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A579E50" w14:textId="79FF5EC9" w:rsidR="00B50EF9" w:rsidRPr="00AC7D85" w:rsidRDefault="00991F62" w:rsidP="006658E3">
      <w:pPr>
        <w:pStyle w:val="Title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5680" behindDoc="0" locked="0" layoutInCell="1" hidden="0" allowOverlap="1" wp14:anchorId="5A9246FF" wp14:editId="54E43809">
                <wp:simplePos x="0" y="0"/>
                <wp:positionH relativeFrom="column">
                  <wp:posOffset>787400</wp:posOffset>
                </wp:positionH>
                <wp:positionV relativeFrom="paragraph">
                  <wp:posOffset>609600</wp:posOffset>
                </wp:positionV>
                <wp:extent cx="4048125" cy="6638925"/>
                <wp:effectExtent l="0" t="0" r="0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326700" y="465300"/>
                          <a:ext cx="4038600" cy="662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15A3129" w14:textId="69A89AEA" w:rsidR="00B50EF9" w:rsidRDefault="00A322EB" w:rsidP="006658E3">
                            <w:pPr>
                              <w:spacing w:after="0" w:line="240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80"/>
                              </w:rPr>
                              <w:t>eAkcize</w:t>
                            </w:r>
                          </w:p>
                          <w:p w14:paraId="5573F595" w14:textId="45B5BA1D" w:rsidR="00BF4147" w:rsidRPr="008E7297" w:rsidRDefault="009D7BAF" w:rsidP="008E7297">
                            <w:pPr>
                              <w:spacing w:after="0" w:line="240" w:lineRule="auto"/>
                              <w:jc w:val="center"/>
                              <w:textDirection w:val="btLr"/>
                              <w:rPr>
                                <w:i/>
                                <w:iCs/>
                                <w:color w:val="000000"/>
                                <w:sz w:val="40"/>
                              </w:rPr>
                            </w:pPr>
                            <w:r w:rsidRPr="00F3672A">
                              <w:rPr>
                                <w:i/>
                                <w:iCs/>
                                <w:color w:val="000000"/>
                                <w:sz w:val="40"/>
                              </w:rPr>
                              <w:t>Korisničko uputstvo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9246FF" id="Rectangle 1" o:spid="_x0000_s1026" style="position:absolute;left:0;text-align:left;margin-left:62pt;margin-top:48pt;width:318.75pt;height:522.75pt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" stroked="f">
                <v:textbox inset="2.53958mm,1.2694mm,2.53958mm,1.2694mm">
                  <w:txbxContent>
                    <w:p w14:paraId="615A3129" w14:textId="69A89AEA" w:rsidR="00B50EF9" w:rsidRDefault="00A322EB" w:rsidP="006658E3">
                      <w:pPr>
                        <w:spacing w:after="0" w:line="240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80"/>
                        </w:rPr>
                        <w:t>eAkcize</w:t>
                      </w:r>
                    </w:p>
                    <w:p w14:paraId="5573F595" w14:textId="45B5BA1D" w:rsidR="00BF4147" w:rsidRPr="008E7297" w:rsidRDefault="009D7BAF" w:rsidP="008E7297">
                      <w:pPr>
                        <w:spacing w:after="0" w:line="240" w:lineRule="auto"/>
                        <w:jc w:val="center"/>
                        <w:textDirection w:val="btLr"/>
                        <w:rPr>
                          <w:i/>
                          <w:iCs/>
                          <w:color w:val="000000"/>
                          <w:sz w:val="40"/>
                        </w:rPr>
                      </w:pPr>
                      <w:r w:rsidRPr="00F3672A">
                        <w:rPr>
                          <w:i/>
                          <w:iCs/>
                          <w:color w:val="000000"/>
                          <w:sz w:val="40"/>
                        </w:rPr>
                        <w:t>Korisničko uputstvo</w:t>
                      </w:r>
                    </w:p>
                  </w:txbxContent>
                </v:textbox>
              </v:rect>
            </w:pict>
          </mc:Fallback>
        </mc:AlternateContent>
      </w:r>
    </w:p>
    <w:p w14:paraId="2E611651" w14:textId="34A4AC86" w:rsidR="00B50EF9" w:rsidRPr="00AC7D85" w:rsidRDefault="00B50EF9" w:rsidP="006658E3">
      <w:pPr>
        <w:pStyle w:val="Title"/>
        <w:rPr>
          <w:rFonts w:asciiTheme="majorHAnsi" w:hAnsiTheme="majorHAnsi" w:cstheme="majorHAnsi"/>
        </w:rPr>
      </w:pPr>
    </w:p>
    <w:p w14:paraId="5DA1F532" w14:textId="77777777" w:rsidR="00B50EF9" w:rsidRPr="00AC7D85" w:rsidRDefault="00B50EF9" w:rsidP="006658E3">
      <w:pPr>
        <w:jc w:val="center"/>
        <w:rPr>
          <w:rFonts w:asciiTheme="majorHAnsi" w:hAnsiTheme="majorHAnsi" w:cstheme="majorHAnsi"/>
        </w:rPr>
      </w:pPr>
    </w:p>
    <w:p w14:paraId="29485BDA" w14:textId="77777777" w:rsidR="00B50EF9" w:rsidRPr="00AC7D85" w:rsidRDefault="00B50EF9" w:rsidP="006658E3">
      <w:pPr>
        <w:jc w:val="center"/>
        <w:rPr>
          <w:rFonts w:asciiTheme="majorHAnsi" w:hAnsiTheme="majorHAnsi" w:cstheme="majorHAnsi"/>
        </w:rPr>
      </w:pPr>
    </w:p>
    <w:p w14:paraId="57F8881F" w14:textId="77777777" w:rsidR="00B50EF9" w:rsidRPr="00AC7D85" w:rsidRDefault="00B50EF9">
      <w:pPr>
        <w:pStyle w:val="Title"/>
        <w:rPr>
          <w:rFonts w:asciiTheme="majorHAnsi" w:hAnsiTheme="majorHAnsi" w:cstheme="majorHAnsi"/>
        </w:rPr>
      </w:pPr>
    </w:p>
    <w:p w14:paraId="748AE380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0F46A854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24B457B0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3594C51E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275AE2FF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64C314F8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2B08611C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7B82420A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4F2C75CA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77AF9F78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2785BDAD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50CA4BB8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7BC7C2AF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3984A28B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305C88C9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68F85C23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1AF391BE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0D2AF680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443F431F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49FEE60F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52CCB992" w14:textId="77777777" w:rsidR="00B50EF9" w:rsidRPr="00AC7D85" w:rsidRDefault="00B50EF9">
      <w:pPr>
        <w:rPr>
          <w:rFonts w:asciiTheme="majorHAnsi" w:eastAsia="Inter" w:hAnsiTheme="majorHAnsi" w:cstheme="majorHAnsi"/>
          <w:sz w:val="24"/>
          <w:szCs w:val="24"/>
        </w:rPr>
      </w:pPr>
    </w:p>
    <w:p w14:paraId="12F7F401" w14:textId="77777777" w:rsidR="00B50EF9" w:rsidRPr="00AC7D85" w:rsidRDefault="00991F62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7728" behindDoc="0" locked="0" layoutInCell="1" hidden="0" allowOverlap="1" wp14:anchorId="64DDC823" wp14:editId="2B53DD8D">
                <wp:simplePos x="0" y="0"/>
                <wp:positionH relativeFrom="margin">
                  <wp:posOffset>1189200</wp:posOffset>
                </wp:positionH>
                <wp:positionV relativeFrom="margin">
                  <wp:posOffset>8548688</wp:posOffset>
                </wp:positionV>
                <wp:extent cx="3352800" cy="303937"/>
                <wp:effectExtent l="0" t="0" r="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673400" y="3547596"/>
                          <a:ext cx="3345300" cy="287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2E0A0E5" w14:textId="1D028A99" w:rsidR="00B50EF9" w:rsidRDefault="00991F62" w:rsidP="00AA0776">
                            <w:pPr>
                              <w:spacing w:after="0" w:line="240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Inter" w:eastAsia="Inter" w:hAnsi="Inter" w:cs="Inter"/>
                                <w:color w:val="000000"/>
                                <w:sz w:val="24"/>
                              </w:rPr>
                              <w:t xml:space="preserve">Beograd, </w:t>
                            </w:r>
                            <w:r w:rsidR="0081772C">
                              <w:rPr>
                                <w:rFonts w:ascii="Inter" w:eastAsia="Inter" w:hAnsi="Inter" w:cs="Inter"/>
                                <w:color w:val="000000"/>
                                <w:sz w:val="24"/>
                              </w:rPr>
                              <w:t>26</w:t>
                            </w:r>
                            <w:r w:rsidR="00892425">
                              <w:rPr>
                                <w:rFonts w:ascii="Inter" w:eastAsia="Inter" w:hAnsi="Inter" w:cs="Inter"/>
                                <w:color w:val="000000"/>
                                <w:sz w:val="24"/>
                              </w:rPr>
                              <w:t>.</w:t>
                            </w:r>
                            <w:r w:rsidR="0081772C">
                              <w:rPr>
                                <w:rFonts w:ascii="Inter" w:eastAsia="Inter" w:hAnsi="Inter" w:cs="Inter"/>
                                <w:color w:val="000000"/>
                                <w:sz w:val="24"/>
                              </w:rPr>
                              <w:t xml:space="preserve"> septembar</w:t>
                            </w:r>
                            <w:r>
                              <w:rPr>
                                <w:rFonts w:ascii="Inter" w:eastAsia="Inter" w:hAnsi="Inter" w:cs="Inter"/>
                                <w:color w:val="000000"/>
                                <w:sz w:val="24"/>
                              </w:rPr>
                              <w:t xml:space="preserve"> 2024.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DDC823" id="Rectangle 2" o:spid="_x0000_s1027" style="position:absolute;left:0;text-align:left;margin-left:93.65pt;margin-top:673.15pt;width:264pt;height:23.95pt;z-index:2516577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" stroked="f">
                <v:textbox inset="2.53958mm,1.2694mm,2.53958mm,1.2694mm">
                  <w:txbxContent>
                    <w:p w14:paraId="52E0A0E5" w14:textId="1D028A99" w:rsidR="00B50EF9" w:rsidRDefault="00991F62" w:rsidP="00AA0776">
                      <w:pPr>
                        <w:spacing w:after="0" w:line="240" w:lineRule="auto"/>
                        <w:jc w:val="center"/>
                        <w:textDirection w:val="btLr"/>
                      </w:pPr>
                      <w:r>
                        <w:rPr>
                          <w:rFonts w:ascii="Inter" w:eastAsia="Inter" w:hAnsi="Inter" w:cs="Inter"/>
                          <w:color w:val="000000"/>
                          <w:sz w:val="24"/>
                        </w:rPr>
                        <w:t xml:space="preserve">Beograd, </w:t>
                      </w:r>
                      <w:r w:rsidR="0081772C">
                        <w:rPr>
                          <w:rFonts w:ascii="Inter" w:eastAsia="Inter" w:hAnsi="Inter" w:cs="Inter"/>
                          <w:color w:val="000000"/>
                          <w:sz w:val="24"/>
                        </w:rPr>
                        <w:t>26</w:t>
                      </w:r>
                      <w:r w:rsidR="00892425">
                        <w:rPr>
                          <w:rFonts w:ascii="Inter" w:eastAsia="Inter" w:hAnsi="Inter" w:cs="Inter"/>
                          <w:color w:val="000000"/>
                          <w:sz w:val="24"/>
                        </w:rPr>
                        <w:t>.</w:t>
                      </w:r>
                      <w:r w:rsidR="0081772C">
                        <w:rPr>
                          <w:rFonts w:ascii="Inter" w:eastAsia="Inter" w:hAnsi="Inter" w:cs="Inter"/>
                          <w:color w:val="000000"/>
                          <w:sz w:val="24"/>
                        </w:rPr>
                        <w:t xml:space="preserve"> septembar</w:t>
                      </w:r>
                      <w:bookmarkStart w:id="1" w:name="_GoBack"/>
                      <w:bookmarkEnd w:id="1"/>
                      <w:r>
                        <w:rPr>
                          <w:rFonts w:ascii="Inter" w:eastAsia="Inter" w:hAnsi="Inter" w:cs="Inter"/>
                          <w:color w:val="000000"/>
                          <w:sz w:val="24"/>
                        </w:rPr>
                        <w:t xml:space="preserve"> 2024.</w:t>
                      </w:r>
                    </w:p>
                  </w:txbxContent>
                </v:textbox>
                <w10:wrap anchorx="margin" anchory="margin"/>
              </v:rect>
            </w:pict>
          </mc:Fallback>
        </mc:AlternateContent>
      </w:r>
    </w:p>
    <w:p w14:paraId="1DFD0F83" w14:textId="531D5A35" w:rsidR="002752DA" w:rsidRPr="002752DA" w:rsidRDefault="00991F6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left"/>
        <w:rPr>
          <w:rFonts w:asciiTheme="majorHAnsi" w:hAnsiTheme="majorHAnsi" w:cstheme="majorHAnsi"/>
          <w:color w:val="000000"/>
          <w:sz w:val="24"/>
          <w:szCs w:val="24"/>
        </w:rPr>
      </w:pPr>
      <w:r w:rsidRPr="00AC7D85">
        <w:rPr>
          <w:rFonts w:asciiTheme="majorHAnsi" w:hAnsiTheme="majorHAnsi" w:cstheme="majorHAnsi"/>
          <w:color w:val="000000"/>
          <w:sz w:val="36"/>
          <w:szCs w:val="36"/>
        </w:rPr>
        <w:lastRenderedPageBreak/>
        <w:t>Sadržaj</w:t>
      </w:r>
    </w:p>
    <w:sdt>
      <w:sdtPr>
        <w:rPr>
          <w:rFonts w:asciiTheme="majorHAnsi" w:hAnsiTheme="majorHAnsi" w:cstheme="majorBidi"/>
        </w:rPr>
        <w:id w:val="-1516531304"/>
        <w:docPartObj>
          <w:docPartGallery w:val="Table of Contents"/>
          <w:docPartUnique/>
        </w:docPartObj>
      </w:sdtPr>
      <w:sdtEndPr/>
      <w:sdtContent>
        <w:p w14:paraId="27E13CE2" w14:textId="790F2F99" w:rsidR="009E006F" w:rsidRDefault="00991F62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r w:rsidRPr="00AC7D85">
            <w:rPr>
              <w:rFonts w:asciiTheme="majorHAnsi" w:hAnsiTheme="majorHAnsi" w:cstheme="majorHAnsi"/>
            </w:rPr>
            <w:fldChar w:fldCharType="begin"/>
          </w:r>
          <w:r w:rsidRPr="00AC7D85">
            <w:rPr>
              <w:rFonts w:asciiTheme="majorHAnsi" w:hAnsiTheme="majorHAnsi" w:cstheme="majorHAnsi"/>
            </w:rPr>
            <w:instrText xml:space="preserve"> TOC \h \u \z \t "Heading 1,1,Heading 2,2,Heading 3,3,Heading 4,4,Heading 5,5,Heading 6,6,"</w:instrText>
          </w:r>
          <w:r w:rsidRPr="00AC7D85">
            <w:rPr>
              <w:rFonts w:asciiTheme="majorHAnsi" w:hAnsiTheme="majorHAnsi" w:cstheme="majorHAnsi"/>
            </w:rPr>
            <w:fldChar w:fldCharType="separate"/>
          </w:r>
          <w:hyperlink w:anchor="_Toc179448861" w:history="1">
            <w:r w:rsidR="009E006F" w:rsidRPr="008F6177">
              <w:rPr>
                <w:rStyle w:val="Hyperlink"/>
                <w:rFonts w:asciiTheme="majorHAnsi" w:hAnsiTheme="majorHAnsi" w:cstheme="majorHAnsi"/>
                <w:noProof/>
              </w:rPr>
              <w:t xml:space="preserve">MFIN </w:t>
            </w:r>
            <w:r w:rsidR="009E006F" w:rsidRPr="008F6177">
              <w:rPr>
                <w:rStyle w:val="Hyperlink"/>
                <w:rFonts w:asciiTheme="majorHAnsi" w:hAnsiTheme="majorHAnsi" w:cstheme="majorHAnsi"/>
                <w:noProof/>
                <w:lang w:val="en-US"/>
              </w:rPr>
              <w:t xml:space="preserve">- </w:t>
            </w:r>
            <w:r w:rsidR="009E006F" w:rsidRPr="008F6177">
              <w:rPr>
                <w:rStyle w:val="Hyperlink"/>
                <w:rFonts w:asciiTheme="majorHAnsi" w:hAnsiTheme="majorHAnsi" w:cstheme="majorHAnsi"/>
                <w:noProof/>
              </w:rPr>
              <w:t>PRIJAVA NA PORTAL eAKCIZE</w:t>
            </w:r>
            <w:r w:rsidR="009E006F">
              <w:rPr>
                <w:noProof/>
                <w:webHidden/>
              </w:rPr>
              <w:tab/>
            </w:r>
            <w:r w:rsidR="009E006F">
              <w:rPr>
                <w:noProof/>
                <w:webHidden/>
              </w:rPr>
              <w:fldChar w:fldCharType="begin"/>
            </w:r>
            <w:r w:rsidR="009E006F">
              <w:rPr>
                <w:noProof/>
                <w:webHidden/>
              </w:rPr>
              <w:instrText xml:space="preserve"> PAGEREF _Toc179448861 \h </w:instrText>
            </w:r>
            <w:r w:rsidR="009E006F">
              <w:rPr>
                <w:noProof/>
                <w:webHidden/>
              </w:rPr>
            </w:r>
            <w:r w:rsidR="009E006F">
              <w:rPr>
                <w:noProof/>
                <w:webHidden/>
              </w:rPr>
              <w:fldChar w:fldCharType="separate"/>
            </w:r>
            <w:r w:rsidR="009E006F">
              <w:rPr>
                <w:noProof/>
                <w:webHidden/>
              </w:rPr>
              <w:t>1</w:t>
            </w:r>
            <w:r w:rsidR="009E006F">
              <w:rPr>
                <w:noProof/>
                <w:webHidden/>
              </w:rPr>
              <w:fldChar w:fldCharType="end"/>
            </w:r>
          </w:hyperlink>
        </w:p>
        <w:p w14:paraId="06E96AC5" w14:textId="283C93AB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62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Prijava korisnika sistema na portal eAkcize putem kvalifikovanog elektronskog sertifikata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B1B1AD" w14:textId="3865974F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63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 xml:space="preserve">Prijava korisnika sistema na portal eAkcize putem </w:t>
            </w:r>
            <w:r w:rsidRPr="008F6177">
              <w:rPr>
                <w:rStyle w:val="Hyperlink"/>
                <w:rFonts w:asciiTheme="majorHAnsi" w:hAnsiTheme="majorHAnsi" w:cstheme="majorHAnsi"/>
                <w:i/>
                <w:iCs/>
                <w:noProof/>
              </w:rPr>
              <w:t>ConsentID</w:t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 xml:space="preserve"> aplikacije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FA16D6" w14:textId="5ABFE801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64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 xml:space="preserve">MFIN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  <w:lang w:val="en-US"/>
              </w:rPr>
              <w:t xml:space="preserve">-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PROMENA PISMA PORTALA eAKCIZE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4AD32E" w14:textId="113352C8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65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Promena pisma na portalu eAkcize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945179" w14:textId="3AD88852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66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 xml:space="preserve">MFIN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  <w:lang w:val="en-US"/>
              </w:rPr>
              <w:t xml:space="preserve">-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PODEŠAVANJA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06468E" w14:textId="003D12E9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67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detalja kompanije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CD86E3" w14:textId="7179EB8A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68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Dodavanje email adrese za prijem notifikacija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BC6904" w14:textId="320AC582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69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Deaktivacija prijema notifikacija putem email poruka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157AEB" w14:textId="4621DE48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70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Dodavanje novog korisnika sistema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19799C" w14:textId="2B6A38B4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71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Izmena postojećih korisnika sistema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5B59A0" w14:textId="22A59A70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72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Obnavljanje ključa za autentifikaciju u sekciji API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89FDA8" w14:textId="091328FB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73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Deaktivacija API integracije u sekciji API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D4E826" w14:textId="6A54E226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74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 xml:space="preserve">MFIN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  <w:lang w:val="en-US"/>
              </w:rPr>
              <w:t xml:space="preserve">-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PRODUKCIONI KODOVI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DAFD02" w14:textId="5FBA9129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75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liste zahteva produkcionih kodova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28EB4D" w14:textId="51499618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76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Preuzimanje dokumenta koji sadrži zahtevane produkcione kodove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D7BDF1" w14:textId="58A0F8B0" w:rsidR="009E006F" w:rsidRDefault="009E006F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77" w:history="1">
            <w:r w:rsidRPr="008F6177">
              <w:rPr>
                <w:rStyle w:val="Hyperlink"/>
                <w:noProof/>
              </w:rPr>
              <w:t>3. Pregled detalja zahteva za produkcione kodove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9E9FA4" w14:textId="6B0AB27B" w:rsidR="009E006F" w:rsidRDefault="009E006F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78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4. Pretraga zahteva za produkcione kodove po periodu podnošenja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5F2F4A" w14:textId="7ECEB05C" w:rsidR="009E006F" w:rsidRDefault="009E006F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79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5. Pretraga zahteva za produkcione kodove po robnoj marki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A62C7B" w14:textId="141FDC49" w:rsidR="009E006F" w:rsidRDefault="009E006F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80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 xml:space="preserve">6. Pretraga zahteva za produkcione kodove po </w:t>
            </w:r>
            <w:r w:rsidRPr="008F6177">
              <w:rPr>
                <w:rStyle w:val="Hyperlink"/>
                <w:rFonts w:asciiTheme="majorHAnsi" w:hAnsiTheme="majorHAnsi" w:cstheme="majorHAnsi"/>
                <w:i/>
                <w:iCs/>
                <w:noProof/>
              </w:rPr>
              <w:t>PIB-u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055B99" w14:textId="7E76C87E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81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 xml:space="preserve">MFIN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  <w:lang w:val="en-US"/>
              </w:rPr>
              <w:t xml:space="preserve">-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AKCIZNE MARKICE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97F299" w14:textId="3A93B1F0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82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liste zahteva za akcizne markice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428E47" w14:textId="4A9FB35E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83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zahteva za akcizne markice po broju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592A90" w14:textId="5F77ABC0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84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zahteva za akcizne markice po vrsti proizvoda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C297F3" w14:textId="357CAD75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85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zahteva za akcizne markice po broju markice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4C239D" w14:textId="18348347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86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zahteva za akcizne markice po statusu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FF1747" w14:textId="1656FF46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87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zahteva za akcizne markice po opsegu datuma podnošena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2CBF14" w14:textId="79FA9C27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88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zahteva za akcizne markice po nazivu podnosioca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AB5C9F" w14:textId="127355FC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89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8.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zahteva za akcizne markice po PIB parametru pretrage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0D316E" w14:textId="47D827A0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90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9.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podnetih zahteva za akcizne markice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2E1191" w14:textId="28321C27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91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10.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Odobravanje podnetog zahteva za akcizne markice nakon izvršenog plaćanja predračuna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64C1E4" w14:textId="75CADC9D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92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Vraćanje na dopunu podnetog zahteva za akcizne markice nakon izvršenog plaćanja predračuna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6F15FB" w14:textId="054EB5AC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93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Odbacivanje podnetog zahteva za akcizne markice nakon izvršenog plaćanja predračuna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AB02F8" w14:textId="4127C0C9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94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 xml:space="preserve">MFIN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  <w:lang w:val="en-US"/>
              </w:rPr>
              <w:t xml:space="preserve">-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AKCIZNE DOZVOLE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9DB431" w14:textId="2E7368D0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95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liste zahteva za akcizne dozvole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169C50" w14:textId="4F52DA61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96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zahteva za akcizne dozvole po statusu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775ABD" w14:textId="4C131482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97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zahteva za akcizne dozvole po tipu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E0EEE9" w14:textId="4CF584B2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98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zahteva za akcizne dozvole po opsegu datuma podnošenja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3A29DA" w14:textId="6F4FFC8D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899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zahteva za akcizne dozvole po vrsti proizvoda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_Toc179448899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64556F" w14:textId="59C3E2E9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00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zahteva za akcizne dozvole po broju rešenja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2E3082" w14:textId="3B288CE5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01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zahteva za akcizne dozvole po datumu važenja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07B303" w14:textId="747B280E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02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8.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zahteva za akcizne dozvole po nazivu podnosiocu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6B3C68" w14:textId="0BAA6CDD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03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9.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zahteva za akcizne dozvole po PIB parametru pretrage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F90BBD" w14:textId="41B2CBCB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04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10.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podnetih zahteva za akcizne dozvole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444713" w14:textId="5F85249B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05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Odobravanje podnetog zahteva za akcizne dozvole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676F94" w14:textId="2F9D9A49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06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Vraćanje na dopunu podnetog zahteva za akcizne dozvole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306C24" w14:textId="167C3CF9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07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13.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Odbacivanje podnetog zahteva za akcizne dozvole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B15FB7" w14:textId="263239D2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08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14.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Odbijanje podnetog zahteva za akcizne dozvole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B1E9FD" w14:textId="31942E44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09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15.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Izdavanje rešenja podnetih zahteva za akcizne dozvole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6A6826" w14:textId="4C9E50C3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10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 xml:space="preserve">MFIN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  <w:lang w:val="en-US"/>
              </w:rPr>
              <w:t xml:space="preserve">-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AKCIZNA SKLADIŠTA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2A6076" w14:textId="111AEFF7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11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liste dozvola akciznih skladišta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C33C7F" w14:textId="4AF40951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12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dozvola akciznih skladišta po nazivu obveznika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F4C5BA" w14:textId="518122AD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13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dozvola akciznih skladišta po tipu rešenja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525880" w14:textId="4F0D8995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14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dozvola akciznih skladišta i preuzimanje rešenja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19D781" w14:textId="56CB6050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15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istorije zahteva akciznog skladišta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6D41C3" w14:textId="01D64D7E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16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istorije rešenja akciznog skladišta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809DC6" w14:textId="56F67DA8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17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Oduzimanje dozvole za akcizna skladišta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3176CC" w14:textId="1A9C4891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18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 xml:space="preserve">MFIN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  <w:lang w:val="en-US"/>
              </w:rPr>
              <w:t xml:space="preserve">- </w:t>
            </w:r>
            <w:r w:rsidRPr="008F6177">
              <w:rPr>
                <w:rStyle w:val="Hyperlink"/>
                <w:bCs/>
                <w:noProof/>
              </w:rPr>
              <w:t>EVIDENCIJA VRAĆENIH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A716A0" w14:textId="631955AA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19" w:history="1">
            <w:r w:rsidRPr="008F6177">
              <w:rPr>
                <w:rStyle w:val="Hyperlink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noProof/>
              </w:rPr>
              <w:t>Pregled evidencije vraćenih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1BB98A" w14:textId="16B9D3D5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20" w:history="1">
            <w:r w:rsidRPr="008F6177">
              <w:rPr>
                <w:rStyle w:val="Hyperlink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noProof/>
              </w:rPr>
              <w:t>Pretraga evidencije vraćenih markica po datumu važenja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A9AC91" w14:textId="0F2FF342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21" w:history="1">
            <w:r w:rsidRPr="008F6177">
              <w:rPr>
                <w:rStyle w:val="Hyperlink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noProof/>
              </w:rPr>
              <w:t>Pretraga evidencije vraćenih markica po broju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4DEA74" w14:textId="56A2E96F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22" w:history="1">
            <w:r w:rsidRPr="008F6177">
              <w:rPr>
                <w:rStyle w:val="Hyperlink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noProof/>
              </w:rPr>
              <w:t>Kreiranje novog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282B53" w14:textId="7A9EB9EE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23" w:history="1">
            <w:r w:rsidRPr="008F6177">
              <w:rPr>
                <w:rStyle w:val="Hyperlink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noProof/>
              </w:rPr>
              <w:t>Uništavanje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12D80E" w14:textId="2E8B64DF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24" w:history="1">
            <w:r w:rsidRPr="008F6177">
              <w:rPr>
                <w:rStyle w:val="Hyperlink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noProof/>
              </w:rPr>
              <w:t>Izmena zahteva za vraćanje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F7872D" w14:textId="24FFF613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25" w:history="1">
            <w:r w:rsidRPr="008F6177">
              <w:rPr>
                <w:rStyle w:val="Hyperlink"/>
                <w:noProof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noProof/>
              </w:rPr>
              <w:t>Brisanje vraćenih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098703" w14:textId="19DDD843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26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 xml:space="preserve">MFIN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  <w:lang w:val="en-US"/>
              </w:rPr>
              <w:t xml:space="preserve">-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PERIODIČNI IZVEŠTAJI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8D6ABC" w14:textId="0128F150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27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periodičnih izveštaja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4496AD" w14:textId="4D05A408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28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Preuzimanje periodičnih izveštaja u eksel</w:t>
            </w:r>
            <w:r w:rsidRPr="008F6177">
              <w:rPr>
                <w:rStyle w:val="Hyperlink"/>
                <w:rFonts w:asciiTheme="majorHAnsi" w:hAnsiTheme="majorHAnsi" w:cstheme="majorHAnsi"/>
                <w:i/>
                <w:iCs/>
                <w:noProof/>
              </w:rPr>
              <w:t xml:space="preserve">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dokumentu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551F4C" w14:textId="7016F9E5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29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 xml:space="preserve">MFIN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  <w:lang w:val="en-US"/>
              </w:rPr>
              <w:t xml:space="preserve">-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CENTRALNI REGISTAR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9E8625" w14:textId="5AC99B66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30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Registar obveznika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8D039F" w14:textId="6046AC34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31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1.1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registra obveznika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D0BDDB" w14:textId="1149CB76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32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1.2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Preuzimanje registra obveznika u eksel dokumentu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106542" w14:textId="567EE516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33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1.3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 xml:space="preserve">Pretraga registra obveznika po </w:t>
            </w:r>
            <w:r w:rsidRPr="008F6177">
              <w:rPr>
                <w:rStyle w:val="Hyperlink"/>
                <w:rFonts w:asciiTheme="majorHAnsi" w:hAnsiTheme="majorHAnsi" w:cstheme="majorHAnsi"/>
                <w:i/>
                <w:iCs/>
                <w:noProof/>
              </w:rPr>
              <w:t xml:space="preserve">PIB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parametru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0961A0" w14:textId="1FDE8024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34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1.4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registra obveznika po kategoriji markice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F3305B" w14:textId="11001A97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35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1.5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registra obveznika po tipu obveznika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930F5D" w14:textId="0D0578D1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36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Registar o markama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C149BD" w14:textId="6788CB21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37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2.1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registra o markama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36A129" w14:textId="3841910D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38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2.2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 xml:space="preserve">Pretraga registra o markama po </w:t>
            </w:r>
            <w:r w:rsidRPr="008F6177">
              <w:rPr>
                <w:rStyle w:val="Hyperlink"/>
                <w:rFonts w:asciiTheme="majorHAnsi" w:hAnsiTheme="majorHAnsi" w:cstheme="majorHAnsi"/>
                <w:i/>
                <w:iCs/>
                <w:noProof/>
              </w:rPr>
              <w:t xml:space="preserve">PIB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parametru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D1A95E" w14:textId="36E3EF2D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39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2.3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registra o markama po šifri duvanskog proizvoda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5B3E35" w14:textId="429224A1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40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2.4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registra o markama po vrsti duvanskog proizvoda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6E66E5" w14:textId="2057F5E5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41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2.5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registra o markama po robnoj marki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6E51C2" w14:textId="6FB86F46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42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2.6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registra o markama po tipu pakovanja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434EE6" w14:textId="5A8086B0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43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2.7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registra o markama po tipu obveznika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36BC13" w14:textId="76396451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44" w:history="1">
            <w:r w:rsidRPr="008F6177">
              <w:rPr>
                <w:rStyle w:val="Hyperlink"/>
                <w:rFonts w:asciiTheme="majorHAnsi" w:hAnsiTheme="majorHAnsi" w:cstheme="majorHAnsi"/>
                <w:noProof/>
                <w:lang w:eastAsia="en-US"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  <w:lang w:eastAsia="en-US"/>
              </w:rPr>
              <w:t>Registar maloprodajnih cena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D9FBAB" w14:textId="584AFABE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45" w:history="1">
            <w:r w:rsidRPr="008F6177">
              <w:rPr>
                <w:rStyle w:val="Hyperlink"/>
                <w:rFonts w:asciiTheme="majorHAnsi" w:hAnsiTheme="majorHAnsi" w:cstheme="majorHAnsi"/>
                <w:noProof/>
                <w:lang w:eastAsia="en-US"/>
              </w:rPr>
              <w:t>3.1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  <w:lang w:eastAsia="en-US"/>
              </w:rPr>
              <w:t>Pregled registra maloprodajnih cena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98B600" w14:textId="29FA1187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46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3.2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registra maloprodajnih cena po šifri robne marke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8AE08A" w14:textId="6C58FD25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47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3.3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registra maloprodajnih cena po robnoj marki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D4CD00" w14:textId="499D7EBA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48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Registar o markama duvanskih proizvoda čiji se promet obavlja po posebnom postupku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C93BB0" w14:textId="454E7185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49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4.1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registara o markama duvanskih proizvoda čiji se promet obavlja po posebnom postupku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039BBE" w14:textId="72FA4D2A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50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Evidenciona lista o trgovcima na malo (duvanskim proizvodima)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7A8278" w14:textId="5A3FDF96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51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5.1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evidencione liste o trgovcima na malo (duvanskim proizvodima)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EC0326" w14:textId="6395B5AA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52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5.2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evidencione liste o trgovcima na malo (duvanskim proizvodima) po PIB</w:t>
            </w:r>
            <w:r w:rsidRPr="008F6177">
              <w:rPr>
                <w:rStyle w:val="Hyperlink"/>
                <w:rFonts w:asciiTheme="majorHAnsi" w:hAnsiTheme="majorHAnsi" w:cstheme="majorHAnsi"/>
                <w:i/>
                <w:iCs/>
                <w:noProof/>
              </w:rPr>
              <w:t xml:space="preserve">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parametru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417C35" w14:textId="152487A3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53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Registar subjekata koji obavljaju promet po posebnom postupku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46C7F6" w14:textId="50CE6E85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54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6.1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registra subjekata koji obavljaju promet po posebnom postupku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71DF84" w14:textId="56FD0A50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55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Registar trgovaca na veliko (duvanskim proizvodima)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9898CF" w14:textId="01652226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56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7.1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registara trgovaca na veliko (duvanskim proizvodima)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2AE61C" w14:textId="5C355A8A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57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 xml:space="preserve">MFIN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  <w:lang w:val="en-US"/>
              </w:rPr>
              <w:t xml:space="preserve">-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TRACK &amp; TRACE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CAA0C1" w14:textId="020BBD8D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58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 xml:space="preserve">Sekcija </w:t>
            </w:r>
            <w:r w:rsidRPr="008F6177">
              <w:rPr>
                <w:rStyle w:val="Hyperlink"/>
                <w:rFonts w:asciiTheme="majorHAnsi" w:hAnsiTheme="majorHAnsi" w:cstheme="majorHAnsi"/>
                <w:i/>
                <w:iCs/>
                <w:noProof/>
              </w:rPr>
              <w:t>Praćenje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85EB33" w14:textId="59B1FB3C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59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1.1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produkcionih kodova po tipu pakovanja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9CCA43" w14:textId="43F1D55F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60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1.2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produkcionih kodova po kodu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0831CD" w14:textId="7E156397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61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1.3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produkcionih kodova po statusu koda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6B4790" w14:textId="637F7199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62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1.4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produkcionih kodova po PIB</w:t>
            </w:r>
            <w:r w:rsidRPr="008F6177">
              <w:rPr>
                <w:rStyle w:val="Hyperlink"/>
                <w:rFonts w:asciiTheme="majorHAnsi" w:hAnsiTheme="majorHAnsi" w:cstheme="majorHAnsi"/>
                <w:i/>
                <w:iCs/>
                <w:noProof/>
              </w:rPr>
              <w:t xml:space="preserve">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i dodatnom parametru pretrage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A51ABB" w14:textId="2F7A819D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63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1.5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Prikaz sastava pakovanja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FF5358" w14:textId="65FF802A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64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1.6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Odabir koda iz tabele produkcionih kodova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2D47E2" w14:textId="067D00E6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65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 xml:space="preserve">Sekcija </w:t>
            </w:r>
            <w:r w:rsidRPr="008F6177">
              <w:rPr>
                <w:rStyle w:val="Hyperlink"/>
                <w:rFonts w:asciiTheme="majorHAnsi" w:hAnsiTheme="majorHAnsi" w:cstheme="majorHAnsi"/>
                <w:i/>
                <w:iCs/>
                <w:noProof/>
              </w:rPr>
              <w:t>Istorija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2B9F1D" w14:textId="091B4B7F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66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2.1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produkcionih kodova po kodu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83F899" w14:textId="73B68F2F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67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2.2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produkcionih kodova po PIB</w:t>
            </w:r>
            <w:r w:rsidRPr="008F6177">
              <w:rPr>
                <w:rStyle w:val="Hyperlink"/>
                <w:rFonts w:asciiTheme="majorHAnsi" w:hAnsiTheme="majorHAnsi" w:cstheme="majorHAnsi"/>
                <w:i/>
                <w:iCs/>
                <w:noProof/>
              </w:rPr>
              <w:t xml:space="preserve">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i kod</w:t>
            </w:r>
            <w:r w:rsidRPr="008F6177">
              <w:rPr>
                <w:rStyle w:val="Hyperlink"/>
                <w:rFonts w:asciiTheme="majorHAnsi" w:hAnsiTheme="majorHAnsi" w:cstheme="majorHAnsi"/>
                <w:i/>
                <w:iCs/>
                <w:noProof/>
              </w:rPr>
              <w:t xml:space="preserve">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parametrima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E4CFFC" w14:textId="5B982818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68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2.3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Prikaz sastava pakovanja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0BDE8C" w14:textId="148ED622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69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2.4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Prikaz detalja produkcionih kodova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657F33" w14:textId="637DE3F3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70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2.5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Odabir koda iz tabele produkcionih kodova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CD6EF0" w14:textId="5B8AB0CF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71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2.6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informacija otpremnica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25DBDB" w14:textId="1F879A5E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72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OBVEZNIK - PRIJAVA NA PORTAL eAKCIZE I AKTIVACIJA INICIJALNOG SUBJEKTA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704544" w14:textId="7E889CBE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73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Prijava zakonskog zastupnika na portal eAkcize I aktivacija inicijalnog subjekta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1DF9FA" w14:textId="54FC647A" w:rsidR="009E006F" w:rsidRDefault="009E006F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74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 Prijava korisnika sistema na portal eAkcize putem kvalifikovanog elektronskog sertifikata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0BAF1C" w14:textId="5B67DD5C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75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 xml:space="preserve">Prijava korisnika sistema na portal eAkcize putem </w:t>
            </w:r>
            <w:r w:rsidRPr="008F6177">
              <w:rPr>
                <w:rStyle w:val="Hyperlink"/>
                <w:rFonts w:asciiTheme="majorHAnsi" w:hAnsiTheme="majorHAnsi" w:cstheme="majorHAnsi"/>
                <w:i/>
                <w:iCs/>
                <w:noProof/>
              </w:rPr>
              <w:t xml:space="preserve">ConsentID </w:t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aplikacije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497CFF" w14:textId="4377ADFC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76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OBVEZNIK - PROMENA PISMA PORTALA eAKCIZE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4D0279" w14:textId="46B0CA86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77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Promena pisma na portalu eAkcize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64D2DE" w14:textId="5915EB04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78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OBVEZNIK - PROMENA AKTIVNOG SUBJEKTA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FA729B" w14:textId="0FB2D9AB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79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Promena aktiviranih subjekta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0B63A0" w14:textId="2768E3FE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80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OBVEZNIK - DODAVANJE NOVIH SUBJEKATA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F9B742" w14:textId="6D36ED39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81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Dodavanje novih subjekata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F8396B" w14:textId="4F3127AA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82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OBVEZNIK - PODEŠAVANJA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BF7A91" w14:textId="567B30E0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83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detalja kompanije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CDC519" w14:textId="7DB0A965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84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Dodavanje email adrese za prijem notifikacija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0F214D" w14:textId="26BBD010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85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Deaktivacija prijema notifikacija putem email poruka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7D8348" w14:textId="7D9205E8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86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Dodavanje novog korisnika sistema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2221D1" w14:textId="70DD3436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87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Izmena postojećih korisnika sistema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7845C4" w14:textId="19FF1088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88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Dodavanje novog skladišta sa proizvodnjom I mašinom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1926D4" w14:textId="1C431E2F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89" w:history="1">
            <w:r w:rsidRPr="008F6177">
              <w:rPr>
                <w:rStyle w:val="Hyperlink"/>
                <w:rFonts w:asciiTheme="majorHAnsi" w:hAnsiTheme="majorHAnsi" w:cstheme="majorHAnsi"/>
                <w:i/>
                <w:iCs/>
                <w:noProof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 xml:space="preserve">Dodavanje novog skladišta sa opcijom </w:t>
            </w:r>
            <w:r w:rsidRPr="008F6177">
              <w:rPr>
                <w:rStyle w:val="Hyperlink"/>
                <w:rFonts w:asciiTheme="majorHAnsi" w:hAnsiTheme="majorHAnsi" w:cstheme="majorHAnsi"/>
                <w:i/>
                <w:iCs/>
                <w:noProof/>
              </w:rPr>
              <w:t>carinsko skladište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F35674" w14:textId="5BBC78CD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90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8.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Dodavanje novog vozila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4865E6" w14:textId="5AB5E99A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91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9.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 xml:space="preserve">Dodavanje novog objekta sa tipom </w:t>
            </w:r>
            <w:r w:rsidRPr="008F6177">
              <w:rPr>
                <w:rStyle w:val="Hyperlink"/>
                <w:rFonts w:asciiTheme="majorHAnsi" w:hAnsiTheme="majorHAnsi" w:cstheme="majorHAnsi"/>
                <w:i/>
                <w:iCs/>
                <w:noProof/>
              </w:rPr>
              <w:t>ostalo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7A0684" w14:textId="113C421A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92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10.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Izmena postojećih objekta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58C740" w14:textId="1F39E8D7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93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Obnavljanje ključa za autentifikaciju u sekciji API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E0BF29" w14:textId="1B3393B0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94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Deaktivacija API integracije u sekciji API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126ABA" w14:textId="6D68E4FD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95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OBVEZNIK - OVLAŠĆENA LICA ZA PREUZIMANJE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952B72" w14:textId="25F65273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96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liste ovlašćenih lica za preuzimanje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B0B85E" w14:textId="59A226D2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97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Dodavanje novog ovlašćenog lica za preuzimanje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9D9CAD" w14:textId="251D637C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98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Izmena postojećih ovlašćenih lica za preuzimanje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909157" w14:textId="50A69D55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8999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OBVEZNIK - ZAHTEVI ZA IZDAVANJE KONTROLNIH 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_Toc179448999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245DCB" w14:textId="37E6EC87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00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Podnošenje novog zahteva za izdavanje kontrolnih akciznih markica kao proizvođač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2F0E84" w14:textId="13E36AFB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01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Podnošenje novog zahteva za izdavanje kontrolnih akciznih markica kao uvoznik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4C8DC1" w14:textId="00972E3F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02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Podnošenje novog zahteva za izdavanje kontrolnih akciznih markica kao obveznik koji vrši promet po posebnom postupku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E720F8" w14:textId="11F0B19A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03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Preuzimanje predračuna za plaćanje podnetog zahteva za izdavanje kontrolnih 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E8ADAD" w14:textId="2AC8E903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04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Dopuna podnetog zahteva za izdavanje kontrolnih akciznih markica pri vraćanju na dopunu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5B88C3" w14:textId="1D28C3D4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05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odobrenog zahteva za izdavanje kontrolnih akciznih markica nakon izdatih opsega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9A5C2E" w14:textId="033707B7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06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OBVEZNIK - LISTA ZAHTEVA KONTROLNIH 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CF4B85" w14:textId="1DF6C5F7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07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liste zahteva za kontrolne akcizne markice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90FBFF" w14:textId="502B5D9D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08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liste zahteva za kontrolne akcizne markice po broju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200E7A" w14:textId="75FA28FD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09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liste zahteva za kontrolne akcizne markice po vrsti proizvoda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D81191" w14:textId="617034B5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10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liste zahteva za kontrolne akcizne markice po broju markice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26F12B" w14:textId="2DF6BD45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11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liste zahteva za kontrolne akcizne markice po statusu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FEE472" w14:textId="7708BBC5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12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liste zahteva za kontrolne akcizne markice po opsegu datuma podnošenja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8EE3D9" w14:textId="50C5C8CE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13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OBVEZNIK - EVIDENCIJA ISPORUČENIH KONTROLNIH 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C7CE2E" w14:textId="4D9B14FE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14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Evidentiranje iskorišćenih kontrolnih 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3D8618" w14:textId="030456BD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15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Evidentiranje neiskorišćenih kontrolnih 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4DEFDA" w14:textId="1E1575DF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16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Evidentiranje oštećenih kontrolnih akciznih markica sa vidljivom oznakom serije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F773AE" w14:textId="283892FD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17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Evidentiranje oštećenih kontrolnih akciznih markica sa nevidljivom oznakom serije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1DD339" w14:textId="38D1531C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18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liste iskorišćenih kontrolnih 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3CF2AB" w14:textId="1BB22926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19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Evidentiranje opsega kontrolnih akciznih markica stavljenih u promet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367677" w14:textId="7D980523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20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liste neiskorišćenih kontrolnih 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6BA619" w14:textId="4C60D97E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21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8.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liste oštećenih kontrolnih akciznih markica sa vidljivom serijom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CFD217" w14:textId="1AE9212C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22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9.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liste oštećenih kontrolnih akciznih markica sa nevidljivom oznakom serije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BBA15C" w14:textId="6C42DE6C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23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10.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Uklanjanje evidentiranih kontrolnih akciznih markica iz liste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2A1A91" w14:textId="7AA8C5A5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24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Uklanjanje opsega evidentiranih opsega kontrolnih akciznih markica stavljenih u promet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4A05D7" w14:textId="1D1F4D55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25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OBVEZNIK - PRODUKCIONI KODOVI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CEE8CB" w14:textId="02757DD2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26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Podnošenje zahteva za generisanje produkcionih kodova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C56580" w14:textId="1003ABA1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27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liste zahteva za produkcione kodove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D3AA5B" w14:textId="29E1252B" w:rsidR="009E006F" w:rsidRDefault="009E006F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28" w:history="1">
            <w:r w:rsidRPr="008F6177">
              <w:rPr>
                <w:rStyle w:val="Hyperlink"/>
                <w:noProof/>
              </w:rPr>
              <w:t>3. Pregled detalja zahteva za produkcione kodove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3B2A25" w14:textId="3FE2C000" w:rsidR="009E006F" w:rsidRDefault="009E006F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29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4. Preuzimanje eksel dokumenta generisanih produkcionih kodova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CC930D" w14:textId="7B347399" w:rsidR="009E006F" w:rsidRDefault="009E006F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30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5. Pretraga liste zahteva za produkcione kodove po opsegu datuma podnošenja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3229C0" w14:textId="33A8C3ED" w:rsidR="009E006F" w:rsidRDefault="009E006F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31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6. Pretraga liste zahteva za produkcione kodove po robnoj marki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785DEE" w14:textId="1CB5160D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32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OBVEZNIK - PERIODIČNI IZVEŠTAJI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B82943" w14:textId="3FB9C666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33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periodičnih izveštaja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13B2D9" w14:textId="641B4C9C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34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Preuzimanje periodičnih izveštaja u eksel dokumentu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C121ED" w14:textId="2D0DD85D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35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OBVEZNIK - ZAHTEVI ZA AKCIZNE DOZVOLE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3F3492" w14:textId="05888E5E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36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Podnošenje zahteva za akciznu dozvolu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D0BD12" w14:textId="7B4431A5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37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Dopuna podnetog zahteva za akcizne dozvole pri vraćanju na dopunu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F25B4C" w14:textId="1034A31B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38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OBVEZNIK - LISTA ZAHTEVA AKCIZNIH DOZVOLA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A51A8C" w14:textId="0AFFB3D3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39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liste zahteva za akcizne dozvole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F83F96" w14:textId="4D311952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40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liste zahteva za akcizne dozvole po statusu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ABFEFD" w14:textId="236F55DF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41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liste zahteva za akcizne dozvole po tipu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61EACF" w14:textId="524756A5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42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liste zahteva za akcizne dozvole po opsegu datuma podnošenja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79C8D6" w14:textId="4189B758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43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liste zahteva za akcizne dozvole po vrsti proizvoda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1A9815" w14:textId="3001CB9D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44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liste zahteva za akcizne dozvole po broju rešenja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49136D" w14:textId="22EBF275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45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liste zahteva za akcizne dozvole po datumu važenja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7B2679" w14:textId="119052AB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46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OBVEZNIK - AKCIZNA SKLADIŠTA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7FBCAE" w14:textId="377745EA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47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Podnošenje zahteva za izmenu akcizne dozvole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765F6A" w14:textId="1E96042F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48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Podnošenje zahteva za obnovu akcizne dozvole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373741" w14:textId="45EC57E1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49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Podnošenje zahteva za prekid važenja akcizne dozvole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4F98FA" w14:textId="0BF48D4C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50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istorije zahteva akciznih skladišta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AC5290" w14:textId="32F330ED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51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istorije rešenja akciznih skladišta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E82A71" w14:textId="167785FE" w:rsidR="009E006F" w:rsidRDefault="009E006F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52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OBVEZNIK - TRACK &amp; TRACE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B0F981" w14:textId="183E928A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53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Sekcija Praćenje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60BC81" w14:textId="65D16008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54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1.1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produkcionih kodova po tipu pakovanja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2C7767" w14:textId="6423FF32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55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1.2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produkcionih kodova po kodu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EDA2C1" w14:textId="6A832CE0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56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1.3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produkcionih kodova po statusu koda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899529" w14:textId="7B2E3E6F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57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1.4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Prikaz sastava pakovanja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2C37EF" w14:textId="587AA0B9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58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1.5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Odabir koda iz tabele produkcionih kodova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6AB75A" w14:textId="763FC996" w:rsidR="009E006F" w:rsidRDefault="009E006F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59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Sekcija Istorija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089DE8" w14:textId="7E6BCCAE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60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2.1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Pretraga produkcionih kodova po kodu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9EBF8B" w14:textId="0B25849D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61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2.2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Prikaz sastava pakovanja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2737C6" w14:textId="12A8CC89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62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2.3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Prikaz detalja produkcionih kodova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937F93" w14:textId="122EBE6F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63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2.4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Odabir koda iz tabele produkcionih kodova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91D94F" w14:textId="03A59BE8" w:rsidR="009E006F" w:rsidRDefault="009E006F">
          <w:pPr>
            <w:pStyle w:val="TOC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lang w:val="en-US" w:eastAsia="en-US"/>
            </w:rPr>
          </w:pPr>
          <w:hyperlink w:anchor="_Toc179449064" w:history="1"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2.5</w:t>
            </w:r>
            <w:r>
              <w:rPr>
                <w:rFonts w:asciiTheme="minorHAnsi" w:eastAsiaTheme="minorEastAsia" w:hAnsiTheme="minorHAnsi" w:cstheme="minorBidi"/>
                <w:noProof/>
                <w:lang w:val="en-US" w:eastAsia="en-US"/>
              </w:rPr>
              <w:tab/>
            </w:r>
            <w:r w:rsidRPr="008F6177">
              <w:rPr>
                <w:rStyle w:val="Hyperlink"/>
                <w:rFonts w:asciiTheme="majorHAnsi" w:hAnsiTheme="majorHAnsi" w:cstheme="majorHAnsi"/>
                <w:noProof/>
              </w:rPr>
              <w:t>Pregled informacija otpremnica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_Toc179449064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8CD7CE" w14:textId="6D13B3AF" w:rsidR="00B50EF9" w:rsidRPr="00AC7D85" w:rsidRDefault="00991F62" w:rsidP="00C909D9">
          <w:pPr>
            <w:widowControl w:val="0"/>
            <w:tabs>
              <w:tab w:val="right" w:leader="dot" w:pos="12000"/>
            </w:tabs>
            <w:spacing w:before="60" w:after="0" w:line="240" w:lineRule="auto"/>
            <w:jc w:val="left"/>
            <w:rPr>
              <w:rFonts w:asciiTheme="majorHAnsi" w:hAnsiTheme="majorHAnsi" w:cstheme="majorHAnsi"/>
              <w:color w:val="000000"/>
            </w:rPr>
            <w:sectPr w:rsidR="00B50EF9" w:rsidRPr="00AC7D85" w:rsidSect="003D6D39">
              <w:pgSz w:w="11906" w:h="16838"/>
              <w:pgMar w:top="1440" w:right="1440" w:bottom="1440" w:left="1440" w:header="720" w:footer="720" w:gutter="0"/>
              <w:pgNumType w:start="1"/>
              <w:cols w:space="720"/>
            </w:sectPr>
          </w:pPr>
          <w:r w:rsidRPr="00AC7D85">
            <w:rPr>
              <w:rFonts w:asciiTheme="majorHAnsi" w:hAnsiTheme="majorHAnsi" w:cstheme="majorHAnsi"/>
            </w:rPr>
            <w:fldChar w:fldCharType="end"/>
          </w:r>
        </w:p>
      </w:sdtContent>
    </w:sdt>
    <w:p w14:paraId="443A9681" w14:textId="537E8018" w:rsidR="0062618B" w:rsidRPr="00AC7D85" w:rsidRDefault="003022BB" w:rsidP="009D7BAF">
      <w:pPr>
        <w:pStyle w:val="Heading1"/>
        <w:rPr>
          <w:rFonts w:asciiTheme="majorHAnsi" w:hAnsiTheme="majorHAnsi" w:cstheme="majorHAnsi"/>
        </w:rPr>
      </w:pPr>
      <w:bookmarkStart w:id="0" w:name="_Toc179448861"/>
      <w:r>
        <w:rPr>
          <w:rFonts w:asciiTheme="majorHAnsi" w:hAnsiTheme="majorHAnsi" w:cstheme="majorHAnsi"/>
        </w:rPr>
        <w:lastRenderedPageBreak/>
        <w:t xml:space="preserve">MFIN </w:t>
      </w:r>
      <w:r>
        <w:rPr>
          <w:rFonts w:asciiTheme="majorHAnsi" w:hAnsiTheme="majorHAnsi" w:cstheme="majorHAnsi"/>
          <w:lang w:val="en-US"/>
        </w:rPr>
        <w:t xml:space="preserve">- </w:t>
      </w:r>
      <w:r w:rsidR="009D7BAF" w:rsidRPr="00AC7D85">
        <w:rPr>
          <w:rFonts w:asciiTheme="majorHAnsi" w:hAnsiTheme="majorHAnsi" w:cstheme="majorHAnsi"/>
        </w:rPr>
        <w:t>PRIJAVA NA PORTAL eAKCIZE</w:t>
      </w:r>
      <w:bookmarkEnd w:id="0"/>
    </w:p>
    <w:p w14:paraId="6C59C357" w14:textId="77777777" w:rsidR="00277963" w:rsidRPr="00AC7D85" w:rsidRDefault="00277963" w:rsidP="00277963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Korisnik sistema se može prijaviti na portal eAkcize na dva načina:</w:t>
      </w:r>
    </w:p>
    <w:p w14:paraId="4AA7D32C" w14:textId="77777777" w:rsidR="00277963" w:rsidRPr="00AC7D85" w:rsidRDefault="00277963" w:rsidP="000F74FE">
      <w:pPr>
        <w:pStyle w:val="ListParagraph"/>
        <w:numPr>
          <w:ilvl w:val="0"/>
          <w:numId w:val="13"/>
        </w:num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Putem kvalifikovanog </w:t>
      </w:r>
      <w:bookmarkStart w:id="1" w:name="_GoBack"/>
      <w:bookmarkEnd w:id="1"/>
      <w:r w:rsidRPr="00AC7D85">
        <w:rPr>
          <w:rFonts w:asciiTheme="majorHAnsi" w:hAnsiTheme="majorHAnsi" w:cstheme="majorHAnsi"/>
        </w:rPr>
        <w:t>elektronskog sertifikata</w:t>
      </w:r>
    </w:p>
    <w:p w14:paraId="235D0E7C" w14:textId="77777777" w:rsidR="00277963" w:rsidRPr="00AC7D85" w:rsidRDefault="00277963" w:rsidP="000F74FE">
      <w:pPr>
        <w:pStyle w:val="ListParagraph"/>
        <w:numPr>
          <w:ilvl w:val="0"/>
          <w:numId w:val="13"/>
        </w:num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Putem </w:t>
      </w:r>
      <w:r w:rsidRPr="00AC7D85">
        <w:rPr>
          <w:rFonts w:asciiTheme="majorHAnsi" w:hAnsiTheme="majorHAnsi" w:cstheme="majorHAnsi"/>
          <w:i/>
          <w:iCs/>
        </w:rPr>
        <w:t xml:space="preserve">ConsentID </w:t>
      </w:r>
      <w:r w:rsidRPr="00AC7D85">
        <w:rPr>
          <w:rFonts w:asciiTheme="majorHAnsi" w:hAnsiTheme="majorHAnsi" w:cstheme="majorHAnsi"/>
        </w:rPr>
        <w:t>aplikacije na mobilnom uređaju</w:t>
      </w:r>
    </w:p>
    <w:p w14:paraId="234E9F9C" w14:textId="41153283" w:rsidR="00277963" w:rsidRPr="00AC7D85" w:rsidRDefault="00277963" w:rsidP="00277963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U narednim koracima će biti objašnjeno kako korisnik može odraditi prijavljivanje na porta</w:t>
      </w:r>
      <w:r w:rsidR="007E0F2D" w:rsidRPr="00AC7D85">
        <w:rPr>
          <w:rFonts w:asciiTheme="majorHAnsi" w:hAnsiTheme="majorHAnsi" w:cstheme="majorHAnsi"/>
        </w:rPr>
        <w:t>l</w:t>
      </w:r>
      <w:r w:rsidRPr="00AC7D85">
        <w:rPr>
          <w:rFonts w:asciiTheme="majorHAnsi" w:hAnsiTheme="majorHAnsi" w:cstheme="majorHAnsi"/>
        </w:rPr>
        <w:t xml:space="preserve"> eAkcize sa obe opcije prijavljivanja.</w:t>
      </w:r>
    </w:p>
    <w:p w14:paraId="1E876201" w14:textId="6E1AC028" w:rsidR="00C64429" w:rsidRPr="00AC7D85" w:rsidRDefault="009D7BAF" w:rsidP="000F74FE">
      <w:pPr>
        <w:pStyle w:val="Heading2"/>
        <w:numPr>
          <w:ilvl w:val="0"/>
          <w:numId w:val="1"/>
        </w:numPr>
        <w:jc w:val="left"/>
        <w:rPr>
          <w:rFonts w:asciiTheme="majorHAnsi" w:hAnsiTheme="majorHAnsi" w:cstheme="majorHAnsi"/>
        </w:rPr>
      </w:pPr>
      <w:bookmarkStart w:id="2" w:name="_Toc179448862"/>
      <w:r w:rsidRPr="00AC7D85">
        <w:rPr>
          <w:rFonts w:asciiTheme="majorHAnsi" w:hAnsiTheme="majorHAnsi" w:cstheme="majorHAnsi"/>
        </w:rPr>
        <w:t>Prijava korisnika sistema na portal eAkcize putem</w:t>
      </w:r>
      <w:r w:rsidR="00C64429" w:rsidRPr="00AC7D85">
        <w:rPr>
          <w:rFonts w:asciiTheme="majorHAnsi" w:hAnsiTheme="majorHAnsi" w:cstheme="majorHAnsi"/>
        </w:rPr>
        <w:t xml:space="preserve"> kvalifikovanog</w:t>
      </w:r>
      <w:r w:rsidRPr="00AC7D85">
        <w:rPr>
          <w:rFonts w:asciiTheme="majorHAnsi" w:hAnsiTheme="majorHAnsi" w:cstheme="majorHAnsi"/>
        </w:rPr>
        <w:t xml:space="preserve"> elektronskog sertifikata</w:t>
      </w:r>
      <w:bookmarkEnd w:id="2"/>
    </w:p>
    <w:p w14:paraId="4AC7720A" w14:textId="6E9F10A2" w:rsidR="00C64429" w:rsidRPr="00AC7D85" w:rsidRDefault="00AD4F7F" w:rsidP="000F74FE">
      <w:pPr>
        <w:pStyle w:val="NormalWeb"/>
        <w:numPr>
          <w:ilvl w:val="0"/>
          <w:numId w:val="2"/>
        </w:numPr>
        <w:rPr>
          <w:rFonts w:asciiTheme="majorHAnsi" w:hAnsiTheme="majorHAnsi" w:cstheme="majorHAnsi"/>
        </w:rPr>
      </w:pPr>
      <w:bookmarkStart w:id="3" w:name="_Hlk164072191"/>
      <w:r w:rsidRPr="00AC7D85">
        <w:rPr>
          <w:rFonts w:asciiTheme="majorHAnsi" w:hAnsiTheme="majorHAnsi" w:cstheme="majorHAnsi"/>
        </w:rPr>
        <w:t xml:space="preserve">Vršimo navigaciju na stranicu: </w:t>
      </w:r>
      <w:hyperlink r:id="rId8" w:history="1">
        <w:r w:rsidRPr="00AC7D85">
          <w:rPr>
            <w:rStyle w:val="Hyperlink"/>
            <w:rFonts w:asciiTheme="majorHAnsi" w:hAnsiTheme="majorHAnsi" w:cstheme="majorHAnsi"/>
          </w:rPr>
          <w:t>https://eakcize-api-test.mfin.gov.rs/platform/</w:t>
        </w:r>
      </w:hyperlink>
    </w:p>
    <w:p w14:paraId="645C85F2" w14:textId="5B7F8427" w:rsidR="00AD4F7F" w:rsidRPr="00AC7D85" w:rsidRDefault="00AD4F7F" w:rsidP="000F74FE">
      <w:pPr>
        <w:pStyle w:val="NormalWeb"/>
        <w:numPr>
          <w:ilvl w:val="0"/>
          <w:numId w:val="2"/>
        </w:num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Kliknuti na dugme </w:t>
      </w:r>
      <w:r w:rsidRPr="00AC7D85">
        <w:rPr>
          <w:rFonts w:asciiTheme="majorHAnsi" w:hAnsiTheme="majorHAnsi" w:cstheme="majorHAnsi"/>
          <w:b/>
          <w:bCs/>
        </w:rPr>
        <w:t>"Prijava"</w:t>
      </w:r>
      <w:r w:rsidR="00277963" w:rsidRPr="00AC7D85">
        <w:rPr>
          <w:rFonts w:asciiTheme="majorHAnsi" w:hAnsiTheme="majorHAnsi" w:cstheme="majorHAnsi"/>
          <w:b/>
          <w:bCs/>
        </w:rPr>
        <w:t>.</w:t>
      </w:r>
    </w:p>
    <w:p w14:paraId="606ED3E1" w14:textId="55190CFA" w:rsidR="00277963" w:rsidRPr="00AC7D85" w:rsidRDefault="00C64429" w:rsidP="00C64429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0793EE2" wp14:editId="0E2489E8">
            <wp:extent cx="5334000" cy="2971800"/>
            <wp:effectExtent l="19050" t="19050" r="19050" b="19050"/>
            <wp:docPr id="951508772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508772" name="Picture 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F957E3E" w14:textId="3AE43240" w:rsidR="00C64429" w:rsidRPr="00AC7D85" w:rsidRDefault="00277963" w:rsidP="00277963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16C34E4F" w14:textId="26BDAC27" w:rsidR="00C64429" w:rsidRPr="00AC7D85" w:rsidRDefault="00567018" w:rsidP="00C64429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3</w:t>
      </w:r>
      <w:r w:rsidR="00C64429" w:rsidRPr="00AC7D85">
        <w:rPr>
          <w:rFonts w:asciiTheme="majorHAnsi" w:hAnsiTheme="majorHAnsi" w:cstheme="majorHAnsi"/>
        </w:rPr>
        <w:t xml:space="preserve">. Kliknuti na sekciju </w:t>
      </w:r>
      <w:r w:rsidR="00C64429" w:rsidRPr="00AC7D85">
        <w:rPr>
          <w:rFonts w:asciiTheme="majorHAnsi" w:hAnsiTheme="majorHAnsi" w:cstheme="majorHAnsi"/>
          <w:b/>
          <w:bCs/>
        </w:rPr>
        <w:t>"</w:t>
      </w:r>
      <w:r w:rsidR="003E0387" w:rsidRPr="00AC7D85">
        <w:rPr>
          <w:rFonts w:asciiTheme="majorHAnsi" w:hAnsiTheme="majorHAnsi" w:cstheme="majorHAnsi"/>
          <w:b/>
          <w:bCs/>
          <w:lang w:val="sr-Cyrl-RS"/>
        </w:rPr>
        <w:t>Квалификовани електронски сертификат</w:t>
      </w:r>
      <w:r w:rsidR="00C64429" w:rsidRPr="00AC7D85">
        <w:rPr>
          <w:rFonts w:asciiTheme="majorHAnsi" w:hAnsiTheme="majorHAnsi" w:cstheme="majorHAnsi"/>
          <w:b/>
          <w:bCs/>
        </w:rPr>
        <w:t>"</w:t>
      </w:r>
      <w:r w:rsidR="00277963" w:rsidRPr="00AC7D85">
        <w:rPr>
          <w:rFonts w:asciiTheme="majorHAnsi" w:hAnsiTheme="majorHAnsi" w:cstheme="majorHAnsi"/>
          <w:b/>
          <w:bCs/>
        </w:rPr>
        <w:t>.</w:t>
      </w:r>
    </w:p>
    <w:p w14:paraId="372606AA" w14:textId="4BA80C4D" w:rsidR="00C64429" w:rsidRPr="00AC7D85" w:rsidRDefault="00C64429" w:rsidP="0027796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66E4FD9" wp14:editId="6352A210">
            <wp:extent cx="5334000" cy="2971800"/>
            <wp:effectExtent l="19050" t="19050" r="19050" b="19050"/>
            <wp:docPr id="836967554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967554" name="Picture 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C11315E" w14:textId="7A6E9F76" w:rsidR="00C64429" w:rsidRPr="00AC7D85" w:rsidRDefault="00567018" w:rsidP="00C64429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4</w:t>
      </w:r>
      <w:r w:rsidR="00C64429" w:rsidRPr="00AC7D85">
        <w:rPr>
          <w:rFonts w:asciiTheme="majorHAnsi" w:hAnsiTheme="majorHAnsi" w:cstheme="majorHAnsi"/>
        </w:rPr>
        <w:t xml:space="preserve">. Kliknuti na dugme </w:t>
      </w:r>
      <w:r w:rsidR="00C64429" w:rsidRPr="00AC7D85">
        <w:rPr>
          <w:rFonts w:asciiTheme="majorHAnsi" w:hAnsiTheme="majorHAnsi" w:cstheme="majorHAnsi"/>
          <w:b/>
          <w:bCs/>
        </w:rPr>
        <w:t>"</w:t>
      </w:r>
      <w:r w:rsidR="003E0387" w:rsidRPr="00AC7D85">
        <w:rPr>
          <w:rFonts w:asciiTheme="majorHAnsi" w:hAnsiTheme="majorHAnsi" w:cstheme="majorHAnsi"/>
          <w:b/>
          <w:bCs/>
          <w:lang w:val="sr-Cyrl-RS"/>
        </w:rPr>
        <w:t>Пријавите се</w:t>
      </w:r>
      <w:r w:rsidR="00C64429" w:rsidRPr="00AC7D85">
        <w:rPr>
          <w:rFonts w:asciiTheme="majorHAnsi" w:hAnsiTheme="majorHAnsi" w:cstheme="majorHAnsi"/>
          <w:b/>
          <w:bCs/>
        </w:rPr>
        <w:t>"</w:t>
      </w:r>
      <w:r w:rsidR="00277963" w:rsidRPr="00AC7D85">
        <w:rPr>
          <w:rFonts w:asciiTheme="majorHAnsi" w:hAnsiTheme="majorHAnsi" w:cstheme="majorHAnsi"/>
          <w:b/>
          <w:bCs/>
        </w:rPr>
        <w:t>.</w:t>
      </w:r>
    </w:p>
    <w:p w14:paraId="1A9FD14C" w14:textId="0A2CECAB" w:rsidR="00277963" w:rsidRPr="00AC7D85" w:rsidRDefault="00C64429" w:rsidP="00C64429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0FA1950" wp14:editId="3B0B23F9">
            <wp:extent cx="5334000" cy="2984500"/>
            <wp:effectExtent l="19050" t="19050" r="19050" b="25400"/>
            <wp:docPr id="1353807689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807689" name="Picture 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FD78597" w14:textId="6239C564" w:rsidR="00C64429" w:rsidRPr="00AC7D85" w:rsidRDefault="00277963" w:rsidP="00277963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002D048A" w14:textId="6F0B5E1E" w:rsidR="00C64429" w:rsidRPr="00AC7D85" w:rsidRDefault="00567018" w:rsidP="00C64429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5</w:t>
      </w:r>
      <w:r w:rsidR="00C64429" w:rsidRPr="00AC7D85">
        <w:rPr>
          <w:rFonts w:asciiTheme="majorHAnsi" w:hAnsiTheme="majorHAnsi" w:cstheme="majorHAnsi"/>
        </w:rPr>
        <w:t xml:space="preserve">. </w:t>
      </w:r>
      <w:r w:rsidR="00277963" w:rsidRPr="00AC7D85">
        <w:rPr>
          <w:rFonts w:asciiTheme="majorHAnsi" w:hAnsiTheme="majorHAnsi" w:cstheme="majorHAnsi"/>
        </w:rPr>
        <w:t xml:space="preserve">Primetiti da se otvara novi prozor za odabir ličnog elektronskog kvalifikovanog sertifikata. </w:t>
      </w:r>
      <w:r w:rsidR="00C64429" w:rsidRPr="00AC7D85">
        <w:rPr>
          <w:rFonts w:asciiTheme="majorHAnsi" w:hAnsiTheme="majorHAnsi" w:cstheme="majorHAnsi"/>
        </w:rPr>
        <w:t>Odabrati lični elektronski sertifikat za prijavu na portal eAkcize</w:t>
      </w:r>
      <w:r w:rsidR="00277963" w:rsidRPr="00AC7D85">
        <w:rPr>
          <w:rFonts w:asciiTheme="majorHAnsi" w:hAnsiTheme="majorHAnsi" w:cstheme="majorHAnsi"/>
        </w:rPr>
        <w:t>.</w:t>
      </w:r>
    </w:p>
    <w:p w14:paraId="0DD440FD" w14:textId="5BDF7352" w:rsidR="00C64429" w:rsidRPr="00AC7D85" w:rsidRDefault="00C64429" w:rsidP="0027796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5A9F7F6" wp14:editId="3A5FFAC9">
            <wp:extent cx="5334000" cy="2971800"/>
            <wp:effectExtent l="19050" t="19050" r="19050" b="19050"/>
            <wp:docPr id="949534146" name="Picture 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34146" name="Picture 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5417B7E" w14:textId="59112047" w:rsidR="00C64429" w:rsidRPr="00AC7D85" w:rsidRDefault="00567018" w:rsidP="00C64429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6</w:t>
      </w:r>
      <w:r w:rsidR="00C64429" w:rsidRPr="00AC7D85">
        <w:rPr>
          <w:rFonts w:asciiTheme="majorHAnsi" w:hAnsiTheme="majorHAnsi" w:cstheme="majorHAnsi"/>
        </w:rPr>
        <w:t>. Primetiti da se prikazuje novi prozor za unos lozinke kvalifikovanog elektronskog sertifikata. U polje za unos lozinke uneti ličnu lozinku kvalifikovanog elektronskog sertifikata.</w:t>
      </w:r>
    </w:p>
    <w:p w14:paraId="7C2B6FA1" w14:textId="68C07610" w:rsidR="00277963" w:rsidRPr="00AC7D85" w:rsidRDefault="00C64429" w:rsidP="00C64429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49A99C5" wp14:editId="5238D775">
            <wp:extent cx="5334000" cy="2571750"/>
            <wp:effectExtent l="19050" t="19050" r="19050" b="19050"/>
            <wp:docPr id="121336800" name="Picture 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36800" name="Picture 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717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5D6B3E8" w14:textId="176351E1" w:rsidR="00C64429" w:rsidRPr="00AC7D85" w:rsidRDefault="00277963" w:rsidP="00277963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2966720B" w14:textId="0FC85558" w:rsidR="00C64429" w:rsidRPr="00AC7D85" w:rsidRDefault="00567018" w:rsidP="00C64429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7</w:t>
      </w:r>
      <w:r w:rsidR="00C64429" w:rsidRPr="00AC7D85">
        <w:rPr>
          <w:rFonts w:asciiTheme="majorHAnsi" w:hAnsiTheme="majorHAnsi" w:cstheme="majorHAnsi"/>
        </w:rPr>
        <w:t xml:space="preserve">. Kliknuti na dugme </w:t>
      </w:r>
      <w:r w:rsidR="00C64429" w:rsidRPr="00AC7D85">
        <w:rPr>
          <w:rFonts w:asciiTheme="majorHAnsi" w:hAnsiTheme="majorHAnsi" w:cstheme="majorHAnsi"/>
          <w:b/>
          <w:bCs/>
        </w:rPr>
        <w:t>"Ok"</w:t>
      </w:r>
      <w:r w:rsidR="00277963" w:rsidRPr="00AC7D85">
        <w:rPr>
          <w:rFonts w:asciiTheme="majorHAnsi" w:hAnsiTheme="majorHAnsi" w:cstheme="majorHAnsi"/>
          <w:b/>
          <w:bCs/>
        </w:rPr>
        <w:t>.</w:t>
      </w:r>
    </w:p>
    <w:p w14:paraId="5A31E1E4" w14:textId="48D31A87" w:rsidR="00C64429" w:rsidRPr="00AC7D85" w:rsidRDefault="00C64429" w:rsidP="00C64429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A09E8B8" wp14:editId="1E766AB9">
            <wp:extent cx="5334000" cy="2984500"/>
            <wp:effectExtent l="19050" t="19050" r="19050" b="25400"/>
            <wp:docPr id="1979284694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284694" name="Picture 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6B3D61F" w14:textId="7F6E902A" w:rsidR="00C64429" w:rsidRPr="00AC7D85" w:rsidRDefault="00567018" w:rsidP="00C64429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8</w:t>
      </w:r>
      <w:r w:rsidR="00C64429" w:rsidRPr="00AC7D85">
        <w:rPr>
          <w:rFonts w:asciiTheme="majorHAnsi" w:hAnsiTheme="majorHAnsi" w:cstheme="majorHAnsi"/>
        </w:rPr>
        <w:t>. Primetiti da je korisnik sistema prijavljen na portal eAkcize.</w:t>
      </w:r>
    </w:p>
    <w:bookmarkEnd w:id="3"/>
    <w:p w14:paraId="502D7575" w14:textId="7AFFF746" w:rsidR="00C64429" w:rsidRPr="00AC7D85" w:rsidRDefault="00277963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488B1390" w14:textId="295C3C3A" w:rsidR="00AD4F7F" w:rsidRPr="00AC7D85" w:rsidRDefault="00C64429" w:rsidP="000F74FE">
      <w:pPr>
        <w:pStyle w:val="Heading2"/>
        <w:numPr>
          <w:ilvl w:val="0"/>
          <w:numId w:val="1"/>
        </w:numPr>
        <w:rPr>
          <w:rFonts w:asciiTheme="majorHAnsi" w:hAnsiTheme="majorHAnsi" w:cstheme="majorHAnsi"/>
        </w:rPr>
      </w:pPr>
      <w:bookmarkStart w:id="4" w:name="_Toc179448863"/>
      <w:r w:rsidRPr="00AC7D85">
        <w:rPr>
          <w:rFonts w:asciiTheme="majorHAnsi" w:hAnsiTheme="majorHAnsi" w:cstheme="majorHAnsi"/>
        </w:rPr>
        <w:lastRenderedPageBreak/>
        <w:t xml:space="preserve">Prijava korisnika sistema na portal eAkcize putem </w:t>
      </w:r>
      <w:r w:rsidRPr="00AC7D85">
        <w:rPr>
          <w:rFonts w:asciiTheme="majorHAnsi" w:hAnsiTheme="majorHAnsi" w:cstheme="majorHAnsi"/>
          <w:i/>
          <w:iCs/>
        </w:rPr>
        <w:t>ConsentID</w:t>
      </w:r>
      <w:r w:rsidRPr="00AC7D85">
        <w:rPr>
          <w:rFonts w:asciiTheme="majorHAnsi" w:hAnsiTheme="majorHAnsi" w:cstheme="majorHAnsi"/>
        </w:rPr>
        <w:t xml:space="preserve"> aplikacije</w:t>
      </w:r>
      <w:bookmarkEnd w:id="4"/>
    </w:p>
    <w:p w14:paraId="65796FFA" w14:textId="238BBA4B" w:rsidR="00277963" w:rsidRPr="00AC7D85" w:rsidRDefault="00277963" w:rsidP="00277963">
      <w:pPr>
        <w:rPr>
          <w:rFonts w:asciiTheme="majorHAnsi" w:hAnsiTheme="majorHAnsi" w:cstheme="majorHAnsi"/>
        </w:rPr>
      </w:pPr>
      <w:bookmarkStart w:id="5" w:name="_Hlk164072229"/>
      <w:r w:rsidRPr="00AC7D85">
        <w:rPr>
          <w:rFonts w:asciiTheme="majorHAnsi" w:hAnsiTheme="majorHAnsi" w:cstheme="majorHAnsi"/>
          <w:b/>
          <w:bCs/>
          <w:color w:val="FF0000"/>
        </w:rPr>
        <w:t>Napomena:</w:t>
      </w:r>
      <w:r w:rsidRPr="00AC7D85">
        <w:rPr>
          <w:rFonts w:asciiTheme="majorHAnsi" w:hAnsiTheme="majorHAnsi" w:cstheme="majorHAnsi"/>
          <w:color w:val="FF0000"/>
        </w:rPr>
        <w:t xml:space="preserve"> </w:t>
      </w:r>
      <w:r w:rsidRPr="00AC7D85">
        <w:rPr>
          <w:rFonts w:asciiTheme="majorHAnsi" w:hAnsiTheme="majorHAnsi" w:cstheme="majorHAnsi"/>
        </w:rPr>
        <w:t xml:space="preserve">Neophodno je da korisnik sistema ima podešenu </w:t>
      </w:r>
      <w:r w:rsidRPr="00AC7D85">
        <w:rPr>
          <w:rFonts w:asciiTheme="majorHAnsi" w:hAnsiTheme="majorHAnsi" w:cstheme="majorHAnsi"/>
          <w:i/>
          <w:iCs/>
        </w:rPr>
        <w:t xml:space="preserve">ConsentID </w:t>
      </w:r>
      <w:r w:rsidRPr="00AC7D85">
        <w:rPr>
          <w:rFonts w:asciiTheme="majorHAnsi" w:hAnsiTheme="majorHAnsi" w:cstheme="majorHAnsi"/>
        </w:rPr>
        <w:t>aplikaciju na svom mobilnom uređaju.</w:t>
      </w:r>
    </w:p>
    <w:p w14:paraId="1A7A475E" w14:textId="77777777" w:rsidR="00AD4F7F" w:rsidRPr="00AC7D85" w:rsidRDefault="00AD4F7F" w:rsidP="00AD4F7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Vršimo navigaciju na stranicu: </w:t>
      </w:r>
      <w:hyperlink r:id="rId15" w:history="1">
        <w:r w:rsidRPr="00AC7D85">
          <w:rPr>
            <w:rStyle w:val="Hyperlink"/>
            <w:rFonts w:asciiTheme="majorHAnsi" w:hAnsiTheme="majorHAnsi" w:cstheme="majorHAnsi"/>
          </w:rPr>
          <w:t>https://eakcize-api-test.mfin.gov.rs/platform/</w:t>
        </w:r>
      </w:hyperlink>
    </w:p>
    <w:p w14:paraId="6010A2A2" w14:textId="14C5EA87" w:rsidR="00AD4F7F" w:rsidRPr="00AC7D85" w:rsidRDefault="00AD4F7F" w:rsidP="00AD4F7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2. Kliknuti na dugme</w:t>
      </w:r>
      <w:r w:rsidR="00C67334" w:rsidRPr="00AC7D85">
        <w:rPr>
          <w:rFonts w:asciiTheme="majorHAnsi" w:hAnsiTheme="majorHAnsi" w:cstheme="majorHAnsi"/>
        </w:rPr>
        <w:t xml:space="preserve"> </w:t>
      </w:r>
      <w:r w:rsidRPr="00AC7D85">
        <w:rPr>
          <w:rFonts w:asciiTheme="majorHAnsi" w:hAnsiTheme="majorHAnsi" w:cstheme="majorHAnsi"/>
          <w:b/>
          <w:bCs/>
        </w:rPr>
        <w:t>"Prijava"</w:t>
      </w:r>
      <w:r w:rsidR="00854B07" w:rsidRPr="00AC7D85">
        <w:rPr>
          <w:rFonts w:asciiTheme="majorHAnsi" w:hAnsiTheme="majorHAnsi" w:cstheme="majorHAnsi"/>
          <w:b/>
          <w:bCs/>
        </w:rPr>
        <w:t>.</w:t>
      </w:r>
    </w:p>
    <w:p w14:paraId="793C179C" w14:textId="38577D8B" w:rsidR="00AD4F7F" w:rsidRPr="00AC7D85" w:rsidRDefault="00AD4F7F" w:rsidP="00AD4F7F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C972E6F" wp14:editId="7067C384">
            <wp:extent cx="5335270" cy="2973705"/>
            <wp:effectExtent l="19050" t="19050" r="17780" b="17145"/>
            <wp:docPr id="1857994632" name="Picture 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994632" name="Picture 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162B80E" w14:textId="42768904" w:rsidR="00AD4F7F" w:rsidRPr="00AC7D85" w:rsidRDefault="00AD4F7F" w:rsidP="00AD4F7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Kliknuti na polje </w:t>
      </w:r>
      <w:r w:rsidRPr="00AC7D85">
        <w:rPr>
          <w:rFonts w:asciiTheme="majorHAnsi" w:hAnsiTheme="majorHAnsi" w:cstheme="majorHAnsi"/>
          <w:b/>
          <w:bCs/>
        </w:rPr>
        <w:t>"Корисничко име".</w:t>
      </w:r>
    </w:p>
    <w:p w14:paraId="133BB8A5" w14:textId="1C0752C5" w:rsidR="00AD4F7F" w:rsidRPr="00AC7D85" w:rsidRDefault="00AD4F7F" w:rsidP="00AD4F7F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EDD1CF6" wp14:editId="386F9098">
            <wp:extent cx="5335270" cy="2981960"/>
            <wp:effectExtent l="19050" t="19050" r="17780" b="27940"/>
            <wp:docPr id="1165853698" name="Picture 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853698" name="Picture 1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5275752" w14:textId="28D3E56C" w:rsidR="00AD4F7F" w:rsidRPr="00AC7D85" w:rsidRDefault="00AD4F7F" w:rsidP="00AD4F7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4. Uneti email adresu korisnika koja se koristi za </w:t>
      </w:r>
      <w:r w:rsidRPr="00AC7D85">
        <w:rPr>
          <w:rFonts w:asciiTheme="majorHAnsi" w:hAnsiTheme="majorHAnsi" w:cstheme="majorHAnsi"/>
          <w:i/>
          <w:iCs/>
        </w:rPr>
        <w:t>ConsentID</w:t>
      </w:r>
      <w:r w:rsidRPr="00AC7D85">
        <w:rPr>
          <w:rFonts w:asciiTheme="majorHAnsi" w:hAnsiTheme="majorHAnsi" w:cstheme="majorHAnsi"/>
        </w:rPr>
        <w:t xml:space="preserve"> aplikaciju.</w:t>
      </w:r>
    </w:p>
    <w:p w14:paraId="1F480426" w14:textId="18DB50B2" w:rsidR="00AD4F7F" w:rsidRPr="00AC7D85" w:rsidRDefault="00AD4F7F" w:rsidP="00AD4F7F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014DECA3" w14:textId="58733A04" w:rsidR="00AD4F7F" w:rsidRPr="00AC7D85" w:rsidRDefault="00AD4F7F" w:rsidP="00AD4F7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5. Kliknuti na dugme </w:t>
      </w:r>
      <w:r w:rsidRPr="00AC7D85">
        <w:rPr>
          <w:rFonts w:asciiTheme="majorHAnsi" w:hAnsiTheme="majorHAnsi" w:cstheme="majorHAnsi"/>
          <w:b/>
          <w:bCs/>
        </w:rPr>
        <w:t>"Пријавите се"</w:t>
      </w:r>
      <w:r w:rsidR="00277963" w:rsidRPr="00AC7D85">
        <w:rPr>
          <w:rFonts w:asciiTheme="majorHAnsi" w:hAnsiTheme="majorHAnsi" w:cstheme="majorHAnsi"/>
          <w:b/>
          <w:bCs/>
        </w:rPr>
        <w:t>.</w:t>
      </w:r>
    </w:p>
    <w:p w14:paraId="257BE8D5" w14:textId="2B9AC3A0" w:rsidR="00AD4F7F" w:rsidRPr="00AC7D85" w:rsidRDefault="00AD4F7F" w:rsidP="00AD4F7F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3ACCB88" wp14:editId="110F0100">
            <wp:extent cx="5335270" cy="2981960"/>
            <wp:effectExtent l="19050" t="19050" r="17780" b="27940"/>
            <wp:docPr id="1472217810" name="Picture 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217810" name="Picture 1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78E4D0C" w14:textId="627C544A" w:rsidR="000A0EAE" w:rsidRPr="00AC7D85" w:rsidRDefault="00AD4F7F" w:rsidP="00AD4F7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6. U </w:t>
      </w:r>
      <w:r w:rsidRPr="00AC7D85">
        <w:rPr>
          <w:rFonts w:asciiTheme="majorHAnsi" w:hAnsiTheme="majorHAnsi" w:cstheme="majorHAnsi"/>
          <w:i/>
          <w:iCs/>
        </w:rPr>
        <w:t>ConsentID</w:t>
      </w:r>
      <w:r w:rsidRPr="00AC7D85">
        <w:rPr>
          <w:rFonts w:asciiTheme="majorHAnsi" w:hAnsiTheme="majorHAnsi" w:cstheme="majorHAnsi"/>
        </w:rPr>
        <w:t xml:space="preserve"> aplikaciji potvrditi prijavu na portal eAkcize, nakon čega primetiti da je korisnik sistema uspešno prijavljen na portal</w:t>
      </w:r>
      <w:r w:rsidR="009D389A" w:rsidRPr="00AC7D85">
        <w:rPr>
          <w:rFonts w:asciiTheme="majorHAnsi" w:hAnsiTheme="majorHAnsi" w:cstheme="majorHAnsi"/>
        </w:rPr>
        <w:t xml:space="preserve"> eAkcize</w:t>
      </w:r>
      <w:r w:rsidRPr="00AC7D85">
        <w:rPr>
          <w:rFonts w:asciiTheme="majorHAnsi" w:hAnsiTheme="majorHAnsi" w:cstheme="majorHAnsi"/>
        </w:rPr>
        <w:t>.</w:t>
      </w:r>
    </w:p>
    <w:bookmarkEnd w:id="5"/>
    <w:p w14:paraId="26053446" w14:textId="30B3205F" w:rsidR="000A0EAE" w:rsidRPr="00AC7D85" w:rsidRDefault="000A0EAE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43B0B5A0" w14:textId="4023875B" w:rsidR="000A0EAE" w:rsidRPr="00AC7D85" w:rsidRDefault="003022BB" w:rsidP="000A0EAE">
      <w:pPr>
        <w:pStyle w:val="Heading1"/>
        <w:rPr>
          <w:rFonts w:asciiTheme="majorHAnsi" w:hAnsiTheme="majorHAnsi" w:cstheme="majorHAnsi"/>
        </w:rPr>
      </w:pPr>
      <w:bookmarkStart w:id="6" w:name="_Toc179448864"/>
      <w:r>
        <w:rPr>
          <w:rFonts w:asciiTheme="majorHAnsi" w:hAnsiTheme="majorHAnsi" w:cstheme="majorHAnsi"/>
        </w:rPr>
        <w:lastRenderedPageBreak/>
        <w:t xml:space="preserve">MFIN </w:t>
      </w:r>
      <w:r>
        <w:rPr>
          <w:rFonts w:asciiTheme="majorHAnsi" w:hAnsiTheme="majorHAnsi" w:cstheme="majorHAnsi"/>
          <w:lang w:val="en-US"/>
        </w:rPr>
        <w:t xml:space="preserve">- </w:t>
      </w:r>
      <w:r w:rsidR="00D31DF5" w:rsidRPr="00AC7D85">
        <w:rPr>
          <w:rFonts w:asciiTheme="majorHAnsi" w:hAnsiTheme="majorHAnsi" w:cstheme="majorHAnsi"/>
        </w:rPr>
        <w:t xml:space="preserve">PROMENA PISMA PORTALA </w:t>
      </w:r>
      <w:r w:rsidR="006933E5" w:rsidRPr="00AC7D85">
        <w:rPr>
          <w:rFonts w:asciiTheme="majorHAnsi" w:hAnsiTheme="majorHAnsi" w:cstheme="majorHAnsi"/>
        </w:rPr>
        <w:t>e</w:t>
      </w:r>
      <w:r w:rsidR="00D31DF5" w:rsidRPr="00AC7D85">
        <w:rPr>
          <w:rFonts w:asciiTheme="majorHAnsi" w:hAnsiTheme="majorHAnsi" w:cstheme="majorHAnsi"/>
        </w:rPr>
        <w:t>AKCIZE</w:t>
      </w:r>
      <w:bookmarkEnd w:id="6"/>
    </w:p>
    <w:p w14:paraId="3823A23F" w14:textId="117986A1" w:rsidR="00277963" w:rsidRPr="00AC7D85" w:rsidRDefault="00277963" w:rsidP="00277963">
      <w:pPr>
        <w:rPr>
          <w:rFonts w:asciiTheme="majorHAnsi" w:hAnsiTheme="majorHAnsi" w:cstheme="majorHAnsi"/>
        </w:rPr>
      </w:pPr>
      <w:bookmarkStart w:id="7" w:name="_Hlk164072336"/>
      <w:r w:rsidRPr="00AC7D85">
        <w:rPr>
          <w:rFonts w:asciiTheme="majorHAnsi" w:hAnsiTheme="majorHAnsi" w:cstheme="majorHAnsi"/>
        </w:rPr>
        <w:t>Na portalu eAkcize postoje dve opcije za odabir pisma:</w:t>
      </w:r>
    </w:p>
    <w:p w14:paraId="5C47AF5B" w14:textId="76C55C0B" w:rsidR="00277963" w:rsidRPr="00AC7D85" w:rsidRDefault="00277963" w:rsidP="000F74FE">
      <w:pPr>
        <w:pStyle w:val="ListParagraph"/>
        <w:numPr>
          <w:ilvl w:val="0"/>
          <w:numId w:val="14"/>
        </w:num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Latinica</w:t>
      </w:r>
    </w:p>
    <w:p w14:paraId="33E97759" w14:textId="5EA19B90" w:rsidR="00277963" w:rsidRPr="00AC7D85" w:rsidRDefault="00277963" w:rsidP="000F74FE">
      <w:pPr>
        <w:pStyle w:val="ListParagraph"/>
        <w:numPr>
          <w:ilvl w:val="0"/>
          <w:numId w:val="14"/>
        </w:num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Ćirilica</w:t>
      </w:r>
    </w:p>
    <w:p w14:paraId="5817265A" w14:textId="263926A2" w:rsidR="00277963" w:rsidRPr="00AC7D85" w:rsidRDefault="00277963" w:rsidP="00277963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Korisnik sistema u svakom trenutku ima opciju da promeni pismo portala.</w:t>
      </w:r>
    </w:p>
    <w:p w14:paraId="04CF0672" w14:textId="1E954085" w:rsidR="00D31DF5" w:rsidRPr="00AC7D85" w:rsidRDefault="00D31DF5" w:rsidP="000F74FE">
      <w:pPr>
        <w:pStyle w:val="Heading2"/>
        <w:numPr>
          <w:ilvl w:val="0"/>
          <w:numId w:val="3"/>
        </w:numPr>
        <w:rPr>
          <w:rFonts w:asciiTheme="majorHAnsi" w:hAnsiTheme="majorHAnsi" w:cstheme="majorHAnsi"/>
        </w:rPr>
      </w:pPr>
      <w:bookmarkStart w:id="8" w:name="_Toc179448865"/>
      <w:bookmarkEnd w:id="7"/>
      <w:r w:rsidRPr="00AC7D85">
        <w:rPr>
          <w:rFonts w:asciiTheme="majorHAnsi" w:hAnsiTheme="majorHAnsi" w:cstheme="majorHAnsi"/>
        </w:rPr>
        <w:t>Promena pisma na portalu eAkcize</w:t>
      </w:r>
      <w:bookmarkEnd w:id="8"/>
    </w:p>
    <w:p w14:paraId="1536E429" w14:textId="627BFF57" w:rsidR="00D31DF5" w:rsidRPr="00AC7D85" w:rsidRDefault="00D31DF5" w:rsidP="00D31DF5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1</w:t>
      </w:r>
      <w:bookmarkStart w:id="9" w:name="_Hlk164072359"/>
      <w:r w:rsidRPr="00AC7D85">
        <w:rPr>
          <w:rFonts w:asciiTheme="majorHAnsi" w:hAnsiTheme="majorHAnsi" w:cstheme="majorHAnsi"/>
        </w:rPr>
        <w:t xml:space="preserve">. Kliknuti na </w:t>
      </w:r>
      <w:r w:rsidRPr="00AC7D85">
        <w:rPr>
          <w:rStyle w:val="Strong"/>
          <w:rFonts w:asciiTheme="majorHAnsi" w:hAnsiTheme="majorHAnsi" w:cstheme="majorHAnsi"/>
        </w:rPr>
        <w:t>"Latinica"</w:t>
      </w:r>
      <w:r w:rsidR="00A10D19" w:rsidRPr="00AC7D85">
        <w:rPr>
          <w:rStyle w:val="Strong"/>
          <w:rFonts w:asciiTheme="majorHAnsi" w:hAnsiTheme="majorHAnsi" w:cstheme="majorHAnsi"/>
        </w:rPr>
        <w:t xml:space="preserve"> </w:t>
      </w:r>
      <w:r w:rsidR="00A10D19" w:rsidRPr="00AC7D85">
        <w:rPr>
          <w:rStyle w:val="Strong"/>
          <w:rFonts w:asciiTheme="majorHAnsi" w:hAnsiTheme="majorHAnsi" w:cstheme="majorHAnsi"/>
          <w:b w:val="0"/>
          <w:bCs w:val="0"/>
        </w:rPr>
        <w:t>u zaglavlju portala</w:t>
      </w:r>
      <w:r w:rsidR="00277963" w:rsidRPr="00AC7D85">
        <w:rPr>
          <w:rStyle w:val="Strong"/>
          <w:rFonts w:asciiTheme="majorHAnsi" w:hAnsiTheme="majorHAnsi" w:cstheme="majorHAnsi"/>
          <w:b w:val="0"/>
          <w:bCs w:val="0"/>
        </w:rPr>
        <w:t xml:space="preserve">, </w:t>
      </w:r>
      <w:r w:rsidR="00277963" w:rsidRPr="00AC7D85">
        <w:rPr>
          <w:rFonts w:asciiTheme="majorHAnsi" w:hAnsiTheme="majorHAnsi" w:cstheme="majorHAnsi"/>
        </w:rPr>
        <w:t>nakon čega će se prikazati padajuća lista opcija</w:t>
      </w:r>
      <w:r w:rsidR="00D16652" w:rsidRPr="00AC7D85">
        <w:rPr>
          <w:rFonts w:asciiTheme="majorHAnsi" w:hAnsiTheme="majorHAnsi" w:cstheme="majorHAnsi"/>
        </w:rPr>
        <w:t>.</w:t>
      </w:r>
    </w:p>
    <w:p w14:paraId="75DBBAD4" w14:textId="2FA720CB" w:rsidR="00277963" w:rsidRPr="00AC7D85" w:rsidRDefault="00D31DF5" w:rsidP="00D31DF5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A757C96" wp14:editId="4131DEA7">
            <wp:extent cx="5335270" cy="2973705"/>
            <wp:effectExtent l="19050" t="19050" r="17780" b="17145"/>
            <wp:docPr id="740130422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130422" name="Picture 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2CA8D9B" w14:textId="0EAA6572" w:rsidR="00D31DF5" w:rsidRPr="00AC7D85" w:rsidRDefault="00277963" w:rsidP="00277963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099B513A" w14:textId="3A61A50D" w:rsidR="00D31DF5" w:rsidRPr="00AC7D85" w:rsidRDefault="00D31DF5" w:rsidP="00D31DF5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2. </w:t>
      </w:r>
      <w:r w:rsidR="00277963" w:rsidRPr="00AC7D85">
        <w:rPr>
          <w:rFonts w:asciiTheme="majorHAnsi" w:hAnsiTheme="majorHAnsi" w:cstheme="majorHAnsi"/>
        </w:rPr>
        <w:t xml:space="preserve">U padajućoj listi opcija za naš primer odabrati opciju </w:t>
      </w:r>
      <w:r w:rsidR="00277963" w:rsidRPr="00AC7D85">
        <w:rPr>
          <w:rStyle w:val="Strong"/>
          <w:rFonts w:asciiTheme="majorHAnsi" w:hAnsiTheme="majorHAnsi" w:cstheme="majorHAnsi"/>
        </w:rPr>
        <w:t>"</w:t>
      </w:r>
      <w:r w:rsidR="00D16652" w:rsidRPr="00AC7D85">
        <w:rPr>
          <w:rStyle w:val="Strong"/>
          <w:rFonts w:asciiTheme="majorHAnsi" w:hAnsiTheme="majorHAnsi" w:cstheme="majorHAnsi"/>
          <w:lang w:val="sr-Cyrl-RS"/>
        </w:rPr>
        <w:t>Ћирилица</w:t>
      </w:r>
      <w:r w:rsidR="00277963" w:rsidRPr="00AC7D85">
        <w:rPr>
          <w:rStyle w:val="Strong"/>
          <w:rFonts w:asciiTheme="majorHAnsi" w:hAnsiTheme="majorHAnsi" w:cstheme="majorHAnsi"/>
        </w:rPr>
        <w:t>"</w:t>
      </w:r>
      <w:r w:rsidR="00D16652" w:rsidRPr="00AC7D85">
        <w:rPr>
          <w:rStyle w:val="Strong"/>
          <w:rFonts w:asciiTheme="majorHAnsi" w:hAnsiTheme="majorHAnsi" w:cstheme="majorHAnsi"/>
        </w:rPr>
        <w:t>.</w:t>
      </w:r>
    </w:p>
    <w:p w14:paraId="63311920" w14:textId="0A3386B7" w:rsidR="00D31DF5" w:rsidRPr="00AC7D85" w:rsidRDefault="00D31DF5" w:rsidP="0027796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8395D8F" wp14:editId="47B2FC47">
            <wp:extent cx="5335270" cy="2973705"/>
            <wp:effectExtent l="19050" t="19050" r="17780" b="17145"/>
            <wp:docPr id="1535049864" name="Picture 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049864" name="Picture 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4FA2876" w14:textId="27FBA95E" w:rsidR="00D31DF5" w:rsidRPr="00AC7D85" w:rsidRDefault="00D31DF5" w:rsidP="00D31DF5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3. Primetiti da je pismo portala eAkcize promenjeno na ćirilicu</w:t>
      </w:r>
      <w:r w:rsidR="00D16652" w:rsidRPr="00AC7D85">
        <w:rPr>
          <w:rFonts w:asciiTheme="majorHAnsi" w:hAnsiTheme="majorHAnsi" w:cstheme="majorHAnsi"/>
        </w:rPr>
        <w:t>.</w:t>
      </w:r>
    </w:p>
    <w:p w14:paraId="6F5DA069" w14:textId="1A05104F" w:rsidR="00D31DF5" w:rsidRPr="00AC7D85" w:rsidRDefault="00D31DF5" w:rsidP="00D31DF5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BC71355" wp14:editId="0C452E88">
            <wp:extent cx="5335270" cy="2973705"/>
            <wp:effectExtent l="19050" t="19050" r="17780" b="17145"/>
            <wp:docPr id="143656610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566105" name="Picture 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0E81058" w14:textId="58C594F9" w:rsidR="00265627" w:rsidRPr="00AC7D85" w:rsidRDefault="00265627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2EF0E7EE" w14:textId="2E0C89A0" w:rsidR="000A0EAE" w:rsidRPr="00AC7D85" w:rsidRDefault="003022BB" w:rsidP="00910000">
      <w:pPr>
        <w:pStyle w:val="Heading1"/>
        <w:rPr>
          <w:rFonts w:asciiTheme="majorHAnsi" w:hAnsiTheme="majorHAnsi" w:cstheme="majorHAnsi"/>
        </w:rPr>
      </w:pPr>
      <w:bookmarkStart w:id="10" w:name="_Toc179448866"/>
      <w:bookmarkEnd w:id="9"/>
      <w:r>
        <w:rPr>
          <w:rFonts w:asciiTheme="majorHAnsi" w:hAnsiTheme="majorHAnsi" w:cstheme="majorHAnsi"/>
        </w:rPr>
        <w:lastRenderedPageBreak/>
        <w:t xml:space="preserve">MFIN </w:t>
      </w:r>
      <w:r>
        <w:rPr>
          <w:rFonts w:asciiTheme="majorHAnsi" w:hAnsiTheme="majorHAnsi" w:cstheme="majorHAnsi"/>
          <w:lang w:val="en-US"/>
        </w:rPr>
        <w:t xml:space="preserve">- </w:t>
      </w:r>
      <w:r w:rsidR="00310646" w:rsidRPr="00AC7D85">
        <w:rPr>
          <w:rFonts w:asciiTheme="majorHAnsi" w:hAnsiTheme="majorHAnsi" w:cstheme="majorHAnsi"/>
        </w:rPr>
        <w:t>PODEŠAVANJA</w:t>
      </w:r>
      <w:bookmarkEnd w:id="10"/>
    </w:p>
    <w:p w14:paraId="3A42860D" w14:textId="75BE38F4" w:rsidR="00D16652" w:rsidRPr="00AC7D85" w:rsidRDefault="00D16652" w:rsidP="00D16652">
      <w:pPr>
        <w:rPr>
          <w:rFonts w:asciiTheme="majorHAnsi" w:hAnsiTheme="majorHAnsi" w:cstheme="majorHAnsi"/>
        </w:rPr>
      </w:pPr>
      <w:bookmarkStart w:id="11" w:name="_Hlk164073371"/>
      <w:r w:rsidRPr="00AC7D85">
        <w:rPr>
          <w:rFonts w:asciiTheme="majorHAnsi" w:hAnsiTheme="majorHAnsi" w:cstheme="majorHAnsi"/>
        </w:rPr>
        <w:t xml:space="preserve">Korisnik sistema u sekciji podešavanja ima mogućnosti pregleda osnovnih informacija subjekta, dodavanje i </w:t>
      </w:r>
      <w:r w:rsidR="00027573" w:rsidRPr="00AC7D85">
        <w:rPr>
          <w:rFonts w:asciiTheme="majorHAnsi" w:hAnsiTheme="majorHAnsi" w:cstheme="majorHAnsi"/>
        </w:rPr>
        <w:t>izmenu</w:t>
      </w:r>
      <w:r w:rsidRPr="00AC7D85">
        <w:rPr>
          <w:rFonts w:asciiTheme="majorHAnsi" w:hAnsiTheme="majorHAnsi" w:cstheme="majorHAnsi"/>
        </w:rPr>
        <w:t xml:space="preserve"> email adrese za prijem notifikacija, dodavanje i izmenu korisnika sistema i podešavanje API parametara za integraciju.</w:t>
      </w:r>
    </w:p>
    <w:p w14:paraId="474C38E4" w14:textId="44DA8C19" w:rsidR="00310646" w:rsidRPr="00AC7D85" w:rsidRDefault="00310646" w:rsidP="000F74FE">
      <w:pPr>
        <w:pStyle w:val="Heading2"/>
        <w:numPr>
          <w:ilvl w:val="0"/>
          <w:numId w:val="4"/>
        </w:numPr>
        <w:rPr>
          <w:rFonts w:asciiTheme="majorHAnsi" w:hAnsiTheme="majorHAnsi" w:cstheme="majorHAnsi"/>
        </w:rPr>
      </w:pPr>
      <w:bookmarkStart w:id="12" w:name="_Toc179448867"/>
      <w:bookmarkEnd w:id="11"/>
      <w:r w:rsidRPr="00AC7D85">
        <w:rPr>
          <w:rFonts w:asciiTheme="majorHAnsi" w:hAnsiTheme="majorHAnsi" w:cstheme="majorHAnsi"/>
        </w:rPr>
        <w:t>Pregled detalja kompanije</w:t>
      </w:r>
      <w:bookmarkEnd w:id="12"/>
    </w:p>
    <w:p w14:paraId="522F668F" w14:textId="418F6140" w:rsidR="00310646" w:rsidRPr="00AC7D85" w:rsidRDefault="00310646" w:rsidP="00310646">
      <w:pPr>
        <w:pStyle w:val="NormalWeb"/>
        <w:rPr>
          <w:rFonts w:asciiTheme="majorHAnsi" w:hAnsiTheme="majorHAnsi" w:cstheme="majorHAnsi"/>
        </w:rPr>
      </w:pPr>
      <w:bookmarkStart w:id="13" w:name="_Hlk164073303"/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"Podešavanja"</w:t>
      </w:r>
      <w:r w:rsidR="00D16652" w:rsidRPr="00AC7D85">
        <w:rPr>
          <w:rStyle w:val="Strong"/>
          <w:rFonts w:asciiTheme="majorHAnsi" w:hAnsiTheme="majorHAnsi" w:cstheme="majorHAnsi"/>
        </w:rPr>
        <w:t>.</w:t>
      </w:r>
    </w:p>
    <w:p w14:paraId="7F7E4CB8" w14:textId="63521DA0" w:rsidR="00310646" w:rsidRPr="00AC7D85" w:rsidRDefault="00310646" w:rsidP="00310646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140E226" wp14:editId="53CF31C8">
            <wp:extent cx="5335270" cy="2981960"/>
            <wp:effectExtent l="19050" t="19050" r="17780" b="27940"/>
            <wp:docPr id="1057346071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346071" name="Picture 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5227B4" w14:textId="3492BD00" w:rsidR="00310646" w:rsidRPr="00AC7D85" w:rsidRDefault="00310646" w:rsidP="00310646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2. Primetiti prikazane detalje trenutno odabranog subjekta</w:t>
      </w:r>
      <w:r w:rsidR="00D16652" w:rsidRPr="00AC7D85">
        <w:rPr>
          <w:rFonts w:asciiTheme="majorHAnsi" w:hAnsiTheme="majorHAnsi" w:cstheme="majorHAnsi"/>
        </w:rPr>
        <w:t>.</w:t>
      </w:r>
    </w:p>
    <w:bookmarkEnd w:id="13"/>
    <w:p w14:paraId="50208E4A" w14:textId="766B882C" w:rsidR="00310646" w:rsidRPr="00AC7D85" w:rsidRDefault="00310646" w:rsidP="00D16652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1309742" wp14:editId="50060336">
            <wp:extent cx="5335270" cy="2981960"/>
            <wp:effectExtent l="19050" t="19050" r="17780" b="27940"/>
            <wp:docPr id="2052624595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624595" name="Picture 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44357D5" w14:textId="77777777" w:rsidR="00441313" w:rsidRDefault="00441313">
      <w:pPr>
        <w:rPr>
          <w:rFonts w:asciiTheme="majorHAnsi" w:hAnsiTheme="majorHAnsi" w:cstheme="majorHAnsi"/>
          <w:sz w:val="32"/>
          <w:szCs w:val="32"/>
        </w:rPr>
      </w:pPr>
      <w:r>
        <w:rPr>
          <w:rFonts w:asciiTheme="majorHAnsi" w:hAnsiTheme="majorHAnsi" w:cstheme="majorHAnsi"/>
        </w:rPr>
        <w:br w:type="page"/>
      </w:r>
    </w:p>
    <w:p w14:paraId="07973A01" w14:textId="0525BFFF" w:rsidR="00407E6B" w:rsidRPr="00AC7D85" w:rsidRDefault="00407E6B" w:rsidP="000F74FE">
      <w:pPr>
        <w:pStyle w:val="Heading2"/>
        <w:numPr>
          <w:ilvl w:val="0"/>
          <w:numId w:val="4"/>
        </w:numPr>
        <w:rPr>
          <w:rFonts w:asciiTheme="majorHAnsi" w:hAnsiTheme="majorHAnsi" w:cstheme="majorHAnsi"/>
        </w:rPr>
      </w:pPr>
      <w:bookmarkStart w:id="14" w:name="_Toc179448868"/>
      <w:r w:rsidRPr="00AC7D85">
        <w:rPr>
          <w:rFonts w:asciiTheme="majorHAnsi" w:hAnsiTheme="majorHAnsi" w:cstheme="majorHAnsi"/>
        </w:rPr>
        <w:lastRenderedPageBreak/>
        <w:t>Dodavanje email adrese za prijem notifikacija</w:t>
      </w:r>
      <w:bookmarkEnd w:id="14"/>
    </w:p>
    <w:p w14:paraId="64666830" w14:textId="1653F267" w:rsidR="00407E6B" w:rsidRPr="00AC7D85" w:rsidRDefault="00407E6B" w:rsidP="00407E6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"Podešavanja"</w:t>
      </w:r>
      <w:r w:rsidR="00D16652" w:rsidRPr="00AC7D85">
        <w:rPr>
          <w:rStyle w:val="Strong"/>
          <w:rFonts w:asciiTheme="majorHAnsi" w:hAnsiTheme="majorHAnsi" w:cstheme="majorHAnsi"/>
        </w:rPr>
        <w:t>.</w:t>
      </w:r>
    </w:p>
    <w:p w14:paraId="47B7D932" w14:textId="5C7A5A9E" w:rsidR="00407E6B" w:rsidRPr="00AC7D85" w:rsidRDefault="00407E6B" w:rsidP="00407E6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1106FCE" wp14:editId="71E2FD4E">
            <wp:extent cx="5335270" cy="2981960"/>
            <wp:effectExtent l="19050" t="19050" r="17780" b="27940"/>
            <wp:docPr id="2141935080" name="Picture 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935080" name="Picture 1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14323F" w14:textId="2D871AFB" w:rsidR="00407E6B" w:rsidRPr="00AC7D85" w:rsidRDefault="00407E6B" w:rsidP="00407E6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2. Kliknuti na polje za unos email adrese</w:t>
      </w:r>
      <w:r w:rsidR="00D16652" w:rsidRPr="00AC7D85">
        <w:rPr>
          <w:rFonts w:asciiTheme="majorHAnsi" w:hAnsiTheme="majorHAnsi" w:cstheme="majorHAnsi"/>
        </w:rPr>
        <w:t>.</w:t>
      </w:r>
    </w:p>
    <w:p w14:paraId="68D887FB" w14:textId="6E8A5730" w:rsidR="00407E6B" w:rsidRPr="00AC7D85" w:rsidRDefault="00407E6B" w:rsidP="00407E6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E9DF281" wp14:editId="496D7169">
            <wp:extent cx="5335270" cy="2981960"/>
            <wp:effectExtent l="19050" t="19050" r="17780" b="27940"/>
            <wp:docPr id="1605030751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030751" name="Picture 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5E59401" w14:textId="2D02B351" w:rsidR="00407E6B" w:rsidRPr="00AC7D85" w:rsidRDefault="00407E6B" w:rsidP="00407E6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</w:t>
      </w:r>
      <w:r w:rsidR="00D16652" w:rsidRPr="00AC7D85">
        <w:rPr>
          <w:rFonts w:asciiTheme="majorHAnsi" w:hAnsiTheme="majorHAnsi" w:cstheme="majorHAnsi"/>
        </w:rPr>
        <w:t xml:space="preserve">U polje za unos uneti adresu za prijem notifikacija. Za naš primer ćemo uneti </w:t>
      </w:r>
      <w:r w:rsidR="00D16652" w:rsidRPr="00AC7D85">
        <w:rPr>
          <w:rFonts w:asciiTheme="majorHAnsi" w:hAnsiTheme="majorHAnsi" w:cstheme="majorHAnsi"/>
          <w:b/>
          <w:bCs/>
        </w:rPr>
        <w:t>"test@test.com"</w:t>
      </w:r>
      <w:r w:rsidR="00D16652" w:rsidRPr="00AC7D85">
        <w:rPr>
          <w:rFonts w:asciiTheme="majorHAnsi" w:hAnsiTheme="majorHAnsi" w:cstheme="majorHAnsi"/>
        </w:rPr>
        <w:t xml:space="preserve"> email adresu.</w:t>
      </w:r>
    </w:p>
    <w:p w14:paraId="5F831D28" w14:textId="66CAA6F2" w:rsidR="00407E6B" w:rsidRPr="00AC7D85" w:rsidRDefault="00407E6B" w:rsidP="00407E6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636BD2D0" w14:textId="5BA5EFA8" w:rsidR="00407E6B" w:rsidRPr="00AC7D85" w:rsidRDefault="00407E6B" w:rsidP="00407E6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4. Kliknuti na dugme </w:t>
      </w:r>
      <w:r w:rsidRPr="00AC7D85">
        <w:rPr>
          <w:rStyle w:val="Strong"/>
          <w:rFonts w:asciiTheme="majorHAnsi" w:hAnsiTheme="majorHAnsi" w:cstheme="majorHAnsi"/>
        </w:rPr>
        <w:t>"Sačuvaj"</w:t>
      </w:r>
      <w:r w:rsidR="00D16652" w:rsidRPr="00AC7D85">
        <w:rPr>
          <w:rStyle w:val="Strong"/>
          <w:rFonts w:asciiTheme="majorHAnsi" w:hAnsiTheme="majorHAnsi" w:cstheme="majorHAnsi"/>
        </w:rPr>
        <w:t>.</w:t>
      </w:r>
    </w:p>
    <w:p w14:paraId="3A835758" w14:textId="40D69774" w:rsidR="00407E6B" w:rsidRPr="00AC7D85" w:rsidRDefault="00407E6B" w:rsidP="00407E6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C6CE8F9" wp14:editId="037CA8FE">
            <wp:extent cx="5335270" cy="2981960"/>
            <wp:effectExtent l="19050" t="19050" r="17780" b="27940"/>
            <wp:docPr id="151033117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33117" name="Picture 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BBAA661" w14:textId="60C973A2" w:rsidR="00407E6B" w:rsidRPr="00AC7D85" w:rsidRDefault="00407E6B" w:rsidP="00407E6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5. Primetiti une</w:t>
      </w:r>
      <w:r w:rsidR="00682439" w:rsidRPr="00AC7D85">
        <w:rPr>
          <w:rFonts w:asciiTheme="majorHAnsi" w:hAnsiTheme="majorHAnsi" w:cstheme="majorHAnsi"/>
        </w:rPr>
        <w:t>s</w:t>
      </w:r>
      <w:r w:rsidRPr="00AC7D85">
        <w:rPr>
          <w:rFonts w:asciiTheme="majorHAnsi" w:hAnsiTheme="majorHAnsi" w:cstheme="majorHAnsi"/>
        </w:rPr>
        <w:t>enu email adresu za prijem notifikacija</w:t>
      </w:r>
      <w:r w:rsidR="00D16652" w:rsidRPr="00AC7D85">
        <w:rPr>
          <w:rFonts w:asciiTheme="majorHAnsi" w:hAnsiTheme="majorHAnsi" w:cstheme="majorHAnsi"/>
        </w:rPr>
        <w:t>, na koju će stizati sistemske notifik</w:t>
      </w:r>
      <w:r w:rsidR="00682439" w:rsidRPr="00AC7D85">
        <w:rPr>
          <w:rFonts w:asciiTheme="majorHAnsi" w:hAnsiTheme="majorHAnsi" w:cstheme="majorHAnsi"/>
        </w:rPr>
        <w:t>a</w:t>
      </w:r>
      <w:r w:rsidR="00D16652" w:rsidRPr="00AC7D85">
        <w:rPr>
          <w:rFonts w:asciiTheme="majorHAnsi" w:hAnsiTheme="majorHAnsi" w:cstheme="majorHAnsi"/>
        </w:rPr>
        <w:t>cije.</w:t>
      </w:r>
    </w:p>
    <w:p w14:paraId="228DC828" w14:textId="500E662E" w:rsidR="00407E6B" w:rsidRPr="00AC7D85" w:rsidRDefault="00407E6B" w:rsidP="00407E6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9327571" wp14:editId="69F40EE3">
            <wp:extent cx="5335270" cy="2973705"/>
            <wp:effectExtent l="19050" t="19050" r="17780" b="17145"/>
            <wp:docPr id="1146198615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198615" name="Picture 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0E19830" w14:textId="07738F1F" w:rsidR="00407E6B" w:rsidRPr="00AC7D85" w:rsidRDefault="00407E6B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4F87F38A" w14:textId="667C89AA" w:rsidR="003A01F9" w:rsidRPr="00AC7D85" w:rsidRDefault="004210FE" w:rsidP="000F74FE">
      <w:pPr>
        <w:pStyle w:val="Heading2"/>
        <w:numPr>
          <w:ilvl w:val="0"/>
          <w:numId w:val="4"/>
        </w:numPr>
        <w:rPr>
          <w:rFonts w:asciiTheme="majorHAnsi" w:hAnsiTheme="majorHAnsi" w:cstheme="majorHAnsi"/>
          <w:noProof/>
        </w:rPr>
      </w:pPr>
      <w:bookmarkStart w:id="15" w:name="_Toc179448869"/>
      <w:r w:rsidRPr="00AC7D85">
        <w:rPr>
          <w:rFonts w:asciiTheme="majorHAnsi" w:hAnsiTheme="majorHAnsi" w:cstheme="majorHAnsi"/>
        </w:rPr>
        <w:lastRenderedPageBreak/>
        <w:t>Deaktivacija</w:t>
      </w:r>
      <w:r w:rsidR="00407E6B" w:rsidRPr="00AC7D85">
        <w:rPr>
          <w:rFonts w:asciiTheme="majorHAnsi" w:hAnsiTheme="majorHAnsi" w:cstheme="majorHAnsi"/>
        </w:rPr>
        <w:t xml:space="preserve"> prijema notifikacija putem email </w:t>
      </w:r>
      <w:r w:rsidR="003A01F9" w:rsidRPr="00AC7D85">
        <w:rPr>
          <w:rFonts w:asciiTheme="majorHAnsi" w:hAnsiTheme="majorHAnsi" w:cstheme="majorHAnsi"/>
          <w:noProof/>
        </w:rPr>
        <w:t>poruka</w:t>
      </w:r>
      <w:bookmarkEnd w:id="15"/>
    </w:p>
    <w:p w14:paraId="2D96E6CD" w14:textId="3A87E20C" w:rsidR="003A01F9" w:rsidRPr="00AC7D85" w:rsidRDefault="003A01F9" w:rsidP="003A01F9">
      <w:pPr>
        <w:pStyle w:val="NormalWeb"/>
        <w:rPr>
          <w:rFonts w:asciiTheme="majorHAnsi" w:hAnsiTheme="majorHAnsi" w:cstheme="majorHAnsi"/>
        </w:rPr>
      </w:pPr>
      <w:bookmarkStart w:id="16" w:name="_Hlk164079100"/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"Podešavanja"</w:t>
      </w:r>
      <w:r w:rsidR="00D16652" w:rsidRPr="00AC7D85">
        <w:rPr>
          <w:rStyle w:val="Strong"/>
          <w:rFonts w:asciiTheme="majorHAnsi" w:hAnsiTheme="majorHAnsi" w:cstheme="majorHAnsi"/>
        </w:rPr>
        <w:t>.</w:t>
      </w:r>
    </w:p>
    <w:p w14:paraId="11210F02" w14:textId="6419E553" w:rsidR="003A01F9" w:rsidRPr="00AC7D85" w:rsidRDefault="003A01F9" w:rsidP="003A01F9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1BCE0F1" wp14:editId="20867B44">
            <wp:extent cx="5335270" cy="2981960"/>
            <wp:effectExtent l="19050" t="19050" r="17780" b="27940"/>
            <wp:docPr id="59196868" name="Picture 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96868" name="Picture 2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C496C9C" w14:textId="09F7C718" w:rsidR="003A01F9" w:rsidRPr="00AC7D85" w:rsidRDefault="003A01F9" w:rsidP="003A01F9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2. Kliknuti na dugme za deaktivaciju prijema notifikacija putem email adrese</w:t>
      </w:r>
      <w:r w:rsidR="00D16652" w:rsidRPr="00AC7D85">
        <w:rPr>
          <w:rFonts w:asciiTheme="majorHAnsi" w:hAnsiTheme="majorHAnsi" w:cstheme="majorHAnsi"/>
        </w:rPr>
        <w:t>.</w:t>
      </w:r>
    </w:p>
    <w:p w14:paraId="67D86EF1" w14:textId="77E8834D" w:rsidR="003A01F9" w:rsidRPr="00AC7D85" w:rsidRDefault="003A01F9" w:rsidP="003A01F9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60E566A" wp14:editId="258F1338">
            <wp:extent cx="5335270" cy="2981960"/>
            <wp:effectExtent l="19050" t="19050" r="17780" b="27940"/>
            <wp:docPr id="469950877" name="Picture 2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950877" name="Picture 2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34E8F9F" w14:textId="2166B38B" w:rsidR="003A01F9" w:rsidRPr="00AC7D85" w:rsidRDefault="003A01F9" w:rsidP="003A01F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7524FE52" w14:textId="2AA62467" w:rsidR="003A01F9" w:rsidRPr="00AC7D85" w:rsidRDefault="003A01F9" w:rsidP="003A01F9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3. Primetiti da je označeno dugme za deaktivaciju stizanja email pošte za notifikacije</w:t>
      </w:r>
      <w:r w:rsidR="00D16652" w:rsidRPr="00AC7D85">
        <w:rPr>
          <w:rFonts w:asciiTheme="majorHAnsi" w:hAnsiTheme="majorHAnsi" w:cstheme="majorHAnsi"/>
        </w:rPr>
        <w:t xml:space="preserve">. U ovom slučaju na </w:t>
      </w:r>
      <w:r w:rsidR="004378BE" w:rsidRPr="00AC7D85">
        <w:rPr>
          <w:rFonts w:asciiTheme="majorHAnsi" w:hAnsiTheme="majorHAnsi" w:cstheme="majorHAnsi"/>
        </w:rPr>
        <w:t>unesenu</w:t>
      </w:r>
      <w:r w:rsidR="00D16652" w:rsidRPr="00AC7D85">
        <w:rPr>
          <w:rFonts w:asciiTheme="majorHAnsi" w:hAnsiTheme="majorHAnsi" w:cstheme="majorHAnsi"/>
        </w:rPr>
        <w:t xml:space="preserve"> email adresu za prijem notifikacija neće stizati sistemske notifikacije.</w:t>
      </w:r>
    </w:p>
    <w:p w14:paraId="273D89C6" w14:textId="304F6814" w:rsidR="003A01F9" w:rsidRPr="00AC7D85" w:rsidRDefault="003A01F9" w:rsidP="003A01F9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F160AAD" wp14:editId="6CAFF2DF">
            <wp:extent cx="5335270" cy="2981960"/>
            <wp:effectExtent l="19050" t="19050" r="17780" b="27940"/>
            <wp:docPr id="1814607520" name="Picture 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607520" name="Picture 2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4AF95F1" w14:textId="7C02A79F" w:rsidR="003A01F9" w:rsidRPr="00AC7D85" w:rsidRDefault="003A01F9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6807DE68" w14:textId="0744D399" w:rsidR="00C21447" w:rsidRPr="00AC7D85" w:rsidRDefault="003A01F9" w:rsidP="000F74FE">
      <w:pPr>
        <w:pStyle w:val="Heading2"/>
        <w:numPr>
          <w:ilvl w:val="0"/>
          <w:numId w:val="4"/>
        </w:numPr>
        <w:rPr>
          <w:rFonts w:asciiTheme="majorHAnsi" w:hAnsiTheme="majorHAnsi" w:cstheme="majorHAnsi"/>
        </w:rPr>
      </w:pPr>
      <w:bookmarkStart w:id="17" w:name="_Toc179448870"/>
      <w:bookmarkEnd w:id="16"/>
      <w:r w:rsidRPr="00AC7D85">
        <w:rPr>
          <w:rFonts w:asciiTheme="majorHAnsi" w:hAnsiTheme="majorHAnsi" w:cstheme="majorHAnsi"/>
        </w:rPr>
        <w:lastRenderedPageBreak/>
        <w:t>Dodavanje novog korisnika sistema</w:t>
      </w:r>
      <w:bookmarkEnd w:id="17"/>
    </w:p>
    <w:p w14:paraId="10EC377E" w14:textId="2F0568A4" w:rsidR="00C21447" w:rsidRPr="00AC7D85" w:rsidRDefault="00C21447" w:rsidP="00C2144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"Podešavanja"</w:t>
      </w:r>
      <w:r w:rsidR="00265658" w:rsidRPr="00AC7D85">
        <w:rPr>
          <w:rStyle w:val="Strong"/>
          <w:rFonts w:asciiTheme="majorHAnsi" w:hAnsiTheme="majorHAnsi" w:cstheme="majorHAnsi"/>
        </w:rPr>
        <w:t>.</w:t>
      </w:r>
    </w:p>
    <w:p w14:paraId="51198BFA" w14:textId="35078959" w:rsidR="00C21447" w:rsidRPr="00AC7D85" w:rsidRDefault="00C21447" w:rsidP="00C2144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29F319A" wp14:editId="2298292F">
            <wp:extent cx="5335270" cy="2981960"/>
            <wp:effectExtent l="19050" t="19050" r="17780" b="27940"/>
            <wp:docPr id="1194840136" name="Picture 3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840136" name="Picture 3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C1BE04B" w14:textId="7D8C2CCC" w:rsidR="00C21447" w:rsidRPr="00AC7D85" w:rsidRDefault="00C21447" w:rsidP="00C2144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sekciju </w:t>
      </w:r>
      <w:r w:rsidRPr="00AC7D85">
        <w:rPr>
          <w:rStyle w:val="Strong"/>
          <w:rFonts w:asciiTheme="majorHAnsi" w:hAnsiTheme="majorHAnsi" w:cstheme="majorHAnsi"/>
        </w:rPr>
        <w:t>"Korisnici"</w:t>
      </w:r>
      <w:r w:rsidR="00265658" w:rsidRPr="00AC7D85">
        <w:rPr>
          <w:rStyle w:val="Strong"/>
          <w:rFonts w:asciiTheme="majorHAnsi" w:hAnsiTheme="majorHAnsi" w:cstheme="majorHAnsi"/>
        </w:rPr>
        <w:t>.</w:t>
      </w:r>
    </w:p>
    <w:p w14:paraId="34787B5B" w14:textId="5083A801" w:rsidR="00C21447" w:rsidRPr="00AC7D85" w:rsidRDefault="00C21447" w:rsidP="00C2144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03E92C7" wp14:editId="6FF4E462">
            <wp:extent cx="5335270" cy="2981960"/>
            <wp:effectExtent l="19050" t="19050" r="17780" b="27940"/>
            <wp:docPr id="1274559012" name="Picture 3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559012" name="Picture 3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92661D2" w14:textId="1FBE7E5B" w:rsidR="00C21447" w:rsidRPr="00AC7D85" w:rsidRDefault="00C21447" w:rsidP="00C2144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0D21314C" w14:textId="40D72A1F" w:rsidR="00C21447" w:rsidRPr="00AC7D85" w:rsidRDefault="00C21447" w:rsidP="00C2144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Kliknuti na dugme </w:t>
      </w:r>
      <w:r w:rsidRPr="00AC7D85">
        <w:rPr>
          <w:rStyle w:val="Strong"/>
          <w:rFonts w:asciiTheme="majorHAnsi" w:hAnsiTheme="majorHAnsi" w:cstheme="majorHAnsi"/>
        </w:rPr>
        <w:t>"Novi korisnik"</w:t>
      </w:r>
      <w:r w:rsidRPr="00AC7D85">
        <w:rPr>
          <w:rFonts w:asciiTheme="majorHAnsi" w:hAnsiTheme="majorHAnsi" w:cstheme="majorHAnsi"/>
        </w:rPr>
        <w:t xml:space="preserve">, i primetiti da se </w:t>
      </w:r>
      <w:r w:rsidR="00265658" w:rsidRPr="00AC7D85">
        <w:rPr>
          <w:rFonts w:asciiTheme="majorHAnsi" w:hAnsiTheme="majorHAnsi" w:cstheme="majorHAnsi"/>
        </w:rPr>
        <w:t>otvara</w:t>
      </w:r>
      <w:r w:rsidRPr="00AC7D85">
        <w:rPr>
          <w:rFonts w:asciiTheme="majorHAnsi" w:hAnsiTheme="majorHAnsi" w:cstheme="majorHAnsi"/>
        </w:rPr>
        <w:t xml:space="preserve"> novi prozor za unos osnovnih informacija novog korisnika sistema, kao i mogućih uloga koje korisnik može posedovati</w:t>
      </w:r>
      <w:r w:rsidR="00265658" w:rsidRPr="00AC7D85">
        <w:rPr>
          <w:rFonts w:asciiTheme="majorHAnsi" w:hAnsiTheme="majorHAnsi" w:cstheme="majorHAnsi"/>
        </w:rPr>
        <w:t>.</w:t>
      </w:r>
    </w:p>
    <w:p w14:paraId="4D6CDEEA" w14:textId="638303EB" w:rsidR="00C21447" w:rsidRPr="00AC7D85" w:rsidRDefault="00C21447" w:rsidP="00C2144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B9187C0" wp14:editId="6366B960">
            <wp:extent cx="5335270" cy="2973705"/>
            <wp:effectExtent l="19050" t="19050" r="17780" b="17145"/>
            <wp:docPr id="1589054094" name="Picture 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054094" name="Picture 3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B09A96" w14:textId="32D4CADB" w:rsidR="00C21447" w:rsidRPr="00AC7D85" w:rsidRDefault="00C21447" w:rsidP="00C2144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4. Kliknuti na polje</w:t>
      </w:r>
      <w:r w:rsidR="00265658" w:rsidRPr="00AC7D85">
        <w:rPr>
          <w:rFonts w:asciiTheme="majorHAnsi" w:hAnsiTheme="majorHAnsi" w:cstheme="majorHAnsi"/>
        </w:rPr>
        <w:t xml:space="preserve"> za unos</w:t>
      </w:r>
      <w:r w:rsidRPr="00AC7D85">
        <w:rPr>
          <w:rFonts w:asciiTheme="majorHAnsi" w:hAnsiTheme="majorHAnsi" w:cstheme="majorHAnsi"/>
        </w:rPr>
        <w:t xml:space="preserve"> </w:t>
      </w:r>
      <w:r w:rsidRPr="00AC7D85">
        <w:rPr>
          <w:rStyle w:val="Strong"/>
          <w:rFonts w:asciiTheme="majorHAnsi" w:hAnsiTheme="majorHAnsi" w:cstheme="majorHAnsi"/>
        </w:rPr>
        <w:t>"Ime"</w:t>
      </w:r>
      <w:r w:rsidR="00265658" w:rsidRPr="00AC7D85">
        <w:rPr>
          <w:rStyle w:val="Strong"/>
          <w:rFonts w:asciiTheme="majorHAnsi" w:hAnsiTheme="majorHAnsi" w:cstheme="majorHAnsi"/>
        </w:rPr>
        <w:t>.</w:t>
      </w:r>
    </w:p>
    <w:p w14:paraId="662755B1" w14:textId="33AE380A" w:rsidR="00C21447" w:rsidRPr="00AC7D85" w:rsidRDefault="00C21447" w:rsidP="00C2144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911B815" wp14:editId="2F1630AE">
            <wp:extent cx="5335270" cy="2981960"/>
            <wp:effectExtent l="19050" t="19050" r="17780" b="27940"/>
            <wp:docPr id="846063447" name="Picture 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063447" name="Picture 3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3DF35F" w14:textId="07D34CFE" w:rsidR="00C21447" w:rsidRPr="00AC7D85" w:rsidRDefault="00C21447" w:rsidP="00C2144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72D60E59" w14:textId="287710C5" w:rsidR="00C21447" w:rsidRPr="00AC7D85" w:rsidRDefault="00C21447" w:rsidP="00C2144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5. Uneti ime korisnika</w:t>
      </w:r>
      <w:r w:rsidR="00265658" w:rsidRPr="00AC7D85">
        <w:rPr>
          <w:rFonts w:asciiTheme="majorHAnsi" w:hAnsiTheme="majorHAnsi" w:cstheme="majorHAnsi"/>
        </w:rPr>
        <w:t>.</w:t>
      </w:r>
    </w:p>
    <w:p w14:paraId="7A655232" w14:textId="39E2E12F" w:rsidR="00C21447" w:rsidRPr="00AC7D85" w:rsidRDefault="00C21447" w:rsidP="00C2144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6. Kliknuti na polje</w:t>
      </w:r>
      <w:r w:rsidR="00265658" w:rsidRPr="00AC7D85">
        <w:rPr>
          <w:rFonts w:asciiTheme="majorHAnsi" w:hAnsiTheme="majorHAnsi" w:cstheme="majorHAnsi"/>
        </w:rPr>
        <w:t xml:space="preserve"> za unos</w:t>
      </w:r>
      <w:r w:rsidRPr="00AC7D85">
        <w:rPr>
          <w:rFonts w:asciiTheme="majorHAnsi" w:hAnsiTheme="majorHAnsi" w:cstheme="majorHAnsi"/>
        </w:rPr>
        <w:t xml:space="preserve"> </w:t>
      </w:r>
      <w:r w:rsidRPr="00AC7D85">
        <w:rPr>
          <w:rStyle w:val="Strong"/>
          <w:rFonts w:asciiTheme="majorHAnsi" w:hAnsiTheme="majorHAnsi" w:cstheme="majorHAnsi"/>
        </w:rPr>
        <w:t>"Prezime"</w:t>
      </w:r>
      <w:r w:rsidR="00265658" w:rsidRPr="00AC7D85">
        <w:rPr>
          <w:rStyle w:val="Strong"/>
          <w:rFonts w:asciiTheme="majorHAnsi" w:hAnsiTheme="majorHAnsi" w:cstheme="majorHAnsi"/>
        </w:rPr>
        <w:t>.</w:t>
      </w:r>
    </w:p>
    <w:p w14:paraId="1C0F3CD4" w14:textId="2494F905" w:rsidR="00C21447" w:rsidRPr="00AC7D85" w:rsidRDefault="00C21447" w:rsidP="00C2144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7CFABB5" wp14:editId="2EFD1244">
            <wp:extent cx="5335270" cy="2973705"/>
            <wp:effectExtent l="19050" t="19050" r="17780" b="17145"/>
            <wp:docPr id="1220578659" name="Picture 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578659" name="Picture 3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F9D63D1" w14:textId="4FE59ACB" w:rsidR="00C21447" w:rsidRPr="00AC7D85" w:rsidRDefault="00C21447" w:rsidP="00C2144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7. Uneti prezime korisnika</w:t>
      </w:r>
      <w:r w:rsidR="00265658" w:rsidRPr="00AC7D85">
        <w:rPr>
          <w:rFonts w:asciiTheme="majorHAnsi" w:hAnsiTheme="majorHAnsi" w:cstheme="majorHAnsi"/>
        </w:rPr>
        <w:t>.</w:t>
      </w:r>
    </w:p>
    <w:p w14:paraId="240AF164" w14:textId="3CB082B7" w:rsidR="00C21447" w:rsidRPr="00AC7D85" w:rsidRDefault="00C21447" w:rsidP="00C2144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8. Kliknuti na polje</w:t>
      </w:r>
      <w:r w:rsidR="00265658" w:rsidRPr="00AC7D85">
        <w:rPr>
          <w:rFonts w:asciiTheme="majorHAnsi" w:hAnsiTheme="majorHAnsi" w:cstheme="majorHAnsi"/>
        </w:rPr>
        <w:t xml:space="preserve"> za unos</w:t>
      </w:r>
      <w:r w:rsidRPr="00AC7D85">
        <w:rPr>
          <w:rFonts w:asciiTheme="majorHAnsi" w:hAnsiTheme="majorHAnsi" w:cstheme="majorHAnsi"/>
        </w:rPr>
        <w:t xml:space="preserve"> </w:t>
      </w:r>
      <w:r w:rsidRPr="00AC7D85">
        <w:rPr>
          <w:rFonts w:asciiTheme="majorHAnsi" w:hAnsiTheme="majorHAnsi" w:cstheme="majorHAnsi"/>
          <w:b/>
          <w:bCs/>
        </w:rPr>
        <w:t>"Email"</w:t>
      </w:r>
      <w:r w:rsidR="00265658" w:rsidRPr="00AC7D85">
        <w:rPr>
          <w:rFonts w:asciiTheme="majorHAnsi" w:hAnsiTheme="majorHAnsi" w:cstheme="majorHAnsi"/>
          <w:b/>
          <w:bCs/>
        </w:rPr>
        <w:t>.</w:t>
      </w:r>
    </w:p>
    <w:p w14:paraId="52DB401A" w14:textId="76F5B47D" w:rsidR="00CA11BD" w:rsidRPr="00AC7D85" w:rsidRDefault="00C21447" w:rsidP="00C2144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4FB33CA" wp14:editId="25ABB075">
            <wp:extent cx="5335270" cy="2981960"/>
            <wp:effectExtent l="19050" t="19050" r="17780" b="27940"/>
            <wp:docPr id="354381424" name="Picture 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381424" name="Picture 3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FD19960" w14:textId="43EDFF33" w:rsidR="00C21447" w:rsidRPr="00AC7D85" w:rsidRDefault="00CA11BD" w:rsidP="00CA11B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2D17791E" w14:textId="5A937587" w:rsidR="00C21447" w:rsidRPr="00AC7D85" w:rsidRDefault="00C21447" w:rsidP="00CA11B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9. Uneti email adresu korisnika</w:t>
      </w:r>
      <w:r w:rsidR="00265658" w:rsidRPr="00AC7D85">
        <w:rPr>
          <w:rFonts w:asciiTheme="majorHAnsi" w:hAnsiTheme="majorHAnsi" w:cstheme="majorHAnsi"/>
        </w:rPr>
        <w:t>.</w:t>
      </w:r>
    </w:p>
    <w:p w14:paraId="17A793CF" w14:textId="5ED1BD34" w:rsidR="00C21447" w:rsidRPr="00AC7D85" w:rsidRDefault="00C21447" w:rsidP="00C2144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10. Klikom na dugme </w:t>
      </w:r>
      <w:r w:rsidRPr="00AC7D85">
        <w:rPr>
          <w:rStyle w:val="Strong"/>
          <w:rFonts w:asciiTheme="majorHAnsi" w:hAnsiTheme="majorHAnsi" w:cstheme="majorHAnsi"/>
        </w:rPr>
        <w:t>"Aktivno"</w:t>
      </w:r>
      <w:r w:rsidRPr="00AC7D85">
        <w:rPr>
          <w:rFonts w:asciiTheme="majorHAnsi" w:hAnsiTheme="majorHAnsi" w:cstheme="majorHAnsi"/>
        </w:rPr>
        <w:t xml:space="preserve"> označiti da je korisnik inicijalno aktiv</w:t>
      </w:r>
      <w:r w:rsidR="00265658" w:rsidRPr="00AC7D85">
        <w:rPr>
          <w:rFonts w:asciiTheme="majorHAnsi" w:hAnsiTheme="majorHAnsi" w:cstheme="majorHAnsi"/>
        </w:rPr>
        <w:t>iran.</w:t>
      </w:r>
    </w:p>
    <w:p w14:paraId="12DE248C" w14:textId="2A41039F" w:rsidR="00C21447" w:rsidRPr="00AC7D85" w:rsidRDefault="00C21447" w:rsidP="00C2144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3FEC1F2" wp14:editId="05ADA209">
            <wp:extent cx="5335270" cy="2981960"/>
            <wp:effectExtent l="19050" t="19050" r="17780" b="27940"/>
            <wp:docPr id="1927366817" name="Picture 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366817" name="Picture 2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F2CD91C" w14:textId="61ABAC00" w:rsidR="00C21447" w:rsidRPr="00AC7D85" w:rsidRDefault="00C21447" w:rsidP="00C2144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11. Kliknuti na ulogu </w:t>
      </w:r>
      <w:r w:rsidRPr="00AC7D85">
        <w:rPr>
          <w:rFonts w:asciiTheme="majorHAnsi" w:hAnsiTheme="majorHAnsi" w:cstheme="majorHAnsi"/>
          <w:b/>
          <w:bCs/>
        </w:rPr>
        <w:t>"Administracija akciznih markica"</w:t>
      </w:r>
      <w:r w:rsidRPr="00AC7D85">
        <w:rPr>
          <w:rFonts w:asciiTheme="majorHAnsi" w:hAnsiTheme="majorHAnsi" w:cstheme="majorHAnsi"/>
        </w:rPr>
        <w:t xml:space="preserve"> kako bi se novom korisniku omogućila ta uloga. Za </w:t>
      </w:r>
      <w:r w:rsidR="0053018D" w:rsidRPr="00AC7D85">
        <w:rPr>
          <w:rFonts w:asciiTheme="majorHAnsi" w:hAnsiTheme="majorHAnsi" w:cstheme="majorHAnsi"/>
        </w:rPr>
        <w:t>naš</w:t>
      </w:r>
      <w:r w:rsidRPr="00AC7D85">
        <w:rPr>
          <w:rFonts w:asciiTheme="majorHAnsi" w:hAnsiTheme="majorHAnsi" w:cstheme="majorHAnsi"/>
        </w:rPr>
        <w:t xml:space="preserve"> primer, označiti sve ponuđene uloge novom korisniku.</w:t>
      </w:r>
    </w:p>
    <w:p w14:paraId="2692079A" w14:textId="18F3F985" w:rsidR="00C21447" w:rsidRPr="00AC7D85" w:rsidRDefault="00C21447" w:rsidP="00C2144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F633A88" wp14:editId="191EC001">
            <wp:extent cx="5335270" cy="2973705"/>
            <wp:effectExtent l="19050" t="19050" r="17780" b="17145"/>
            <wp:docPr id="1811114541" name="Picture 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114541" name="Picture 2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E9C3041" w14:textId="4B521B4A" w:rsidR="00C21447" w:rsidRPr="00AC7D85" w:rsidRDefault="00C21447" w:rsidP="00C2144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4B3A5F4F" w14:textId="2F54651C" w:rsidR="00C21447" w:rsidRPr="00AC7D85" w:rsidRDefault="00C21447" w:rsidP="00C2144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12. Nakon označenih svih uloga, kliknuti na polje </w:t>
      </w:r>
      <w:r w:rsidRPr="00AC7D85">
        <w:rPr>
          <w:rStyle w:val="Strong"/>
          <w:rFonts w:asciiTheme="majorHAnsi" w:hAnsiTheme="majorHAnsi" w:cstheme="majorHAnsi"/>
        </w:rPr>
        <w:t>"Od"</w:t>
      </w:r>
      <w:r w:rsidR="00265658" w:rsidRPr="00AC7D85">
        <w:rPr>
          <w:rStyle w:val="Strong"/>
          <w:rFonts w:asciiTheme="majorHAnsi" w:hAnsiTheme="majorHAnsi" w:cstheme="majorHAnsi"/>
        </w:rPr>
        <w:t>.</w:t>
      </w:r>
    </w:p>
    <w:p w14:paraId="196734AA" w14:textId="3F452C39" w:rsidR="00C21447" w:rsidRPr="00AC7D85" w:rsidRDefault="00C21447" w:rsidP="00C2144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CC9302C" wp14:editId="0DE56A87">
            <wp:extent cx="5335270" cy="2973705"/>
            <wp:effectExtent l="19050" t="19050" r="17780" b="17145"/>
            <wp:docPr id="1185872499" name="Picture 2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872499" name="Picture 2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75C24DE" w14:textId="53B7A841" w:rsidR="00C21447" w:rsidRPr="00AC7D85" w:rsidRDefault="00C21447" w:rsidP="00C2144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13. Primetiti novootvoreni kalendar za odabir datuma, i u kalendaru odabrati datum od kog će odabrana uloga početi sa važenjem</w:t>
      </w:r>
      <w:r w:rsidR="00265658" w:rsidRPr="00AC7D85">
        <w:rPr>
          <w:rFonts w:asciiTheme="majorHAnsi" w:hAnsiTheme="majorHAnsi" w:cstheme="majorHAnsi"/>
        </w:rPr>
        <w:t>.</w:t>
      </w:r>
    </w:p>
    <w:p w14:paraId="14FF1A97" w14:textId="174B6ECD" w:rsidR="00C21447" w:rsidRPr="00AC7D85" w:rsidRDefault="00C21447" w:rsidP="00C2144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D49EDBE" wp14:editId="4F01DBB2">
            <wp:extent cx="5335270" cy="2981960"/>
            <wp:effectExtent l="19050" t="19050" r="17780" b="27940"/>
            <wp:docPr id="151488497" name="Picture 26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88497" name="Picture 26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3195C4" w14:textId="78DDF239" w:rsidR="00C21447" w:rsidRPr="00AC7D85" w:rsidRDefault="00C21447" w:rsidP="00C2144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19ABC057" w14:textId="47BEB196" w:rsidR="00C21447" w:rsidRPr="00AC7D85" w:rsidRDefault="00C21447" w:rsidP="00C2144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14. Nakon odabranog prvog datuma, odabrati drugi datum koji označava do kog datuma će odabrana uloga važiti</w:t>
      </w:r>
      <w:r w:rsidR="00265658" w:rsidRPr="00AC7D85">
        <w:rPr>
          <w:rFonts w:asciiTheme="majorHAnsi" w:hAnsiTheme="majorHAnsi" w:cstheme="majorHAnsi"/>
        </w:rPr>
        <w:t>.</w:t>
      </w:r>
    </w:p>
    <w:p w14:paraId="6CFE86E5" w14:textId="306B7F5F" w:rsidR="00C21447" w:rsidRPr="00AC7D85" w:rsidRDefault="00C21447" w:rsidP="00C2144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83238C2" wp14:editId="14280591">
            <wp:extent cx="5335270" cy="2981960"/>
            <wp:effectExtent l="19050" t="19050" r="17780" b="27940"/>
            <wp:docPr id="1949868465" name="Picture 25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868465" name="Picture 25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B89EF5B" w14:textId="6F9F473C" w:rsidR="00C21447" w:rsidRPr="00AC7D85" w:rsidRDefault="00C21447" w:rsidP="00C2144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15. </w:t>
      </w:r>
      <w:r w:rsidR="00265658" w:rsidRPr="00AC7D85">
        <w:rPr>
          <w:rFonts w:asciiTheme="majorHAnsi" w:hAnsiTheme="majorHAnsi" w:cstheme="majorHAnsi"/>
        </w:rPr>
        <w:t>Nakon odabranih datuma važenja uloge, k</w:t>
      </w:r>
      <w:r w:rsidRPr="00AC7D85">
        <w:rPr>
          <w:rFonts w:asciiTheme="majorHAnsi" w:hAnsiTheme="majorHAnsi" w:cstheme="majorHAnsi"/>
        </w:rPr>
        <w:t xml:space="preserve">liknuti na dugme </w:t>
      </w:r>
      <w:r w:rsidRPr="00AC7D85">
        <w:rPr>
          <w:rStyle w:val="Strong"/>
          <w:rFonts w:asciiTheme="majorHAnsi" w:hAnsiTheme="majorHAnsi" w:cstheme="majorHAnsi"/>
        </w:rPr>
        <w:t>"Sačuvaj"</w:t>
      </w:r>
      <w:r w:rsidR="00265658" w:rsidRPr="00AC7D85">
        <w:rPr>
          <w:rStyle w:val="Strong"/>
          <w:rFonts w:asciiTheme="majorHAnsi" w:hAnsiTheme="majorHAnsi" w:cstheme="majorHAnsi"/>
        </w:rPr>
        <w:t>.</w:t>
      </w:r>
    </w:p>
    <w:p w14:paraId="75B0731C" w14:textId="1961AA38" w:rsidR="00C21447" w:rsidRPr="00AC7D85" w:rsidRDefault="00C21447" w:rsidP="00C2144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9B86728" wp14:editId="67657EEB">
            <wp:extent cx="5335270" cy="2981960"/>
            <wp:effectExtent l="19050" t="19050" r="17780" b="27940"/>
            <wp:docPr id="1950688919" name="Picture 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688919" name="Picture 2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FC47F6" w14:textId="75F3AAF8" w:rsidR="00C21447" w:rsidRPr="00AC7D85" w:rsidRDefault="00C21447" w:rsidP="00C2144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0D3CFF86" w14:textId="05296DA1" w:rsidR="00C21447" w:rsidRPr="00AC7D85" w:rsidRDefault="00C21447" w:rsidP="00C2144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16. Nakon dodavanja novog korisnika, </w:t>
      </w:r>
      <w:r w:rsidR="00265658" w:rsidRPr="00AC7D85">
        <w:rPr>
          <w:rFonts w:asciiTheme="majorHAnsi" w:hAnsiTheme="majorHAnsi" w:cstheme="majorHAnsi"/>
        </w:rPr>
        <w:t xml:space="preserve">primetiti da se </w:t>
      </w:r>
      <w:r w:rsidRPr="00AC7D85">
        <w:rPr>
          <w:rFonts w:asciiTheme="majorHAnsi" w:hAnsiTheme="majorHAnsi" w:cstheme="majorHAnsi"/>
        </w:rPr>
        <w:t>on nalazi u tabeli svih postojećih korisnika</w:t>
      </w:r>
      <w:r w:rsidR="00265658" w:rsidRPr="00AC7D85">
        <w:rPr>
          <w:rFonts w:asciiTheme="majorHAnsi" w:hAnsiTheme="majorHAnsi" w:cstheme="majorHAnsi"/>
        </w:rPr>
        <w:t xml:space="preserve"> portala.</w:t>
      </w:r>
    </w:p>
    <w:p w14:paraId="507CD024" w14:textId="2598F296" w:rsidR="003A01F9" w:rsidRPr="00AC7D85" w:rsidRDefault="00C21447" w:rsidP="005A11E1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25A4CF6" wp14:editId="2D8F4CD9">
            <wp:extent cx="5335270" cy="2981960"/>
            <wp:effectExtent l="19050" t="19050" r="17780" b="27940"/>
            <wp:docPr id="560786086" name="Picture 2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786086" name="Picture 2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052B524" w14:textId="45A5A80A" w:rsidR="00952310" w:rsidRPr="00AC7D85" w:rsidRDefault="00952310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2DE2FBFA" w14:textId="54BA2794" w:rsidR="001F2303" w:rsidRPr="00AC7D85" w:rsidRDefault="00952310" w:rsidP="000F74FE">
      <w:pPr>
        <w:pStyle w:val="Heading2"/>
        <w:numPr>
          <w:ilvl w:val="0"/>
          <w:numId w:val="4"/>
        </w:numPr>
        <w:rPr>
          <w:rFonts w:asciiTheme="majorHAnsi" w:hAnsiTheme="majorHAnsi" w:cstheme="majorHAnsi"/>
        </w:rPr>
      </w:pPr>
      <w:bookmarkStart w:id="18" w:name="_Toc179448871"/>
      <w:r w:rsidRPr="00AC7D85">
        <w:rPr>
          <w:rFonts w:asciiTheme="majorHAnsi" w:hAnsiTheme="majorHAnsi" w:cstheme="majorHAnsi"/>
        </w:rPr>
        <w:lastRenderedPageBreak/>
        <w:t>Izmena postojećih korisnika sistema</w:t>
      </w:r>
      <w:bookmarkEnd w:id="18"/>
    </w:p>
    <w:p w14:paraId="77E97DB5" w14:textId="63823B66" w:rsidR="001F2303" w:rsidRPr="00AC7D85" w:rsidRDefault="001F2303" w:rsidP="001F230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"Podešavanja"</w:t>
      </w:r>
      <w:r w:rsidR="00153542" w:rsidRPr="00AC7D85">
        <w:rPr>
          <w:rStyle w:val="Strong"/>
          <w:rFonts w:asciiTheme="majorHAnsi" w:hAnsiTheme="majorHAnsi" w:cstheme="majorHAnsi"/>
        </w:rPr>
        <w:t>.</w:t>
      </w:r>
    </w:p>
    <w:p w14:paraId="53888B6E" w14:textId="57BAF443" w:rsidR="001F2303" w:rsidRPr="00AC7D85" w:rsidRDefault="001F2303" w:rsidP="001F230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F4ADBF0" wp14:editId="5BDD35A1">
            <wp:extent cx="5335270" cy="2981960"/>
            <wp:effectExtent l="19050" t="19050" r="17780" b="27940"/>
            <wp:docPr id="197338690" name="Picture 4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38690" name="Picture 4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859CC69" w14:textId="162D9F3C" w:rsidR="001F2303" w:rsidRPr="00AC7D85" w:rsidRDefault="001F2303" w:rsidP="001F230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sekciju </w:t>
      </w:r>
      <w:r w:rsidRPr="00AC7D85">
        <w:rPr>
          <w:rStyle w:val="Strong"/>
          <w:rFonts w:asciiTheme="majorHAnsi" w:hAnsiTheme="majorHAnsi" w:cstheme="majorHAnsi"/>
        </w:rPr>
        <w:t>"Korisnici"</w:t>
      </w:r>
      <w:r w:rsidR="00153542" w:rsidRPr="00AC7D85">
        <w:rPr>
          <w:rStyle w:val="Strong"/>
          <w:rFonts w:asciiTheme="majorHAnsi" w:hAnsiTheme="majorHAnsi" w:cstheme="majorHAnsi"/>
        </w:rPr>
        <w:t>.</w:t>
      </w:r>
    </w:p>
    <w:p w14:paraId="68039CA0" w14:textId="6F63EDE6" w:rsidR="001F2303" w:rsidRPr="00AC7D85" w:rsidRDefault="001F2303" w:rsidP="001F230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5E45B3C" wp14:editId="68A1DEDF">
            <wp:extent cx="5335270" cy="2981960"/>
            <wp:effectExtent l="19050" t="19050" r="17780" b="27940"/>
            <wp:docPr id="49612943" name="Picture 4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12943" name="Picture 4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BB316C" w14:textId="12EB11F9" w:rsidR="001F2303" w:rsidRPr="00AC7D85" w:rsidRDefault="001F2303" w:rsidP="001F2303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6D9CA713" w14:textId="6F4278D7" w:rsidR="001F2303" w:rsidRPr="00AC7D85" w:rsidRDefault="001F2303" w:rsidP="001F230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Kliknuti na korisnika </w:t>
      </w:r>
      <w:r w:rsidRPr="00AC7D85">
        <w:rPr>
          <w:rStyle w:val="Strong"/>
          <w:rFonts w:asciiTheme="majorHAnsi" w:hAnsiTheme="majorHAnsi" w:cstheme="majorHAnsi"/>
        </w:rPr>
        <w:t>"MARKO MARKOVIC"</w:t>
      </w:r>
      <w:r w:rsidR="00153542" w:rsidRPr="00AC7D85">
        <w:rPr>
          <w:rStyle w:val="Strong"/>
          <w:rFonts w:asciiTheme="majorHAnsi" w:hAnsiTheme="majorHAnsi" w:cstheme="majorHAnsi"/>
        </w:rPr>
        <w:t>.</w:t>
      </w:r>
    </w:p>
    <w:p w14:paraId="2DC274E5" w14:textId="1902E1DC" w:rsidR="001F2303" w:rsidRPr="00AC7D85" w:rsidRDefault="001F2303" w:rsidP="001F230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48CC67E" wp14:editId="334D5326">
            <wp:extent cx="5335270" cy="2981960"/>
            <wp:effectExtent l="19050" t="19050" r="17780" b="27940"/>
            <wp:docPr id="1323159523" name="Picture 39" descr="A green do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159523" name="Picture 39" descr="A green dot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80B4BBD" w14:textId="168C10C8" w:rsidR="001F2303" w:rsidRPr="00AC7D85" w:rsidRDefault="001F2303" w:rsidP="001F230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4. Kliknuti na polje</w:t>
      </w:r>
      <w:r w:rsidR="00153542" w:rsidRPr="00AC7D85">
        <w:rPr>
          <w:rFonts w:asciiTheme="majorHAnsi" w:hAnsiTheme="majorHAnsi" w:cstheme="majorHAnsi"/>
        </w:rPr>
        <w:t xml:space="preserve"> za unos</w:t>
      </w:r>
      <w:r w:rsidRPr="00AC7D85">
        <w:rPr>
          <w:rFonts w:asciiTheme="majorHAnsi" w:hAnsiTheme="majorHAnsi" w:cstheme="majorHAnsi"/>
        </w:rPr>
        <w:t xml:space="preserve"> </w:t>
      </w:r>
      <w:r w:rsidRPr="00AC7D85">
        <w:rPr>
          <w:rStyle w:val="Strong"/>
          <w:rFonts w:asciiTheme="majorHAnsi" w:hAnsiTheme="majorHAnsi" w:cstheme="majorHAnsi"/>
        </w:rPr>
        <w:t>"Ime"</w:t>
      </w:r>
      <w:r w:rsidR="00153542" w:rsidRPr="00AC7D85">
        <w:rPr>
          <w:rStyle w:val="Strong"/>
          <w:rFonts w:asciiTheme="majorHAnsi" w:hAnsiTheme="majorHAnsi" w:cstheme="majorHAnsi"/>
        </w:rPr>
        <w:t>.</w:t>
      </w:r>
    </w:p>
    <w:p w14:paraId="04653D46" w14:textId="43473CBE" w:rsidR="001F2303" w:rsidRPr="00AC7D85" w:rsidRDefault="001F2303" w:rsidP="001F230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7A7A45E" wp14:editId="1356D0C7">
            <wp:extent cx="5335270" cy="2981960"/>
            <wp:effectExtent l="19050" t="19050" r="17780" b="27940"/>
            <wp:docPr id="1502075260" name="Picture 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075260" name="Picture 3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AEC4EF7" w14:textId="246B0A7E" w:rsidR="001F2303" w:rsidRPr="00AC7D85" w:rsidRDefault="001F2303" w:rsidP="001F2303">
      <w:pPr>
        <w:pStyle w:val="NormalWeb"/>
        <w:rPr>
          <w:rStyle w:val="Strong"/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5. Obrisati </w:t>
      </w:r>
      <w:r w:rsidR="004378BE" w:rsidRPr="00AC7D85">
        <w:rPr>
          <w:rFonts w:asciiTheme="majorHAnsi" w:hAnsiTheme="majorHAnsi" w:cstheme="majorHAnsi"/>
        </w:rPr>
        <w:t>uneseno</w:t>
      </w:r>
      <w:r w:rsidRPr="00AC7D85">
        <w:rPr>
          <w:rFonts w:asciiTheme="majorHAnsi" w:hAnsiTheme="majorHAnsi" w:cstheme="majorHAnsi"/>
        </w:rPr>
        <w:t xml:space="preserve"> ime korisnika, i uneti novo ime, </w:t>
      </w:r>
      <w:r w:rsidR="00153542" w:rsidRPr="00AC7D85">
        <w:rPr>
          <w:rFonts w:asciiTheme="majorHAnsi" w:hAnsiTheme="majorHAnsi" w:cstheme="majorHAnsi"/>
        </w:rPr>
        <w:t>za naš</w:t>
      </w:r>
      <w:r w:rsidRPr="00AC7D85">
        <w:rPr>
          <w:rFonts w:asciiTheme="majorHAnsi" w:hAnsiTheme="majorHAnsi" w:cstheme="majorHAnsi"/>
        </w:rPr>
        <w:t xml:space="preserve"> primer </w:t>
      </w:r>
      <w:r w:rsidR="00153542" w:rsidRPr="00AC7D85">
        <w:rPr>
          <w:rFonts w:asciiTheme="majorHAnsi" w:hAnsiTheme="majorHAnsi" w:cstheme="majorHAnsi"/>
        </w:rPr>
        <w:t xml:space="preserve">uneti </w:t>
      </w:r>
      <w:r w:rsidRPr="00AC7D85">
        <w:rPr>
          <w:rStyle w:val="Strong"/>
          <w:rFonts w:asciiTheme="majorHAnsi" w:hAnsiTheme="majorHAnsi" w:cstheme="majorHAnsi"/>
        </w:rPr>
        <w:t>"Stefan"</w:t>
      </w:r>
      <w:r w:rsidR="00153542" w:rsidRPr="00AC7D85">
        <w:rPr>
          <w:rStyle w:val="Strong"/>
          <w:rFonts w:asciiTheme="majorHAnsi" w:hAnsiTheme="majorHAnsi" w:cstheme="majorHAnsi"/>
        </w:rPr>
        <w:t>.</w:t>
      </w:r>
    </w:p>
    <w:p w14:paraId="09338F49" w14:textId="1A0CA589" w:rsidR="001F2303" w:rsidRPr="00AC7D85" w:rsidRDefault="001F2303" w:rsidP="001F2303">
      <w:pPr>
        <w:rPr>
          <w:rFonts w:asciiTheme="majorHAnsi" w:hAnsiTheme="majorHAnsi" w:cstheme="majorHAnsi"/>
          <w:b/>
          <w:bCs/>
        </w:rPr>
      </w:pPr>
      <w:r w:rsidRPr="00AC7D85">
        <w:rPr>
          <w:rStyle w:val="Strong"/>
          <w:rFonts w:asciiTheme="majorHAnsi" w:hAnsiTheme="majorHAnsi" w:cstheme="majorHAnsi"/>
        </w:rPr>
        <w:br w:type="page"/>
      </w:r>
    </w:p>
    <w:p w14:paraId="169E3DD6" w14:textId="23AF7BCF" w:rsidR="001F2303" w:rsidRPr="00AC7D85" w:rsidRDefault="001F2303" w:rsidP="001F230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6. Kliknuti na dugme </w:t>
      </w:r>
      <w:r w:rsidRPr="00AC7D85">
        <w:rPr>
          <w:rStyle w:val="Strong"/>
          <w:rFonts w:asciiTheme="majorHAnsi" w:hAnsiTheme="majorHAnsi" w:cstheme="majorHAnsi"/>
        </w:rPr>
        <w:t>"Sačuvaj"</w:t>
      </w:r>
      <w:r w:rsidR="00153542" w:rsidRPr="00AC7D85">
        <w:rPr>
          <w:rStyle w:val="Strong"/>
          <w:rFonts w:asciiTheme="majorHAnsi" w:hAnsiTheme="majorHAnsi" w:cstheme="majorHAnsi"/>
        </w:rPr>
        <w:t>.</w:t>
      </w:r>
    </w:p>
    <w:p w14:paraId="4FB707FE" w14:textId="3D1EC352" w:rsidR="001F2303" w:rsidRPr="00AC7D85" w:rsidRDefault="001F2303" w:rsidP="001F230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55986C4" wp14:editId="6F4B4D2F">
            <wp:extent cx="5335270" cy="2981960"/>
            <wp:effectExtent l="19050" t="19050" r="17780" b="27940"/>
            <wp:docPr id="206891553" name="Picture 3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91553" name="Picture 3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BBA7F87" w14:textId="13501677" w:rsidR="001F2303" w:rsidRPr="00AC7D85" w:rsidRDefault="001F2303" w:rsidP="001F230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7. Primetiti da se u tabeli postojećih korisnika sistema ime korisnika uspešno promenilo</w:t>
      </w:r>
      <w:r w:rsidR="00153542" w:rsidRPr="00AC7D85">
        <w:rPr>
          <w:rFonts w:asciiTheme="majorHAnsi" w:hAnsiTheme="majorHAnsi" w:cstheme="majorHAnsi"/>
        </w:rPr>
        <w:t xml:space="preserve"> u </w:t>
      </w:r>
      <w:r w:rsidR="00BF67C6" w:rsidRPr="00AC7D85">
        <w:rPr>
          <w:rFonts w:asciiTheme="majorHAnsi" w:hAnsiTheme="majorHAnsi" w:cstheme="majorHAnsi"/>
          <w:b/>
          <w:bCs/>
        </w:rPr>
        <w:t>“Stefan Marković”.</w:t>
      </w:r>
    </w:p>
    <w:p w14:paraId="7CBB393A" w14:textId="5EC8600B" w:rsidR="001F2303" w:rsidRPr="00AC7D85" w:rsidRDefault="001F2303" w:rsidP="001F230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693ADCC" wp14:editId="16BFDE55">
            <wp:extent cx="5335270" cy="2981960"/>
            <wp:effectExtent l="19050" t="19050" r="17780" b="27940"/>
            <wp:docPr id="1271488512" name="Picture 3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488512" name="Picture 3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D29A11C" w14:textId="72372D37" w:rsidR="001F2303" w:rsidRPr="00AC7D85" w:rsidRDefault="001F2303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3311EA31" w14:textId="68FC3D67" w:rsidR="00A158E0" w:rsidRPr="00AC7D85" w:rsidRDefault="00A158E0" w:rsidP="000F74FE">
      <w:pPr>
        <w:pStyle w:val="Heading2"/>
        <w:numPr>
          <w:ilvl w:val="0"/>
          <w:numId w:val="4"/>
        </w:numPr>
        <w:rPr>
          <w:rFonts w:asciiTheme="majorHAnsi" w:hAnsiTheme="majorHAnsi" w:cstheme="majorHAnsi"/>
        </w:rPr>
      </w:pPr>
      <w:bookmarkStart w:id="19" w:name="_Toc179448872"/>
      <w:r w:rsidRPr="00AC7D85">
        <w:rPr>
          <w:rFonts w:asciiTheme="majorHAnsi" w:hAnsiTheme="majorHAnsi" w:cstheme="majorHAnsi"/>
        </w:rPr>
        <w:lastRenderedPageBreak/>
        <w:t>Obnavljanje ključa za autentifikaciju u sekciji API</w:t>
      </w:r>
      <w:bookmarkEnd w:id="19"/>
    </w:p>
    <w:p w14:paraId="515230B8" w14:textId="027A9240" w:rsidR="00A158E0" w:rsidRPr="00AC7D85" w:rsidRDefault="00A158E0" w:rsidP="00A158E0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"Podešavanja"</w:t>
      </w:r>
      <w:r w:rsidR="00BF67C6" w:rsidRPr="00AC7D85">
        <w:rPr>
          <w:rStyle w:val="Strong"/>
          <w:rFonts w:asciiTheme="majorHAnsi" w:hAnsiTheme="majorHAnsi" w:cstheme="majorHAnsi"/>
        </w:rPr>
        <w:t>.</w:t>
      </w:r>
    </w:p>
    <w:p w14:paraId="5923D14B" w14:textId="15E83529" w:rsidR="00A158E0" w:rsidRPr="00AC7D85" w:rsidRDefault="00A158E0" w:rsidP="00A158E0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AD4C2DE" wp14:editId="0F2BE500">
            <wp:extent cx="5335270" cy="2981960"/>
            <wp:effectExtent l="19050" t="19050" r="17780" b="27940"/>
            <wp:docPr id="85650940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E210AE7" w14:textId="33494B83" w:rsidR="00A158E0" w:rsidRPr="00AC7D85" w:rsidRDefault="00A158E0" w:rsidP="00A158E0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sekciju </w:t>
      </w:r>
      <w:r w:rsidRPr="00AC7D85">
        <w:rPr>
          <w:rStyle w:val="Strong"/>
          <w:rFonts w:asciiTheme="majorHAnsi" w:hAnsiTheme="majorHAnsi" w:cstheme="majorHAnsi"/>
        </w:rPr>
        <w:t>"API"</w:t>
      </w:r>
      <w:r w:rsidR="00BF67C6" w:rsidRPr="00AC7D85">
        <w:rPr>
          <w:rStyle w:val="Strong"/>
          <w:rFonts w:asciiTheme="majorHAnsi" w:hAnsiTheme="majorHAnsi" w:cstheme="majorHAnsi"/>
        </w:rPr>
        <w:t>.</w:t>
      </w:r>
    </w:p>
    <w:p w14:paraId="64AC25E5" w14:textId="041CAC08" w:rsidR="00A158E0" w:rsidRPr="00AC7D85" w:rsidRDefault="00A158E0" w:rsidP="00A158E0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F448EBF" wp14:editId="0F998540">
            <wp:extent cx="5335270" cy="2981960"/>
            <wp:effectExtent l="19050" t="19050" r="17780" b="27940"/>
            <wp:docPr id="1895125019" name="Picture 4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125019" name="Picture 4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4650FD2" w14:textId="386F1F6A" w:rsidR="00A158E0" w:rsidRPr="00AC7D85" w:rsidRDefault="00A158E0" w:rsidP="00A158E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3B36A433" w14:textId="19396D25" w:rsidR="00A158E0" w:rsidRPr="00AC7D85" w:rsidRDefault="00A158E0" w:rsidP="00A158E0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Kliknuti na dugme </w:t>
      </w:r>
      <w:r w:rsidRPr="00AC7D85">
        <w:rPr>
          <w:rFonts w:asciiTheme="majorHAnsi" w:hAnsiTheme="majorHAnsi" w:cstheme="majorHAnsi"/>
          <w:b/>
          <w:bCs/>
        </w:rPr>
        <w:t>"Obnovi"</w:t>
      </w:r>
      <w:r w:rsidR="00BF67C6" w:rsidRPr="00AC7D85">
        <w:rPr>
          <w:rFonts w:asciiTheme="majorHAnsi" w:hAnsiTheme="majorHAnsi" w:cstheme="majorHAnsi"/>
          <w:b/>
          <w:bCs/>
        </w:rPr>
        <w:t>.</w:t>
      </w:r>
    </w:p>
    <w:p w14:paraId="3A46027B" w14:textId="55B9C22B" w:rsidR="00A158E0" w:rsidRPr="00AC7D85" w:rsidRDefault="00A158E0" w:rsidP="00A158E0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4252447" wp14:editId="3C233B64">
            <wp:extent cx="5335270" cy="2981960"/>
            <wp:effectExtent l="19050" t="19050" r="17780" b="27940"/>
            <wp:docPr id="1260055285" name="Picture 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055285" name="Picture 4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ADA0D3D" w14:textId="4B1CD778" w:rsidR="00A158E0" w:rsidRPr="00AC7D85" w:rsidRDefault="00A158E0" w:rsidP="00A158E0">
      <w:pPr>
        <w:pStyle w:val="NormalWeb"/>
        <w:rPr>
          <w:rFonts w:asciiTheme="majorHAnsi" w:hAnsiTheme="majorHAnsi" w:cstheme="majorHAnsi"/>
          <w:b/>
          <w:bCs/>
        </w:rPr>
      </w:pPr>
      <w:r w:rsidRPr="00AC7D85">
        <w:rPr>
          <w:rFonts w:asciiTheme="majorHAnsi" w:hAnsiTheme="majorHAnsi" w:cstheme="majorHAnsi"/>
        </w:rPr>
        <w:t xml:space="preserve">4. U novootvorenom prozoru kliknuti na dugme </w:t>
      </w:r>
      <w:r w:rsidRPr="00AC7D85">
        <w:rPr>
          <w:rFonts w:asciiTheme="majorHAnsi" w:hAnsiTheme="majorHAnsi" w:cstheme="majorHAnsi"/>
          <w:b/>
          <w:bCs/>
        </w:rPr>
        <w:t>"Da"</w:t>
      </w:r>
      <w:r w:rsidR="00BF67C6" w:rsidRPr="00AC7D85">
        <w:rPr>
          <w:rFonts w:asciiTheme="majorHAnsi" w:hAnsiTheme="majorHAnsi" w:cstheme="majorHAnsi"/>
          <w:b/>
          <w:bCs/>
        </w:rPr>
        <w:t>.</w:t>
      </w:r>
    </w:p>
    <w:p w14:paraId="0A3AADDD" w14:textId="625B7687" w:rsidR="00A158E0" w:rsidRPr="00AC7D85" w:rsidRDefault="00A158E0" w:rsidP="00A158E0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FEDB166" wp14:editId="610A96DD">
            <wp:extent cx="5335270" cy="2981960"/>
            <wp:effectExtent l="19050" t="19050" r="17780" b="27940"/>
            <wp:docPr id="1955608835" name="Picture 4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608835" name="Picture 4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A68D260" w14:textId="2C46152D" w:rsidR="00A158E0" w:rsidRPr="00AC7D85" w:rsidRDefault="00A158E0" w:rsidP="00A158E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082C9C74" w14:textId="512882FE" w:rsidR="00A158E0" w:rsidRPr="00AC7D85" w:rsidRDefault="00A158E0" w:rsidP="00A158E0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5. Primetiti da je ključ za autentifikaciju uspešno obnovljen</w:t>
      </w:r>
      <w:r w:rsidR="00BF67C6" w:rsidRPr="00AC7D85">
        <w:rPr>
          <w:rFonts w:asciiTheme="majorHAnsi" w:hAnsiTheme="majorHAnsi" w:cstheme="majorHAnsi"/>
        </w:rPr>
        <w:t xml:space="preserve"> i prikazan u polju za unos </w:t>
      </w:r>
      <w:r w:rsidR="00BF67C6" w:rsidRPr="00AC7D85">
        <w:rPr>
          <w:rFonts w:asciiTheme="majorHAnsi" w:hAnsiTheme="majorHAnsi" w:cstheme="majorHAnsi"/>
          <w:b/>
          <w:bCs/>
        </w:rPr>
        <w:t>“Ključ za autentifikaciju”.</w:t>
      </w:r>
    </w:p>
    <w:p w14:paraId="327AC537" w14:textId="7ED8346D" w:rsidR="00A158E0" w:rsidRPr="00AC7D85" w:rsidRDefault="00A158E0" w:rsidP="00A158E0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CBB8EB0" wp14:editId="6FE35F3A">
            <wp:extent cx="5335270" cy="3864610"/>
            <wp:effectExtent l="19050" t="19050" r="17780" b="21590"/>
            <wp:docPr id="378889399" name="Picture 4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889399" name="Picture 4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38646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9742FFB" w14:textId="00C92691" w:rsidR="00A158E0" w:rsidRPr="00AC7D85" w:rsidRDefault="00A158E0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28F894ED" w14:textId="53133139" w:rsidR="00A158E0" w:rsidRPr="00AC7D85" w:rsidRDefault="00A158E0" w:rsidP="000F74FE">
      <w:pPr>
        <w:pStyle w:val="Heading2"/>
        <w:numPr>
          <w:ilvl w:val="0"/>
          <w:numId w:val="4"/>
        </w:numPr>
        <w:rPr>
          <w:rFonts w:asciiTheme="majorHAnsi" w:hAnsiTheme="majorHAnsi" w:cstheme="majorHAnsi"/>
        </w:rPr>
      </w:pPr>
      <w:bookmarkStart w:id="20" w:name="_Toc179448873"/>
      <w:r w:rsidRPr="00AC7D85">
        <w:rPr>
          <w:rFonts w:asciiTheme="majorHAnsi" w:hAnsiTheme="majorHAnsi" w:cstheme="majorHAnsi"/>
        </w:rPr>
        <w:lastRenderedPageBreak/>
        <w:t>Deaktivacija API integracije u sekciji API</w:t>
      </w:r>
      <w:bookmarkEnd w:id="20"/>
    </w:p>
    <w:p w14:paraId="6376077C" w14:textId="1A362E61" w:rsidR="00A158E0" w:rsidRPr="00AC7D85" w:rsidRDefault="00A158E0" w:rsidP="00A158E0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"Podešavanja"</w:t>
      </w:r>
      <w:r w:rsidR="00BF67C6" w:rsidRPr="00AC7D85">
        <w:rPr>
          <w:rStyle w:val="Strong"/>
          <w:rFonts w:asciiTheme="majorHAnsi" w:hAnsiTheme="majorHAnsi" w:cstheme="majorHAnsi"/>
        </w:rPr>
        <w:t>.</w:t>
      </w:r>
    </w:p>
    <w:p w14:paraId="420A1383" w14:textId="30530EEF" w:rsidR="00A158E0" w:rsidRPr="00AC7D85" w:rsidRDefault="00A158E0" w:rsidP="00A158E0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65520D9" wp14:editId="50A05057">
            <wp:extent cx="5335270" cy="2981960"/>
            <wp:effectExtent l="19050" t="19050" r="17780" b="27940"/>
            <wp:docPr id="1651598273" name="Picture 5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598273" name="Picture 5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79B5EE9" w14:textId="2B9E0C7E" w:rsidR="00A158E0" w:rsidRPr="00AC7D85" w:rsidRDefault="00A158E0" w:rsidP="00A158E0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sekciju </w:t>
      </w:r>
      <w:r w:rsidRPr="00AC7D85">
        <w:rPr>
          <w:rStyle w:val="Strong"/>
          <w:rFonts w:asciiTheme="majorHAnsi" w:hAnsiTheme="majorHAnsi" w:cstheme="majorHAnsi"/>
        </w:rPr>
        <w:t>"API"</w:t>
      </w:r>
      <w:r w:rsidR="00BF67C6" w:rsidRPr="00AC7D85">
        <w:rPr>
          <w:rStyle w:val="Strong"/>
          <w:rFonts w:asciiTheme="majorHAnsi" w:hAnsiTheme="majorHAnsi" w:cstheme="majorHAnsi"/>
        </w:rPr>
        <w:t>.</w:t>
      </w:r>
    </w:p>
    <w:p w14:paraId="3E94CDB6" w14:textId="19143EF1" w:rsidR="00A158E0" w:rsidRPr="00AC7D85" w:rsidRDefault="00A158E0" w:rsidP="00A158E0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ADA1466" wp14:editId="1514B6C9">
            <wp:extent cx="5335270" cy="2973705"/>
            <wp:effectExtent l="19050" t="19050" r="17780" b="17145"/>
            <wp:docPr id="1395649427" name="Picture 4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649427" name="Picture 4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6BDD43" w14:textId="1E890415" w:rsidR="00A158E0" w:rsidRPr="00AC7D85" w:rsidRDefault="00A158E0" w:rsidP="00A158E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6DA49A61" w14:textId="6951FBA9" w:rsidR="00A158E0" w:rsidRPr="00AC7D85" w:rsidRDefault="00A158E0" w:rsidP="00A158E0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3. Kliknuti na dugme za deaktiviranje API integracije</w:t>
      </w:r>
      <w:r w:rsidR="00BF67C6" w:rsidRPr="00AC7D85">
        <w:rPr>
          <w:rFonts w:asciiTheme="majorHAnsi" w:hAnsiTheme="majorHAnsi" w:cstheme="majorHAnsi"/>
        </w:rPr>
        <w:t>.</w:t>
      </w:r>
    </w:p>
    <w:p w14:paraId="5EC35E38" w14:textId="3F8C4951" w:rsidR="00A158E0" w:rsidRPr="00AC7D85" w:rsidRDefault="00A158E0" w:rsidP="00A158E0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B4D78A7" wp14:editId="737D7914">
            <wp:extent cx="5335270" cy="2981960"/>
            <wp:effectExtent l="19050" t="19050" r="17780" b="27940"/>
            <wp:docPr id="1025425556" name="Picture 48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425556" name="Picture 48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02623D" w14:textId="093083F3" w:rsidR="00A158E0" w:rsidRPr="00AC7D85" w:rsidRDefault="00A158E0" w:rsidP="00A158E0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4. Primetiti da je API integracija deaktivirana</w:t>
      </w:r>
      <w:r w:rsidR="00BF67C6" w:rsidRPr="00AC7D85">
        <w:rPr>
          <w:rFonts w:asciiTheme="majorHAnsi" w:hAnsiTheme="majorHAnsi" w:cstheme="majorHAnsi"/>
        </w:rPr>
        <w:t>.</w:t>
      </w:r>
    </w:p>
    <w:p w14:paraId="5E7F741B" w14:textId="20554147" w:rsidR="00A158E0" w:rsidRPr="00AC7D85" w:rsidRDefault="00A158E0" w:rsidP="00A158E0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61A7236" wp14:editId="18F26ED6">
            <wp:extent cx="5335270" cy="2981960"/>
            <wp:effectExtent l="19050" t="19050" r="17780" b="27940"/>
            <wp:docPr id="1827007826" name="Picture 47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007826" name="Picture 47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B57EDC0" w14:textId="3136FACA" w:rsidR="00A158E0" w:rsidRPr="00AC7D85" w:rsidRDefault="00A158E0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253FE16A" w14:textId="32087CB8" w:rsidR="00A158E0" w:rsidRPr="00AC7D85" w:rsidRDefault="003022BB" w:rsidP="006746FE">
      <w:pPr>
        <w:pStyle w:val="Heading1"/>
        <w:rPr>
          <w:rFonts w:asciiTheme="majorHAnsi" w:hAnsiTheme="majorHAnsi" w:cstheme="majorHAnsi"/>
        </w:rPr>
      </w:pPr>
      <w:bookmarkStart w:id="21" w:name="_Toc179448874"/>
      <w:r>
        <w:rPr>
          <w:rFonts w:asciiTheme="majorHAnsi" w:hAnsiTheme="majorHAnsi" w:cstheme="majorHAnsi"/>
        </w:rPr>
        <w:lastRenderedPageBreak/>
        <w:t xml:space="preserve">MFIN </w:t>
      </w:r>
      <w:r>
        <w:rPr>
          <w:rFonts w:asciiTheme="majorHAnsi" w:hAnsiTheme="majorHAnsi" w:cstheme="majorHAnsi"/>
          <w:lang w:val="en-US"/>
        </w:rPr>
        <w:t xml:space="preserve">- </w:t>
      </w:r>
      <w:r w:rsidR="006746FE" w:rsidRPr="00AC7D85">
        <w:rPr>
          <w:rFonts w:asciiTheme="majorHAnsi" w:hAnsiTheme="majorHAnsi" w:cstheme="majorHAnsi"/>
        </w:rPr>
        <w:t>PRODUKCIONI KODOVI</w:t>
      </w:r>
      <w:bookmarkEnd w:id="21"/>
    </w:p>
    <w:p w14:paraId="14F87D1A" w14:textId="0501463F" w:rsidR="00BC52EC" w:rsidRPr="00AC7D85" w:rsidRDefault="00BC52EC" w:rsidP="00BC52EC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Korisnik sistema u sekciji </w:t>
      </w:r>
      <w:r w:rsidR="002D2706" w:rsidRPr="00AC7D85">
        <w:rPr>
          <w:rFonts w:asciiTheme="majorHAnsi" w:hAnsiTheme="majorHAnsi" w:cstheme="majorHAnsi"/>
        </w:rPr>
        <w:t xml:space="preserve">produkcioni kodovi ima uvid u listu svih podnetih zahteva za produkcione kodove i njihove osnovne informacije, kao i parametre za pretragu liste. Takođe, postoji i opcija preuzimanja eksel dokumenta za svaki podneti zahtev, sa listom </w:t>
      </w:r>
      <w:r w:rsidR="006E4571" w:rsidRPr="00AC7D85">
        <w:rPr>
          <w:rFonts w:asciiTheme="majorHAnsi" w:hAnsiTheme="majorHAnsi" w:cstheme="majorHAnsi"/>
        </w:rPr>
        <w:t>produkcionih kodova.</w:t>
      </w:r>
    </w:p>
    <w:p w14:paraId="1AA88CC7" w14:textId="54A4E6E4" w:rsidR="006746FE" w:rsidRPr="00AC7D85" w:rsidRDefault="006746FE" w:rsidP="000F74FE">
      <w:pPr>
        <w:pStyle w:val="Heading2"/>
        <w:numPr>
          <w:ilvl w:val="0"/>
          <w:numId w:val="5"/>
        </w:numPr>
        <w:rPr>
          <w:rFonts w:asciiTheme="majorHAnsi" w:hAnsiTheme="majorHAnsi" w:cstheme="majorHAnsi"/>
        </w:rPr>
      </w:pPr>
      <w:bookmarkStart w:id="22" w:name="_Toc179448875"/>
      <w:r w:rsidRPr="00AC7D85">
        <w:rPr>
          <w:rFonts w:asciiTheme="majorHAnsi" w:hAnsiTheme="majorHAnsi" w:cstheme="majorHAnsi"/>
        </w:rPr>
        <w:t>Pregled liste zahteva produkcionih kodova</w:t>
      </w:r>
      <w:bookmarkEnd w:id="22"/>
    </w:p>
    <w:p w14:paraId="4F2D5D92" w14:textId="2542B6EE" w:rsidR="006746FE" w:rsidRPr="00AC7D85" w:rsidRDefault="006746FE" w:rsidP="006746FE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"Produkcioni kodovi"</w:t>
      </w:r>
      <w:r w:rsidR="00BF67C6" w:rsidRPr="00AC7D85">
        <w:rPr>
          <w:rStyle w:val="Strong"/>
          <w:rFonts w:asciiTheme="majorHAnsi" w:hAnsiTheme="majorHAnsi" w:cstheme="majorHAnsi"/>
        </w:rPr>
        <w:t>.</w:t>
      </w:r>
    </w:p>
    <w:p w14:paraId="1A6B9B7C" w14:textId="5A31F287" w:rsidR="006746FE" w:rsidRPr="00AC7D85" w:rsidRDefault="006746FE" w:rsidP="006746FE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14F980D" wp14:editId="45997B0E">
            <wp:extent cx="5335270" cy="2981960"/>
            <wp:effectExtent l="19050" t="19050" r="17780" b="27940"/>
            <wp:docPr id="1436516077" name="Picture 5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516077" name="Picture 5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3897AD" w14:textId="3C6D6927" w:rsidR="006746FE" w:rsidRPr="00AC7D85" w:rsidRDefault="006746FE" w:rsidP="006746FE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Primetiti listu svih </w:t>
      </w:r>
      <w:r w:rsidR="004378BE" w:rsidRPr="00AC7D85">
        <w:rPr>
          <w:rFonts w:asciiTheme="majorHAnsi" w:hAnsiTheme="majorHAnsi" w:cstheme="majorHAnsi"/>
        </w:rPr>
        <w:t>podnesenih</w:t>
      </w:r>
      <w:r w:rsidRPr="00AC7D85">
        <w:rPr>
          <w:rFonts w:asciiTheme="majorHAnsi" w:hAnsiTheme="majorHAnsi" w:cstheme="majorHAnsi"/>
        </w:rPr>
        <w:t xml:space="preserve"> zahteva za produkcione kodove</w:t>
      </w:r>
      <w:r w:rsidR="00BF67C6" w:rsidRPr="00AC7D85">
        <w:rPr>
          <w:rFonts w:asciiTheme="majorHAnsi" w:hAnsiTheme="majorHAnsi" w:cstheme="majorHAnsi"/>
        </w:rPr>
        <w:t>, sa prikazanim osnovnim informacijama za svaki zahtev.</w:t>
      </w:r>
    </w:p>
    <w:p w14:paraId="6F1F8117" w14:textId="27445926" w:rsidR="006746FE" w:rsidRPr="00AC7D85" w:rsidRDefault="006746FE" w:rsidP="006746FE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588F6A1" wp14:editId="0ADC3F95">
            <wp:extent cx="5335270" cy="2719070"/>
            <wp:effectExtent l="19050" t="19050" r="17780" b="24130"/>
            <wp:docPr id="659153442" name="Picture 5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153442" name="Picture 5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7190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EA207FB" w14:textId="3E7FEEA7" w:rsidR="006746FE" w:rsidRPr="00AC7D85" w:rsidRDefault="006746FE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60E49195" w14:textId="7FD98D59" w:rsidR="00A92AD4" w:rsidRPr="00AC7D85" w:rsidRDefault="00A92AD4" w:rsidP="000F74FE">
      <w:pPr>
        <w:pStyle w:val="Heading2"/>
        <w:numPr>
          <w:ilvl w:val="0"/>
          <w:numId w:val="5"/>
        </w:numPr>
        <w:rPr>
          <w:rFonts w:asciiTheme="majorHAnsi" w:hAnsiTheme="majorHAnsi" w:cstheme="majorHAnsi"/>
        </w:rPr>
      </w:pPr>
      <w:bookmarkStart w:id="23" w:name="_Toc179448876"/>
      <w:r w:rsidRPr="00AC7D85">
        <w:rPr>
          <w:rFonts w:asciiTheme="majorHAnsi" w:hAnsiTheme="majorHAnsi" w:cstheme="majorHAnsi"/>
        </w:rPr>
        <w:lastRenderedPageBreak/>
        <w:t>Preuzimanje dokumenta koji sadrži zahtevane produkcione kodove</w:t>
      </w:r>
      <w:bookmarkEnd w:id="23"/>
    </w:p>
    <w:p w14:paraId="3BB1E310" w14:textId="659EAFC1" w:rsidR="00A92AD4" w:rsidRPr="00AC7D85" w:rsidRDefault="00A92AD4" w:rsidP="00A92AD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"Produkcioni kodovi"</w:t>
      </w:r>
      <w:r w:rsidR="00BF67C6" w:rsidRPr="00AC7D85">
        <w:rPr>
          <w:rStyle w:val="Strong"/>
          <w:rFonts w:asciiTheme="majorHAnsi" w:hAnsiTheme="majorHAnsi" w:cstheme="majorHAnsi"/>
        </w:rPr>
        <w:t>.</w:t>
      </w:r>
    </w:p>
    <w:p w14:paraId="32609FCD" w14:textId="2C441049" w:rsidR="00A92AD4" w:rsidRPr="00AC7D85" w:rsidRDefault="00A92AD4" w:rsidP="00A92AD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A80B538" wp14:editId="683D3E70">
            <wp:extent cx="5335270" cy="2981960"/>
            <wp:effectExtent l="19050" t="19050" r="17780" b="27940"/>
            <wp:docPr id="1764109190" name="Picture 5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109190" name="Picture 5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FDF3DC9" w14:textId="10B31CC4" w:rsidR="00A92AD4" w:rsidRPr="00AC7D85" w:rsidRDefault="00A92AD4" w:rsidP="00A92AD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dugme </w:t>
      </w:r>
      <w:r w:rsidRPr="00AC7D85">
        <w:rPr>
          <w:rStyle w:val="Strong"/>
          <w:rFonts w:asciiTheme="majorHAnsi" w:hAnsiTheme="majorHAnsi" w:cstheme="majorHAnsi"/>
        </w:rPr>
        <w:t>"Preuzmi kodove"</w:t>
      </w:r>
      <w:r w:rsidRPr="00AC7D85">
        <w:rPr>
          <w:rFonts w:asciiTheme="majorHAnsi" w:hAnsiTheme="majorHAnsi" w:cstheme="majorHAnsi"/>
        </w:rPr>
        <w:t xml:space="preserve">, nakon čega će dokument koji sadrži sve zahtevane kodove biti preuzet i sačuvan na računaru kao </w:t>
      </w:r>
      <w:r w:rsidR="00BF67C6" w:rsidRPr="00AC7D85">
        <w:rPr>
          <w:rStyle w:val="Emphasis"/>
          <w:rFonts w:asciiTheme="majorHAnsi" w:hAnsiTheme="majorHAnsi" w:cstheme="majorHAnsi"/>
          <w:i w:val="0"/>
          <w:iCs w:val="0"/>
        </w:rPr>
        <w:t>eksel</w:t>
      </w:r>
      <w:r w:rsidRPr="00AC7D85">
        <w:rPr>
          <w:rFonts w:asciiTheme="majorHAnsi" w:hAnsiTheme="majorHAnsi" w:cstheme="majorHAnsi"/>
        </w:rPr>
        <w:t xml:space="preserve"> dokument</w:t>
      </w:r>
      <w:r w:rsidR="00BF67C6" w:rsidRPr="00AC7D85">
        <w:rPr>
          <w:rFonts w:asciiTheme="majorHAnsi" w:hAnsiTheme="majorHAnsi" w:cstheme="majorHAnsi"/>
        </w:rPr>
        <w:t>.</w:t>
      </w:r>
    </w:p>
    <w:p w14:paraId="72521857" w14:textId="4842527C" w:rsidR="00A92AD4" w:rsidRPr="00AC7D85" w:rsidRDefault="00A92AD4" w:rsidP="00A92AD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6B50BC6" wp14:editId="4109B7E3">
            <wp:extent cx="5335270" cy="2981960"/>
            <wp:effectExtent l="19050" t="19050" r="17780" b="27940"/>
            <wp:docPr id="1782285267" name="Picture 5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285267" name="Picture 5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F1CB318" w14:textId="2CAFE53C" w:rsidR="00A92AD4" w:rsidRPr="00AC7D85" w:rsidRDefault="00A92AD4" w:rsidP="000F74FE">
      <w:pPr>
        <w:pStyle w:val="NormalWeb"/>
        <w:numPr>
          <w:ilvl w:val="0"/>
          <w:numId w:val="5"/>
        </w:num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Otvoriti preuzet</w:t>
      </w:r>
      <w:r w:rsidR="00BF67C6" w:rsidRPr="00AC7D85">
        <w:rPr>
          <w:rFonts w:asciiTheme="majorHAnsi" w:hAnsiTheme="majorHAnsi" w:cstheme="majorHAnsi"/>
        </w:rPr>
        <w:t>i</w:t>
      </w:r>
      <w:r w:rsidRPr="00AC7D85">
        <w:rPr>
          <w:rFonts w:asciiTheme="majorHAnsi" w:hAnsiTheme="majorHAnsi" w:cstheme="majorHAnsi"/>
        </w:rPr>
        <w:t xml:space="preserve"> </w:t>
      </w:r>
      <w:r w:rsidR="00BF67C6" w:rsidRPr="00AC7D85">
        <w:rPr>
          <w:rStyle w:val="Emphasis"/>
          <w:rFonts w:asciiTheme="majorHAnsi" w:hAnsiTheme="majorHAnsi" w:cstheme="majorHAnsi"/>
          <w:i w:val="0"/>
          <w:iCs w:val="0"/>
        </w:rPr>
        <w:t>eksel</w:t>
      </w:r>
      <w:r w:rsidRPr="00AC7D85">
        <w:rPr>
          <w:rFonts w:asciiTheme="majorHAnsi" w:hAnsiTheme="majorHAnsi" w:cstheme="majorHAnsi"/>
        </w:rPr>
        <w:t xml:space="preserve"> dokument koji sadrži </w:t>
      </w:r>
      <w:r w:rsidR="00BF67C6" w:rsidRPr="00AC7D85">
        <w:rPr>
          <w:rFonts w:asciiTheme="majorHAnsi" w:hAnsiTheme="majorHAnsi" w:cstheme="majorHAnsi"/>
        </w:rPr>
        <w:t xml:space="preserve">zahtevane </w:t>
      </w:r>
      <w:r w:rsidRPr="00AC7D85">
        <w:rPr>
          <w:rFonts w:asciiTheme="majorHAnsi" w:hAnsiTheme="majorHAnsi" w:cstheme="majorHAnsi"/>
        </w:rPr>
        <w:t>produkcione kodove</w:t>
      </w:r>
      <w:r w:rsidR="00BF67C6" w:rsidRPr="00AC7D85">
        <w:rPr>
          <w:rFonts w:asciiTheme="majorHAnsi" w:hAnsiTheme="majorHAnsi" w:cstheme="majorHAnsi"/>
        </w:rPr>
        <w:t>.</w:t>
      </w:r>
    </w:p>
    <w:p w14:paraId="3A227392" w14:textId="25DFA014" w:rsidR="00A92AD4" w:rsidRPr="00AC7D85" w:rsidRDefault="00A92AD4" w:rsidP="00A92AD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22DA8132" w14:textId="73D625E7" w:rsidR="00A92AD4" w:rsidRPr="00AC7D85" w:rsidRDefault="00A92AD4" w:rsidP="000F74FE">
      <w:pPr>
        <w:pStyle w:val="NormalWeb"/>
        <w:numPr>
          <w:ilvl w:val="0"/>
          <w:numId w:val="5"/>
        </w:num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Primetiti dokument koji sadrži </w:t>
      </w:r>
      <w:r w:rsidR="00BF67C6" w:rsidRPr="00AC7D85">
        <w:rPr>
          <w:rFonts w:asciiTheme="majorHAnsi" w:hAnsiTheme="majorHAnsi" w:cstheme="majorHAnsi"/>
        </w:rPr>
        <w:t>listu svih</w:t>
      </w:r>
      <w:r w:rsidRPr="00AC7D85">
        <w:rPr>
          <w:rFonts w:asciiTheme="majorHAnsi" w:hAnsiTheme="majorHAnsi" w:cstheme="majorHAnsi"/>
        </w:rPr>
        <w:t xml:space="preserve"> zahtevan</w:t>
      </w:r>
      <w:r w:rsidR="00BF67C6" w:rsidRPr="00AC7D85">
        <w:rPr>
          <w:rFonts w:asciiTheme="majorHAnsi" w:hAnsiTheme="majorHAnsi" w:cstheme="majorHAnsi"/>
        </w:rPr>
        <w:t>ih</w:t>
      </w:r>
      <w:r w:rsidRPr="00AC7D85">
        <w:rPr>
          <w:rFonts w:asciiTheme="majorHAnsi" w:hAnsiTheme="majorHAnsi" w:cstheme="majorHAnsi"/>
        </w:rPr>
        <w:t xml:space="preserve"> produkci</w:t>
      </w:r>
      <w:r w:rsidR="00BF67C6" w:rsidRPr="00AC7D85">
        <w:rPr>
          <w:rFonts w:asciiTheme="majorHAnsi" w:hAnsiTheme="majorHAnsi" w:cstheme="majorHAnsi"/>
        </w:rPr>
        <w:t>onih</w:t>
      </w:r>
      <w:r w:rsidRPr="00AC7D85">
        <w:rPr>
          <w:rFonts w:asciiTheme="majorHAnsi" w:hAnsiTheme="majorHAnsi" w:cstheme="majorHAnsi"/>
        </w:rPr>
        <w:t xml:space="preserve"> kodo</w:t>
      </w:r>
      <w:r w:rsidR="00BF67C6" w:rsidRPr="00AC7D85">
        <w:rPr>
          <w:rFonts w:asciiTheme="majorHAnsi" w:hAnsiTheme="majorHAnsi" w:cstheme="majorHAnsi"/>
        </w:rPr>
        <w:t>va.</w:t>
      </w:r>
    </w:p>
    <w:p w14:paraId="4EC87DD2" w14:textId="43ACAAB4" w:rsidR="00A92AD4" w:rsidRPr="00AC7D85" w:rsidRDefault="00A92AD4" w:rsidP="00A92AD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21D8CB0" wp14:editId="690FC6B4">
            <wp:extent cx="6645910" cy="1950720"/>
            <wp:effectExtent l="19050" t="19050" r="21590" b="11430"/>
            <wp:docPr id="209292890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928906" name="Picture 1" descr="A screenshot of a computer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950720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15B74B3" w14:textId="1C98C9C0" w:rsidR="00A92AD4" w:rsidRPr="00AC7D85" w:rsidRDefault="00A92AD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7334C114" w14:textId="77777777" w:rsidR="005D498B" w:rsidRDefault="005D498B" w:rsidP="005D498B">
      <w:pPr>
        <w:pStyle w:val="Heading2"/>
      </w:pPr>
      <w:bookmarkStart w:id="24" w:name="_Toc179448877"/>
      <w:r>
        <w:lastRenderedPageBreak/>
        <w:t>3. Pregled detalja zahteva za produkcione kodove</w:t>
      </w:r>
      <w:bookmarkEnd w:id="24"/>
    </w:p>
    <w:p w14:paraId="49E01114" w14:textId="77777777" w:rsidR="005D498B" w:rsidRPr="004C1B25" w:rsidRDefault="005D498B" w:rsidP="005D498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33FC0D00" w14:textId="77777777" w:rsidR="005D498B" w:rsidRDefault="005D498B" w:rsidP="001249BA">
      <w:pPr>
        <w:jc w:val="center"/>
      </w:pPr>
      <w:r w:rsidRPr="004C1B25">
        <w:rPr>
          <w:rFonts w:asciiTheme="majorHAnsi" w:hAnsiTheme="majorHAnsi" w:cstheme="majorHAnsi"/>
          <w:noProof/>
          <w:lang w:val="en-US" w:eastAsia="en-US"/>
        </w:rPr>
        <w:drawing>
          <wp:inline distT="0" distB="0" distL="0" distR="0" wp14:anchorId="3DA1278C" wp14:editId="6A76F8CD">
            <wp:extent cx="5680710" cy="3185255"/>
            <wp:effectExtent l="19050" t="19050" r="15240" b="15240"/>
            <wp:docPr id="249634010" name="Picture 3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538115" name="Picture 33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793" cy="31881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78B7F95" w14:textId="77777777" w:rsidR="005D498B" w:rsidRDefault="005D498B" w:rsidP="005D498B">
      <w:pPr>
        <w:rPr>
          <w:rFonts w:asciiTheme="majorHAnsi" w:hAnsiTheme="majorHAnsi" w:cstheme="majorHAnsi"/>
        </w:rPr>
      </w:pPr>
      <w:r>
        <w:t>2.</w:t>
      </w:r>
      <w:r w:rsidRPr="004C1B25">
        <w:rPr>
          <w:rFonts w:asciiTheme="majorHAnsi" w:hAnsiTheme="majorHAnsi" w:cstheme="majorHAnsi"/>
        </w:rPr>
        <w:t xml:space="preserve"> </w:t>
      </w:r>
      <w:r>
        <w:rPr>
          <w:rFonts w:asciiTheme="majorHAnsi" w:hAnsiTheme="majorHAnsi" w:cstheme="majorHAnsi"/>
        </w:rPr>
        <w:t>Kliknuti na zahtev u</w:t>
      </w:r>
      <w:r w:rsidRPr="004C1B25">
        <w:rPr>
          <w:rFonts w:asciiTheme="majorHAnsi" w:hAnsiTheme="majorHAnsi" w:cstheme="majorHAnsi"/>
        </w:rPr>
        <w:t xml:space="preserve"> list</w:t>
      </w:r>
      <w:r>
        <w:rPr>
          <w:rFonts w:asciiTheme="majorHAnsi" w:hAnsiTheme="majorHAnsi" w:cstheme="majorHAnsi"/>
        </w:rPr>
        <w:t>i</w:t>
      </w:r>
      <w:r w:rsidRPr="004C1B25">
        <w:rPr>
          <w:rFonts w:asciiTheme="majorHAnsi" w:hAnsiTheme="majorHAnsi" w:cstheme="majorHAnsi"/>
        </w:rPr>
        <w:t xml:space="preserve"> svih podnetih zahteva za generisanje produkcionih kodova.</w:t>
      </w:r>
    </w:p>
    <w:p w14:paraId="6DAA5503" w14:textId="77777777" w:rsidR="005D498B" w:rsidRDefault="005D498B" w:rsidP="001249BA">
      <w:pPr>
        <w:jc w:val="center"/>
      </w:pPr>
      <w:r>
        <w:rPr>
          <w:noProof/>
          <w:lang w:val="en-US" w:eastAsia="en-US"/>
        </w:rPr>
        <w:drawing>
          <wp:inline distT="0" distB="0" distL="0" distR="0" wp14:anchorId="7133D398" wp14:editId="6C496979">
            <wp:extent cx="5730566" cy="3444240"/>
            <wp:effectExtent l="0" t="0" r="3810" b="3810"/>
            <wp:docPr id="1504128773" name="Picture 4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142283" name="Picture 43" descr="A screenshot of a computer&#10;&#10;Description automatically generated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403" cy="3446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C44C8" w14:textId="77777777" w:rsidR="005D498B" w:rsidRDefault="005D498B" w:rsidP="005D498B">
      <w:r>
        <w:br w:type="page"/>
      </w:r>
    </w:p>
    <w:p w14:paraId="32378DB1" w14:textId="77777777" w:rsidR="005D498B" w:rsidRDefault="005D498B" w:rsidP="005D498B">
      <w:r>
        <w:lastRenderedPageBreak/>
        <w:t>3. Primetiti prikazane informacije detalja zahteva za produkcione kodove</w:t>
      </w:r>
    </w:p>
    <w:p w14:paraId="18437B65" w14:textId="77777777" w:rsidR="005D498B" w:rsidRDefault="005D498B" w:rsidP="001249BA">
      <w:pPr>
        <w:jc w:val="center"/>
      </w:pPr>
      <w:r>
        <w:rPr>
          <w:noProof/>
          <w:lang w:val="en-US" w:eastAsia="en-US"/>
        </w:rPr>
        <w:drawing>
          <wp:inline distT="0" distB="0" distL="0" distR="0" wp14:anchorId="57603F84" wp14:editId="385795D4">
            <wp:extent cx="6057900" cy="3797619"/>
            <wp:effectExtent l="0" t="0" r="0" b="0"/>
            <wp:docPr id="1836777187" name="Picture 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384847" name="Picture 44" descr="A screenshot of a computer&#10;&#10;Description automatically generated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2404" cy="3800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F7A53" w14:textId="636666CF" w:rsidR="005D498B" w:rsidRDefault="005D498B" w:rsidP="005D498B">
      <w:r>
        <w:br w:type="page"/>
      </w:r>
    </w:p>
    <w:p w14:paraId="555FAE0D" w14:textId="64B43EDC" w:rsidR="004B3125" w:rsidRPr="00AC7D85" w:rsidRDefault="005D498B" w:rsidP="005D498B">
      <w:pPr>
        <w:pStyle w:val="Heading2"/>
        <w:ind w:left="360" w:firstLine="0"/>
        <w:rPr>
          <w:rFonts w:asciiTheme="majorHAnsi" w:hAnsiTheme="majorHAnsi" w:cstheme="majorHAnsi"/>
        </w:rPr>
      </w:pPr>
      <w:bookmarkStart w:id="25" w:name="_Toc179448878"/>
      <w:r>
        <w:rPr>
          <w:rFonts w:asciiTheme="majorHAnsi" w:hAnsiTheme="majorHAnsi" w:cstheme="majorHAnsi"/>
        </w:rPr>
        <w:lastRenderedPageBreak/>
        <w:t xml:space="preserve">4. </w:t>
      </w:r>
      <w:r w:rsidR="006D32FF" w:rsidRPr="00AC7D85">
        <w:rPr>
          <w:rFonts w:asciiTheme="majorHAnsi" w:hAnsiTheme="majorHAnsi" w:cstheme="majorHAnsi"/>
        </w:rPr>
        <w:t>Pretraga zahteva za produkcione kodove po periodu podnošenja zahteva</w:t>
      </w:r>
      <w:bookmarkEnd w:id="25"/>
    </w:p>
    <w:p w14:paraId="52A4FD64" w14:textId="6280E28B" w:rsidR="004B3125" w:rsidRPr="00AC7D85" w:rsidRDefault="004B3125" w:rsidP="004B3125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"Produkcioni kodovi"</w:t>
      </w:r>
      <w:r w:rsidR="00BC52EC" w:rsidRPr="00AC7D85">
        <w:rPr>
          <w:rStyle w:val="Strong"/>
          <w:rFonts w:asciiTheme="majorHAnsi" w:hAnsiTheme="majorHAnsi" w:cstheme="majorHAnsi"/>
        </w:rPr>
        <w:t>.</w:t>
      </w:r>
    </w:p>
    <w:p w14:paraId="1E99C8E9" w14:textId="0EF07EAF" w:rsidR="004B3125" w:rsidRPr="00AC7D85" w:rsidRDefault="004B3125" w:rsidP="004B3125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4866C96" wp14:editId="40030E9D">
            <wp:extent cx="5335270" cy="2981960"/>
            <wp:effectExtent l="19050" t="19050" r="17780" b="27940"/>
            <wp:docPr id="1962536638" name="Picture 5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536638" name="Picture 5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CBD557C" w14:textId="4A5E4A58" w:rsidR="004B3125" w:rsidRPr="00AC7D85" w:rsidRDefault="004B3125" w:rsidP="004B3125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"Datum od"</w:t>
      </w:r>
      <w:r w:rsidRPr="00AC7D85">
        <w:rPr>
          <w:rFonts w:asciiTheme="majorHAnsi" w:hAnsiTheme="majorHAnsi" w:cstheme="majorHAnsi"/>
        </w:rPr>
        <w:t xml:space="preserve"> nakon čega će se otvoriti kalendar za odabir perioda podnošenja zahteva za produkcione kodove</w:t>
      </w:r>
      <w:r w:rsidR="00C80A71" w:rsidRPr="00AC7D85">
        <w:rPr>
          <w:rFonts w:asciiTheme="majorHAnsi" w:hAnsiTheme="majorHAnsi" w:cstheme="majorHAnsi"/>
        </w:rPr>
        <w:t>.</w:t>
      </w:r>
    </w:p>
    <w:p w14:paraId="56852A6C" w14:textId="3061B800" w:rsidR="004B3125" w:rsidRPr="00AC7D85" w:rsidRDefault="004B3125" w:rsidP="004B3125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4007009" wp14:editId="16DF37E8">
            <wp:extent cx="5335270" cy="2981960"/>
            <wp:effectExtent l="19050" t="19050" r="17780" b="27940"/>
            <wp:docPr id="65274303" name="Picture 5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74303" name="Picture 5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9822211" w14:textId="3CE501B7" w:rsidR="004B3125" w:rsidRPr="00AC7D85" w:rsidRDefault="004B3125" w:rsidP="004B312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4DB949CD" w14:textId="1E56F999" w:rsidR="004B3125" w:rsidRPr="00AC7D85" w:rsidRDefault="004B3125" w:rsidP="004B3125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3. Odabrati datum za početak željenog perioda pretrage</w:t>
      </w:r>
      <w:r w:rsidR="00C80A71" w:rsidRPr="00AC7D85">
        <w:rPr>
          <w:rFonts w:asciiTheme="majorHAnsi" w:hAnsiTheme="majorHAnsi" w:cstheme="majorHAnsi"/>
        </w:rPr>
        <w:t>.</w:t>
      </w:r>
    </w:p>
    <w:p w14:paraId="58510BC6" w14:textId="685DB2B1" w:rsidR="004B3125" w:rsidRPr="00AC7D85" w:rsidRDefault="004B3125" w:rsidP="004B3125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FD6F64B" wp14:editId="5A4252C7">
            <wp:extent cx="5335270" cy="2981960"/>
            <wp:effectExtent l="19050" t="19050" r="17780" b="27940"/>
            <wp:docPr id="334268198" name="Picture 5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268198" name="Picture 5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83D7DA7" w14:textId="09B21E14" w:rsidR="004B3125" w:rsidRPr="00AC7D85" w:rsidRDefault="004B3125" w:rsidP="004B3125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4. Odabrati datum za kraj perioda pretrage</w:t>
      </w:r>
      <w:r w:rsidR="00C80A71" w:rsidRPr="00AC7D85">
        <w:rPr>
          <w:rFonts w:asciiTheme="majorHAnsi" w:hAnsiTheme="majorHAnsi" w:cstheme="majorHAnsi"/>
        </w:rPr>
        <w:t>.</w:t>
      </w:r>
    </w:p>
    <w:p w14:paraId="2A0A3787" w14:textId="34D7B1B8" w:rsidR="004B3125" w:rsidRPr="00AC7D85" w:rsidRDefault="004B3125" w:rsidP="004B3125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4B359BC" wp14:editId="2909360E">
            <wp:extent cx="5335270" cy="2981960"/>
            <wp:effectExtent l="19050" t="19050" r="17780" b="27940"/>
            <wp:docPr id="1808493493" name="Picture 56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493493" name="Picture 56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1A9A97C" w14:textId="42A8E2F6" w:rsidR="004B3125" w:rsidRPr="00AC7D85" w:rsidRDefault="004B3125" w:rsidP="004B312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6500F0EF" w14:textId="1138A149" w:rsidR="004B3125" w:rsidRPr="00AC7D85" w:rsidRDefault="004B3125" w:rsidP="004B3125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5. Primetiti pretraženu listu zahteva za produkcione kodove po odabranim parametrima pretrage</w:t>
      </w:r>
      <w:r w:rsidR="00C80A71" w:rsidRPr="00AC7D85">
        <w:rPr>
          <w:rFonts w:asciiTheme="majorHAnsi" w:hAnsiTheme="majorHAnsi" w:cstheme="majorHAnsi"/>
        </w:rPr>
        <w:t>.</w:t>
      </w:r>
    </w:p>
    <w:p w14:paraId="2FA928B8" w14:textId="05CEB3C8" w:rsidR="006D32FF" w:rsidRPr="00AC7D85" w:rsidRDefault="004B3125" w:rsidP="004B3125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F866DDE" wp14:editId="0FC41112">
            <wp:extent cx="5335270" cy="2981960"/>
            <wp:effectExtent l="19050" t="19050" r="17780" b="27940"/>
            <wp:docPr id="437262847" name="Picture 5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262847" name="Picture 5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10C1603" w14:textId="5F4B02A0" w:rsidR="004B3125" w:rsidRPr="00AC7D85" w:rsidRDefault="004B3125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166FD03C" w14:textId="6EE5BEA3" w:rsidR="002F4B3E" w:rsidRPr="00AC7D85" w:rsidRDefault="005D498B" w:rsidP="005D498B">
      <w:pPr>
        <w:pStyle w:val="Heading2"/>
        <w:ind w:left="360" w:firstLine="0"/>
        <w:rPr>
          <w:rFonts w:asciiTheme="majorHAnsi" w:hAnsiTheme="majorHAnsi" w:cstheme="majorHAnsi"/>
        </w:rPr>
      </w:pPr>
      <w:bookmarkStart w:id="26" w:name="_Toc179448879"/>
      <w:r>
        <w:rPr>
          <w:rFonts w:asciiTheme="majorHAnsi" w:hAnsiTheme="majorHAnsi" w:cstheme="majorHAnsi"/>
        </w:rPr>
        <w:lastRenderedPageBreak/>
        <w:t xml:space="preserve">5. </w:t>
      </w:r>
      <w:r w:rsidR="004B3125" w:rsidRPr="00AC7D85">
        <w:rPr>
          <w:rFonts w:asciiTheme="majorHAnsi" w:hAnsiTheme="majorHAnsi" w:cstheme="majorHAnsi"/>
        </w:rPr>
        <w:t xml:space="preserve">Pretraga zahteva za produkcione kodove po robnoj </w:t>
      </w:r>
      <w:r w:rsidR="004378BE" w:rsidRPr="00AC7D85">
        <w:rPr>
          <w:rFonts w:asciiTheme="majorHAnsi" w:hAnsiTheme="majorHAnsi" w:cstheme="majorHAnsi"/>
        </w:rPr>
        <w:t>marki</w:t>
      </w:r>
      <w:bookmarkEnd w:id="26"/>
    </w:p>
    <w:p w14:paraId="5A944ED5" w14:textId="6E3491A1" w:rsidR="002F4B3E" w:rsidRPr="00AC7D85" w:rsidRDefault="002F4B3E" w:rsidP="002F4B3E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"Produkcioni kodovi"</w:t>
      </w:r>
      <w:r w:rsidR="00060250" w:rsidRPr="00AC7D85">
        <w:rPr>
          <w:rStyle w:val="Strong"/>
          <w:rFonts w:asciiTheme="majorHAnsi" w:hAnsiTheme="majorHAnsi" w:cstheme="majorHAnsi"/>
        </w:rPr>
        <w:t>.</w:t>
      </w:r>
    </w:p>
    <w:p w14:paraId="06A134B3" w14:textId="0E28F86A" w:rsidR="002F4B3E" w:rsidRPr="00AC7D85" w:rsidRDefault="002F4B3E" w:rsidP="002F4B3E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86A8A4E" wp14:editId="0290D1DC">
            <wp:extent cx="5335270" cy="2981960"/>
            <wp:effectExtent l="19050" t="19050" r="17780" b="27940"/>
            <wp:docPr id="308398268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16F590B" w14:textId="71C3BFAE" w:rsidR="002F4B3E" w:rsidRPr="00AC7D85" w:rsidRDefault="002F4B3E" w:rsidP="002F4B3E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</w:t>
      </w:r>
      <w:r w:rsidRPr="00AC7D85">
        <w:rPr>
          <w:rFonts w:asciiTheme="majorHAnsi" w:hAnsiTheme="majorHAnsi" w:cstheme="majorHAnsi"/>
          <w:b/>
          <w:bCs/>
        </w:rPr>
        <w:t>"Robna marka"</w:t>
      </w:r>
      <w:r w:rsidRPr="00AC7D85">
        <w:rPr>
          <w:rFonts w:asciiTheme="majorHAnsi" w:hAnsiTheme="majorHAnsi" w:cstheme="majorHAnsi"/>
        </w:rPr>
        <w:t xml:space="preserve"> polje za pretragu, nakon čega će se prikazati lista opcija svih robnih marki u sistemu</w:t>
      </w:r>
      <w:r w:rsidR="00060250" w:rsidRPr="00AC7D85">
        <w:rPr>
          <w:rFonts w:asciiTheme="majorHAnsi" w:hAnsiTheme="majorHAnsi" w:cstheme="majorHAnsi"/>
        </w:rPr>
        <w:t>.</w:t>
      </w:r>
    </w:p>
    <w:p w14:paraId="57B7E6AB" w14:textId="7534B1CC" w:rsidR="002F4B3E" w:rsidRPr="00AC7D85" w:rsidRDefault="002F4B3E" w:rsidP="002F4B3E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A48947F" wp14:editId="52A819FD">
            <wp:extent cx="5335270" cy="2973705"/>
            <wp:effectExtent l="19050" t="19050" r="17780" b="17145"/>
            <wp:docPr id="1167716517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51908B6" w14:textId="4007A556" w:rsidR="002F4B3E" w:rsidRPr="00AC7D85" w:rsidRDefault="002F4B3E" w:rsidP="002F4B3E">
      <w:pPr>
        <w:pStyle w:val="NormalWeb"/>
        <w:rPr>
          <w:rFonts w:asciiTheme="majorHAnsi" w:hAnsiTheme="majorHAnsi" w:cstheme="majorHAnsi"/>
          <w:b/>
          <w:bCs/>
        </w:rPr>
      </w:pPr>
      <w:r w:rsidRPr="00AC7D85">
        <w:rPr>
          <w:rFonts w:asciiTheme="majorHAnsi" w:hAnsiTheme="majorHAnsi" w:cstheme="majorHAnsi"/>
        </w:rPr>
        <w:t xml:space="preserve">3. U polje za pretragu uneti željeni parametar pretrage, u našem slučaju uneti </w:t>
      </w:r>
      <w:r w:rsidRPr="00AC7D85">
        <w:rPr>
          <w:rFonts w:asciiTheme="majorHAnsi" w:hAnsiTheme="majorHAnsi" w:cstheme="majorHAnsi"/>
          <w:b/>
          <w:bCs/>
        </w:rPr>
        <w:t>"</w:t>
      </w:r>
      <w:r w:rsidR="004378BE" w:rsidRPr="00AC7D85">
        <w:rPr>
          <w:rFonts w:asciiTheme="majorHAnsi" w:hAnsiTheme="majorHAnsi" w:cstheme="majorHAnsi"/>
          <w:b/>
          <w:bCs/>
        </w:rPr>
        <w:t>Best</w:t>
      </w:r>
      <w:r w:rsidRPr="00AC7D85">
        <w:rPr>
          <w:rFonts w:asciiTheme="majorHAnsi" w:hAnsiTheme="majorHAnsi" w:cstheme="majorHAnsi"/>
          <w:b/>
          <w:bCs/>
        </w:rPr>
        <w:t xml:space="preserve"> light"</w:t>
      </w:r>
      <w:r w:rsidR="00060250" w:rsidRPr="00AC7D85">
        <w:rPr>
          <w:rFonts w:asciiTheme="majorHAnsi" w:hAnsiTheme="majorHAnsi" w:cstheme="majorHAnsi"/>
          <w:b/>
          <w:bCs/>
        </w:rPr>
        <w:t>.</w:t>
      </w:r>
    </w:p>
    <w:p w14:paraId="5089BE03" w14:textId="0A4C499C" w:rsidR="002F4B3E" w:rsidRPr="00AC7D85" w:rsidRDefault="002F4B3E" w:rsidP="002F4B3E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  <w:b/>
          <w:bCs/>
        </w:rPr>
        <w:br w:type="page"/>
      </w:r>
    </w:p>
    <w:p w14:paraId="6C6FF8BE" w14:textId="1981B88A" w:rsidR="002F4B3E" w:rsidRPr="00AC7D85" w:rsidRDefault="002F4B3E" w:rsidP="002F4B3E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4. Nakon unosa parametra pretrage, odabrati prikazanu opciju</w:t>
      </w:r>
      <w:r w:rsidR="00060250" w:rsidRPr="00AC7D85">
        <w:rPr>
          <w:rFonts w:asciiTheme="majorHAnsi" w:hAnsiTheme="majorHAnsi" w:cstheme="majorHAnsi"/>
        </w:rPr>
        <w:t>.</w:t>
      </w:r>
    </w:p>
    <w:p w14:paraId="1EA68DEE" w14:textId="77ECEF91" w:rsidR="002F4B3E" w:rsidRPr="00AC7D85" w:rsidRDefault="002F4B3E" w:rsidP="002F4B3E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D75B4E3" wp14:editId="3B9550A1">
            <wp:extent cx="5335270" cy="2973705"/>
            <wp:effectExtent l="19050" t="19050" r="17780" b="17145"/>
            <wp:docPr id="133596270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69FB581" w14:textId="20913869" w:rsidR="002F4B3E" w:rsidRPr="00AC7D85" w:rsidRDefault="002F4B3E" w:rsidP="002F4B3E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5. Primetiti da je tabela zahteva za produkcione kodove pretražena po odabranom parametru pretrage</w:t>
      </w:r>
      <w:r w:rsidR="00060250" w:rsidRPr="00AC7D85">
        <w:rPr>
          <w:rFonts w:asciiTheme="majorHAnsi" w:hAnsiTheme="majorHAnsi" w:cstheme="majorHAnsi"/>
        </w:rPr>
        <w:t>.</w:t>
      </w:r>
    </w:p>
    <w:p w14:paraId="27D590BD" w14:textId="56E4E7BA" w:rsidR="004B3125" w:rsidRPr="00AC7D85" w:rsidRDefault="002F4B3E" w:rsidP="002F4B3E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7A93FC3" wp14:editId="4D633075">
            <wp:extent cx="5335270" cy="2981960"/>
            <wp:effectExtent l="19050" t="19050" r="17780" b="27940"/>
            <wp:docPr id="893401337" name="Picture 6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401337" name="Picture 6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759109D" w14:textId="0925154C" w:rsidR="002F4B3E" w:rsidRPr="00AC7D85" w:rsidRDefault="002F4B3E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58E5240F" w14:textId="23FB525C" w:rsidR="00C16A3D" w:rsidRPr="00AC7D85" w:rsidRDefault="005D498B" w:rsidP="005D498B">
      <w:pPr>
        <w:pStyle w:val="Heading2"/>
        <w:ind w:left="360" w:firstLine="0"/>
        <w:rPr>
          <w:rFonts w:asciiTheme="majorHAnsi" w:hAnsiTheme="majorHAnsi" w:cstheme="majorHAnsi"/>
          <w:i/>
          <w:iCs/>
        </w:rPr>
      </w:pPr>
      <w:bookmarkStart w:id="27" w:name="_Toc179448880"/>
      <w:r>
        <w:rPr>
          <w:rFonts w:asciiTheme="majorHAnsi" w:hAnsiTheme="majorHAnsi" w:cstheme="majorHAnsi"/>
        </w:rPr>
        <w:lastRenderedPageBreak/>
        <w:t xml:space="preserve">6. </w:t>
      </w:r>
      <w:r w:rsidR="002F4B3E" w:rsidRPr="00AC7D85">
        <w:rPr>
          <w:rFonts w:asciiTheme="majorHAnsi" w:hAnsiTheme="majorHAnsi" w:cstheme="majorHAnsi"/>
        </w:rPr>
        <w:t xml:space="preserve">Pretraga zahteva za produkcione kodove po </w:t>
      </w:r>
      <w:r w:rsidR="002F4B3E" w:rsidRPr="00AC7D85">
        <w:rPr>
          <w:rFonts w:asciiTheme="majorHAnsi" w:hAnsiTheme="majorHAnsi" w:cstheme="majorHAnsi"/>
          <w:i/>
          <w:iCs/>
        </w:rPr>
        <w:t>PIB-u</w:t>
      </w:r>
      <w:bookmarkEnd w:id="27"/>
    </w:p>
    <w:p w14:paraId="69A53108" w14:textId="7E2DE969" w:rsidR="00C16A3D" w:rsidRPr="00AC7D85" w:rsidRDefault="00C16A3D" w:rsidP="00C16A3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"Produkcioni kodovi"</w:t>
      </w:r>
      <w:r w:rsidR="00060250" w:rsidRPr="00AC7D85">
        <w:rPr>
          <w:rStyle w:val="Strong"/>
          <w:rFonts w:asciiTheme="majorHAnsi" w:hAnsiTheme="majorHAnsi" w:cstheme="majorHAnsi"/>
        </w:rPr>
        <w:t>.</w:t>
      </w:r>
    </w:p>
    <w:p w14:paraId="0156FB18" w14:textId="0859EB1B" w:rsidR="00C16A3D" w:rsidRPr="00AC7D85" w:rsidRDefault="00C16A3D" w:rsidP="00C16A3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9139EF1" wp14:editId="4761FA77">
            <wp:extent cx="5334000" cy="2984500"/>
            <wp:effectExtent l="19050" t="19050" r="19050" b="25400"/>
            <wp:docPr id="1240616703" name="Picture 6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616703" name="Picture 6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0EB6C83" w14:textId="4260561C" w:rsidR="00C16A3D" w:rsidRPr="00AC7D85" w:rsidRDefault="00C16A3D" w:rsidP="00C16A3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"PIB"</w:t>
      </w:r>
      <w:r w:rsidR="00060250" w:rsidRPr="00AC7D85">
        <w:rPr>
          <w:rStyle w:val="Strong"/>
          <w:rFonts w:asciiTheme="majorHAnsi" w:hAnsiTheme="majorHAnsi" w:cstheme="majorHAnsi"/>
        </w:rPr>
        <w:t>.</w:t>
      </w:r>
    </w:p>
    <w:p w14:paraId="62AE982F" w14:textId="29EA7082" w:rsidR="00C16A3D" w:rsidRPr="00AC7D85" w:rsidRDefault="00C16A3D" w:rsidP="00C16A3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0C576B8" wp14:editId="01C2C12F">
            <wp:extent cx="5334000" cy="2971800"/>
            <wp:effectExtent l="19050" t="19050" r="19050" b="19050"/>
            <wp:docPr id="89105524" name="Picture 6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05524" name="Picture 6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F112A0F" w14:textId="04D4387B" w:rsidR="00C16A3D" w:rsidRPr="00AC7D85" w:rsidRDefault="00C16A3D" w:rsidP="00C16A3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3. Uneti PIB subjekta za koji želimo da izvršimo pretragu po izabranom parametru pretrage</w:t>
      </w:r>
      <w:r w:rsidR="00060250" w:rsidRPr="00AC7D85">
        <w:rPr>
          <w:rFonts w:asciiTheme="majorHAnsi" w:hAnsiTheme="majorHAnsi" w:cstheme="majorHAnsi"/>
        </w:rPr>
        <w:t>.</w:t>
      </w:r>
    </w:p>
    <w:p w14:paraId="77ACA9D1" w14:textId="6C8BBD1A" w:rsidR="00C16A3D" w:rsidRPr="00AC7D85" w:rsidRDefault="00C16A3D" w:rsidP="00C16A3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30877105" w14:textId="05DE7861" w:rsidR="00C16A3D" w:rsidRPr="00AC7D85" w:rsidRDefault="00C16A3D" w:rsidP="00C16A3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4. Primetiti da je lista zahteva produkcionih kodova pretražena po PIB parametru pretrage, što je u našem slučaju PIB za subjekt </w:t>
      </w:r>
      <w:r w:rsidRPr="00AC7D85">
        <w:rPr>
          <w:rStyle w:val="Strong"/>
          <w:rFonts w:asciiTheme="majorHAnsi" w:hAnsiTheme="majorHAnsi" w:cstheme="majorHAnsi"/>
        </w:rPr>
        <w:t>"PHILIP MORRIS OPERATIONS A.D. NIŠ"</w:t>
      </w:r>
      <w:r w:rsidR="00060250" w:rsidRPr="00AC7D85">
        <w:rPr>
          <w:rStyle w:val="Strong"/>
          <w:rFonts w:asciiTheme="majorHAnsi" w:hAnsiTheme="majorHAnsi" w:cstheme="majorHAnsi"/>
        </w:rPr>
        <w:t>.</w:t>
      </w:r>
    </w:p>
    <w:p w14:paraId="5707920D" w14:textId="2C653539" w:rsidR="00C16A3D" w:rsidRPr="00AC7D85" w:rsidRDefault="00C16A3D" w:rsidP="00C16A3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2682B4A" wp14:editId="22327C7C">
            <wp:extent cx="5334000" cy="2984500"/>
            <wp:effectExtent l="19050" t="19050" r="19050" b="25400"/>
            <wp:docPr id="1027871900" name="Picture 6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871900" name="Picture 6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7AD044" w14:textId="77777777" w:rsidR="00C16A3D" w:rsidRPr="00AC7D85" w:rsidRDefault="00C16A3D" w:rsidP="00C16A3D">
      <w:pPr>
        <w:rPr>
          <w:rFonts w:asciiTheme="majorHAnsi" w:hAnsiTheme="majorHAnsi" w:cstheme="majorHAnsi"/>
        </w:rPr>
      </w:pPr>
    </w:p>
    <w:p w14:paraId="5E88B1CB" w14:textId="47E288CE" w:rsidR="00C16A3D" w:rsidRPr="00AC7D85" w:rsidRDefault="00C16A3D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58A71223" w14:textId="0AA55E29" w:rsidR="002F4B3E" w:rsidRPr="00AC7D85" w:rsidRDefault="003022BB" w:rsidP="00902A21">
      <w:pPr>
        <w:pStyle w:val="Heading1"/>
        <w:rPr>
          <w:rFonts w:asciiTheme="majorHAnsi" w:hAnsiTheme="majorHAnsi" w:cstheme="majorHAnsi"/>
        </w:rPr>
      </w:pPr>
      <w:bookmarkStart w:id="28" w:name="_Toc179448881"/>
      <w:r>
        <w:rPr>
          <w:rFonts w:asciiTheme="majorHAnsi" w:hAnsiTheme="majorHAnsi" w:cstheme="majorHAnsi"/>
        </w:rPr>
        <w:lastRenderedPageBreak/>
        <w:t xml:space="preserve">MFIN </w:t>
      </w:r>
      <w:r>
        <w:rPr>
          <w:rFonts w:asciiTheme="majorHAnsi" w:hAnsiTheme="majorHAnsi" w:cstheme="majorHAnsi"/>
          <w:lang w:val="en-US"/>
        </w:rPr>
        <w:t xml:space="preserve">- </w:t>
      </w:r>
      <w:r w:rsidR="00902A21" w:rsidRPr="00AC7D85">
        <w:rPr>
          <w:rFonts w:asciiTheme="majorHAnsi" w:hAnsiTheme="majorHAnsi" w:cstheme="majorHAnsi"/>
        </w:rPr>
        <w:t>AKCIZNE MARKICE</w:t>
      </w:r>
      <w:bookmarkEnd w:id="28"/>
    </w:p>
    <w:p w14:paraId="6262C4C4" w14:textId="3A3C8EA5" w:rsidR="00060250" w:rsidRPr="00AC7D85" w:rsidRDefault="00060250" w:rsidP="00060250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Korisnik sistema u sekciji akcizne markice ima uvid u listu svih zahteva za akcizne markice </w:t>
      </w:r>
      <w:r w:rsidR="00C93E65" w:rsidRPr="00AC7D85">
        <w:rPr>
          <w:rFonts w:asciiTheme="majorHAnsi" w:hAnsiTheme="majorHAnsi" w:cstheme="majorHAnsi"/>
        </w:rPr>
        <w:t>i</w:t>
      </w:r>
      <w:r w:rsidRPr="00AC7D85">
        <w:rPr>
          <w:rFonts w:asciiTheme="majorHAnsi" w:hAnsiTheme="majorHAnsi" w:cstheme="majorHAnsi"/>
        </w:rPr>
        <w:t xml:space="preserve"> njihove osnovne informacije, kao </w:t>
      </w:r>
      <w:r w:rsidR="00C93E65" w:rsidRPr="00AC7D85">
        <w:rPr>
          <w:rFonts w:asciiTheme="majorHAnsi" w:hAnsiTheme="majorHAnsi" w:cstheme="majorHAnsi"/>
        </w:rPr>
        <w:t>i</w:t>
      </w:r>
      <w:r w:rsidRPr="00AC7D85">
        <w:rPr>
          <w:rFonts w:asciiTheme="majorHAnsi" w:hAnsiTheme="majorHAnsi" w:cstheme="majorHAnsi"/>
        </w:rPr>
        <w:t xml:space="preserve"> parametre za pretragu liste. </w:t>
      </w:r>
    </w:p>
    <w:p w14:paraId="0BFD7AD1" w14:textId="7A88A7CB" w:rsidR="00060250" w:rsidRPr="00AC7D85" w:rsidRDefault="00060250" w:rsidP="00060250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Pored pregleda liste zahteva za akcizne markice, svaki zahtev se može otvoriti i imati uvid u detaljnije informacije zahteva</w:t>
      </w:r>
      <w:r w:rsidR="003C1DB8" w:rsidRPr="00AC7D85">
        <w:rPr>
          <w:rFonts w:asciiTheme="majorHAnsi" w:hAnsiTheme="majorHAnsi" w:cstheme="majorHAnsi"/>
        </w:rPr>
        <w:t>. Korisnik sistema ima i mogućnost obrade zahteva za akcizne markice.</w:t>
      </w:r>
    </w:p>
    <w:p w14:paraId="16393AC3" w14:textId="4157CA06" w:rsidR="00902A21" w:rsidRPr="00AC7D85" w:rsidRDefault="00902A21" w:rsidP="000F74FE">
      <w:pPr>
        <w:pStyle w:val="Heading2"/>
        <w:numPr>
          <w:ilvl w:val="0"/>
          <w:numId w:val="7"/>
        </w:numPr>
        <w:rPr>
          <w:rFonts w:asciiTheme="majorHAnsi" w:hAnsiTheme="majorHAnsi" w:cstheme="majorHAnsi"/>
        </w:rPr>
      </w:pPr>
      <w:bookmarkStart w:id="29" w:name="_Toc179448882"/>
      <w:r w:rsidRPr="00AC7D85">
        <w:rPr>
          <w:rFonts w:asciiTheme="majorHAnsi" w:hAnsiTheme="majorHAnsi" w:cstheme="majorHAnsi"/>
        </w:rPr>
        <w:t>Pregled liste zahteva za akcizne markice</w:t>
      </w:r>
      <w:bookmarkEnd w:id="29"/>
    </w:p>
    <w:p w14:paraId="2C900596" w14:textId="0E82F15C" w:rsidR="00902A21" w:rsidRPr="00AC7D85" w:rsidRDefault="00902A21" w:rsidP="00902A21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markice"</w:t>
      </w:r>
      <w:r w:rsidR="00060250" w:rsidRPr="00AC7D85">
        <w:rPr>
          <w:rStyle w:val="Strong"/>
          <w:rFonts w:asciiTheme="majorHAnsi" w:hAnsiTheme="majorHAnsi" w:cstheme="majorHAnsi"/>
        </w:rPr>
        <w:t>.</w:t>
      </w:r>
    </w:p>
    <w:p w14:paraId="2C330E8E" w14:textId="381FE8D2" w:rsidR="00902A21" w:rsidRPr="00AC7D85" w:rsidRDefault="00902A21" w:rsidP="00902A21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2896E75" wp14:editId="0DC609CC">
            <wp:extent cx="5335270" cy="2981960"/>
            <wp:effectExtent l="19050" t="19050" r="17780" b="27940"/>
            <wp:docPr id="1537832409" name="Picture 7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832409" name="Picture 7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DC226DE" w14:textId="50721570" w:rsidR="00902A21" w:rsidRPr="00AC7D85" w:rsidRDefault="00902A21" w:rsidP="00902A21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2. Primetiti listu svih podnetih zahteva za akcizne markice</w:t>
      </w:r>
      <w:r w:rsidR="00060250" w:rsidRPr="00AC7D85">
        <w:rPr>
          <w:rFonts w:asciiTheme="majorHAnsi" w:hAnsiTheme="majorHAnsi" w:cstheme="majorHAnsi"/>
        </w:rPr>
        <w:t>.</w:t>
      </w:r>
    </w:p>
    <w:p w14:paraId="292F4D2F" w14:textId="1B869003" w:rsidR="00902A21" w:rsidRPr="00AC7D85" w:rsidRDefault="00902A21" w:rsidP="003C1DB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D5F2218" wp14:editId="7EA565D2">
            <wp:extent cx="5335270" cy="2973705"/>
            <wp:effectExtent l="19050" t="19050" r="17780" b="17145"/>
            <wp:docPr id="1539942641" name="Picture 6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942641" name="Picture 6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6479EA0" w14:textId="29D28455" w:rsidR="00902A21" w:rsidRPr="00AC7D85" w:rsidRDefault="00902A21" w:rsidP="000F74FE">
      <w:pPr>
        <w:pStyle w:val="Heading2"/>
        <w:numPr>
          <w:ilvl w:val="0"/>
          <w:numId w:val="7"/>
        </w:numPr>
        <w:rPr>
          <w:rFonts w:asciiTheme="majorHAnsi" w:hAnsiTheme="majorHAnsi" w:cstheme="majorHAnsi"/>
        </w:rPr>
      </w:pPr>
      <w:bookmarkStart w:id="30" w:name="_Toc179448883"/>
      <w:r w:rsidRPr="00AC7D85">
        <w:rPr>
          <w:rFonts w:asciiTheme="majorHAnsi" w:hAnsiTheme="majorHAnsi" w:cstheme="majorHAnsi"/>
        </w:rPr>
        <w:lastRenderedPageBreak/>
        <w:t>Pretraga zahteva za akcizne markice po broju zahteva</w:t>
      </w:r>
      <w:bookmarkEnd w:id="30"/>
    </w:p>
    <w:p w14:paraId="049D2104" w14:textId="144F8721" w:rsidR="00902A21" w:rsidRPr="00AC7D85" w:rsidRDefault="00902A21" w:rsidP="00902A21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markice"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1B085578" w14:textId="4B42BA74" w:rsidR="00902A21" w:rsidRPr="00AC7D85" w:rsidRDefault="00902A21" w:rsidP="00902A21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1C14985" wp14:editId="5E95C4B6">
            <wp:extent cx="5335270" cy="2981960"/>
            <wp:effectExtent l="19050" t="19050" r="17780" b="27940"/>
            <wp:docPr id="786755925" name="Picture 7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755925" name="Picture 7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9C3AD38" w14:textId="49FFADC4" w:rsidR="00902A21" w:rsidRPr="00AC7D85" w:rsidRDefault="00902A21" w:rsidP="00902A21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U polje za pretragu </w:t>
      </w:r>
      <w:r w:rsidRPr="00AC7D85">
        <w:rPr>
          <w:rStyle w:val="Strong"/>
          <w:rFonts w:asciiTheme="majorHAnsi" w:hAnsiTheme="majorHAnsi" w:cstheme="majorHAnsi"/>
        </w:rPr>
        <w:t>"Broj zahteva"</w:t>
      </w:r>
      <w:r w:rsidRPr="00AC7D85">
        <w:rPr>
          <w:rFonts w:asciiTheme="majorHAnsi" w:hAnsiTheme="majorHAnsi" w:cstheme="majorHAnsi"/>
        </w:rPr>
        <w:t xml:space="preserve"> uneti tačan broj zahteva. U našem primeru ćemo vršiti pretragu po </w:t>
      </w:r>
      <w:r w:rsidRPr="00AC7D85">
        <w:rPr>
          <w:rFonts w:asciiTheme="majorHAnsi" w:hAnsiTheme="majorHAnsi" w:cstheme="majorHAnsi"/>
          <w:b/>
          <w:bCs/>
        </w:rPr>
        <w:t>"35-D-04/2024"</w:t>
      </w:r>
      <w:r w:rsidRPr="00AC7D85">
        <w:rPr>
          <w:rFonts w:asciiTheme="majorHAnsi" w:hAnsiTheme="majorHAnsi" w:cstheme="majorHAnsi"/>
        </w:rPr>
        <w:t xml:space="preserve"> broju zahteva</w:t>
      </w:r>
      <w:r w:rsidR="003C1DB8" w:rsidRPr="00AC7D85">
        <w:rPr>
          <w:rFonts w:asciiTheme="majorHAnsi" w:hAnsiTheme="majorHAnsi" w:cstheme="majorHAnsi"/>
        </w:rPr>
        <w:t>.</w:t>
      </w:r>
    </w:p>
    <w:p w14:paraId="52D901E7" w14:textId="7B475363" w:rsidR="00902A21" w:rsidRPr="00AC7D85" w:rsidRDefault="00902A21" w:rsidP="00902A21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F2E62F5" wp14:editId="0B99B65C">
            <wp:extent cx="5335270" cy="2981960"/>
            <wp:effectExtent l="19050" t="19050" r="17780" b="27940"/>
            <wp:docPr id="378029046" name="Picture 7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029046" name="Picture 7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A2ADC79" w14:textId="70BA1B8E" w:rsidR="00902A21" w:rsidRPr="00AC7D85" w:rsidRDefault="00902A21" w:rsidP="00902A21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</w:t>
      </w:r>
      <w:r w:rsidR="00414E4D" w:rsidRPr="00AC7D85">
        <w:rPr>
          <w:rFonts w:asciiTheme="majorHAnsi" w:hAnsiTheme="majorHAnsi" w:cstheme="majorHAnsi"/>
        </w:rPr>
        <w:t xml:space="preserve">za pretragu </w:t>
      </w:r>
      <w:r w:rsidRPr="00AC7D85">
        <w:rPr>
          <w:rFonts w:asciiTheme="majorHAnsi" w:hAnsiTheme="majorHAnsi" w:cstheme="majorHAnsi"/>
        </w:rPr>
        <w:t xml:space="preserve">uneti </w:t>
      </w:r>
      <w:r w:rsidRPr="00AC7D85">
        <w:rPr>
          <w:rFonts w:asciiTheme="majorHAnsi" w:hAnsiTheme="majorHAnsi" w:cstheme="majorHAnsi"/>
          <w:b/>
          <w:bCs/>
        </w:rPr>
        <w:t>"35-D-04/2024"</w:t>
      </w:r>
      <w:r w:rsidRPr="00AC7D85">
        <w:rPr>
          <w:rFonts w:asciiTheme="majorHAnsi" w:hAnsiTheme="majorHAnsi" w:cstheme="majorHAnsi"/>
        </w:rPr>
        <w:t xml:space="preserve"> broj zahteva</w:t>
      </w:r>
      <w:r w:rsidR="003C1DB8" w:rsidRPr="00AC7D85">
        <w:rPr>
          <w:rFonts w:asciiTheme="majorHAnsi" w:hAnsiTheme="majorHAnsi" w:cstheme="majorHAnsi"/>
        </w:rPr>
        <w:t>.</w:t>
      </w:r>
    </w:p>
    <w:p w14:paraId="2B7D564E" w14:textId="1C4B646A" w:rsidR="00902A21" w:rsidRPr="00AC7D85" w:rsidRDefault="00902A21" w:rsidP="00902A2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0958FAD5" w14:textId="2EC0113F" w:rsidR="00902A21" w:rsidRPr="00AC7D85" w:rsidRDefault="00902A21" w:rsidP="00902A21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4. Primetiti da je lista zahteva za akcizne markice pretražena po unetom parametru pretrage</w:t>
      </w:r>
      <w:r w:rsidR="003C1DB8" w:rsidRPr="00AC7D85">
        <w:rPr>
          <w:rFonts w:asciiTheme="majorHAnsi" w:hAnsiTheme="majorHAnsi" w:cstheme="majorHAnsi"/>
        </w:rPr>
        <w:t>.</w:t>
      </w:r>
    </w:p>
    <w:p w14:paraId="359B6DEF" w14:textId="1766460A" w:rsidR="00902A21" w:rsidRPr="00AC7D85" w:rsidRDefault="00902A21" w:rsidP="00902A21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1974392" wp14:editId="7D095E2A">
            <wp:extent cx="5335270" cy="1788795"/>
            <wp:effectExtent l="19050" t="19050" r="17780" b="20955"/>
            <wp:docPr id="850642697" name="Picture 7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642697" name="Picture 7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887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2D0CCBA" w14:textId="42C7385B" w:rsidR="00414E4D" w:rsidRPr="00AC7D85" w:rsidRDefault="00414E4D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7B7F32B9" w14:textId="6D8D0837" w:rsidR="00414E4D" w:rsidRPr="00AC7D85" w:rsidRDefault="00414E4D" w:rsidP="000F74FE">
      <w:pPr>
        <w:pStyle w:val="Heading2"/>
        <w:numPr>
          <w:ilvl w:val="0"/>
          <w:numId w:val="7"/>
        </w:numPr>
        <w:rPr>
          <w:rFonts w:asciiTheme="majorHAnsi" w:hAnsiTheme="majorHAnsi" w:cstheme="majorHAnsi"/>
        </w:rPr>
      </w:pPr>
      <w:bookmarkStart w:id="31" w:name="_Toc179448884"/>
      <w:r w:rsidRPr="00AC7D85">
        <w:rPr>
          <w:rFonts w:asciiTheme="majorHAnsi" w:hAnsiTheme="majorHAnsi" w:cstheme="majorHAnsi"/>
        </w:rPr>
        <w:lastRenderedPageBreak/>
        <w:t>Pretraga zahteva za akcizne markice po vrsti proizvoda</w:t>
      </w:r>
      <w:bookmarkEnd w:id="31"/>
    </w:p>
    <w:p w14:paraId="59C9E86E" w14:textId="72D99E53" w:rsidR="00414E4D" w:rsidRPr="00AC7D85" w:rsidRDefault="00414E4D" w:rsidP="00414E4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markice"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31E69C4D" w14:textId="1FA4D38D" w:rsidR="00414E4D" w:rsidRPr="00AC7D85" w:rsidRDefault="00414E4D" w:rsidP="00414E4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98600FA" wp14:editId="7A1C0E3D">
            <wp:extent cx="5335270" cy="2981960"/>
            <wp:effectExtent l="19050" t="19050" r="17780" b="27940"/>
            <wp:docPr id="406150333" name="Picture 7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150333" name="Picture 7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70715BA" w14:textId="219BD695" w:rsidR="00414E4D" w:rsidRPr="00AC7D85" w:rsidRDefault="00414E4D" w:rsidP="00414E4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</w:t>
      </w:r>
      <w:r w:rsidRPr="00AC7D85">
        <w:rPr>
          <w:rFonts w:asciiTheme="majorHAnsi" w:hAnsiTheme="majorHAnsi" w:cstheme="majorHAnsi"/>
          <w:b/>
          <w:bCs/>
        </w:rPr>
        <w:t>"Vrsta proizvoda"</w:t>
      </w:r>
      <w:r w:rsidRPr="00AC7D85">
        <w:rPr>
          <w:rFonts w:asciiTheme="majorHAnsi" w:hAnsiTheme="majorHAnsi" w:cstheme="majorHAnsi"/>
        </w:rPr>
        <w:t xml:space="preserve"> nakon čega će se prikazati padajuća lista opcija sa vrstama proizvoda</w:t>
      </w:r>
      <w:r w:rsidR="003C1DB8" w:rsidRPr="00AC7D85">
        <w:rPr>
          <w:rFonts w:asciiTheme="majorHAnsi" w:hAnsiTheme="majorHAnsi" w:cstheme="majorHAnsi"/>
        </w:rPr>
        <w:t>.</w:t>
      </w:r>
    </w:p>
    <w:p w14:paraId="65D98604" w14:textId="1AEA25AD" w:rsidR="00414E4D" w:rsidRPr="00AC7D85" w:rsidRDefault="00414E4D" w:rsidP="00414E4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4E03948" wp14:editId="083A31CC">
            <wp:extent cx="5335270" cy="2981960"/>
            <wp:effectExtent l="19050" t="19050" r="17780" b="27940"/>
            <wp:docPr id="1056400274" name="Picture 7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400274" name="Picture 7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FF804F" w14:textId="509E9114" w:rsidR="00414E4D" w:rsidRPr="00AC7D85" w:rsidRDefault="00414E4D" w:rsidP="00414E4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64F7349F" w14:textId="7283D27D" w:rsidR="00414E4D" w:rsidRPr="00AC7D85" w:rsidRDefault="00414E4D" w:rsidP="00414E4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AC7D85">
        <w:rPr>
          <w:rFonts w:asciiTheme="majorHAnsi" w:hAnsiTheme="majorHAnsi" w:cstheme="majorHAnsi"/>
          <w:b/>
          <w:bCs/>
        </w:rPr>
        <w:t>"Kafa"</w:t>
      </w:r>
      <w:r w:rsidR="003C1DB8" w:rsidRPr="00AC7D85">
        <w:rPr>
          <w:rFonts w:asciiTheme="majorHAnsi" w:hAnsiTheme="majorHAnsi" w:cstheme="majorHAnsi"/>
          <w:b/>
          <w:bCs/>
        </w:rPr>
        <w:t>.</w:t>
      </w:r>
    </w:p>
    <w:p w14:paraId="7AAAAA8C" w14:textId="163D8ED4" w:rsidR="00414E4D" w:rsidRPr="00AC7D85" w:rsidRDefault="00414E4D" w:rsidP="00414E4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9025D6B" wp14:editId="562A53E4">
            <wp:extent cx="5335270" cy="2981960"/>
            <wp:effectExtent l="19050" t="19050" r="17780" b="27940"/>
            <wp:docPr id="482610929" name="Picture 7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610929" name="Picture 7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05DC78E" w14:textId="462F06BD" w:rsidR="00414E4D" w:rsidRPr="00AC7D85" w:rsidRDefault="00414E4D" w:rsidP="00414E4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4. Primetiti da je lista zahteva za akcizne markice pretražena po unetom parametru pretrage</w:t>
      </w:r>
      <w:r w:rsidR="003C1DB8" w:rsidRPr="00AC7D85">
        <w:rPr>
          <w:rFonts w:asciiTheme="majorHAnsi" w:hAnsiTheme="majorHAnsi" w:cstheme="majorHAnsi"/>
        </w:rPr>
        <w:t>.</w:t>
      </w:r>
    </w:p>
    <w:p w14:paraId="28BD4E75" w14:textId="20011DF2" w:rsidR="00414E4D" w:rsidRPr="00AC7D85" w:rsidRDefault="00414E4D" w:rsidP="00414E4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AC698AE" wp14:editId="67CE5D2E">
            <wp:extent cx="5335270" cy="2576195"/>
            <wp:effectExtent l="19050" t="19050" r="17780" b="14605"/>
            <wp:docPr id="253416896" name="Picture 7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416896" name="Picture 7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57619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3D0D1FF" w14:textId="6E3090E4" w:rsidR="00414E4D" w:rsidRPr="00AC7D85" w:rsidRDefault="00414E4D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65C990C5" w14:textId="42EB1CE3" w:rsidR="0067516F" w:rsidRPr="00AC7D85" w:rsidRDefault="00414E4D" w:rsidP="000F74FE">
      <w:pPr>
        <w:pStyle w:val="Heading2"/>
        <w:numPr>
          <w:ilvl w:val="0"/>
          <w:numId w:val="7"/>
        </w:numPr>
        <w:rPr>
          <w:rFonts w:asciiTheme="majorHAnsi" w:hAnsiTheme="majorHAnsi" w:cstheme="majorHAnsi"/>
        </w:rPr>
      </w:pPr>
      <w:bookmarkStart w:id="32" w:name="_Toc179448885"/>
      <w:r w:rsidRPr="00AC7D85">
        <w:rPr>
          <w:rFonts w:asciiTheme="majorHAnsi" w:hAnsiTheme="majorHAnsi" w:cstheme="majorHAnsi"/>
        </w:rPr>
        <w:lastRenderedPageBreak/>
        <w:t>Pretraga zahteva za akcizne markice po broju markice</w:t>
      </w:r>
      <w:bookmarkEnd w:id="32"/>
    </w:p>
    <w:p w14:paraId="00C3B135" w14:textId="152247EB" w:rsidR="0067516F" w:rsidRPr="00AC7D85" w:rsidRDefault="0067516F" w:rsidP="0067516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markice"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6E71F759" w14:textId="30E0F127" w:rsidR="0067516F" w:rsidRPr="00AC7D85" w:rsidRDefault="0067516F" w:rsidP="00C405B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C58B734" wp14:editId="3B97DDFF">
            <wp:extent cx="5335270" cy="2981960"/>
            <wp:effectExtent l="19050" t="19050" r="17780" b="27940"/>
            <wp:docPr id="308445427" name="Picture 8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445427" name="Picture 8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2AFAE9" w14:textId="4C2C50EF" w:rsidR="0067516F" w:rsidRPr="00AC7D85" w:rsidRDefault="0067516F" w:rsidP="0067516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Fonts w:asciiTheme="majorHAnsi" w:hAnsiTheme="majorHAnsi" w:cstheme="majorHAnsi"/>
          <w:b/>
          <w:bCs/>
        </w:rPr>
        <w:t>"Broj markice”</w:t>
      </w:r>
      <w:r w:rsidR="003C1DB8" w:rsidRPr="00AC7D85">
        <w:rPr>
          <w:rFonts w:asciiTheme="majorHAnsi" w:hAnsiTheme="majorHAnsi" w:cstheme="majorHAnsi"/>
          <w:b/>
          <w:bCs/>
        </w:rPr>
        <w:t>.</w:t>
      </w:r>
    </w:p>
    <w:p w14:paraId="7CE8791C" w14:textId="43F40B2B" w:rsidR="0067516F" w:rsidRPr="00AC7D85" w:rsidRDefault="0067516F" w:rsidP="0067516F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2793216" wp14:editId="302AD584">
            <wp:extent cx="5335270" cy="2973705"/>
            <wp:effectExtent l="19050" t="19050" r="17780" b="17145"/>
            <wp:docPr id="708557508" name="Picture 7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557508" name="Picture 7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D7B1769" w14:textId="764DF36E" w:rsidR="0067516F" w:rsidRPr="00AC7D85" w:rsidRDefault="0067516F" w:rsidP="0067516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za pretragu uneti broj markice koji je deo dostavljenog opsega akciznih markica. Za naš primer ćemo uneti </w:t>
      </w:r>
      <w:r w:rsidRPr="00AC7D85">
        <w:rPr>
          <w:rFonts w:asciiTheme="majorHAnsi" w:hAnsiTheme="majorHAnsi" w:cstheme="majorHAnsi"/>
          <w:b/>
          <w:bCs/>
        </w:rPr>
        <w:t>"0895350001"</w:t>
      </w:r>
      <w:r w:rsidRPr="00AC7D85">
        <w:rPr>
          <w:rFonts w:asciiTheme="majorHAnsi" w:hAnsiTheme="majorHAnsi" w:cstheme="majorHAnsi"/>
        </w:rPr>
        <w:t xml:space="preserve"> broj markice kao parametar pretrage</w:t>
      </w:r>
      <w:r w:rsidR="003C1DB8" w:rsidRPr="00AC7D85">
        <w:rPr>
          <w:rFonts w:asciiTheme="majorHAnsi" w:hAnsiTheme="majorHAnsi" w:cstheme="majorHAnsi"/>
        </w:rPr>
        <w:t>.</w:t>
      </w:r>
    </w:p>
    <w:p w14:paraId="63E97BC8" w14:textId="17CC7215" w:rsidR="0067516F" w:rsidRPr="00AC7D85" w:rsidRDefault="0067516F" w:rsidP="0067516F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763E1B3D" w14:textId="40392A15" w:rsidR="0067516F" w:rsidRPr="00AC7D85" w:rsidRDefault="0067516F" w:rsidP="0067516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4. Primetiti da je lista zahteva za akcizne markice pretražena po unetom parametru pretrage</w:t>
      </w:r>
      <w:r w:rsidR="00C93E65" w:rsidRPr="00AC7D85">
        <w:rPr>
          <w:rFonts w:asciiTheme="majorHAnsi" w:hAnsiTheme="majorHAnsi" w:cstheme="majorHAnsi"/>
        </w:rPr>
        <w:t>.</w:t>
      </w:r>
    </w:p>
    <w:p w14:paraId="47A7FC5B" w14:textId="5D6BCDA2" w:rsidR="0067516F" w:rsidRPr="00AC7D85" w:rsidRDefault="0067516F" w:rsidP="0067516F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E835AED" wp14:editId="1E969DE0">
            <wp:extent cx="5335270" cy="2973705"/>
            <wp:effectExtent l="19050" t="19050" r="17780" b="17145"/>
            <wp:docPr id="1466569555" name="Picture 7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569555" name="Picture 7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CE7876F" w14:textId="194149B3" w:rsidR="0067516F" w:rsidRPr="00AC7D85" w:rsidRDefault="0067516F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4AD9DD7E" w14:textId="566D4821" w:rsidR="00A00F93" w:rsidRPr="00AC7D85" w:rsidRDefault="0067516F" w:rsidP="000F74FE">
      <w:pPr>
        <w:pStyle w:val="Heading2"/>
        <w:numPr>
          <w:ilvl w:val="0"/>
          <w:numId w:val="7"/>
        </w:numPr>
        <w:rPr>
          <w:rFonts w:asciiTheme="majorHAnsi" w:hAnsiTheme="majorHAnsi" w:cstheme="majorHAnsi"/>
        </w:rPr>
      </w:pPr>
      <w:bookmarkStart w:id="33" w:name="_Toc179448886"/>
      <w:r w:rsidRPr="00AC7D85">
        <w:rPr>
          <w:rFonts w:asciiTheme="majorHAnsi" w:hAnsiTheme="majorHAnsi" w:cstheme="majorHAnsi"/>
        </w:rPr>
        <w:lastRenderedPageBreak/>
        <w:t>Pretraga</w:t>
      </w:r>
      <w:r w:rsidR="00824A01" w:rsidRPr="00AC7D85">
        <w:rPr>
          <w:rFonts w:asciiTheme="majorHAnsi" w:hAnsiTheme="majorHAnsi" w:cstheme="majorHAnsi"/>
        </w:rPr>
        <w:t xml:space="preserve"> zahteva za akcizne markice po statusu zahteva</w:t>
      </w:r>
      <w:bookmarkEnd w:id="33"/>
    </w:p>
    <w:p w14:paraId="2312FA93" w14:textId="13334FE0" w:rsidR="00A00F93" w:rsidRPr="00AC7D85" w:rsidRDefault="00A00F93" w:rsidP="00A00F9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markice"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2A239E0A" w14:textId="536888C1" w:rsidR="00A00F93" w:rsidRPr="00AC7D85" w:rsidRDefault="00A00F93" w:rsidP="00A00F9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6F12B11" wp14:editId="486C9AAB">
            <wp:extent cx="5335270" cy="2981960"/>
            <wp:effectExtent l="19050" t="19050" r="17780" b="27940"/>
            <wp:docPr id="131133669" name="Picture 9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33669" name="Picture 9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372A7CC" w14:textId="328C1260" w:rsidR="00A00F93" w:rsidRPr="00AC7D85" w:rsidRDefault="00A00F93" w:rsidP="00A00F9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</w:t>
      </w:r>
      <w:r w:rsidRPr="00AC7D85">
        <w:rPr>
          <w:rStyle w:val="Strong"/>
          <w:rFonts w:asciiTheme="majorHAnsi" w:hAnsiTheme="majorHAnsi" w:cstheme="majorHAnsi"/>
        </w:rPr>
        <w:t>"Status"</w:t>
      </w:r>
      <w:r w:rsidRPr="00AC7D85">
        <w:rPr>
          <w:rFonts w:asciiTheme="majorHAnsi" w:hAnsiTheme="majorHAnsi" w:cstheme="majorHAnsi"/>
        </w:rPr>
        <w:t xml:space="preserve"> nakon čega će se prikazati padajuća lista opcija sa statusima zahteva za akcizne markice</w:t>
      </w:r>
      <w:r w:rsidR="003C1DB8" w:rsidRPr="00AC7D85">
        <w:rPr>
          <w:rFonts w:asciiTheme="majorHAnsi" w:hAnsiTheme="majorHAnsi" w:cstheme="majorHAnsi"/>
        </w:rPr>
        <w:t>.</w:t>
      </w:r>
    </w:p>
    <w:p w14:paraId="509BFF7F" w14:textId="182961A8" w:rsidR="00A00F93" w:rsidRPr="00AC7D85" w:rsidRDefault="00A00F93" w:rsidP="00A00F9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D0DEAB6" wp14:editId="48B92A91">
            <wp:extent cx="5335270" cy="2973705"/>
            <wp:effectExtent l="19050" t="19050" r="17780" b="17145"/>
            <wp:docPr id="529630991" name="Picture 9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630991" name="Picture 9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AE82D94" w14:textId="7D22A00A" w:rsidR="00A00F93" w:rsidRPr="00AC7D85" w:rsidRDefault="00A00F93" w:rsidP="00A00F93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0BA5826F" w14:textId="42A9CA16" w:rsidR="00A00F93" w:rsidRPr="00AC7D85" w:rsidRDefault="00A00F93" w:rsidP="00A00F9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U padajućoj listi opcija za naš primer odabrati opciju </w:t>
      </w:r>
      <w:r w:rsidRPr="00AC7D85">
        <w:rPr>
          <w:rStyle w:val="Strong"/>
          <w:rFonts w:asciiTheme="majorHAnsi" w:hAnsiTheme="majorHAnsi" w:cstheme="majorHAnsi"/>
        </w:rPr>
        <w:t>"Izvršeno plaćanje"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678980E3" w14:textId="463E4B0C" w:rsidR="00A00F93" w:rsidRPr="00AC7D85" w:rsidRDefault="00A00F93" w:rsidP="00A00F9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9F24985" wp14:editId="126B97B3">
            <wp:extent cx="5335270" cy="2981960"/>
            <wp:effectExtent l="19050" t="19050" r="17780" b="27940"/>
            <wp:docPr id="561271240" name="Picture 9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271240" name="Picture 9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12276E2" w14:textId="06BA8656" w:rsidR="00A00F93" w:rsidRPr="00AC7D85" w:rsidRDefault="00A00F93" w:rsidP="00A00F9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4. Primetiti da je lista zahteva za akcizne markice pretražena po unetom parametru pretrage</w:t>
      </w:r>
      <w:r w:rsidR="003C1DB8" w:rsidRPr="00AC7D85">
        <w:rPr>
          <w:rFonts w:asciiTheme="majorHAnsi" w:hAnsiTheme="majorHAnsi" w:cstheme="majorHAnsi"/>
        </w:rPr>
        <w:t>.</w:t>
      </w:r>
    </w:p>
    <w:p w14:paraId="42377D97" w14:textId="3A36EAFA" w:rsidR="00A00F93" w:rsidRPr="00AC7D85" w:rsidRDefault="00A00F93" w:rsidP="00A00F9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EFB4177" wp14:editId="1CCD43F8">
            <wp:extent cx="5335270" cy="2449195"/>
            <wp:effectExtent l="19050" t="19050" r="17780" b="27305"/>
            <wp:docPr id="791002213" name="Picture 8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002213" name="Picture 8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4491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DCC338E" w14:textId="34629978" w:rsidR="00A00F93" w:rsidRPr="00AC7D85" w:rsidRDefault="00A00F93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53F9C101" w14:textId="1F41C3B9" w:rsidR="00325B97" w:rsidRPr="00AC7D85" w:rsidRDefault="00A00F93" w:rsidP="000F74FE">
      <w:pPr>
        <w:pStyle w:val="Heading2"/>
        <w:numPr>
          <w:ilvl w:val="0"/>
          <w:numId w:val="7"/>
        </w:numPr>
        <w:rPr>
          <w:rFonts w:asciiTheme="majorHAnsi" w:hAnsiTheme="majorHAnsi" w:cstheme="majorHAnsi"/>
        </w:rPr>
      </w:pPr>
      <w:bookmarkStart w:id="34" w:name="_Toc179448887"/>
      <w:r w:rsidRPr="00AC7D85">
        <w:rPr>
          <w:rFonts w:asciiTheme="majorHAnsi" w:hAnsiTheme="majorHAnsi" w:cstheme="majorHAnsi"/>
        </w:rPr>
        <w:lastRenderedPageBreak/>
        <w:t>Pretraga zahteva za akcizne markice po opsegu datuma podnošena zahteva</w:t>
      </w:r>
      <w:bookmarkEnd w:id="34"/>
    </w:p>
    <w:p w14:paraId="2F6E2A64" w14:textId="3CC04AA3" w:rsidR="00325B97" w:rsidRPr="00AC7D85" w:rsidRDefault="00325B97" w:rsidP="00325B9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markice"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305D0ECD" w14:textId="08961B55" w:rsidR="00325B97" w:rsidRPr="00AC7D85" w:rsidRDefault="00325B97" w:rsidP="00325B9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CB3A841" wp14:editId="024CE6FF">
            <wp:extent cx="5335270" cy="2981960"/>
            <wp:effectExtent l="19050" t="19050" r="17780" b="27940"/>
            <wp:docPr id="978282616" name="Picture 9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282616" name="Picture 9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D0DAB75" w14:textId="37FC2E4D" w:rsidR="00325B97" w:rsidRPr="00AC7D85" w:rsidRDefault="00325B97" w:rsidP="00325B9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"Datum od"</w:t>
      </w:r>
      <w:r w:rsidRPr="00AC7D85">
        <w:rPr>
          <w:rFonts w:asciiTheme="majorHAnsi" w:hAnsiTheme="majorHAnsi" w:cstheme="majorHAnsi"/>
        </w:rPr>
        <w:t>, nakon čega se prikazuje kalendar za odabir opsega datuma prijave zahteva za akcizne markice</w:t>
      </w:r>
      <w:r w:rsidR="003C1DB8" w:rsidRPr="00AC7D85">
        <w:rPr>
          <w:rFonts w:asciiTheme="majorHAnsi" w:hAnsiTheme="majorHAnsi" w:cstheme="majorHAnsi"/>
        </w:rPr>
        <w:t>.</w:t>
      </w:r>
    </w:p>
    <w:p w14:paraId="1077914E" w14:textId="561669DC" w:rsidR="00325B97" w:rsidRPr="00AC7D85" w:rsidRDefault="00325B97" w:rsidP="00325B9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34AB0B0" wp14:editId="4892455D">
            <wp:extent cx="5335270" cy="2973705"/>
            <wp:effectExtent l="19050" t="19050" r="17780" b="17145"/>
            <wp:docPr id="1049863904" name="Picture 9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863904" name="Picture 9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105EEC" w14:textId="4545423B" w:rsidR="00325B97" w:rsidRPr="00AC7D85" w:rsidRDefault="00325B97" w:rsidP="00325B9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560E2318" w14:textId="608906B4" w:rsidR="00325B97" w:rsidRPr="00AC7D85" w:rsidRDefault="00325B97" w:rsidP="00325B9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3. Odabrati datum za početak opsega datuma podnošenja zahteva za akcizne markice</w:t>
      </w:r>
      <w:r w:rsidR="003C1DB8" w:rsidRPr="00AC7D85">
        <w:rPr>
          <w:rFonts w:asciiTheme="majorHAnsi" w:hAnsiTheme="majorHAnsi" w:cstheme="majorHAnsi"/>
        </w:rPr>
        <w:t>.</w:t>
      </w:r>
    </w:p>
    <w:p w14:paraId="77652DAD" w14:textId="04FC6A97" w:rsidR="00325B97" w:rsidRPr="00AC7D85" w:rsidRDefault="00325B97" w:rsidP="00325B9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3691925" wp14:editId="2D3BE668">
            <wp:extent cx="5335270" cy="2981960"/>
            <wp:effectExtent l="19050" t="19050" r="17780" b="27940"/>
            <wp:docPr id="1868582779" name="Picture 95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582779" name="Picture 95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F963D81" w14:textId="03D31337" w:rsidR="00325B97" w:rsidRPr="00AC7D85" w:rsidRDefault="00325B97" w:rsidP="00325B9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4. Odabrati datum za kraj opsega datuma podnošenja zahteva za akcizne markice</w:t>
      </w:r>
      <w:r w:rsidR="003C1DB8" w:rsidRPr="00AC7D85">
        <w:rPr>
          <w:rFonts w:asciiTheme="majorHAnsi" w:hAnsiTheme="majorHAnsi" w:cstheme="majorHAnsi"/>
        </w:rPr>
        <w:t>.</w:t>
      </w:r>
    </w:p>
    <w:p w14:paraId="41C28136" w14:textId="51D63E1E" w:rsidR="00325B97" w:rsidRPr="00AC7D85" w:rsidRDefault="00325B97" w:rsidP="00325B9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1F665AC" wp14:editId="1EEA815E">
            <wp:extent cx="5335270" cy="2981960"/>
            <wp:effectExtent l="19050" t="19050" r="17780" b="27940"/>
            <wp:docPr id="899758363" name="Picture 94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758363" name="Picture 94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E73216D" w14:textId="36489EE1" w:rsidR="00325B97" w:rsidRPr="00AC7D85" w:rsidRDefault="00325B97" w:rsidP="00325B9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5DE3DE7D" w14:textId="5394E711" w:rsidR="00325B97" w:rsidRPr="00AC7D85" w:rsidRDefault="00325B97" w:rsidP="00325B9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5. Primetiti da je lista zahteva za akcizne markice pretražena po unetom parametru pretrage</w:t>
      </w:r>
      <w:r w:rsidR="003C1DB8" w:rsidRPr="00AC7D85">
        <w:rPr>
          <w:rFonts w:asciiTheme="majorHAnsi" w:hAnsiTheme="majorHAnsi" w:cstheme="majorHAnsi"/>
        </w:rPr>
        <w:t>.</w:t>
      </w:r>
    </w:p>
    <w:p w14:paraId="09DB5481" w14:textId="604AF3CE" w:rsidR="00325B97" w:rsidRPr="00AC7D85" w:rsidRDefault="00325B97" w:rsidP="00325B9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4A77165" wp14:editId="042E9E02">
            <wp:extent cx="5335270" cy="2838450"/>
            <wp:effectExtent l="19050" t="19050" r="17780" b="19050"/>
            <wp:docPr id="1798165084" name="Picture 9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165084" name="Picture 9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838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C7258BD" w14:textId="1B03F389" w:rsidR="00325B97" w:rsidRPr="00AC7D85" w:rsidRDefault="00325B97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73F9F28E" w14:textId="3CDCCBCD" w:rsidR="00325B97" w:rsidRPr="00AC7D85" w:rsidRDefault="00325B97" w:rsidP="000F74FE">
      <w:pPr>
        <w:pStyle w:val="Heading2"/>
        <w:numPr>
          <w:ilvl w:val="0"/>
          <w:numId w:val="7"/>
        </w:numPr>
        <w:rPr>
          <w:rFonts w:asciiTheme="majorHAnsi" w:hAnsiTheme="majorHAnsi" w:cstheme="majorHAnsi"/>
        </w:rPr>
      </w:pPr>
      <w:bookmarkStart w:id="35" w:name="_Toc179448888"/>
      <w:r w:rsidRPr="00AC7D85">
        <w:rPr>
          <w:rFonts w:asciiTheme="majorHAnsi" w:hAnsiTheme="majorHAnsi" w:cstheme="majorHAnsi"/>
        </w:rPr>
        <w:lastRenderedPageBreak/>
        <w:t>Pretraga zahteva za akcizne markice po nazivu podnosioca zahteva</w:t>
      </w:r>
      <w:bookmarkEnd w:id="35"/>
    </w:p>
    <w:p w14:paraId="56DB2A4B" w14:textId="127158F6" w:rsidR="00325B97" w:rsidRPr="00AC7D85" w:rsidRDefault="00325B97" w:rsidP="00325B9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markice"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30F27110" w14:textId="7DE4270D" w:rsidR="00325B97" w:rsidRPr="00AC7D85" w:rsidRDefault="00325B97" w:rsidP="00325B9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AC59AAE" wp14:editId="2AF0AE0B">
            <wp:extent cx="5335270" cy="2981960"/>
            <wp:effectExtent l="19050" t="19050" r="17780" b="27940"/>
            <wp:docPr id="1223095856" name="Picture 10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095856" name="Picture 10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FE84947" w14:textId="216E8A6B" w:rsidR="00325B97" w:rsidRPr="00AC7D85" w:rsidRDefault="00325B97" w:rsidP="00325B9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"Naziv podnosioca zahteva"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6D501A28" w14:textId="4B7C93C8" w:rsidR="00325B97" w:rsidRPr="00AC7D85" w:rsidRDefault="00325B97" w:rsidP="00325B9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9CC0617" wp14:editId="301982D3">
            <wp:extent cx="5335270" cy="2973705"/>
            <wp:effectExtent l="19050" t="19050" r="17780" b="17145"/>
            <wp:docPr id="300104257" name="Picture 9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104257" name="Picture 9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8D69771" w14:textId="3DA9A066" w:rsidR="00325B97" w:rsidRPr="00AC7D85" w:rsidRDefault="00325B97" w:rsidP="00325B9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302CAEBF" w14:textId="28C0F56D" w:rsidR="00325B97" w:rsidRPr="00AC7D85" w:rsidRDefault="00325B97" w:rsidP="00325B97">
      <w:pPr>
        <w:pStyle w:val="NormalWeb"/>
        <w:rPr>
          <w:rFonts w:asciiTheme="majorHAnsi" w:hAnsiTheme="majorHAnsi" w:cstheme="majorHAnsi"/>
          <w:b/>
          <w:bCs/>
        </w:rPr>
      </w:pPr>
      <w:r w:rsidRPr="00AC7D85">
        <w:rPr>
          <w:rFonts w:asciiTheme="majorHAnsi" w:hAnsiTheme="majorHAnsi" w:cstheme="majorHAnsi"/>
        </w:rPr>
        <w:lastRenderedPageBreak/>
        <w:t xml:space="preserve">3. U polje za pretragu uneti naziv podnosioca zahteva. U našem primeru unosimo </w:t>
      </w:r>
      <w:r w:rsidRPr="00AC7D85">
        <w:rPr>
          <w:rStyle w:val="Strong"/>
          <w:rFonts w:asciiTheme="majorHAnsi" w:hAnsiTheme="majorHAnsi" w:cstheme="majorHAnsi"/>
        </w:rPr>
        <w:t>"YALA HABIBI doo"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1ED419BD" w14:textId="0D94262D" w:rsidR="00325B97" w:rsidRPr="00AC7D85" w:rsidRDefault="00325B97" w:rsidP="00325B9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4. Primetiti da je lista zahteva za akcizne markice pretražena po unetom parametru pretrage</w:t>
      </w:r>
      <w:r w:rsidR="003C1DB8" w:rsidRPr="00AC7D85">
        <w:rPr>
          <w:rFonts w:asciiTheme="majorHAnsi" w:hAnsiTheme="majorHAnsi" w:cstheme="majorHAnsi"/>
        </w:rPr>
        <w:t>.</w:t>
      </w:r>
    </w:p>
    <w:p w14:paraId="49EC386F" w14:textId="090EE7E6" w:rsidR="00325B97" w:rsidRPr="00AC7D85" w:rsidRDefault="00325B97" w:rsidP="00325B9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3126404" wp14:editId="52109DD7">
            <wp:extent cx="5335270" cy="2298065"/>
            <wp:effectExtent l="19050" t="19050" r="17780" b="26035"/>
            <wp:docPr id="1421542295" name="Picture 9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542295" name="Picture 9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2980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6A487BA" w14:textId="628426AB" w:rsidR="00325B97" w:rsidRPr="00AC7D85" w:rsidRDefault="00325B97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61058443" w14:textId="05A1D2BB" w:rsidR="00325B97" w:rsidRPr="00AC7D85" w:rsidRDefault="00325B97" w:rsidP="000F74FE">
      <w:pPr>
        <w:pStyle w:val="Heading2"/>
        <w:numPr>
          <w:ilvl w:val="0"/>
          <w:numId w:val="7"/>
        </w:numPr>
        <w:rPr>
          <w:rFonts w:asciiTheme="majorHAnsi" w:hAnsiTheme="majorHAnsi" w:cstheme="majorHAnsi"/>
        </w:rPr>
      </w:pPr>
      <w:bookmarkStart w:id="36" w:name="_Toc179448889"/>
      <w:r w:rsidRPr="00AC7D85">
        <w:rPr>
          <w:rFonts w:asciiTheme="majorHAnsi" w:hAnsiTheme="majorHAnsi" w:cstheme="majorHAnsi"/>
        </w:rPr>
        <w:lastRenderedPageBreak/>
        <w:t>Pretraga zahteva za akcizne markice po PIB parametru pretrage</w:t>
      </w:r>
      <w:bookmarkEnd w:id="36"/>
    </w:p>
    <w:p w14:paraId="2BAFF6E7" w14:textId="07893C15" w:rsidR="00325B97" w:rsidRPr="00AC7D85" w:rsidRDefault="00325B97" w:rsidP="00325B9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markice"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189FB95D" w14:textId="377F06E4" w:rsidR="00325B97" w:rsidRPr="00AC7D85" w:rsidRDefault="00325B97" w:rsidP="00B612E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B6E60C9" wp14:editId="236714A7">
            <wp:extent cx="5335270" cy="2981960"/>
            <wp:effectExtent l="19050" t="19050" r="17780" b="27940"/>
            <wp:docPr id="773909971" name="Picture 10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909971" name="Picture 10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296D62A" w14:textId="36D299CB" w:rsidR="00325B97" w:rsidRPr="00AC7D85" w:rsidRDefault="00325B97" w:rsidP="00325B9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Fonts w:asciiTheme="majorHAnsi" w:hAnsiTheme="majorHAnsi" w:cstheme="majorHAnsi"/>
          <w:b/>
          <w:bCs/>
        </w:rPr>
        <w:t>"PIB"</w:t>
      </w:r>
      <w:r w:rsidR="003C1DB8" w:rsidRPr="00AC7D85">
        <w:rPr>
          <w:rFonts w:asciiTheme="majorHAnsi" w:hAnsiTheme="majorHAnsi" w:cstheme="majorHAnsi"/>
          <w:b/>
          <w:bCs/>
        </w:rPr>
        <w:t>.</w:t>
      </w:r>
    </w:p>
    <w:p w14:paraId="2FA2D7A2" w14:textId="333C269A" w:rsidR="00325B97" w:rsidRPr="00AC7D85" w:rsidRDefault="00325B97" w:rsidP="00B612E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483BC15" wp14:editId="1059CD42">
            <wp:extent cx="5335270" cy="2973705"/>
            <wp:effectExtent l="19050" t="19050" r="17780" b="17145"/>
            <wp:docPr id="1177738226" name="Picture 10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738226" name="Picture 10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5373B8B" w14:textId="4862C202" w:rsidR="00B612E8" w:rsidRPr="00AC7D85" w:rsidRDefault="00325B97" w:rsidP="00325B97">
      <w:pPr>
        <w:pStyle w:val="NormalWeb"/>
        <w:rPr>
          <w:rStyle w:val="Strong"/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za pretragu uneti PIB subjekta po kome će se vršiti pretraga zahteva za akcizne markice. U našem primeru unosimo </w:t>
      </w:r>
      <w:r w:rsidR="00B612E8" w:rsidRPr="00AC7D85">
        <w:rPr>
          <w:rStyle w:val="Strong"/>
          <w:rFonts w:asciiTheme="majorHAnsi" w:hAnsiTheme="majorHAnsi" w:cstheme="majorHAnsi"/>
        </w:rPr>
        <w:t>“</w:t>
      </w:r>
      <w:r w:rsidR="00A52747" w:rsidRPr="00AC7D85">
        <w:rPr>
          <w:rStyle w:val="Strong"/>
          <w:rFonts w:asciiTheme="majorHAnsi" w:hAnsiTheme="majorHAnsi" w:cstheme="majorHAnsi"/>
        </w:rPr>
        <w:t>108828706</w:t>
      </w:r>
      <w:r w:rsidRPr="00AC7D85">
        <w:rPr>
          <w:rStyle w:val="Strong"/>
          <w:rFonts w:asciiTheme="majorHAnsi" w:hAnsiTheme="majorHAnsi" w:cstheme="majorHAnsi"/>
        </w:rPr>
        <w:t>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612DD41B" w14:textId="05BA68E9" w:rsidR="00325B97" w:rsidRPr="00AC7D85" w:rsidRDefault="00B612E8" w:rsidP="00B612E8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AC7D85">
        <w:rPr>
          <w:rStyle w:val="Strong"/>
          <w:rFonts w:asciiTheme="majorHAnsi" w:hAnsiTheme="majorHAnsi" w:cstheme="majorHAnsi"/>
        </w:rPr>
        <w:br w:type="page"/>
      </w:r>
    </w:p>
    <w:p w14:paraId="02F4073C" w14:textId="0FB9A896" w:rsidR="00325B97" w:rsidRPr="00AC7D85" w:rsidRDefault="00325B97" w:rsidP="00325B9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4. Primetiti da je lista zahteva za akcizne markice pretražena po unetom parametru pretrage</w:t>
      </w:r>
      <w:r w:rsidR="003C1DB8" w:rsidRPr="00AC7D85">
        <w:rPr>
          <w:rFonts w:asciiTheme="majorHAnsi" w:hAnsiTheme="majorHAnsi" w:cstheme="majorHAnsi"/>
        </w:rPr>
        <w:t>.</w:t>
      </w:r>
    </w:p>
    <w:p w14:paraId="66C64410" w14:textId="6BA738CD" w:rsidR="00325B97" w:rsidRPr="00AC7D85" w:rsidRDefault="00325B97" w:rsidP="00B612E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CD37340" wp14:editId="20EFF2F6">
            <wp:extent cx="5335270" cy="2226310"/>
            <wp:effectExtent l="19050" t="19050" r="17780" b="21590"/>
            <wp:docPr id="1309784512" name="Picture 10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784512" name="Picture 10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2263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1237307" w14:textId="30487992" w:rsidR="00B612E8" w:rsidRPr="00AC7D85" w:rsidRDefault="00B612E8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2DAE1ECA" w14:textId="5A387490" w:rsidR="00C35112" w:rsidRPr="00AC7D85" w:rsidRDefault="00D64F4D" w:rsidP="000F74FE">
      <w:pPr>
        <w:pStyle w:val="Heading2"/>
        <w:numPr>
          <w:ilvl w:val="0"/>
          <w:numId w:val="7"/>
        </w:numPr>
        <w:rPr>
          <w:rFonts w:asciiTheme="majorHAnsi" w:hAnsiTheme="majorHAnsi" w:cstheme="majorHAnsi"/>
        </w:rPr>
      </w:pPr>
      <w:bookmarkStart w:id="37" w:name="_Toc179448890"/>
      <w:r w:rsidRPr="00AC7D85">
        <w:rPr>
          <w:rFonts w:asciiTheme="majorHAnsi" w:hAnsiTheme="majorHAnsi" w:cstheme="majorHAnsi"/>
        </w:rPr>
        <w:lastRenderedPageBreak/>
        <w:t>Pregled podnetih zahteva za akcizne markice</w:t>
      </w:r>
      <w:bookmarkEnd w:id="37"/>
    </w:p>
    <w:p w14:paraId="0BDFFC89" w14:textId="60853E82" w:rsidR="00C35112" w:rsidRPr="00AC7D85" w:rsidRDefault="00C35112" w:rsidP="00C35112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markice"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2AE7BC62" w14:textId="25B9F19B" w:rsidR="00C35112" w:rsidRPr="00AC7D85" w:rsidRDefault="00C35112" w:rsidP="00C35112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CF69DE3" wp14:editId="0DB6233C">
            <wp:extent cx="5335270" cy="2981960"/>
            <wp:effectExtent l="19050" t="19050" r="17780" b="27940"/>
            <wp:docPr id="218499942" name="Picture 1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99942" name="Picture 11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732C050" w14:textId="72BBEE05" w:rsidR="00C35112" w:rsidRPr="00AC7D85" w:rsidRDefault="00C35112" w:rsidP="00C35112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2. Kliknuti na broj zahteva kojem želimo da pristupimo. U našem primer</w:t>
      </w:r>
      <w:r w:rsidR="00317869" w:rsidRPr="00AC7D85">
        <w:rPr>
          <w:rFonts w:asciiTheme="majorHAnsi" w:hAnsiTheme="majorHAnsi" w:cstheme="majorHAnsi"/>
        </w:rPr>
        <w:t>u</w:t>
      </w:r>
      <w:r w:rsidRPr="00AC7D85">
        <w:rPr>
          <w:rFonts w:asciiTheme="majorHAnsi" w:hAnsiTheme="majorHAnsi" w:cstheme="majorHAnsi"/>
        </w:rPr>
        <w:t xml:space="preserve"> kliknuti na </w:t>
      </w:r>
      <w:r w:rsidRPr="00AC7D85">
        <w:rPr>
          <w:rStyle w:val="Strong"/>
          <w:rFonts w:asciiTheme="majorHAnsi" w:hAnsiTheme="majorHAnsi" w:cstheme="majorHAnsi"/>
        </w:rPr>
        <w:t>"44-D-04/2024"</w:t>
      </w:r>
      <w:r w:rsidRPr="00AC7D85">
        <w:rPr>
          <w:rFonts w:asciiTheme="majorHAnsi" w:hAnsiTheme="majorHAnsi" w:cstheme="majorHAnsi"/>
        </w:rPr>
        <w:t xml:space="preserve"> broj zahteva</w:t>
      </w:r>
      <w:r w:rsidR="003C1DB8" w:rsidRPr="00AC7D85">
        <w:rPr>
          <w:rFonts w:asciiTheme="majorHAnsi" w:hAnsiTheme="majorHAnsi" w:cstheme="majorHAnsi"/>
        </w:rPr>
        <w:t>.</w:t>
      </w:r>
    </w:p>
    <w:p w14:paraId="11088632" w14:textId="7EC54CDD" w:rsidR="00C35112" w:rsidRPr="00AC7D85" w:rsidRDefault="00C35112" w:rsidP="00C35112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C13C848" wp14:editId="28F33023">
            <wp:extent cx="5335270" cy="2981960"/>
            <wp:effectExtent l="19050" t="19050" r="17780" b="27940"/>
            <wp:docPr id="627434212" name="Picture 1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434212" name="Picture 1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885C437" w14:textId="3B3EE93A" w:rsidR="00C35112" w:rsidRPr="00AC7D85" w:rsidRDefault="00C35112" w:rsidP="00C3511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4D9CE8A9" w14:textId="70F75A2D" w:rsidR="00C35112" w:rsidRPr="00AC7D85" w:rsidRDefault="00C35112" w:rsidP="00C35112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3. Primetiti da se zahtev za akcizne markice otvorio, i na novom ekranu su prikazane sve informacije vezane za podneti zahtev.</w:t>
      </w:r>
    </w:p>
    <w:p w14:paraId="16FE55A1" w14:textId="2EA72C21" w:rsidR="00C35112" w:rsidRPr="00AC7D85" w:rsidRDefault="00C35112" w:rsidP="00C35112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4. Kliknuti na dugme </w:t>
      </w:r>
      <w:r w:rsidRPr="00AC7D85">
        <w:rPr>
          <w:rStyle w:val="Strong"/>
          <w:rFonts w:asciiTheme="majorHAnsi" w:hAnsiTheme="majorHAnsi" w:cstheme="majorHAnsi"/>
        </w:rPr>
        <w:t>"Spisak ovlašćenih lica za preuzimanje markica"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3627C8E5" w14:textId="2C209CCF" w:rsidR="00C35112" w:rsidRPr="00AC7D85" w:rsidRDefault="00C35112" w:rsidP="00C35112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DF7628C" wp14:editId="7FC1C340">
            <wp:extent cx="5335270" cy="2973705"/>
            <wp:effectExtent l="19050" t="19050" r="17780" b="17145"/>
            <wp:docPr id="1952302185" name="Picture 1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302185" name="Picture 1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F52D701" w14:textId="690838E0" w:rsidR="00C35112" w:rsidRPr="00AC7D85" w:rsidRDefault="00C35112" w:rsidP="00C35112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5. Primetiti da se otvara novi prozor sa listom ovlašćenih lica za preuzimanje markica koje mogu </w:t>
      </w:r>
      <w:r w:rsidR="004378BE" w:rsidRPr="00AC7D85">
        <w:rPr>
          <w:rFonts w:asciiTheme="majorHAnsi" w:hAnsiTheme="majorHAnsi" w:cstheme="majorHAnsi"/>
        </w:rPr>
        <w:t>obaviti</w:t>
      </w:r>
      <w:r w:rsidRPr="00AC7D85">
        <w:rPr>
          <w:rFonts w:asciiTheme="majorHAnsi" w:hAnsiTheme="majorHAnsi" w:cstheme="majorHAnsi"/>
        </w:rPr>
        <w:t xml:space="preserve"> preuzimanje isporučenih akciznih markica</w:t>
      </w:r>
      <w:r w:rsidR="003C1DB8" w:rsidRPr="00AC7D85">
        <w:rPr>
          <w:rFonts w:asciiTheme="majorHAnsi" w:hAnsiTheme="majorHAnsi" w:cstheme="majorHAnsi"/>
        </w:rPr>
        <w:t>.</w:t>
      </w:r>
    </w:p>
    <w:p w14:paraId="180F04BA" w14:textId="746EEE1A" w:rsidR="00C35112" w:rsidRPr="00AC7D85" w:rsidRDefault="00C35112" w:rsidP="00C35112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6. Kliknuti na </w:t>
      </w:r>
      <w:r w:rsidRPr="00AC7D85">
        <w:rPr>
          <w:rStyle w:val="Strong"/>
          <w:rFonts w:asciiTheme="majorHAnsi" w:hAnsiTheme="majorHAnsi" w:cstheme="majorHAnsi"/>
        </w:rPr>
        <w:t>"X"</w:t>
      </w:r>
      <w:r w:rsidRPr="00AC7D85">
        <w:rPr>
          <w:rFonts w:asciiTheme="majorHAnsi" w:hAnsiTheme="majorHAnsi" w:cstheme="majorHAnsi"/>
        </w:rPr>
        <w:t xml:space="preserve"> kako bi zatvorili prozor sa listom ovlašćenih lica za preuzimanje akciznih markica</w:t>
      </w:r>
      <w:r w:rsidR="003C1DB8" w:rsidRPr="00AC7D85">
        <w:rPr>
          <w:rFonts w:asciiTheme="majorHAnsi" w:hAnsiTheme="majorHAnsi" w:cstheme="majorHAnsi"/>
        </w:rPr>
        <w:t>.</w:t>
      </w:r>
    </w:p>
    <w:p w14:paraId="1335125D" w14:textId="784268AE" w:rsidR="00C35112" w:rsidRPr="00AC7D85" w:rsidRDefault="00C35112" w:rsidP="00C35112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68C8062" wp14:editId="6866B286">
            <wp:extent cx="5335270" cy="2973705"/>
            <wp:effectExtent l="19050" t="19050" r="17780" b="17145"/>
            <wp:docPr id="1662193274" name="Picture 1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193274" name="Picture 1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7941DA7" w14:textId="4ED5D139" w:rsidR="00C35112" w:rsidRPr="00AC7D85" w:rsidRDefault="00C35112" w:rsidP="00C3511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760E3580" w14:textId="5EB140D2" w:rsidR="00C35112" w:rsidRPr="00AC7D85" w:rsidRDefault="00C35112" w:rsidP="00C35112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7. Kliknuti na </w:t>
      </w:r>
      <w:r w:rsidRPr="00AC7D85">
        <w:rPr>
          <w:rStyle w:val="Strong"/>
          <w:rFonts w:asciiTheme="majorHAnsi" w:hAnsiTheme="majorHAnsi" w:cstheme="majorHAnsi"/>
        </w:rPr>
        <w:t>"Nazad"</w:t>
      </w:r>
      <w:r w:rsidRPr="00AC7D85">
        <w:rPr>
          <w:rFonts w:asciiTheme="majorHAnsi" w:hAnsiTheme="majorHAnsi" w:cstheme="majorHAnsi"/>
        </w:rPr>
        <w:t>, kada želimo da zatvorimo podneti zahtev i vratimo se na tabelu svih podnetih zahteva za akcizne markice</w:t>
      </w:r>
      <w:r w:rsidR="003C1DB8" w:rsidRPr="00AC7D85">
        <w:rPr>
          <w:rFonts w:asciiTheme="majorHAnsi" w:hAnsiTheme="majorHAnsi" w:cstheme="majorHAnsi"/>
        </w:rPr>
        <w:t>.</w:t>
      </w:r>
    </w:p>
    <w:p w14:paraId="606EBC7A" w14:textId="13417E6C" w:rsidR="000E35BB" w:rsidRPr="00AC7D85" w:rsidRDefault="00C35112" w:rsidP="000E35B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725FC2D" wp14:editId="2310079A">
            <wp:extent cx="5335270" cy="2981960"/>
            <wp:effectExtent l="19050" t="19050" r="17780" b="27940"/>
            <wp:docPr id="2028129724" name="Picture 109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129724" name="Picture 109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9CF1257" w14:textId="67D83689" w:rsidR="000E35BB" w:rsidRPr="00AC7D85" w:rsidRDefault="000E35BB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183A9B5E" w14:textId="3A9083DF" w:rsidR="00D73F8D" w:rsidRPr="00AC7D85" w:rsidRDefault="00D73F8D" w:rsidP="000F74FE">
      <w:pPr>
        <w:pStyle w:val="Heading2"/>
        <w:numPr>
          <w:ilvl w:val="0"/>
          <w:numId w:val="7"/>
        </w:numPr>
        <w:jc w:val="left"/>
        <w:rPr>
          <w:rFonts w:asciiTheme="majorHAnsi" w:hAnsiTheme="majorHAnsi" w:cstheme="majorHAnsi"/>
        </w:rPr>
      </w:pPr>
      <w:bookmarkStart w:id="38" w:name="_Toc179448891"/>
      <w:r w:rsidRPr="00AC7D85">
        <w:rPr>
          <w:rFonts w:asciiTheme="majorHAnsi" w:hAnsiTheme="majorHAnsi" w:cstheme="majorHAnsi"/>
        </w:rPr>
        <w:lastRenderedPageBreak/>
        <w:t xml:space="preserve">Odobravanje </w:t>
      </w:r>
      <w:r w:rsidR="006D4302" w:rsidRPr="00AC7D85">
        <w:rPr>
          <w:rFonts w:asciiTheme="majorHAnsi" w:hAnsiTheme="majorHAnsi" w:cstheme="majorHAnsi"/>
        </w:rPr>
        <w:t xml:space="preserve">podnetog </w:t>
      </w:r>
      <w:r w:rsidRPr="00AC7D85">
        <w:rPr>
          <w:rFonts w:asciiTheme="majorHAnsi" w:hAnsiTheme="majorHAnsi" w:cstheme="majorHAnsi"/>
        </w:rPr>
        <w:t>zahteva za akcizne markice nakon izvršenog plaćanja predračuna</w:t>
      </w:r>
      <w:bookmarkEnd w:id="38"/>
    </w:p>
    <w:p w14:paraId="1B67346D" w14:textId="5110AF59" w:rsidR="00D73F8D" w:rsidRPr="00AC7D85" w:rsidRDefault="00D73F8D" w:rsidP="00D73F8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markice"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6152F3D1" w14:textId="556C8887" w:rsidR="00D73F8D" w:rsidRPr="00AC7D85" w:rsidRDefault="00D73F8D" w:rsidP="00D73F8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F76C217" wp14:editId="75F0F3EA">
            <wp:extent cx="5335270" cy="2981960"/>
            <wp:effectExtent l="19050" t="19050" r="17780" b="27940"/>
            <wp:docPr id="1937403482" name="Picture 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403482" name="Picture 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66077EF" w14:textId="0823DB3A" w:rsidR="00D73F8D" w:rsidRPr="00AC7D85" w:rsidRDefault="00D73F8D" w:rsidP="00D73F8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</w:t>
      </w:r>
      <w:r w:rsidRPr="00AC7D85">
        <w:rPr>
          <w:rStyle w:val="Strong"/>
          <w:rFonts w:asciiTheme="majorHAnsi" w:hAnsiTheme="majorHAnsi" w:cstheme="majorHAnsi"/>
        </w:rPr>
        <w:t>"Status"</w:t>
      </w:r>
      <w:r w:rsidRPr="00AC7D85">
        <w:rPr>
          <w:rFonts w:asciiTheme="majorHAnsi" w:hAnsiTheme="majorHAnsi" w:cstheme="majorHAnsi"/>
        </w:rPr>
        <w:t xml:space="preserve"> nakon čega će se prikazati padajuća lista opcija sa statusima zahteva za akcizne markice</w:t>
      </w:r>
      <w:r w:rsidR="003C1DB8" w:rsidRPr="00AC7D85">
        <w:rPr>
          <w:rFonts w:asciiTheme="majorHAnsi" w:hAnsiTheme="majorHAnsi" w:cstheme="majorHAnsi"/>
        </w:rPr>
        <w:t>.</w:t>
      </w:r>
    </w:p>
    <w:p w14:paraId="7DE5F1F3" w14:textId="387C02E1" w:rsidR="00D73F8D" w:rsidRPr="00AC7D85" w:rsidRDefault="00D73F8D" w:rsidP="00D73F8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A00F374" wp14:editId="7DF2B258">
            <wp:extent cx="5335270" cy="2981960"/>
            <wp:effectExtent l="19050" t="19050" r="17780" b="27940"/>
            <wp:docPr id="1380299184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299184" name="Picture 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9608FDD" w14:textId="45C7E857" w:rsidR="00D73F8D" w:rsidRPr="00AC7D85" w:rsidRDefault="00D73F8D" w:rsidP="00D73F8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797FE738" w14:textId="629DF724" w:rsidR="00D73F8D" w:rsidRPr="00AC7D85" w:rsidRDefault="00D73F8D" w:rsidP="00D73F8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U padajućoj listi opcija odabrati opciju </w:t>
      </w:r>
      <w:r w:rsidRPr="00AC7D85">
        <w:rPr>
          <w:rStyle w:val="Strong"/>
          <w:rFonts w:asciiTheme="majorHAnsi" w:hAnsiTheme="majorHAnsi" w:cstheme="majorHAnsi"/>
        </w:rPr>
        <w:t>"Izvršeno plaćanje"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3AD63792" w14:textId="4E22C109" w:rsidR="00D73F8D" w:rsidRPr="00AC7D85" w:rsidRDefault="00D73F8D" w:rsidP="00D73F8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1886FCC" wp14:editId="5E822ABD">
            <wp:extent cx="5335270" cy="2989580"/>
            <wp:effectExtent l="19050" t="19050" r="17780" b="20320"/>
            <wp:docPr id="2129643487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643487" name="Picture 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71EA8FE" w14:textId="611F0D52" w:rsidR="00D73F8D" w:rsidRPr="00AC7D85" w:rsidRDefault="00D73F8D" w:rsidP="00D73F8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4. Kliknuti na broj zahteva kojem želimo da pristupimo. U našem primeru kliknuti na </w:t>
      </w:r>
      <w:r w:rsidRPr="00AC7D85">
        <w:rPr>
          <w:rStyle w:val="Strong"/>
          <w:rFonts w:asciiTheme="majorHAnsi" w:hAnsiTheme="majorHAnsi" w:cstheme="majorHAnsi"/>
        </w:rPr>
        <w:t>"35-D-04/2024"</w:t>
      </w:r>
      <w:r w:rsidRPr="00AC7D85">
        <w:rPr>
          <w:rFonts w:asciiTheme="majorHAnsi" w:hAnsiTheme="majorHAnsi" w:cstheme="majorHAnsi"/>
        </w:rPr>
        <w:t xml:space="preserve"> broj zahteva</w:t>
      </w:r>
      <w:r w:rsidR="003C1DB8" w:rsidRPr="00AC7D85">
        <w:rPr>
          <w:rFonts w:asciiTheme="majorHAnsi" w:hAnsiTheme="majorHAnsi" w:cstheme="majorHAnsi"/>
        </w:rPr>
        <w:t>.</w:t>
      </w:r>
    </w:p>
    <w:p w14:paraId="7E45E0A7" w14:textId="3F20FAF9" w:rsidR="00D73F8D" w:rsidRPr="00AC7D85" w:rsidRDefault="00D73F8D" w:rsidP="00D73F8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A35C9F6" wp14:editId="59987C0E">
            <wp:extent cx="5335270" cy="2981960"/>
            <wp:effectExtent l="19050" t="19050" r="17780" b="27940"/>
            <wp:docPr id="1995285521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285521" name="Picture 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243D3CB" w14:textId="5C1277A7" w:rsidR="00D73F8D" w:rsidRPr="00AC7D85" w:rsidRDefault="00D73F8D" w:rsidP="00D73F8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59C85257" w14:textId="7F4EFC8B" w:rsidR="00D73F8D" w:rsidRPr="00AC7D85" w:rsidRDefault="00D73F8D" w:rsidP="00D73F8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5. Kliknuti na dugme </w:t>
      </w:r>
      <w:r w:rsidRPr="00AC7D85">
        <w:rPr>
          <w:rStyle w:val="Strong"/>
          <w:rFonts w:asciiTheme="majorHAnsi" w:hAnsiTheme="majorHAnsi" w:cstheme="majorHAnsi"/>
        </w:rPr>
        <w:t>"Prihvati"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750BAE31" w14:textId="1C9F4D74" w:rsidR="00D73F8D" w:rsidRPr="00AC7D85" w:rsidRDefault="00D73F8D" w:rsidP="00D73F8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C91CEF1" wp14:editId="2672CB53">
            <wp:extent cx="5335270" cy="2981960"/>
            <wp:effectExtent l="19050" t="19050" r="17780" b="27940"/>
            <wp:docPr id="1911784591" name="Picture 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784591" name="Picture 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9F07FDB" w14:textId="7763A859" w:rsidR="00D73F8D" w:rsidRDefault="00D73F8D" w:rsidP="00D2344F">
      <w:pPr>
        <w:pStyle w:val="NormalWeb"/>
        <w:rPr>
          <w:rFonts w:asciiTheme="majorHAnsi" w:hAnsiTheme="majorHAnsi" w:cstheme="majorHAnsi"/>
          <w:lang w:val="en-US"/>
        </w:rPr>
      </w:pPr>
      <w:r w:rsidRPr="00AC7D85">
        <w:rPr>
          <w:rFonts w:asciiTheme="majorHAnsi" w:hAnsiTheme="majorHAnsi" w:cstheme="majorHAnsi"/>
        </w:rPr>
        <w:t>6. Primetiti da je zahtev za akcizne markice prihvaćen, i podatak o odobravanju zahteva za akcizne markice je prosle</w:t>
      </w:r>
      <w:r w:rsidR="004378BE" w:rsidRPr="00AC7D85">
        <w:rPr>
          <w:rFonts w:asciiTheme="majorHAnsi" w:hAnsiTheme="majorHAnsi" w:cstheme="majorHAnsi"/>
        </w:rPr>
        <w:t>đ</w:t>
      </w:r>
      <w:r w:rsidRPr="00AC7D85">
        <w:rPr>
          <w:rFonts w:asciiTheme="majorHAnsi" w:hAnsiTheme="majorHAnsi" w:cstheme="majorHAnsi"/>
        </w:rPr>
        <w:t xml:space="preserve">en </w:t>
      </w:r>
      <w:r w:rsidRPr="00AC7D85">
        <w:rPr>
          <w:rStyle w:val="Emphasis"/>
          <w:rFonts w:asciiTheme="majorHAnsi" w:hAnsiTheme="majorHAnsi" w:cstheme="majorHAnsi"/>
        </w:rPr>
        <w:t>ZIN</w:t>
      </w:r>
      <w:r w:rsidRPr="00AC7D85">
        <w:rPr>
          <w:rFonts w:asciiTheme="majorHAnsi" w:hAnsiTheme="majorHAnsi" w:cstheme="majorHAnsi"/>
        </w:rPr>
        <w:t>-u.</w:t>
      </w:r>
      <w:r w:rsidR="007D0CB4">
        <w:rPr>
          <w:rFonts w:asciiTheme="majorHAnsi" w:hAnsiTheme="majorHAnsi" w:cstheme="majorHAnsi"/>
        </w:rPr>
        <w:t xml:space="preserve"> </w:t>
      </w:r>
      <w:r w:rsidR="00B7770B" w:rsidRPr="00B7770B">
        <w:rPr>
          <w:rFonts w:asciiTheme="majorHAnsi" w:hAnsiTheme="majorHAnsi" w:cstheme="majorHAnsi"/>
          <w:lang w:val="en-US"/>
        </w:rPr>
        <w:t>Proizvođaču alkoholnih pića se odobrava podnošenje novog zahteva za akcizne markice samo ukoliko je obveznik razdužio najmanje 50% preuzetih markica iz prethodnog kvartala. Sektoru za fiskalni sistem treba da se prikaže napomena na novom zahtevu: Nije razdužena obavezna količina izdatih kontrolnih akciznih markica.</w:t>
      </w:r>
      <w:r w:rsidR="00D2344F">
        <w:rPr>
          <w:rFonts w:asciiTheme="majorHAnsi" w:hAnsiTheme="majorHAnsi" w:cstheme="majorHAnsi"/>
          <w:lang w:val="en-US"/>
        </w:rPr>
        <w:t xml:space="preserve"> </w:t>
      </w:r>
      <w:r w:rsidR="00B7770B" w:rsidRPr="00B7770B">
        <w:rPr>
          <w:rFonts w:asciiTheme="majorHAnsi" w:hAnsiTheme="majorHAnsi" w:cstheme="majorHAnsi"/>
          <w:lang w:val="en-US"/>
        </w:rPr>
        <w:t>Proizvođač u ovom slučaju može podneti zahtev za izdavanje kontrolnih akciznih markica, ali se onda samo Ministarstvu finansija na zahtevu prikazuje obaveštenje o tome</w:t>
      </w:r>
      <w:r w:rsidR="00D2344F">
        <w:rPr>
          <w:rFonts w:asciiTheme="majorHAnsi" w:hAnsiTheme="majorHAnsi" w:cstheme="majorHAnsi"/>
          <w:lang w:val="en-US"/>
        </w:rPr>
        <w:t xml:space="preserve"> </w:t>
      </w:r>
      <w:r w:rsidR="00B7770B" w:rsidRPr="00B7770B">
        <w:rPr>
          <w:rFonts w:asciiTheme="majorHAnsi" w:hAnsiTheme="majorHAnsi" w:cstheme="majorHAnsi"/>
          <w:lang w:val="en-US"/>
        </w:rPr>
        <w:t>da obveznik nije razdužio 50% količine iz prethodnog kvartala. Ministarstvo u određenim slučajevima može ovaj zahtev i odobriti, ali i odbiti, zato sistemski ne treba blokirati kreiranje i slanje ovog zahteva od strane obveznika</w:t>
      </w:r>
    </w:p>
    <w:p w14:paraId="0136E821" w14:textId="63BEEA64" w:rsidR="00D2344F" w:rsidRPr="00D2344F" w:rsidRDefault="00D8579B" w:rsidP="00D2344F">
      <w:pPr>
        <w:pStyle w:val="NormalWeb"/>
        <w:jc w:val="center"/>
        <w:rPr>
          <w:rFonts w:asciiTheme="majorHAnsi" w:hAnsiTheme="majorHAnsi" w:cstheme="majorHAnsi"/>
          <w:lang w:val="en-US"/>
        </w:rPr>
      </w:pPr>
      <w:r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E32F41E" wp14:editId="399EEC05">
            <wp:extent cx="5998276" cy="2740660"/>
            <wp:effectExtent l="0" t="0" r="2540" b="2540"/>
            <wp:docPr id="291416793" name="Picture 4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416793" name="Picture 47" descr="A screenshot of a computer&#10;&#10;Description automatically generated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5887" cy="2744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BA601" w14:textId="77777777" w:rsidR="00D73F8D" w:rsidRPr="00AC7D85" w:rsidRDefault="00D73F8D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449B92A7" w14:textId="008CAD0B" w:rsidR="006D4302" w:rsidRPr="00AC7D85" w:rsidRDefault="00D73F8D" w:rsidP="000F74FE">
      <w:pPr>
        <w:pStyle w:val="Heading2"/>
        <w:numPr>
          <w:ilvl w:val="0"/>
          <w:numId w:val="7"/>
        </w:numPr>
        <w:jc w:val="left"/>
        <w:rPr>
          <w:rFonts w:asciiTheme="majorHAnsi" w:hAnsiTheme="majorHAnsi" w:cstheme="majorHAnsi"/>
        </w:rPr>
      </w:pPr>
      <w:bookmarkStart w:id="39" w:name="_Toc179448892"/>
      <w:r w:rsidRPr="00AC7D85">
        <w:rPr>
          <w:rFonts w:asciiTheme="majorHAnsi" w:hAnsiTheme="majorHAnsi" w:cstheme="majorHAnsi"/>
        </w:rPr>
        <w:lastRenderedPageBreak/>
        <w:t>Vraćanje na dopunu</w:t>
      </w:r>
      <w:r w:rsidR="006D4302" w:rsidRPr="00AC7D85">
        <w:rPr>
          <w:rFonts w:asciiTheme="majorHAnsi" w:hAnsiTheme="majorHAnsi" w:cstheme="majorHAnsi"/>
        </w:rPr>
        <w:t xml:space="preserve"> podnetog</w:t>
      </w:r>
      <w:r w:rsidRPr="00AC7D85">
        <w:rPr>
          <w:rFonts w:asciiTheme="majorHAnsi" w:hAnsiTheme="majorHAnsi" w:cstheme="majorHAnsi"/>
        </w:rPr>
        <w:t xml:space="preserve"> zahteva za akcizne markice nakon izvršenog plaćanja predračuna</w:t>
      </w:r>
      <w:bookmarkEnd w:id="39"/>
    </w:p>
    <w:p w14:paraId="1F55E4AA" w14:textId="143B6712" w:rsidR="006D4302" w:rsidRPr="00AC7D85" w:rsidRDefault="006D4302" w:rsidP="006D4302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markice"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3D3218FC" w14:textId="301DA3A4" w:rsidR="006D4302" w:rsidRPr="00AC7D85" w:rsidRDefault="006D4302" w:rsidP="006D4302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81BB1BF" wp14:editId="099441FD">
            <wp:extent cx="5335270" cy="2981960"/>
            <wp:effectExtent l="19050" t="19050" r="17780" b="27940"/>
            <wp:docPr id="60120506" name="Picture 2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20506" name="Picture 2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5F56379" w14:textId="45EDD9B5" w:rsidR="006D4302" w:rsidRPr="00AC7D85" w:rsidRDefault="006D4302" w:rsidP="006D4302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</w:t>
      </w:r>
      <w:r w:rsidRPr="00AC7D85">
        <w:rPr>
          <w:rStyle w:val="Strong"/>
          <w:rFonts w:asciiTheme="majorHAnsi" w:hAnsiTheme="majorHAnsi" w:cstheme="majorHAnsi"/>
        </w:rPr>
        <w:t>"Status"</w:t>
      </w:r>
      <w:r w:rsidRPr="00AC7D85">
        <w:rPr>
          <w:rFonts w:asciiTheme="majorHAnsi" w:hAnsiTheme="majorHAnsi" w:cstheme="majorHAnsi"/>
        </w:rPr>
        <w:t xml:space="preserve"> nakon čega će se prikazati padajuća lista opcija sa statusima zahteva za akcizne markice</w:t>
      </w:r>
      <w:r w:rsidR="003C1DB8" w:rsidRPr="00AC7D85">
        <w:rPr>
          <w:rFonts w:asciiTheme="majorHAnsi" w:hAnsiTheme="majorHAnsi" w:cstheme="majorHAnsi"/>
        </w:rPr>
        <w:t>.</w:t>
      </w:r>
    </w:p>
    <w:p w14:paraId="71F5F052" w14:textId="40A04E19" w:rsidR="006D4302" w:rsidRPr="00AC7D85" w:rsidRDefault="006D4302" w:rsidP="006D4302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97EB990" wp14:editId="629189B0">
            <wp:extent cx="5335270" cy="2981960"/>
            <wp:effectExtent l="19050" t="19050" r="17780" b="27940"/>
            <wp:docPr id="1100997049" name="Picture 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997049" name="Picture 2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002BE2" w14:textId="3242EE00" w:rsidR="006D4302" w:rsidRPr="00AC7D85" w:rsidRDefault="006D4302" w:rsidP="006D430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0311720E" w14:textId="50C5C91F" w:rsidR="006D4302" w:rsidRPr="00AC7D85" w:rsidRDefault="006D4302" w:rsidP="006D4302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U padajućoj listi opcija odabrati opciju </w:t>
      </w:r>
      <w:r w:rsidRPr="00AC7D85">
        <w:rPr>
          <w:rStyle w:val="Strong"/>
          <w:rFonts w:asciiTheme="majorHAnsi" w:hAnsiTheme="majorHAnsi" w:cstheme="majorHAnsi"/>
        </w:rPr>
        <w:t>"Izvršeno plaćanje"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4F5124BA" w14:textId="23B4CF16" w:rsidR="006D4302" w:rsidRPr="00AC7D85" w:rsidRDefault="006D4302" w:rsidP="006D4302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DA1A69A" wp14:editId="355C684A">
            <wp:extent cx="5335270" cy="2989580"/>
            <wp:effectExtent l="19050" t="19050" r="17780" b="20320"/>
            <wp:docPr id="1162568194" name="Picture 2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568194" name="Picture 2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6FAE2C3" w14:textId="4EC19855" w:rsidR="006D4302" w:rsidRPr="00AC7D85" w:rsidRDefault="006D4302" w:rsidP="006D4302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4. Kliknuti na broj zahteva kojem želimo da pristupimo. U našem primeru kliknuti na </w:t>
      </w:r>
      <w:r w:rsidRPr="00AC7D85">
        <w:rPr>
          <w:rStyle w:val="Strong"/>
          <w:rFonts w:asciiTheme="majorHAnsi" w:hAnsiTheme="majorHAnsi" w:cstheme="majorHAnsi"/>
        </w:rPr>
        <w:t>"35-D-04/2024"</w:t>
      </w:r>
      <w:r w:rsidRPr="00AC7D85">
        <w:rPr>
          <w:rFonts w:asciiTheme="majorHAnsi" w:hAnsiTheme="majorHAnsi" w:cstheme="majorHAnsi"/>
        </w:rPr>
        <w:t xml:space="preserve"> broj zahteva</w:t>
      </w:r>
      <w:r w:rsidR="003C1DB8" w:rsidRPr="00AC7D85">
        <w:rPr>
          <w:rFonts w:asciiTheme="majorHAnsi" w:hAnsiTheme="majorHAnsi" w:cstheme="majorHAnsi"/>
        </w:rPr>
        <w:t>.</w:t>
      </w:r>
    </w:p>
    <w:p w14:paraId="11DA58F7" w14:textId="5B509728" w:rsidR="006D4302" w:rsidRPr="00AC7D85" w:rsidRDefault="006D4302" w:rsidP="006D4302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D811AE4" wp14:editId="1BE79E20">
            <wp:extent cx="5335270" cy="2989580"/>
            <wp:effectExtent l="19050" t="19050" r="17780" b="20320"/>
            <wp:docPr id="1673577214" name="Picture 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577214" name="Picture 2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6B2FAE9" w14:textId="1A31F940" w:rsidR="006D4302" w:rsidRPr="00AC7D85" w:rsidRDefault="006D4302" w:rsidP="006D430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0093B49B" w14:textId="73FDC832" w:rsidR="006D4302" w:rsidRPr="00AC7D85" w:rsidRDefault="006D4302" w:rsidP="006D4302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5. Kliknuti na dugme </w:t>
      </w:r>
      <w:r w:rsidRPr="00AC7D85">
        <w:rPr>
          <w:rStyle w:val="Strong"/>
          <w:rFonts w:asciiTheme="majorHAnsi" w:hAnsiTheme="majorHAnsi" w:cstheme="majorHAnsi"/>
        </w:rPr>
        <w:t>"Vrati na dopunu"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3D844C9D" w14:textId="577608CB" w:rsidR="006D4302" w:rsidRPr="00AC7D85" w:rsidRDefault="006D4302" w:rsidP="006D4302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CF17877" wp14:editId="5896DCE5">
            <wp:extent cx="5335270" cy="2981960"/>
            <wp:effectExtent l="19050" t="19050" r="17780" b="27940"/>
            <wp:docPr id="466135913" name="Picture 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135913" name="Picture 1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77C069E" w14:textId="69F625C4" w:rsidR="006D4302" w:rsidRPr="00AC7D85" w:rsidRDefault="006D4302" w:rsidP="006D4302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6. Kliknuti na polje za unos </w:t>
      </w:r>
      <w:r w:rsidRPr="00AC7D85">
        <w:rPr>
          <w:rStyle w:val="Strong"/>
          <w:rFonts w:asciiTheme="majorHAnsi" w:hAnsiTheme="majorHAnsi" w:cstheme="majorHAnsi"/>
        </w:rPr>
        <w:t>"Komentar vraćanja zahteva na dopunu"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0C16A9B4" w14:textId="5303BD97" w:rsidR="006D4302" w:rsidRPr="00AC7D85" w:rsidRDefault="006D4302" w:rsidP="006D4302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6A74CB1" wp14:editId="228BC1D5">
            <wp:extent cx="5335270" cy="2981960"/>
            <wp:effectExtent l="19050" t="19050" r="17780" b="27940"/>
            <wp:docPr id="912960799" name="Picture 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960799" name="Picture 1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C790ABF" w14:textId="2313B6EF" w:rsidR="006D4302" w:rsidRPr="00AC7D85" w:rsidRDefault="006D4302" w:rsidP="006D4302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7. U polje za unos uneti razlog vraćanja zahteva za akcizne markice na dopunu</w:t>
      </w:r>
      <w:r w:rsidR="003C1DB8" w:rsidRPr="00AC7D85">
        <w:rPr>
          <w:rFonts w:asciiTheme="majorHAnsi" w:hAnsiTheme="majorHAnsi" w:cstheme="majorHAnsi"/>
        </w:rPr>
        <w:t>.</w:t>
      </w:r>
    </w:p>
    <w:p w14:paraId="02D2A042" w14:textId="7389F4E3" w:rsidR="006D4302" w:rsidRPr="00AC7D85" w:rsidRDefault="006D4302" w:rsidP="006D430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2A9E2F9C" w14:textId="465DA36C" w:rsidR="006D4302" w:rsidRPr="00AC7D85" w:rsidRDefault="006D4302" w:rsidP="006D4302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8. Kliknuti na dugme </w:t>
      </w:r>
      <w:r w:rsidRPr="00AC7D85">
        <w:rPr>
          <w:rStyle w:val="Strong"/>
          <w:rFonts w:asciiTheme="majorHAnsi" w:hAnsiTheme="majorHAnsi" w:cstheme="majorHAnsi"/>
        </w:rPr>
        <w:t>"Pošalji zahtev"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11952E92" w14:textId="1EE28E3C" w:rsidR="006D4302" w:rsidRPr="00AC7D85" w:rsidRDefault="006D4302" w:rsidP="006D4302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B35E583" wp14:editId="73FC03AC">
            <wp:extent cx="5335270" cy="2981960"/>
            <wp:effectExtent l="19050" t="19050" r="17780" b="27940"/>
            <wp:docPr id="1478674936" name="Picture 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674936" name="Picture 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32841AD" w14:textId="115353B5" w:rsidR="006D4302" w:rsidRPr="00AC7D85" w:rsidRDefault="006D4302" w:rsidP="006D4302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9. Primetiti da se zahtev za akcizne markice sada nalazi u statusu </w:t>
      </w:r>
      <w:r w:rsidRPr="00AC7D85">
        <w:rPr>
          <w:rFonts w:asciiTheme="majorHAnsi" w:hAnsiTheme="majorHAnsi" w:cstheme="majorHAnsi"/>
          <w:b/>
          <w:bCs/>
        </w:rPr>
        <w:t>"Vraćen na dopunu"</w:t>
      </w:r>
      <w:r w:rsidR="003C1DB8" w:rsidRPr="00AC7D85">
        <w:rPr>
          <w:rFonts w:asciiTheme="majorHAnsi" w:hAnsiTheme="majorHAnsi" w:cstheme="majorHAnsi"/>
          <w:b/>
          <w:bCs/>
        </w:rPr>
        <w:t>.</w:t>
      </w:r>
    </w:p>
    <w:p w14:paraId="4FE667AE" w14:textId="479C4B15" w:rsidR="009830C9" w:rsidRPr="00AC7D85" w:rsidRDefault="006D4302" w:rsidP="006D4302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DB2A9CE" wp14:editId="445FA62E">
            <wp:extent cx="5335270" cy="1256030"/>
            <wp:effectExtent l="19050" t="19050" r="17780" b="20320"/>
            <wp:docPr id="311843099" name="Picture 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843099" name="Picture 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2560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76096FD" w14:textId="2930083B" w:rsidR="00F71FD4" w:rsidRPr="00AC7D85" w:rsidRDefault="006D4302" w:rsidP="000F74FE">
      <w:pPr>
        <w:pStyle w:val="Heading2"/>
        <w:numPr>
          <w:ilvl w:val="0"/>
          <w:numId w:val="7"/>
        </w:numPr>
        <w:jc w:val="left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  <w:bookmarkStart w:id="40" w:name="_Toc179448893"/>
      <w:r w:rsidRPr="00AC7D85">
        <w:rPr>
          <w:rFonts w:asciiTheme="majorHAnsi" w:hAnsiTheme="majorHAnsi" w:cstheme="majorHAnsi"/>
        </w:rPr>
        <w:lastRenderedPageBreak/>
        <w:t>Odbacivanje podnetog zahteva za akcizne markice nakon izvršenog plaćanja predračuna</w:t>
      </w:r>
      <w:bookmarkEnd w:id="40"/>
    </w:p>
    <w:p w14:paraId="4F8D4E90" w14:textId="44BF08B1" w:rsidR="00F71FD4" w:rsidRPr="00AC7D85" w:rsidRDefault="00F71FD4" w:rsidP="00F71FD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markice"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7B0BBE74" w14:textId="6559C221" w:rsidR="00F71FD4" w:rsidRPr="00AC7D85" w:rsidRDefault="00F71FD4" w:rsidP="00F71FD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17BF1BE" wp14:editId="13958A83">
            <wp:extent cx="5335270" cy="2981960"/>
            <wp:effectExtent l="19050" t="19050" r="17780" b="27940"/>
            <wp:docPr id="2140264361" name="Picture 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264361" name="Picture 3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C9667AC" w14:textId="6FBD4225" w:rsidR="00F71FD4" w:rsidRPr="00AC7D85" w:rsidRDefault="00F71FD4" w:rsidP="00F71FD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</w:t>
      </w:r>
      <w:r w:rsidRPr="00AC7D85">
        <w:rPr>
          <w:rStyle w:val="Strong"/>
          <w:rFonts w:asciiTheme="majorHAnsi" w:hAnsiTheme="majorHAnsi" w:cstheme="majorHAnsi"/>
        </w:rPr>
        <w:t>"Status"</w:t>
      </w:r>
      <w:r w:rsidRPr="00AC7D85">
        <w:rPr>
          <w:rFonts w:asciiTheme="majorHAnsi" w:hAnsiTheme="majorHAnsi" w:cstheme="majorHAnsi"/>
        </w:rPr>
        <w:t xml:space="preserve"> nakon čega će se prikazati padajuća lista opcija sa statusima zahteva za akcizne markice</w:t>
      </w:r>
      <w:r w:rsidR="003C1DB8" w:rsidRPr="00AC7D85">
        <w:rPr>
          <w:rFonts w:asciiTheme="majorHAnsi" w:hAnsiTheme="majorHAnsi" w:cstheme="majorHAnsi"/>
        </w:rPr>
        <w:t>.</w:t>
      </w:r>
    </w:p>
    <w:p w14:paraId="0113EAF5" w14:textId="789C6335" w:rsidR="00F71FD4" w:rsidRPr="00AC7D85" w:rsidRDefault="00F71FD4" w:rsidP="00F71FD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AF5DC7E" wp14:editId="5C86917B">
            <wp:extent cx="5335270" cy="2981960"/>
            <wp:effectExtent l="19050" t="19050" r="17780" b="27940"/>
            <wp:docPr id="1273516436" name="Picture 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516436" name="Picture 3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AEBF17E" w14:textId="13F31026" w:rsidR="00F71FD4" w:rsidRPr="00AC7D85" w:rsidRDefault="00F71FD4" w:rsidP="00F71FD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742978B1" w14:textId="4A9F6919" w:rsidR="00F71FD4" w:rsidRPr="00AC7D85" w:rsidRDefault="00F71FD4" w:rsidP="00F71FD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U padajućoj listi opcija odabrati opciju </w:t>
      </w:r>
      <w:r w:rsidRPr="00AC7D85">
        <w:rPr>
          <w:rStyle w:val="Strong"/>
          <w:rFonts w:asciiTheme="majorHAnsi" w:hAnsiTheme="majorHAnsi" w:cstheme="majorHAnsi"/>
        </w:rPr>
        <w:t>"Izvršeno plaćanje"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76080746" w14:textId="4C264E87" w:rsidR="00F71FD4" w:rsidRPr="00AC7D85" w:rsidRDefault="00F71FD4" w:rsidP="00F71FD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51898C6" wp14:editId="18AAC4C3">
            <wp:extent cx="5335270" cy="2989580"/>
            <wp:effectExtent l="19050" t="19050" r="17780" b="20320"/>
            <wp:docPr id="1354053779" name="Picture 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053779" name="Picture 2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0C003E" w14:textId="608FAE09" w:rsidR="00F71FD4" w:rsidRPr="00AC7D85" w:rsidRDefault="00F71FD4" w:rsidP="00F71FD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4. Kliknuti na broj zahteva kojem želimo da pristupimo. U našem primeru kliknuti na </w:t>
      </w:r>
      <w:r w:rsidRPr="00AC7D85">
        <w:rPr>
          <w:rStyle w:val="Strong"/>
          <w:rFonts w:asciiTheme="majorHAnsi" w:hAnsiTheme="majorHAnsi" w:cstheme="majorHAnsi"/>
        </w:rPr>
        <w:t>"35-D-04/2024"</w:t>
      </w:r>
      <w:r w:rsidRPr="00AC7D85">
        <w:rPr>
          <w:rFonts w:asciiTheme="majorHAnsi" w:hAnsiTheme="majorHAnsi" w:cstheme="majorHAnsi"/>
        </w:rPr>
        <w:t xml:space="preserve"> broj zahteva</w:t>
      </w:r>
      <w:r w:rsidR="003C1DB8" w:rsidRPr="00AC7D85">
        <w:rPr>
          <w:rFonts w:asciiTheme="majorHAnsi" w:hAnsiTheme="majorHAnsi" w:cstheme="majorHAnsi"/>
        </w:rPr>
        <w:t>.</w:t>
      </w:r>
    </w:p>
    <w:p w14:paraId="40720F15" w14:textId="79714127" w:rsidR="00F71FD4" w:rsidRPr="00AC7D85" w:rsidRDefault="00F71FD4" w:rsidP="00F71FD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BA9DD4F" wp14:editId="6A3308F2">
            <wp:extent cx="5335270" cy="2440940"/>
            <wp:effectExtent l="19050" t="19050" r="17780" b="16510"/>
            <wp:docPr id="1180572505" name="Picture 28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572505" name="Picture 28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4409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92C742A" w14:textId="303D8E18" w:rsidR="00F71FD4" w:rsidRPr="00AC7D85" w:rsidRDefault="00F71FD4" w:rsidP="00F71FD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72B97A2F" w14:textId="7F2B278C" w:rsidR="00F71FD4" w:rsidRPr="00AC7D85" w:rsidRDefault="00F71FD4" w:rsidP="00F71FD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5. Kliknuti na dugme </w:t>
      </w:r>
      <w:r w:rsidRPr="00AC7D85">
        <w:rPr>
          <w:rStyle w:val="Strong"/>
          <w:rFonts w:asciiTheme="majorHAnsi" w:hAnsiTheme="majorHAnsi" w:cstheme="majorHAnsi"/>
        </w:rPr>
        <w:t>"Odb</w:t>
      </w:r>
      <w:r w:rsidR="006648C0">
        <w:rPr>
          <w:rStyle w:val="Strong"/>
          <w:rFonts w:asciiTheme="majorHAnsi" w:hAnsiTheme="majorHAnsi" w:cstheme="majorHAnsi"/>
        </w:rPr>
        <w:t>ij</w:t>
      </w:r>
      <w:r w:rsidRPr="00AC7D85">
        <w:rPr>
          <w:rStyle w:val="Strong"/>
          <w:rFonts w:asciiTheme="majorHAnsi" w:hAnsiTheme="majorHAnsi" w:cstheme="majorHAnsi"/>
        </w:rPr>
        <w:t>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509149F2" w14:textId="49550C4F" w:rsidR="00F71FD4" w:rsidRPr="00AC7D85" w:rsidRDefault="00F73DF1" w:rsidP="00F71FD4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EC602F2" wp14:editId="2B709BAB">
            <wp:extent cx="5331863" cy="1943100"/>
            <wp:effectExtent l="0" t="0" r="2540" b="0"/>
            <wp:docPr id="64702659" name="Picture 45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02659" name="Picture 45" descr="A screenshot of a phone&#10;&#10;Description automatically generated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276" cy="1945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E9FE7" w14:textId="42AC365A" w:rsidR="00F71FD4" w:rsidRPr="00AC7D85" w:rsidRDefault="00F71FD4" w:rsidP="00F71FD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6. Kliknuti na polje za unos </w:t>
      </w:r>
      <w:r w:rsidRPr="00AC7D85">
        <w:rPr>
          <w:rStyle w:val="Strong"/>
          <w:rFonts w:asciiTheme="majorHAnsi" w:hAnsiTheme="majorHAnsi" w:cstheme="majorHAnsi"/>
        </w:rPr>
        <w:t>"Komentar odbacivanja zahteva"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41D95CB3" w14:textId="275728A4" w:rsidR="00F71FD4" w:rsidRPr="00AC7D85" w:rsidRDefault="00F71FD4" w:rsidP="00F71FD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7FC2199" wp14:editId="16AB37D7">
            <wp:extent cx="5335270" cy="2981960"/>
            <wp:effectExtent l="19050" t="19050" r="17780" b="27940"/>
            <wp:docPr id="661378979" name="Picture 2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378979" name="Picture 2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AC61B90" w14:textId="63ADE639" w:rsidR="00F71FD4" w:rsidRPr="00AC7D85" w:rsidRDefault="00F71FD4" w:rsidP="00F71FD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7. U polje za unos uneti razlog odbacivanja zahteva za akcizne markice</w:t>
      </w:r>
      <w:r w:rsidR="003C1DB8" w:rsidRPr="00AC7D85">
        <w:rPr>
          <w:rFonts w:asciiTheme="majorHAnsi" w:hAnsiTheme="majorHAnsi" w:cstheme="majorHAnsi"/>
        </w:rPr>
        <w:t>.</w:t>
      </w:r>
    </w:p>
    <w:p w14:paraId="2340DDFF" w14:textId="3ECC499C" w:rsidR="00F71FD4" w:rsidRPr="00AC7D85" w:rsidRDefault="00F71FD4" w:rsidP="00F71FD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2D1C49AB" w14:textId="21660D26" w:rsidR="00F71FD4" w:rsidRPr="00AC7D85" w:rsidRDefault="00F71FD4" w:rsidP="00F71FD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8. Kliknuti na dugme </w:t>
      </w:r>
      <w:r w:rsidRPr="00AC7D85">
        <w:rPr>
          <w:rStyle w:val="Strong"/>
          <w:rFonts w:asciiTheme="majorHAnsi" w:hAnsiTheme="majorHAnsi" w:cstheme="majorHAnsi"/>
        </w:rPr>
        <w:t>"Pošalji zahtev"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3142DD3E" w14:textId="346037C8" w:rsidR="00F71FD4" w:rsidRPr="00AC7D85" w:rsidRDefault="00F71FD4" w:rsidP="00F71FD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EA19DAE" wp14:editId="2A2EAB75">
            <wp:extent cx="5335270" cy="2989580"/>
            <wp:effectExtent l="19050" t="19050" r="17780" b="20320"/>
            <wp:docPr id="53171790" name="Picture 2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71790" name="Picture 2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D2E6F3C" w14:textId="6313289E" w:rsidR="00F71FD4" w:rsidRPr="00AC7D85" w:rsidRDefault="00F71FD4" w:rsidP="00F71FD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9. Primetiti da se zahtev za akcizne markice sada nalazi u statusu </w:t>
      </w:r>
      <w:r w:rsidRPr="00AC7D85">
        <w:rPr>
          <w:rStyle w:val="Strong"/>
          <w:rFonts w:asciiTheme="majorHAnsi" w:hAnsiTheme="majorHAnsi" w:cstheme="majorHAnsi"/>
        </w:rPr>
        <w:t>"Odbijen"</w:t>
      </w:r>
      <w:r w:rsidR="003C1DB8" w:rsidRPr="00AC7D85">
        <w:rPr>
          <w:rStyle w:val="Strong"/>
          <w:rFonts w:asciiTheme="majorHAnsi" w:hAnsiTheme="majorHAnsi" w:cstheme="majorHAnsi"/>
        </w:rPr>
        <w:t>.</w:t>
      </w:r>
    </w:p>
    <w:p w14:paraId="0638AC72" w14:textId="7ACE6CEF" w:rsidR="004210FE" w:rsidRPr="00AC7D85" w:rsidRDefault="00F71FD4" w:rsidP="00F71FD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92B17C4" wp14:editId="30495D37">
            <wp:extent cx="5335270" cy="1264285"/>
            <wp:effectExtent l="19050" t="19050" r="17780" b="12065"/>
            <wp:docPr id="1169251402" name="Picture 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251402" name="Picture 2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2642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4210FE" w:rsidRPr="00AC7D85">
        <w:rPr>
          <w:rFonts w:asciiTheme="majorHAnsi" w:hAnsiTheme="majorHAnsi" w:cstheme="majorHAnsi"/>
        </w:rPr>
        <w:br w:type="page"/>
      </w:r>
    </w:p>
    <w:p w14:paraId="70595768" w14:textId="051A1108" w:rsidR="004210FE" w:rsidRPr="00AC7D85" w:rsidRDefault="003022BB" w:rsidP="004210FE">
      <w:pPr>
        <w:pStyle w:val="Heading1"/>
        <w:rPr>
          <w:rFonts w:asciiTheme="majorHAnsi" w:hAnsiTheme="majorHAnsi" w:cstheme="majorHAnsi"/>
        </w:rPr>
      </w:pPr>
      <w:bookmarkStart w:id="41" w:name="_Toc179448894"/>
      <w:r>
        <w:rPr>
          <w:rFonts w:asciiTheme="majorHAnsi" w:hAnsiTheme="majorHAnsi" w:cstheme="majorHAnsi"/>
        </w:rPr>
        <w:lastRenderedPageBreak/>
        <w:t xml:space="preserve">MFIN </w:t>
      </w:r>
      <w:r>
        <w:rPr>
          <w:rFonts w:asciiTheme="majorHAnsi" w:hAnsiTheme="majorHAnsi" w:cstheme="majorHAnsi"/>
          <w:lang w:val="en-US"/>
        </w:rPr>
        <w:t xml:space="preserve">- </w:t>
      </w:r>
      <w:r w:rsidR="004210FE" w:rsidRPr="00AC7D85">
        <w:rPr>
          <w:rFonts w:asciiTheme="majorHAnsi" w:hAnsiTheme="majorHAnsi" w:cstheme="majorHAnsi"/>
        </w:rPr>
        <w:t>AKCIZNE DOZVOLE</w:t>
      </w:r>
      <w:bookmarkEnd w:id="41"/>
    </w:p>
    <w:p w14:paraId="16F54862" w14:textId="3B25EDBF" w:rsidR="00E65D67" w:rsidRPr="00AC7D85" w:rsidRDefault="00E65D67" w:rsidP="00E65D67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Korisnik sistema u sekciji </w:t>
      </w:r>
      <w:r w:rsidR="004378BE" w:rsidRPr="00AC7D85">
        <w:rPr>
          <w:rFonts w:asciiTheme="majorHAnsi" w:hAnsiTheme="majorHAnsi" w:cstheme="majorHAnsi"/>
        </w:rPr>
        <w:t>akcizne</w:t>
      </w:r>
      <w:r w:rsidRPr="00AC7D85">
        <w:rPr>
          <w:rFonts w:asciiTheme="majorHAnsi" w:hAnsiTheme="majorHAnsi" w:cstheme="majorHAnsi"/>
        </w:rPr>
        <w:t xml:space="preserve"> dozvole ima uvid u listu svih zahteva za akcizne dozvole </w:t>
      </w:r>
      <w:r w:rsidR="00BF4147" w:rsidRPr="00AC7D85">
        <w:rPr>
          <w:rFonts w:asciiTheme="majorHAnsi" w:hAnsiTheme="majorHAnsi" w:cstheme="majorHAnsi"/>
        </w:rPr>
        <w:t>i</w:t>
      </w:r>
      <w:r w:rsidRPr="00AC7D85">
        <w:rPr>
          <w:rFonts w:asciiTheme="majorHAnsi" w:hAnsiTheme="majorHAnsi" w:cstheme="majorHAnsi"/>
        </w:rPr>
        <w:t xml:space="preserve"> njihove osnovne informacije, kao </w:t>
      </w:r>
      <w:r w:rsidR="00BF4147" w:rsidRPr="00AC7D85">
        <w:rPr>
          <w:rFonts w:asciiTheme="majorHAnsi" w:hAnsiTheme="majorHAnsi" w:cstheme="majorHAnsi"/>
        </w:rPr>
        <w:t>i</w:t>
      </w:r>
      <w:r w:rsidRPr="00AC7D85">
        <w:rPr>
          <w:rFonts w:asciiTheme="majorHAnsi" w:hAnsiTheme="majorHAnsi" w:cstheme="majorHAnsi"/>
        </w:rPr>
        <w:t xml:space="preserve"> parametre za pretragu liste. </w:t>
      </w:r>
    </w:p>
    <w:p w14:paraId="5AE69FAE" w14:textId="293BBBDD" w:rsidR="00E65D67" w:rsidRPr="00AC7D85" w:rsidRDefault="00E65D67" w:rsidP="00E65D67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Pored pregleda liste zahteva za akcizne dozvole, svaki zahtev se može otvoriti i imati uvid u detaljnije informacije zahteva. Korisnik sistema ima i mogućnost obrade zahteva za akcizne dozvole.</w:t>
      </w:r>
    </w:p>
    <w:p w14:paraId="4770E0C9" w14:textId="30B5885A" w:rsidR="004210FE" w:rsidRPr="00AC7D85" w:rsidRDefault="004210FE" w:rsidP="000F74FE">
      <w:pPr>
        <w:pStyle w:val="Heading2"/>
        <w:numPr>
          <w:ilvl w:val="0"/>
          <w:numId w:val="8"/>
        </w:numPr>
        <w:rPr>
          <w:rFonts w:asciiTheme="majorHAnsi" w:hAnsiTheme="majorHAnsi" w:cstheme="majorHAnsi"/>
        </w:rPr>
      </w:pPr>
      <w:bookmarkStart w:id="42" w:name="_Toc179448895"/>
      <w:r w:rsidRPr="00AC7D85">
        <w:rPr>
          <w:rFonts w:asciiTheme="majorHAnsi" w:hAnsiTheme="majorHAnsi" w:cstheme="majorHAnsi"/>
        </w:rPr>
        <w:t>Pregled liste zahteva za akcizne dozvole</w:t>
      </w:r>
      <w:bookmarkEnd w:id="42"/>
    </w:p>
    <w:p w14:paraId="506C6239" w14:textId="61DE5571" w:rsidR="004210FE" w:rsidRPr="00AC7D85" w:rsidRDefault="004210FE" w:rsidP="004210FE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dozvole"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6901116D" w14:textId="686BC5D1" w:rsidR="004210FE" w:rsidRPr="00AC7D85" w:rsidRDefault="004210FE" w:rsidP="004210FE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8A1CD7C" wp14:editId="5DBD6178">
            <wp:extent cx="5335270" cy="2981960"/>
            <wp:effectExtent l="19050" t="19050" r="17780" b="27940"/>
            <wp:docPr id="1939031218" name="Picture 1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031218" name="Picture 1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90671F0" w14:textId="2980BAFA" w:rsidR="004210FE" w:rsidRPr="00AC7D85" w:rsidRDefault="004210FE" w:rsidP="004210FE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2. Primetiti listu svih podnetih zahteva za akcizne dozvole</w:t>
      </w:r>
      <w:r w:rsidR="0014482F" w:rsidRPr="00AC7D85">
        <w:rPr>
          <w:rFonts w:asciiTheme="majorHAnsi" w:hAnsiTheme="majorHAnsi" w:cstheme="majorHAnsi"/>
        </w:rPr>
        <w:t>.</w:t>
      </w:r>
    </w:p>
    <w:p w14:paraId="15C82862" w14:textId="4FD97EBC" w:rsidR="004210FE" w:rsidRPr="00AC7D85" w:rsidRDefault="004210FE" w:rsidP="009C51CE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254E9FC" wp14:editId="197A9EFA">
            <wp:extent cx="5335270" cy="2973705"/>
            <wp:effectExtent l="19050" t="19050" r="17780" b="17145"/>
            <wp:docPr id="1342498630" name="Picture 1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498630" name="Picture 11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6DE1555" w14:textId="07E775AA" w:rsidR="003A4277" w:rsidRPr="00AC7D85" w:rsidRDefault="004210FE" w:rsidP="000F74FE">
      <w:pPr>
        <w:pStyle w:val="Heading2"/>
        <w:numPr>
          <w:ilvl w:val="0"/>
          <w:numId w:val="8"/>
        </w:numPr>
        <w:rPr>
          <w:rFonts w:asciiTheme="majorHAnsi" w:hAnsiTheme="majorHAnsi" w:cstheme="majorHAnsi"/>
        </w:rPr>
      </w:pPr>
      <w:bookmarkStart w:id="43" w:name="_Toc179448896"/>
      <w:r w:rsidRPr="00AC7D85">
        <w:rPr>
          <w:rFonts w:asciiTheme="majorHAnsi" w:hAnsiTheme="majorHAnsi" w:cstheme="majorHAnsi"/>
        </w:rPr>
        <w:lastRenderedPageBreak/>
        <w:t>Pretraga zahteva za akcizne dozvole po statusu zahteva</w:t>
      </w:r>
      <w:bookmarkEnd w:id="43"/>
    </w:p>
    <w:p w14:paraId="60E50A3C" w14:textId="4A91C403" w:rsidR="003A4277" w:rsidRPr="00AC7D85" w:rsidRDefault="003A4277" w:rsidP="003A427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dozvole"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4DC68E04" w14:textId="1EE78871" w:rsidR="003A4277" w:rsidRPr="00AC7D85" w:rsidRDefault="003A4277" w:rsidP="003A427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8A7DDCA" wp14:editId="36072B97">
            <wp:extent cx="5335270" cy="2981960"/>
            <wp:effectExtent l="19050" t="19050" r="17780" b="27940"/>
            <wp:docPr id="582775366" name="Picture 1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775366" name="Picture 11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54310B6" w14:textId="551993F6" w:rsidR="003A4277" w:rsidRPr="00AC7D85" w:rsidRDefault="003A4277" w:rsidP="003A427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"Status"</w:t>
      </w:r>
      <w:r w:rsidRPr="00AC7D85">
        <w:rPr>
          <w:rFonts w:asciiTheme="majorHAnsi" w:hAnsiTheme="majorHAnsi" w:cstheme="majorHAnsi"/>
        </w:rPr>
        <w:t>, nakon čega će se prikazati padajuća lista opcija sa svim statusima zahteva</w:t>
      </w:r>
      <w:r w:rsidR="0014482F" w:rsidRPr="00AC7D85">
        <w:rPr>
          <w:rFonts w:asciiTheme="majorHAnsi" w:hAnsiTheme="majorHAnsi" w:cstheme="majorHAnsi"/>
        </w:rPr>
        <w:t>.</w:t>
      </w:r>
    </w:p>
    <w:p w14:paraId="08E4E71E" w14:textId="4BCA3EF8" w:rsidR="003A4277" w:rsidRPr="00AC7D85" w:rsidRDefault="003A4277" w:rsidP="003A427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AF4896B" wp14:editId="4D9130B3">
            <wp:extent cx="5335270" cy="2981960"/>
            <wp:effectExtent l="19050" t="19050" r="17780" b="27940"/>
            <wp:docPr id="1631406056" name="Picture 1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06056" name="Picture 11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85F9BA" w14:textId="7BF6EC26" w:rsidR="003A4277" w:rsidRPr="00AC7D85" w:rsidRDefault="003A4277" w:rsidP="003A427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50832AEF" w14:textId="514E1B49" w:rsidR="003A4277" w:rsidRPr="00AC7D85" w:rsidRDefault="003A4277" w:rsidP="003A427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Odabrati željeni status kao parametar pretrage zahteva za akcizne dozvole. U našem primeru odabrati opciju </w:t>
      </w:r>
      <w:r w:rsidRPr="00AC7D85">
        <w:rPr>
          <w:rStyle w:val="Strong"/>
          <w:rFonts w:asciiTheme="majorHAnsi" w:hAnsiTheme="majorHAnsi" w:cstheme="majorHAnsi"/>
        </w:rPr>
        <w:t>"Kompletan"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53130623" w14:textId="50A0D4B5" w:rsidR="003A4277" w:rsidRPr="00AC7D85" w:rsidRDefault="003A4277" w:rsidP="003A427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2488B16" wp14:editId="6E7B0200">
            <wp:extent cx="5335270" cy="2981960"/>
            <wp:effectExtent l="19050" t="19050" r="17780" b="27940"/>
            <wp:docPr id="1035678241" name="Picture 1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678241" name="Picture 1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BDF5B76" w14:textId="3C798DF8" w:rsidR="003A4277" w:rsidRPr="00AC7D85" w:rsidRDefault="003A4277" w:rsidP="003A427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4. Primetiti da je lista zahteva za akcizne dozvole pretražena po unetom parametru pretrage</w:t>
      </w:r>
      <w:r w:rsidR="0014482F" w:rsidRPr="00AC7D85">
        <w:rPr>
          <w:rFonts w:asciiTheme="majorHAnsi" w:hAnsiTheme="majorHAnsi" w:cstheme="majorHAnsi"/>
        </w:rPr>
        <w:t>.</w:t>
      </w:r>
    </w:p>
    <w:p w14:paraId="62C4832D" w14:textId="0330D5BC" w:rsidR="003A4277" w:rsidRPr="00AC7D85" w:rsidRDefault="003A4277" w:rsidP="003A427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40CB432" wp14:editId="5EE81BC6">
            <wp:extent cx="5335270" cy="2273935"/>
            <wp:effectExtent l="19050" t="19050" r="17780" b="12065"/>
            <wp:docPr id="2050748538" name="Picture 1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748538" name="Picture 1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2739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526A99" w14:textId="097E6F5F" w:rsidR="003A4277" w:rsidRPr="00AC7D85" w:rsidRDefault="003A4277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12760088" w14:textId="26E8AC27" w:rsidR="005476F4" w:rsidRPr="00AC7D85" w:rsidRDefault="003A4277" w:rsidP="000F74FE">
      <w:pPr>
        <w:pStyle w:val="Heading2"/>
        <w:numPr>
          <w:ilvl w:val="0"/>
          <w:numId w:val="8"/>
        </w:numPr>
        <w:rPr>
          <w:rFonts w:asciiTheme="majorHAnsi" w:hAnsiTheme="majorHAnsi" w:cstheme="majorHAnsi"/>
        </w:rPr>
      </w:pPr>
      <w:bookmarkStart w:id="44" w:name="_Toc179448897"/>
      <w:r w:rsidRPr="00AC7D85">
        <w:rPr>
          <w:rFonts w:asciiTheme="majorHAnsi" w:hAnsiTheme="majorHAnsi" w:cstheme="majorHAnsi"/>
        </w:rPr>
        <w:lastRenderedPageBreak/>
        <w:t xml:space="preserve">Pretraga zahteva za akcizne dozvole </w:t>
      </w:r>
      <w:r w:rsidR="006B692C" w:rsidRPr="00AC7D85">
        <w:rPr>
          <w:rFonts w:asciiTheme="majorHAnsi" w:hAnsiTheme="majorHAnsi" w:cstheme="majorHAnsi"/>
        </w:rPr>
        <w:t>po tipu zahteva</w:t>
      </w:r>
      <w:bookmarkEnd w:id="44"/>
    </w:p>
    <w:p w14:paraId="53FF13E8" w14:textId="1E4843C1" w:rsidR="005476F4" w:rsidRPr="00AC7D85" w:rsidRDefault="005476F4" w:rsidP="005476F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dozvole"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7BAB9574" w14:textId="4228D0CA" w:rsidR="005476F4" w:rsidRPr="00AC7D85" w:rsidRDefault="005476F4" w:rsidP="005476F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361CF72" wp14:editId="215E8C2D">
            <wp:extent cx="5335270" cy="2981960"/>
            <wp:effectExtent l="19050" t="19050" r="17780" b="27940"/>
            <wp:docPr id="1587878133" name="Picture 12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878133" name="Picture 12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0916BBF" w14:textId="555C02BA" w:rsidR="005476F4" w:rsidRPr="00AC7D85" w:rsidRDefault="005476F4" w:rsidP="005476F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</w:t>
      </w:r>
      <w:r w:rsidRPr="00AC7D85">
        <w:rPr>
          <w:rStyle w:val="Strong"/>
          <w:rFonts w:asciiTheme="majorHAnsi" w:hAnsiTheme="majorHAnsi" w:cstheme="majorHAnsi"/>
        </w:rPr>
        <w:t>"Tip zahteva"</w:t>
      </w:r>
      <w:r w:rsidRPr="00AC7D85">
        <w:rPr>
          <w:rFonts w:asciiTheme="majorHAnsi" w:hAnsiTheme="majorHAnsi" w:cstheme="majorHAnsi"/>
        </w:rPr>
        <w:t>, nakon čega će se prikazati padajuća lista opcija sa svim tipovima zahteva</w:t>
      </w:r>
      <w:r w:rsidR="0014482F" w:rsidRPr="00AC7D85">
        <w:rPr>
          <w:rFonts w:asciiTheme="majorHAnsi" w:hAnsiTheme="majorHAnsi" w:cstheme="majorHAnsi"/>
        </w:rPr>
        <w:t>.</w:t>
      </w:r>
    </w:p>
    <w:p w14:paraId="65DF2160" w14:textId="2540C133" w:rsidR="005476F4" w:rsidRPr="00AC7D85" w:rsidRDefault="005476F4" w:rsidP="005476F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A601896" wp14:editId="12BE8C38">
            <wp:extent cx="5335270" cy="2973705"/>
            <wp:effectExtent l="19050" t="19050" r="17780" b="17145"/>
            <wp:docPr id="1144198873" name="Picture 1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198873" name="Picture 12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8D6D89D" w14:textId="06117F4E" w:rsidR="005476F4" w:rsidRPr="00AC7D85" w:rsidRDefault="005476F4" w:rsidP="005476F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3C105969" w14:textId="45E17B94" w:rsidR="005476F4" w:rsidRPr="00AC7D85" w:rsidRDefault="005476F4" w:rsidP="005476F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Odabrati željenu opciju za parametar pretrage. U našem primeru odabrati </w:t>
      </w:r>
      <w:r w:rsidRPr="00AC7D85">
        <w:rPr>
          <w:rStyle w:val="Strong"/>
          <w:rFonts w:asciiTheme="majorHAnsi" w:hAnsiTheme="majorHAnsi" w:cstheme="majorHAnsi"/>
        </w:rPr>
        <w:t>"Dopuna"</w:t>
      </w:r>
      <w:r w:rsidRPr="00AC7D85">
        <w:rPr>
          <w:rFonts w:asciiTheme="majorHAnsi" w:hAnsiTheme="majorHAnsi" w:cstheme="majorHAnsi"/>
        </w:rPr>
        <w:t xml:space="preserve"> tip zahteva</w:t>
      </w:r>
      <w:r w:rsidR="0014482F" w:rsidRPr="00AC7D85">
        <w:rPr>
          <w:rFonts w:asciiTheme="majorHAnsi" w:hAnsiTheme="majorHAnsi" w:cstheme="majorHAnsi"/>
        </w:rPr>
        <w:t>.</w:t>
      </w:r>
    </w:p>
    <w:p w14:paraId="5A42E7E9" w14:textId="08E77E5D" w:rsidR="005476F4" w:rsidRPr="00AC7D85" w:rsidRDefault="005476F4" w:rsidP="005476F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39C19F8" wp14:editId="68500267">
            <wp:extent cx="5335270" cy="2973705"/>
            <wp:effectExtent l="19050" t="19050" r="17780" b="17145"/>
            <wp:docPr id="328169473" name="Picture 12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169473" name="Picture 12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3C7BC85" w14:textId="764EA6B8" w:rsidR="005476F4" w:rsidRPr="00AC7D85" w:rsidRDefault="005476F4" w:rsidP="005476F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4. Primetiti da je lista zahteva za akcizne dozvole pretražena po unetom parametru pretrage</w:t>
      </w:r>
      <w:r w:rsidR="0014482F" w:rsidRPr="00AC7D85">
        <w:rPr>
          <w:rFonts w:asciiTheme="majorHAnsi" w:hAnsiTheme="majorHAnsi" w:cstheme="majorHAnsi"/>
        </w:rPr>
        <w:t>.</w:t>
      </w:r>
    </w:p>
    <w:p w14:paraId="30982338" w14:textId="2A6B8F3C" w:rsidR="005476F4" w:rsidRPr="00AC7D85" w:rsidRDefault="005476F4" w:rsidP="005476F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69D1317" wp14:editId="121FC1CA">
            <wp:extent cx="5335270" cy="1900555"/>
            <wp:effectExtent l="19050" t="19050" r="17780" b="23495"/>
            <wp:docPr id="443499450" name="Picture 1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499450" name="Picture 12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9005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EE4560A" w14:textId="43346055" w:rsidR="005476F4" w:rsidRPr="00AC7D85" w:rsidRDefault="005476F4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307F159B" w14:textId="155940AB" w:rsidR="005476F4" w:rsidRPr="00AC7D85" w:rsidRDefault="005476F4" w:rsidP="000F74FE">
      <w:pPr>
        <w:pStyle w:val="Heading2"/>
        <w:numPr>
          <w:ilvl w:val="0"/>
          <w:numId w:val="8"/>
        </w:numPr>
        <w:rPr>
          <w:rFonts w:asciiTheme="majorHAnsi" w:hAnsiTheme="majorHAnsi" w:cstheme="majorHAnsi"/>
        </w:rPr>
      </w:pPr>
      <w:bookmarkStart w:id="45" w:name="_Toc179448898"/>
      <w:r w:rsidRPr="00AC7D85">
        <w:rPr>
          <w:rFonts w:asciiTheme="majorHAnsi" w:hAnsiTheme="majorHAnsi" w:cstheme="majorHAnsi"/>
        </w:rPr>
        <w:lastRenderedPageBreak/>
        <w:t>Pretraga zahteva za akcizne dozvole po opsegu datuma podnošenja zahteva</w:t>
      </w:r>
      <w:bookmarkEnd w:id="45"/>
    </w:p>
    <w:p w14:paraId="166CB992" w14:textId="425EC566" w:rsidR="005476F4" w:rsidRPr="00AC7D85" w:rsidRDefault="005476F4" w:rsidP="005476F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dozvole"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6417DCD8" w14:textId="4D0B6BB6" w:rsidR="005476F4" w:rsidRPr="00AC7D85" w:rsidRDefault="005476F4" w:rsidP="005476F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D61DDC1" wp14:editId="649459C3">
            <wp:extent cx="5335270" cy="2981960"/>
            <wp:effectExtent l="19050" t="19050" r="17780" b="27940"/>
            <wp:docPr id="1733965489" name="Picture 1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965489" name="Picture 12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2803D43" w14:textId="48C7AAE7" w:rsidR="005476F4" w:rsidRPr="00AC7D85" w:rsidRDefault="005476F4" w:rsidP="005476F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"Datum od"</w:t>
      </w:r>
      <w:r w:rsidRPr="00AC7D85">
        <w:rPr>
          <w:rFonts w:asciiTheme="majorHAnsi" w:hAnsiTheme="majorHAnsi" w:cstheme="majorHAnsi"/>
        </w:rPr>
        <w:t>, nakon čega se prikazuje kalendar za odabir opsega datuma prijave zahteva za akcizne dozvole</w:t>
      </w:r>
      <w:r w:rsidR="0014482F" w:rsidRPr="00AC7D85">
        <w:rPr>
          <w:rFonts w:asciiTheme="majorHAnsi" w:hAnsiTheme="majorHAnsi" w:cstheme="majorHAnsi"/>
        </w:rPr>
        <w:t>.</w:t>
      </w:r>
    </w:p>
    <w:p w14:paraId="0CBAF14F" w14:textId="253E3B56" w:rsidR="005476F4" w:rsidRPr="00AC7D85" w:rsidRDefault="005476F4" w:rsidP="005476F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E84FB52" wp14:editId="6C3277ED">
            <wp:extent cx="5335270" cy="2973705"/>
            <wp:effectExtent l="19050" t="19050" r="17780" b="17145"/>
            <wp:docPr id="1462361214" name="Picture 12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361214" name="Picture 12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D10B6B7" w14:textId="769B9910" w:rsidR="005476F4" w:rsidRPr="00AC7D85" w:rsidRDefault="005476F4" w:rsidP="005476F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7AC81F7E" w14:textId="2EF43962" w:rsidR="005476F4" w:rsidRPr="00AC7D85" w:rsidRDefault="005476F4" w:rsidP="005476F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3. Odabrati datum za početak opsega datuma podnošenja zahteva za akcizne dozvole</w:t>
      </w:r>
      <w:r w:rsidR="0014482F" w:rsidRPr="00AC7D85">
        <w:rPr>
          <w:rFonts w:asciiTheme="majorHAnsi" w:hAnsiTheme="majorHAnsi" w:cstheme="majorHAnsi"/>
        </w:rPr>
        <w:t>.</w:t>
      </w:r>
    </w:p>
    <w:p w14:paraId="6A6D13A8" w14:textId="00EE5D1E" w:rsidR="005476F4" w:rsidRPr="00AC7D85" w:rsidRDefault="005476F4" w:rsidP="005476F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EAA5A32" wp14:editId="462DE440">
            <wp:extent cx="5335270" cy="2981960"/>
            <wp:effectExtent l="19050" t="19050" r="17780" b="27940"/>
            <wp:docPr id="1460493601" name="Picture 126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493601" name="Picture 126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597FE80" w14:textId="6A4A39CB" w:rsidR="005476F4" w:rsidRPr="00AC7D85" w:rsidRDefault="005476F4" w:rsidP="005476F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4. Odabrati datum za kraj opsega datuma podnošenja zahteva za akcizne dozvole</w:t>
      </w:r>
      <w:r w:rsidR="0014482F" w:rsidRPr="00AC7D85">
        <w:rPr>
          <w:rFonts w:asciiTheme="majorHAnsi" w:hAnsiTheme="majorHAnsi" w:cstheme="majorHAnsi"/>
        </w:rPr>
        <w:t>.</w:t>
      </w:r>
    </w:p>
    <w:p w14:paraId="630B78F9" w14:textId="7908F6F7" w:rsidR="005476F4" w:rsidRPr="00AC7D85" w:rsidRDefault="005476F4" w:rsidP="005476F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8530F19" wp14:editId="14873FA6">
            <wp:extent cx="5335270" cy="2981960"/>
            <wp:effectExtent l="19050" t="19050" r="17780" b="27940"/>
            <wp:docPr id="703498910" name="Picture 125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498910" name="Picture 125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C3504E0" w14:textId="14D1897A" w:rsidR="005476F4" w:rsidRPr="00AC7D85" w:rsidRDefault="005476F4" w:rsidP="005476F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4A2CC7B1" w14:textId="1E9A65A7" w:rsidR="005476F4" w:rsidRPr="00AC7D85" w:rsidRDefault="005476F4" w:rsidP="005476F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5. Primetiti da je lista zahteva za akcizne </w:t>
      </w:r>
      <w:r w:rsidR="00667C58" w:rsidRPr="00AC7D85">
        <w:rPr>
          <w:rFonts w:asciiTheme="majorHAnsi" w:hAnsiTheme="majorHAnsi" w:cstheme="majorHAnsi"/>
        </w:rPr>
        <w:t>dozvole</w:t>
      </w:r>
      <w:r w:rsidRPr="00AC7D85">
        <w:rPr>
          <w:rFonts w:asciiTheme="majorHAnsi" w:hAnsiTheme="majorHAnsi" w:cstheme="majorHAnsi"/>
        </w:rPr>
        <w:t xml:space="preserve"> pretražena po unetom parametru pretrage</w:t>
      </w:r>
      <w:r w:rsidR="0014482F" w:rsidRPr="00AC7D85">
        <w:rPr>
          <w:rFonts w:asciiTheme="majorHAnsi" w:hAnsiTheme="majorHAnsi" w:cstheme="majorHAnsi"/>
        </w:rPr>
        <w:t>.</w:t>
      </w:r>
    </w:p>
    <w:p w14:paraId="32F5A5F9" w14:textId="6C8BC233" w:rsidR="005476F4" w:rsidRPr="00AC7D85" w:rsidRDefault="005476F4" w:rsidP="005476F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577113E" wp14:editId="2A675D93">
            <wp:extent cx="5335270" cy="1781175"/>
            <wp:effectExtent l="19050" t="19050" r="17780" b="28575"/>
            <wp:docPr id="1246309200" name="Picture 1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309200" name="Picture 12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811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341E1B6" w14:textId="4593BFD2" w:rsidR="005476F4" w:rsidRPr="00AC7D85" w:rsidRDefault="005476F4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6CF78EFA" w14:textId="4F1ABF09" w:rsidR="00AE5D7F" w:rsidRPr="00AC7D85" w:rsidRDefault="00AE5D7F" w:rsidP="000F74FE">
      <w:pPr>
        <w:pStyle w:val="Heading2"/>
        <w:numPr>
          <w:ilvl w:val="0"/>
          <w:numId w:val="8"/>
        </w:numPr>
        <w:rPr>
          <w:rFonts w:asciiTheme="majorHAnsi" w:hAnsiTheme="majorHAnsi" w:cstheme="majorHAnsi"/>
        </w:rPr>
      </w:pPr>
      <w:bookmarkStart w:id="46" w:name="_Toc179448899"/>
      <w:r w:rsidRPr="00AC7D85">
        <w:rPr>
          <w:rFonts w:asciiTheme="majorHAnsi" w:hAnsiTheme="majorHAnsi" w:cstheme="majorHAnsi"/>
        </w:rPr>
        <w:lastRenderedPageBreak/>
        <w:t>Pretraga zahteva za akcizne dozvole po vrsti proizvoda</w:t>
      </w:r>
      <w:bookmarkEnd w:id="46"/>
    </w:p>
    <w:p w14:paraId="7035112E" w14:textId="307A5B60" w:rsidR="00AE5D7F" w:rsidRPr="00AC7D85" w:rsidRDefault="00AE5D7F" w:rsidP="00AE5D7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dozvole"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3EE0F9C9" w14:textId="5F24B14E" w:rsidR="00AE5D7F" w:rsidRPr="00AC7D85" w:rsidRDefault="00AE5D7F" w:rsidP="0025157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DC98890" wp14:editId="3DDE8CE3">
            <wp:extent cx="5335270" cy="2981960"/>
            <wp:effectExtent l="19050" t="19050" r="17780" b="27940"/>
            <wp:docPr id="1371991661" name="Picture 1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991661" name="Picture 13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DB7965" w14:textId="61104F3C" w:rsidR="00AE5D7F" w:rsidRPr="00AC7D85" w:rsidRDefault="00AE5D7F" w:rsidP="00AE5D7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</w:t>
      </w:r>
      <w:r w:rsidRPr="00AC7D85">
        <w:rPr>
          <w:rStyle w:val="Strong"/>
          <w:rFonts w:asciiTheme="majorHAnsi" w:hAnsiTheme="majorHAnsi" w:cstheme="majorHAnsi"/>
        </w:rPr>
        <w:t>"Vrsta proizvoda"</w:t>
      </w:r>
      <w:r w:rsidRPr="00AC7D85">
        <w:rPr>
          <w:rFonts w:asciiTheme="majorHAnsi" w:hAnsiTheme="majorHAnsi" w:cstheme="majorHAnsi"/>
        </w:rPr>
        <w:t xml:space="preserve"> nakon čega će se prikazati padajuća lista opcija sa vrstama proizvoda</w:t>
      </w:r>
      <w:r w:rsidR="0014482F" w:rsidRPr="00AC7D85">
        <w:rPr>
          <w:rFonts w:asciiTheme="majorHAnsi" w:hAnsiTheme="majorHAnsi" w:cstheme="majorHAnsi"/>
        </w:rPr>
        <w:t>.</w:t>
      </w:r>
    </w:p>
    <w:p w14:paraId="19CD0EAE" w14:textId="00BB1C14" w:rsidR="00251573" w:rsidRPr="00AC7D85" w:rsidRDefault="00AE5D7F" w:rsidP="0025157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788E4C3" wp14:editId="47DE9AF7">
            <wp:extent cx="5335270" cy="2973705"/>
            <wp:effectExtent l="19050" t="19050" r="17780" b="17145"/>
            <wp:docPr id="2137650842" name="Picture 1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650842" name="Picture 13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D07D676" w14:textId="5B9C5633" w:rsidR="00AE5D7F" w:rsidRPr="00AC7D85" w:rsidRDefault="00251573" w:rsidP="00251573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6AB8EDC5" w14:textId="49BC9713" w:rsidR="00AE5D7F" w:rsidRPr="00AC7D85" w:rsidRDefault="00AE5D7F" w:rsidP="00AE5D7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AC7D85">
        <w:rPr>
          <w:rStyle w:val="Strong"/>
          <w:rFonts w:asciiTheme="majorHAnsi" w:hAnsiTheme="majorHAnsi" w:cstheme="majorHAnsi"/>
        </w:rPr>
        <w:t>"Kafa"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5386801F" w14:textId="69245665" w:rsidR="00AE5D7F" w:rsidRPr="00AC7D85" w:rsidRDefault="00AE5D7F" w:rsidP="0025157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9BCEEC6" wp14:editId="1D9D2418">
            <wp:extent cx="5335270" cy="2973705"/>
            <wp:effectExtent l="19050" t="19050" r="17780" b="17145"/>
            <wp:docPr id="359412593" name="Picture 1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412593" name="Picture 13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9EE1221" w14:textId="5884CBAB" w:rsidR="00AE5D7F" w:rsidRPr="00AC7D85" w:rsidRDefault="00AE5D7F" w:rsidP="00AE5D7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4. Primetiti da je lista zahteva za akcizne </w:t>
      </w:r>
      <w:r w:rsidR="00667C58" w:rsidRPr="00AC7D85">
        <w:rPr>
          <w:rFonts w:asciiTheme="majorHAnsi" w:hAnsiTheme="majorHAnsi" w:cstheme="majorHAnsi"/>
        </w:rPr>
        <w:t>dozvole</w:t>
      </w:r>
      <w:r w:rsidRPr="00AC7D85">
        <w:rPr>
          <w:rFonts w:asciiTheme="majorHAnsi" w:hAnsiTheme="majorHAnsi" w:cstheme="majorHAnsi"/>
        </w:rPr>
        <w:t xml:space="preserve"> pretražena po unetom parametru pretrage</w:t>
      </w:r>
      <w:r w:rsidR="0014482F" w:rsidRPr="00AC7D85">
        <w:rPr>
          <w:rFonts w:asciiTheme="majorHAnsi" w:hAnsiTheme="majorHAnsi" w:cstheme="majorHAnsi"/>
        </w:rPr>
        <w:t>.</w:t>
      </w:r>
    </w:p>
    <w:p w14:paraId="207556AA" w14:textId="3DDF4042" w:rsidR="00AE5D7F" w:rsidRPr="00AC7D85" w:rsidRDefault="00AE5D7F" w:rsidP="0025157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020E4EB" wp14:editId="56055C19">
            <wp:extent cx="5335270" cy="2981960"/>
            <wp:effectExtent l="19050" t="19050" r="17780" b="27940"/>
            <wp:docPr id="2132671722" name="Picture 1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671722" name="Picture 12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86D6719" w14:textId="73CC19C7" w:rsidR="00251573" w:rsidRPr="00AC7D85" w:rsidRDefault="00251573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79F2C70E" w14:textId="25712D6B" w:rsidR="00251573" w:rsidRPr="00AC7D85" w:rsidRDefault="00251573" w:rsidP="000F74FE">
      <w:pPr>
        <w:pStyle w:val="Heading2"/>
        <w:numPr>
          <w:ilvl w:val="0"/>
          <w:numId w:val="8"/>
        </w:numPr>
        <w:rPr>
          <w:rFonts w:asciiTheme="majorHAnsi" w:hAnsiTheme="majorHAnsi" w:cstheme="majorHAnsi"/>
        </w:rPr>
      </w:pPr>
      <w:bookmarkStart w:id="47" w:name="_Toc179448900"/>
      <w:r w:rsidRPr="00AC7D85">
        <w:rPr>
          <w:rFonts w:asciiTheme="majorHAnsi" w:hAnsiTheme="majorHAnsi" w:cstheme="majorHAnsi"/>
        </w:rPr>
        <w:lastRenderedPageBreak/>
        <w:t>Pretraga zahteva za akcizne dozvole po broju rešenja</w:t>
      </w:r>
      <w:bookmarkEnd w:id="47"/>
    </w:p>
    <w:p w14:paraId="71CB4F61" w14:textId="0D7D67B5" w:rsidR="00251573" w:rsidRPr="00AC7D85" w:rsidRDefault="00251573" w:rsidP="0025157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dozvole"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1FB140A4" w14:textId="7F7C5F18" w:rsidR="00251573" w:rsidRPr="00AC7D85" w:rsidRDefault="00251573" w:rsidP="0025157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83FF95F" wp14:editId="1ECA05EB">
            <wp:extent cx="5335270" cy="2981960"/>
            <wp:effectExtent l="19050" t="19050" r="17780" b="27940"/>
            <wp:docPr id="178106856" name="Picture 13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06856" name="Picture 13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E09858E" w14:textId="1F004A72" w:rsidR="00251573" w:rsidRPr="00AC7D85" w:rsidRDefault="00251573" w:rsidP="0025157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"Broj rešenja"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7E557857" w14:textId="6BC3BA44" w:rsidR="00251573" w:rsidRPr="00AC7D85" w:rsidRDefault="00251573" w:rsidP="0025157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94E89B4" wp14:editId="5FAD8074">
            <wp:extent cx="5335270" cy="2973705"/>
            <wp:effectExtent l="19050" t="19050" r="17780" b="17145"/>
            <wp:docPr id="1398290256" name="Picture 13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290256" name="Picture 13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FF6A734" w14:textId="6934BA06" w:rsidR="00251573" w:rsidRPr="00AC7D85" w:rsidRDefault="00251573" w:rsidP="00251573">
      <w:pPr>
        <w:pStyle w:val="NormalWeb"/>
        <w:rPr>
          <w:rStyle w:val="Strong"/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za pretragu uneti broj rešenja. U našem primeru unosimo </w:t>
      </w:r>
      <w:r w:rsidRPr="00AC7D85">
        <w:rPr>
          <w:rStyle w:val="Strong"/>
          <w:rFonts w:asciiTheme="majorHAnsi" w:hAnsiTheme="majorHAnsi" w:cstheme="majorHAnsi"/>
        </w:rPr>
        <w:t>"218341284"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4E3C914A" w14:textId="66CDC36D" w:rsidR="00251573" w:rsidRPr="00AC7D85" w:rsidRDefault="00251573" w:rsidP="00251573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AC7D85">
        <w:rPr>
          <w:rStyle w:val="Strong"/>
          <w:rFonts w:asciiTheme="majorHAnsi" w:hAnsiTheme="majorHAnsi" w:cstheme="majorHAnsi"/>
        </w:rPr>
        <w:br w:type="page"/>
      </w:r>
    </w:p>
    <w:p w14:paraId="24794AA3" w14:textId="26D16461" w:rsidR="00251573" w:rsidRPr="00AC7D85" w:rsidRDefault="00251573" w:rsidP="0025157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4. Primetiti da je lista zahteva za akcizne dozvole pretražena po unetom parametru pretrage</w:t>
      </w:r>
      <w:r w:rsidR="0014482F" w:rsidRPr="00AC7D85">
        <w:rPr>
          <w:rFonts w:asciiTheme="majorHAnsi" w:hAnsiTheme="majorHAnsi" w:cstheme="majorHAnsi"/>
        </w:rPr>
        <w:t>.</w:t>
      </w:r>
    </w:p>
    <w:p w14:paraId="72FF9263" w14:textId="3A6CA0CE" w:rsidR="00251573" w:rsidRPr="00AC7D85" w:rsidRDefault="00251573" w:rsidP="0025157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5059037" wp14:editId="00D55C77">
            <wp:extent cx="5335270" cy="2409190"/>
            <wp:effectExtent l="19050" t="19050" r="17780" b="10160"/>
            <wp:docPr id="526222264" name="Picture 1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222264" name="Picture 13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4091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97E4E1B" w14:textId="54B44AF3" w:rsidR="00251573" w:rsidRPr="00AC7D85" w:rsidRDefault="00251573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20D08BC6" w14:textId="0F9A99C5" w:rsidR="00B6372F" w:rsidRPr="00AC7D85" w:rsidRDefault="00251573" w:rsidP="000F74FE">
      <w:pPr>
        <w:pStyle w:val="Heading2"/>
        <w:numPr>
          <w:ilvl w:val="0"/>
          <w:numId w:val="8"/>
        </w:numPr>
        <w:rPr>
          <w:rFonts w:asciiTheme="majorHAnsi" w:hAnsiTheme="majorHAnsi" w:cstheme="majorHAnsi"/>
        </w:rPr>
      </w:pPr>
      <w:bookmarkStart w:id="48" w:name="_Toc179448901"/>
      <w:r w:rsidRPr="00AC7D85">
        <w:rPr>
          <w:rFonts w:asciiTheme="majorHAnsi" w:hAnsiTheme="majorHAnsi" w:cstheme="majorHAnsi"/>
        </w:rPr>
        <w:lastRenderedPageBreak/>
        <w:t>Pretraga zahteva za akcizne dozvole po datumu važenja zahteva</w:t>
      </w:r>
      <w:bookmarkEnd w:id="48"/>
    </w:p>
    <w:p w14:paraId="7B8EDCE7" w14:textId="4A049BCE" w:rsidR="00B6372F" w:rsidRPr="00AC7D85" w:rsidRDefault="00B6372F" w:rsidP="00B6372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dozvole"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32BD900A" w14:textId="384FA3A3" w:rsidR="00B6372F" w:rsidRPr="00AC7D85" w:rsidRDefault="00B6372F" w:rsidP="00B6372F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FEEE463" wp14:editId="39DC5964">
            <wp:extent cx="5335270" cy="2981960"/>
            <wp:effectExtent l="19050" t="19050" r="17780" b="27940"/>
            <wp:docPr id="652095238" name="Picture 13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095238" name="Picture 13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4BAEDE" w14:textId="2DD9FB03" w:rsidR="00B6372F" w:rsidRPr="00AC7D85" w:rsidRDefault="00B6372F" w:rsidP="00B6372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"Datum važenja"</w:t>
      </w:r>
      <w:r w:rsidRPr="00AC7D85">
        <w:rPr>
          <w:rFonts w:asciiTheme="majorHAnsi" w:hAnsiTheme="majorHAnsi" w:cstheme="majorHAnsi"/>
        </w:rPr>
        <w:t>, nakon čega se prikazuje kalendar za odabir datuma važenja zahteva</w:t>
      </w:r>
      <w:r w:rsidR="0014482F" w:rsidRPr="00AC7D85">
        <w:rPr>
          <w:rFonts w:asciiTheme="majorHAnsi" w:hAnsiTheme="majorHAnsi" w:cstheme="majorHAnsi"/>
        </w:rPr>
        <w:t>.</w:t>
      </w:r>
    </w:p>
    <w:p w14:paraId="4B804F51" w14:textId="618E5756" w:rsidR="00B6372F" w:rsidRPr="00AC7D85" w:rsidRDefault="00B6372F" w:rsidP="00B6372F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ABC72F2" wp14:editId="395239DE">
            <wp:extent cx="5335270" cy="2973705"/>
            <wp:effectExtent l="19050" t="19050" r="17780" b="17145"/>
            <wp:docPr id="1367173562" name="Picture 1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173562" name="Picture 13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355F1A" w14:textId="6237B877" w:rsidR="00B6372F" w:rsidRPr="00AC7D85" w:rsidRDefault="00B6372F" w:rsidP="00B6372F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146FBA02" w14:textId="1E7F7F61" w:rsidR="00B6372F" w:rsidRPr="00AC7D85" w:rsidRDefault="00B6372F" w:rsidP="00B6372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3. Odabrati datum za važenje zahteva</w:t>
      </w:r>
      <w:r w:rsidR="0014482F" w:rsidRPr="00AC7D85">
        <w:rPr>
          <w:rFonts w:asciiTheme="majorHAnsi" w:hAnsiTheme="majorHAnsi" w:cstheme="majorHAnsi"/>
        </w:rPr>
        <w:t>.</w:t>
      </w:r>
    </w:p>
    <w:p w14:paraId="1D3FA191" w14:textId="3207F6BD" w:rsidR="00B6372F" w:rsidRPr="00AC7D85" w:rsidRDefault="00B6372F" w:rsidP="00B6372F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A92849C" wp14:editId="5B49E7AE">
            <wp:extent cx="5335270" cy="2981960"/>
            <wp:effectExtent l="19050" t="19050" r="17780" b="27940"/>
            <wp:docPr id="4563025" name="Picture 137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3025" name="Picture 137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25EC0D" w14:textId="381CD71E" w:rsidR="00B6372F" w:rsidRPr="00AC7D85" w:rsidRDefault="00B6372F" w:rsidP="00B6372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4. Primetiti da je lista zahteva za akcizne </w:t>
      </w:r>
      <w:r w:rsidR="00667C58" w:rsidRPr="00AC7D85">
        <w:rPr>
          <w:rFonts w:asciiTheme="majorHAnsi" w:hAnsiTheme="majorHAnsi" w:cstheme="majorHAnsi"/>
        </w:rPr>
        <w:t>dozvole</w:t>
      </w:r>
      <w:r w:rsidRPr="00AC7D85">
        <w:rPr>
          <w:rFonts w:asciiTheme="majorHAnsi" w:hAnsiTheme="majorHAnsi" w:cstheme="majorHAnsi"/>
        </w:rPr>
        <w:t xml:space="preserve"> pretražena po unetom parametru pretrage</w:t>
      </w:r>
      <w:r w:rsidR="0014482F" w:rsidRPr="00AC7D85">
        <w:rPr>
          <w:rFonts w:asciiTheme="majorHAnsi" w:hAnsiTheme="majorHAnsi" w:cstheme="majorHAnsi"/>
        </w:rPr>
        <w:t>.</w:t>
      </w:r>
    </w:p>
    <w:p w14:paraId="3965A5D8" w14:textId="7F9D9EFE" w:rsidR="00251573" w:rsidRPr="00AC7D85" w:rsidRDefault="00B6372F" w:rsidP="00B6372F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1F60E39" wp14:editId="1E01C2C9">
            <wp:extent cx="5335270" cy="2981960"/>
            <wp:effectExtent l="19050" t="19050" r="17780" b="27940"/>
            <wp:docPr id="528666074" name="Picture 13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666074" name="Picture 13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E5031FD" w14:textId="359A5F4C" w:rsidR="00B6372F" w:rsidRPr="00AC7D85" w:rsidRDefault="00B6372F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3BA719E5" w14:textId="592E900D" w:rsidR="00A52747" w:rsidRPr="00AC7D85" w:rsidRDefault="00B6372F" w:rsidP="000F74FE">
      <w:pPr>
        <w:pStyle w:val="Heading2"/>
        <w:numPr>
          <w:ilvl w:val="0"/>
          <w:numId w:val="8"/>
        </w:numPr>
        <w:rPr>
          <w:rFonts w:asciiTheme="majorHAnsi" w:hAnsiTheme="majorHAnsi" w:cstheme="majorHAnsi"/>
        </w:rPr>
      </w:pPr>
      <w:bookmarkStart w:id="49" w:name="_Toc179448902"/>
      <w:r w:rsidRPr="00AC7D85">
        <w:rPr>
          <w:rFonts w:asciiTheme="majorHAnsi" w:hAnsiTheme="majorHAnsi" w:cstheme="majorHAnsi"/>
        </w:rPr>
        <w:lastRenderedPageBreak/>
        <w:t xml:space="preserve">Pretraga zahteva za akcizne dozvole po </w:t>
      </w:r>
      <w:r w:rsidR="00A52747" w:rsidRPr="00AC7D85">
        <w:rPr>
          <w:rFonts w:asciiTheme="majorHAnsi" w:hAnsiTheme="majorHAnsi" w:cstheme="majorHAnsi"/>
        </w:rPr>
        <w:t xml:space="preserve">nazivu </w:t>
      </w:r>
      <w:r w:rsidRPr="00AC7D85">
        <w:rPr>
          <w:rFonts w:asciiTheme="majorHAnsi" w:hAnsiTheme="majorHAnsi" w:cstheme="majorHAnsi"/>
        </w:rPr>
        <w:t>podnosiocu zahteva</w:t>
      </w:r>
      <w:bookmarkEnd w:id="49"/>
    </w:p>
    <w:p w14:paraId="149928CE" w14:textId="53A497B6" w:rsidR="00A52747" w:rsidRPr="00AC7D85" w:rsidRDefault="00A52747" w:rsidP="00A5274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dozvole"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52BF2CAB" w14:textId="440D1674" w:rsidR="00A52747" w:rsidRPr="00AC7D85" w:rsidRDefault="00A52747" w:rsidP="00A5274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9D64116" wp14:editId="0E4DC913">
            <wp:extent cx="5335270" cy="2981960"/>
            <wp:effectExtent l="19050" t="19050" r="17780" b="27940"/>
            <wp:docPr id="1207991709" name="Picture 14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991709" name="Picture 14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B21810E" w14:textId="6C5D0093" w:rsidR="00A52747" w:rsidRPr="00AC7D85" w:rsidRDefault="00A52747" w:rsidP="00A5274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"Naziv podnosioca zahteva"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1F609CE7" w14:textId="2FEA793B" w:rsidR="00A52747" w:rsidRPr="00AC7D85" w:rsidRDefault="00A52747" w:rsidP="00A5274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B8BC4B5" wp14:editId="1936503A">
            <wp:extent cx="5335270" cy="2973705"/>
            <wp:effectExtent l="19050" t="19050" r="17780" b="17145"/>
            <wp:docPr id="1810404688" name="Picture 14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404688" name="Picture 14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7000D7" w14:textId="46EBF0FA" w:rsidR="00A52747" w:rsidRPr="00AC7D85" w:rsidRDefault="00A52747" w:rsidP="00A52747">
      <w:pPr>
        <w:pStyle w:val="NormalWeb"/>
        <w:rPr>
          <w:rStyle w:val="Strong"/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za pretragu uneti naziv podnosioca zahteva. U našem primeru unosimo </w:t>
      </w:r>
      <w:r w:rsidRPr="00AC7D85">
        <w:rPr>
          <w:rStyle w:val="Strong"/>
          <w:rFonts w:asciiTheme="majorHAnsi" w:hAnsiTheme="majorHAnsi" w:cstheme="majorHAnsi"/>
        </w:rPr>
        <w:t>"YALA HABIBI doo"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7DDA0ED0" w14:textId="69DEC843" w:rsidR="00A52747" w:rsidRPr="00AC7D85" w:rsidRDefault="00A52747" w:rsidP="00A52747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AC7D85">
        <w:rPr>
          <w:rStyle w:val="Strong"/>
          <w:rFonts w:asciiTheme="majorHAnsi" w:hAnsiTheme="majorHAnsi" w:cstheme="majorHAnsi"/>
        </w:rPr>
        <w:br w:type="page"/>
      </w:r>
    </w:p>
    <w:p w14:paraId="5BDD176A" w14:textId="37715511" w:rsidR="00A52747" w:rsidRPr="00AC7D85" w:rsidRDefault="00A52747" w:rsidP="00A5274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4. Primetiti da je lista zahteva za akcizne </w:t>
      </w:r>
      <w:r w:rsidR="00667C58" w:rsidRPr="00AC7D85">
        <w:rPr>
          <w:rFonts w:asciiTheme="majorHAnsi" w:hAnsiTheme="majorHAnsi" w:cstheme="majorHAnsi"/>
        </w:rPr>
        <w:t>dozvole</w:t>
      </w:r>
      <w:r w:rsidRPr="00AC7D85">
        <w:rPr>
          <w:rFonts w:asciiTheme="majorHAnsi" w:hAnsiTheme="majorHAnsi" w:cstheme="majorHAnsi"/>
        </w:rPr>
        <w:t xml:space="preserve"> pretražena po unetom parametru pretrage</w:t>
      </w:r>
      <w:r w:rsidR="0014482F" w:rsidRPr="00AC7D85">
        <w:rPr>
          <w:rFonts w:asciiTheme="majorHAnsi" w:hAnsiTheme="majorHAnsi" w:cstheme="majorHAnsi"/>
        </w:rPr>
        <w:t>.</w:t>
      </w:r>
    </w:p>
    <w:p w14:paraId="4BD81925" w14:textId="78DF3663" w:rsidR="00A52747" w:rsidRPr="00AC7D85" w:rsidRDefault="00A52747" w:rsidP="00A5274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C0613D1" wp14:editId="79093722">
            <wp:extent cx="5335270" cy="2981960"/>
            <wp:effectExtent l="19050" t="19050" r="17780" b="27940"/>
            <wp:docPr id="531634609" name="Picture 140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634609" name="Picture 140" descr="A screenshot of a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0A7CD1A" w14:textId="22B5A369" w:rsidR="00A52747" w:rsidRPr="00AC7D85" w:rsidRDefault="00A52747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41CE322D" w14:textId="176BBE9A" w:rsidR="00A52747" w:rsidRPr="00AC7D85" w:rsidRDefault="00A52747" w:rsidP="000F74FE">
      <w:pPr>
        <w:pStyle w:val="Heading2"/>
        <w:numPr>
          <w:ilvl w:val="0"/>
          <w:numId w:val="8"/>
        </w:numPr>
        <w:rPr>
          <w:rFonts w:asciiTheme="majorHAnsi" w:hAnsiTheme="majorHAnsi" w:cstheme="majorHAnsi"/>
        </w:rPr>
      </w:pPr>
      <w:bookmarkStart w:id="50" w:name="_Toc179448903"/>
      <w:r w:rsidRPr="00AC7D85">
        <w:rPr>
          <w:rFonts w:asciiTheme="majorHAnsi" w:hAnsiTheme="majorHAnsi" w:cstheme="majorHAnsi"/>
        </w:rPr>
        <w:lastRenderedPageBreak/>
        <w:t>Pretraga zahteva za akcizne dozvole po PIB parametru pretrage</w:t>
      </w:r>
      <w:bookmarkEnd w:id="50"/>
    </w:p>
    <w:p w14:paraId="1E67AD82" w14:textId="635AE976" w:rsidR="00A52747" w:rsidRPr="00AC7D85" w:rsidRDefault="00A52747" w:rsidP="00A5274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dozvole"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0A7820CF" w14:textId="77282DDD" w:rsidR="00A52747" w:rsidRPr="00AC7D85" w:rsidRDefault="00A52747" w:rsidP="00A5274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9912037" wp14:editId="452E80F2">
            <wp:extent cx="5335270" cy="2981960"/>
            <wp:effectExtent l="19050" t="19050" r="17780" b="27940"/>
            <wp:docPr id="1213032950" name="Picture 14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032950" name="Picture 14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D8F4ABD" w14:textId="31BB4649" w:rsidR="00A52747" w:rsidRPr="00AC7D85" w:rsidRDefault="00A52747" w:rsidP="00A5274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"PIB"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3D330E93" w14:textId="48E5C9D2" w:rsidR="00A52747" w:rsidRPr="00AC7D85" w:rsidRDefault="00A52747" w:rsidP="00A5274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F8D8BC4" wp14:editId="2847F549">
            <wp:extent cx="5335270" cy="2973705"/>
            <wp:effectExtent l="19050" t="19050" r="17780" b="17145"/>
            <wp:docPr id="1912610166" name="Picture 1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610166" name="Picture 14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AC2F60A" w14:textId="78842001" w:rsidR="00A52747" w:rsidRPr="00AC7D85" w:rsidRDefault="00A52747" w:rsidP="00A52747">
      <w:pPr>
        <w:pStyle w:val="NormalWeb"/>
        <w:rPr>
          <w:rStyle w:val="Strong"/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za pretragu uneti PIB subjekta po kome će se vršiti pretraga zahteva za akcizne </w:t>
      </w:r>
      <w:r w:rsidR="0097701A" w:rsidRPr="00AC7D85">
        <w:rPr>
          <w:rFonts w:asciiTheme="majorHAnsi" w:hAnsiTheme="majorHAnsi" w:cstheme="majorHAnsi"/>
        </w:rPr>
        <w:t>dozvole</w:t>
      </w:r>
      <w:r w:rsidRPr="00AC7D85">
        <w:rPr>
          <w:rFonts w:asciiTheme="majorHAnsi" w:hAnsiTheme="majorHAnsi" w:cstheme="majorHAnsi"/>
        </w:rPr>
        <w:t xml:space="preserve">. U našem primeru unosimo </w:t>
      </w:r>
      <w:r w:rsidRPr="00AC7D85">
        <w:rPr>
          <w:rStyle w:val="Strong"/>
          <w:rFonts w:asciiTheme="majorHAnsi" w:hAnsiTheme="majorHAnsi" w:cstheme="majorHAnsi"/>
        </w:rPr>
        <w:t>“101859529"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4348642D" w14:textId="1C948CCA" w:rsidR="00A52747" w:rsidRPr="00AC7D85" w:rsidRDefault="00A52747" w:rsidP="00A52747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AC7D85">
        <w:rPr>
          <w:rStyle w:val="Strong"/>
          <w:rFonts w:asciiTheme="majorHAnsi" w:hAnsiTheme="majorHAnsi" w:cstheme="majorHAnsi"/>
        </w:rPr>
        <w:br w:type="page"/>
      </w:r>
    </w:p>
    <w:p w14:paraId="5465D943" w14:textId="5910490A" w:rsidR="00A52747" w:rsidRPr="00AC7D85" w:rsidRDefault="00A52747" w:rsidP="00A5274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4. Primetiti da je lista zahteva za akcizne </w:t>
      </w:r>
      <w:r w:rsidR="00667C58" w:rsidRPr="00AC7D85">
        <w:rPr>
          <w:rFonts w:asciiTheme="majorHAnsi" w:hAnsiTheme="majorHAnsi" w:cstheme="majorHAnsi"/>
        </w:rPr>
        <w:t>dozvole</w:t>
      </w:r>
      <w:r w:rsidRPr="00AC7D85">
        <w:rPr>
          <w:rFonts w:asciiTheme="majorHAnsi" w:hAnsiTheme="majorHAnsi" w:cstheme="majorHAnsi"/>
        </w:rPr>
        <w:t xml:space="preserve"> pretražena po unetom parametru pretrage</w:t>
      </w:r>
      <w:r w:rsidR="0014482F" w:rsidRPr="00AC7D85">
        <w:rPr>
          <w:rFonts w:asciiTheme="majorHAnsi" w:hAnsiTheme="majorHAnsi" w:cstheme="majorHAnsi"/>
        </w:rPr>
        <w:t>.</w:t>
      </w:r>
    </w:p>
    <w:p w14:paraId="5D17CA4C" w14:textId="5A735E56" w:rsidR="00A52747" w:rsidRPr="00AC7D85" w:rsidRDefault="00A52747" w:rsidP="00A5274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4379102" wp14:editId="0454062E">
            <wp:extent cx="5335270" cy="2353310"/>
            <wp:effectExtent l="19050" t="19050" r="17780" b="27940"/>
            <wp:docPr id="1518549337" name="Picture 14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549337" name="Picture 14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3533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A2D7260" w14:textId="32288CC0" w:rsidR="00A52747" w:rsidRPr="00AC7D85" w:rsidRDefault="00A52747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737084FE" w14:textId="59B87DE5" w:rsidR="00317869" w:rsidRPr="00AC7D85" w:rsidRDefault="00A52747" w:rsidP="000F74FE">
      <w:pPr>
        <w:pStyle w:val="Heading2"/>
        <w:numPr>
          <w:ilvl w:val="0"/>
          <w:numId w:val="8"/>
        </w:numPr>
        <w:rPr>
          <w:rFonts w:asciiTheme="majorHAnsi" w:hAnsiTheme="majorHAnsi" w:cstheme="majorHAnsi"/>
        </w:rPr>
      </w:pPr>
      <w:bookmarkStart w:id="51" w:name="_Toc179448904"/>
      <w:r w:rsidRPr="00AC7D85">
        <w:rPr>
          <w:rFonts w:asciiTheme="majorHAnsi" w:hAnsiTheme="majorHAnsi" w:cstheme="majorHAnsi"/>
        </w:rPr>
        <w:lastRenderedPageBreak/>
        <w:t>Pregled podnetih zahteva za akcizne dozvole</w:t>
      </w:r>
      <w:bookmarkEnd w:id="51"/>
    </w:p>
    <w:p w14:paraId="3EAB0214" w14:textId="6C804AB7" w:rsidR="00317869" w:rsidRPr="00AC7D85" w:rsidRDefault="00317869" w:rsidP="00317869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dozvole"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417B9235" w14:textId="30175F5C" w:rsidR="00317869" w:rsidRPr="00AC7D85" w:rsidRDefault="00317869" w:rsidP="00317869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B2FB87D" wp14:editId="088C4920">
            <wp:extent cx="5334000" cy="2981325"/>
            <wp:effectExtent l="19050" t="19050" r="19050" b="28575"/>
            <wp:docPr id="1308379517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379517" name="Picture 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CA4C608" w14:textId="10BF4372" w:rsidR="00317869" w:rsidRPr="00AC7D85" w:rsidRDefault="00317869" w:rsidP="00317869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broj zahteva kojem želimo da pristupimo. U našem primeru kliknuti na </w:t>
      </w:r>
      <w:r w:rsidRPr="00AC7D85">
        <w:rPr>
          <w:rStyle w:val="Strong"/>
          <w:rFonts w:asciiTheme="majorHAnsi" w:hAnsiTheme="majorHAnsi" w:cstheme="majorHAnsi"/>
        </w:rPr>
        <w:t>"38-AD-04/2024"</w:t>
      </w:r>
      <w:r w:rsidRPr="00AC7D85">
        <w:rPr>
          <w:rFonts w:asciiTheme="majorHAnsi" w:hAnsiTheme="majorHAnsi" w:cstheme="majorHAnsi"/>
        </w:rPr>
        <w:t xml:space="preserve"> broj zahteva</w:t>
      </w:r>
      <w:r w:rsidR="0014482F" w:rsidRPr="00AC7D85">
        <w:rPr>
          <w:rFonts w:asciiTheme="majorHAnsi" w:hAnsiTheme="majorHAnsi" w:cstheme="majorHAnsi"/>
        </w:rPr>
        <w:t>.</w:t>
      </w:r>
    </w:p>
    <w:p w14:paraId="184E0563" w14:textId="3F562149" w:rsidR="00317869" w:rsidRPr="00AC7D85" w:rsidRDefault="00317869" w:rsidP="00317869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0C56CA7" wp14:editId="4B726293">
            <wp:extent cx="5334000" cy="2981325"/>
            <wp:effectExtent l="19050" t="19050" r="19050" b="28575"/>
            <wp:docPr id="712684142" name="Picture 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684142" name="Picture 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6AE7F4B" w14:textId="68C97C56" w:rsidR="00317869" w:rsidRPr="00AC7D85" w:rsidRDefault="00317869" w:rsidP="0031786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043170B3" w14:textId="2494C85B" w:rsidR="00317869" w:rsidRPr="00AC7D85" w:rsidRDefault="00317869" w:rsidP="00317869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3. Primetiti da se zahtev za akcizne dozvole otvorio, i na novom ekranu su prikazane sve informacije za podneti zahtev</w:t>
      </w:r>
      <w:r w:rsidR="0014482F" w:rsidRPr="00AC7D85">
        <w:rPr>
          <w:rFonts w:asciiTheme="majorHAnsi" w:hAnsiTheme="majorHAnsi" w:cstheme="majorHAnsi"/>
        </w:rPr>
        <w:t>.</w:t>
      </w:r>
    </w:p>
    <w:p w14:paraId="30089BD9" w14:textId="14B3DAEB" w:rsidR="00A52747" w:rsidRPr="00AC7D85" w:rsidRDefault="00317869" w:rsidP="00317869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0E602F5" wp14:editId="5A78E4E3">
            <wp:extent cx="5334000" cy="2981325"/>
            <wp:effectExtent l="19050" t="19050" r="19050" b="28575"/>
            <wp:docPr id="23004236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042369" name="Picture 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AB25AA" w14:textId="57E86BD9" w:rsidR="00317869" w:rsidRPr="00AC7D85" w:rsidRDefault="00317869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06AF6DD1" w14:textId="41D3EC22" w:rsidR="003D7F60" w:rsidRPr="00AC7D85" w:rsidRDefault="00ED5B13" w:rsidP="000F74FE">
      <w:pPr>
        <w:pStyle w:val="Heading2"/>
        <w:numPr>
          <w:ilvl w:val="0"/>
          <w:numId w:val="8"/>
        </w:numPr>
        <w:rPr>
          <w:rFonts w:asciiTheme="majorHAnsi" w:hAnsiTheme="majorHAnsi" w:cstheme="majorHAnsi"/>
        </w:rPr>
      </w:pPr>
      <w:bookmarkStart w:id="52" w:name="_Toc179448905"/>
      <w:r w:rsidRPr="00AC7D85">
        <w:rPr>
          <w:rFonts w:asciiTheme="majorHAnsi" w:hAnsiTheme="majorHAnsi" w:cstheme="majorHAnsi"/>
        </w:rPr>
        <w:lastRenderedPageBreak/>
        <w:t>Odobravanje podnetog zahteva za akcizne dozvole</w:t>
      </w:r>
      <w:bookmarkEnd w:id="52"/>
    </w:p>
    <w:p w14:paraId="13149F14" w14:textId="08DE175C" w:rsidR="003D7F60" w:rsidRPr="00AC7D85" w:rsidRDefault="003D7F60" w:rsidP="003D7F60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dozvole"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192785EE" w14:textId="2C22F872" w:rsidR="003D7F60" w:rsidRPr="00AC7D85" w:rsidRDefault="003D7F60" w:rsidP="003D7F60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38B8B13" wp14:editId="0B5923A0">
            <wp:extent cx="5335270" cy="2981960"/>
            <wp:effectExtent l="19050" t="19050" r="17780" b="27940"/>
            <wp:docPr id="609174315" name="Picture 3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174315" name="Picture 3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C49AFC3" w14:textId="77777777" w:rsidR="003D7F60" w:rsidRPr="00AC7D85" w:rsidRDefault="003D7F60" w:rsidP="003D7F60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broj zahteva kojem želimo da pristupimo. U našem primeru kliknuti na </w:t>
      </w:r>
      <w:r w:rsidRPr="00AC7D85">
        <w:rPr>
          <w:rStyle w:val="Strong"/>
          <w:rFonts w:asciiTheme="majorHAnsi" w:hAnsiTheme="majorHAnsi" w:cstheme="majorHAnsi"/>
        </w:rPr>
        <w:t>"45-AD-04/2024"</w:t>
      </w:r>
      <w:r w:rsidRPr="00AC7D85">
        <w:rPr>
          <w:rFonts w:asciiTheme="majorHAnsi" w:hAnsiTheme="majorHAnsi" w:cstheme="majorHAnsi"/>
        </w:rPr>
        <w:t xml:space="preserve"> broj zahteva.</w:t>
      </w:r>
    </w:p>
    <w:p w14:paraId="51E89D70" w14:textId="271C3086" w:rsidR="003D7F60" w:rsidRPr="00AC7D85" w:rsidRDefault="003D7F60" w:rsidP="003D7F60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B634620" wp14:editId="64D602CC">
            <wp:extent cx="5335270" cy="2989580"/>
            <wp:effectExtent l="19050" t="19050" r="17780" b="20320"/>
            <wp:docPr id="1353857922" name="Picture 3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857922" name="Picture 3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042A0B5" w14:textId="2A5C6FC3" w:rsidR="003D7F60" w:rsidRPr="00AC7D85" w:rsidRDefault="003D7F60" w:rsidP="003D7F6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63ECA41B" w14:textId="4B32E9E1" w:rsidR="003D7F60" w:rsidRPr="00AC7D85" w:rsidRDefault="003D7F60" w:rsidP="003D7F60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Kliknuti na dugme </w:t>
      </w:r>
      <w:r w:rsidRPr="00AC7D85">
        <w:rPr>
          <w:rStyle w:val="Strong"/>
          <w:rFonts w:asciiTheme="majorHAnsi" w:hAnsiTheme="majorHAnsi" w:cstheme="majorHAnsi"/>
        </w:rPr>
        <w:t>"Kompletan"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08609886" w14:textId="32898BCB" w:rsidR="003D7F60" w:rsidRPr="00AC7D85" w:rsidRDefault="003D7F60" w:rsidP="003D7F60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A85F485" wp14:editId="5D4EF0CC">
            <wp:extent cx="5335270" cy="2981960"/>
            <wp:effectExtent l="19050" t="19050" r="17780" b="27940"/>
            <wp:docPr id="1480939706" name="Picture 3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939706" name="Picture 3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CC7F1B1" w14:textId="77777777" w:rsidR="003D7F60" w:rsidRPr="00AC7D85" w:rsidRDefault="003D7F60" w:rsidP="003D7F60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4. Nakon odobravanja zahteva za akciznu dozvolu, kliknuti na dugme </w:t>
      </w:r>
      <w:r w:rsidRPr="00AC7D85">
        <w:rPr>
          <w:rStyle w:val="Strong"/>
          <w:rFonts w:asciiTheme="majorHAnsi" w:hAnsiTheme="majorHAnsi" w:cstheme="majorHAnsi"/>
        </w:rPr>
        <w:t>"Nazad"</w:t>
      </w:r>
      <w:r w:rsidRPr="00AC7D85">
        <w:rPr>
          <w:rFonts w:asciiTheme="majorHAnsi" w:hAnsiTheme="majorHAnsi" w:cstheme="majorHAnsi"/>
        </w:rPr>
        <w:t xml:space="preserve"> kako bi se vratili na listu zahteva za akcizne dozvole.</w:t>
      </w:r>
    </w:p>
    <w:p w14:paraId="1D90092A" w14:textId="2AFDA9FD" w:rsidR="003D7F60" w:rsidRPr="00AC7D85" w:rsidRDefault="003D7F60" w:rsidP="003D7F60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0026351" wp14:editId="31CB2D26">
            <wp:extent cx="5335270" cy="2981960"/>
            <wp:effectExtent l="19050" t="19050" r="17780" b="27940"/>
            <wp:docPr id="1394806585" name="Picture 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806585" name="Picture 3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7D5AA94" w14:textId="1E81B8B7" w:rsidR="003D7F60" w:rsidRPr="00AC7D85" w:rsidRDefault="003D7F60" w:rsidP="003D7F6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39BC5F75" w14:textId="77777777" w:rsidR="003D7F60" w:rsidRPr="00AC7D85" w:rsidRDefault="003D7F60" w:rsidP="003D7F60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5. Primetiti da se obrađeni zahtev za akciznu dozvolu nalazi u statusu </w:t>
      </w:r>
      <w:r w:rsidRPr="00AC7D85">
        <w:rPr>
          <w:rStyle w:val="Strong"/>
          <w:rFonts w:asciiTheme="majorHAnsi" w:hAnsiTheme="majorHAnsi" w:cstheme="majorHAnsi"/>
        </w:rPr>
        <w:t>"Kompletan".</w:t>
      </w:r>
    </w:p>
    <w:p w14:paraId="0AA6E51F" w14:textId="351C320A" w:rsidR="003D7F60" w:rsidRPr="00AC7D85" w:rsidRDefault="003D7F60" w:rsidP="003D7F60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6A8DB77" wp14:editId="43BAE00D">
            <wp:extent cx="5335270" cy="1900555"/>
            <wp:effectExtent l="19050" t="19050" r="17780" b="23495"/>
            <wp:docPr id="1052945593" name="Picture 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945593" name="Picture 3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9005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9519436" w14:textId="45B4DE55" w:rsidR="003D7F60" w:rsidRPr="00AC7D85" w:rsidRDefault="003D7F60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7C3112EB" w14:textId="4222BD2F" w:rsidR="003D7F60" w:rsidRPr="00AC7D85" w:rsidRDefault="003D7F60" w:rsidP="000F74FE">
      <w:pPr>
        <w:pStyle w:val="Heading2"/>
        <w:numPr>
          <w:ilvl w:val="0"/>
          <w:numId w:val="8"/>
        </w:numPr>
        <w:rPr>
          <w:rFonts w:asciiTheme="majorHAnsi" w:hAnsiTheme="majorHAnsi" w:cstheme="majorHAnsi"/>
        </w:rPr>
      </w:pPr>
      <w:bookmarkStart w:id="53" w:name="_Toc179448906"/>
      <w:r w:rsidRPr="00AC7D85">
        <w:rPr>
          <w:rFonts w:asciiTheme="majorHAnsi" w:hAnsiTheme="majorHAnsi" w:cstheme="majorHAnsi"/>
        </w:rPr>
        <w:lastRenderedPageBreak/>
        <w:t>Vraćanje na dopunu podnetog zahteva za akcizne dozvole</w:t>
      </w:r>
      <w:bookmarkEnd w:id="53"/>
    </w:p>
    <w:p w14:paraId="01AFADF2" w14:textId="65A7B0A1" w:rsidR="003D7F60" w:rsidRPr="00AC7D85" w:rsidRDefault="003D7F60" w:rsidP="003D7F60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dozvole"</w:t>
      </w:r>
      <w:r w:rsidR="007E0F2D" w:rsidRPr="00AC7D85">
        <w:rPr>
          <w:rStyle w:val="Strong"/>
          <w:rFonts w:asciiTheme="majorHAnsi" w:hAnsiTheme="majorHAnsi" w:cstheme="majorHAnsi"/>
        </w:rPr>
        <w:t>.</w:t>
      </w:r>
    </w:p>
    <w:p w14:paraId="4BB0D808" w14:textId="0B41AB6A" w:rsidR="003D7F60" w:rsidRPr="00AC7D85" w:rsidRDefault="003D7F60" w:rsidP="007E0F2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6BA0B3F" wp14:editId="29F2E0D2">
            <wp:extent cx="5335270" cy="2981960"/>
            <wp:effectExtent l="19050" t="19050" r="17780" b="27940"/>
            <wp:docPr id="1784794638" name="Picture 4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794638" name="Picture 4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A5C90CF" w14:textId="6BEF4021" w:rsidR="003D7F60" w:rsidRPr="00AC7D85" w:rsidRDefault="003D7F60" w:rsidP="003D7F60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broj zahteva kojem želimo da pristupimo. U našem primeru kliknuti na </w:t>
      </w:r>
      <w:r w:rsidRPr="00AC7D85">
        <w:rPr>
          <w:rStyle w:val="Strong"/>
          <w:rFonts w:asciiTheme="majorHAnsi" w:hAnsiTheme="majorHAnsi" w:cstheme="majorHAnsi"/>
        </w:rPr>
        <w:t>"4</w:t>
      </w:r>
      <w:r w:rsidR="007E0F2D" w:rsidRPr="00AC7D85">
        <w:rPr>
          <w:rStyle w:val="Strong"/>
          <w:rFonts w:asciiTheme="majorHAnsi" w:hAnsiTheme="majorHAnsi" w:cstheme="majorHAnsi"/>
        </w:rPr>
        <w:t>6</w:t>
      </w:r>
      <w:r w:rsidRPr="00AC7D85">
        <w:rPr>
          <w:rStyle w:val="Strong"/>
          <w:rFonts w:asciiTheme="majorHAnsi" w:hAnsiTheme="majorHAnsi" w:cstheme="majorHAnsi"/>
        </w:rPr>
        <w:t>-AD-04/2024"</w:t>
      </w:r>
      <w:r w:rsidRPr="00AC7D85">
        <w:rPr>
          <w:rFonts w:asciiTheme="majorHAnsi" w:hAnsiTheme="majorHAnsi" w:cstheme="majorHAnsi"/>
        </w:rPr>
        <w:t xml:space="preserve"> broj zahteva.</w:t>
      </w:r>
    </w:p>
    <w:p w14:paraId="2C2C473E" w14:textId="4129B258" w:rsidR="007E0F2D" w:rsidRPr="00AC7D85" w:rsidRDefault="003D7F60" w:rsidP="007E0F2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A4E545D" wp14:editId="2BB37897">
            <wp:extent cx="5335270" cy="2989580"/>
            <wp:effectExtent l="19050" t="19050" r="17780" b="20320"/>
            <wp:docPr id="37879377" name="Picture 4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9377" name="Picture 4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8BB3694" w14:textId="0F3533DC" w:rsidR="003D7F60" w:rsidRPr="00AC7D85" w:rsidRDefault="007E0F2D" w:rsidP="007E0F2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39B5DA88" w14:textId="6D2FF03F" w:rsidR="003D7F60" w:rsidRPr="00AC7D85" w:rsidRDefault="003D7F60" w:rsidP="003D7F60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Kliknuti na dugme </w:t>
      </w:r>
      <w:r w:rsidRPr="00AC7D85">
        <w:rPr>
          <w:rStyle w:val="Strong"/>
          <w:rFonts w:asciiTheme="majorHAnsi" w:hAnsiTheme="majorHAnsi" w:cstheme="majorHAnsi"/>
        </w:rPr>
        <w:t>"Vrati na dopunu"</w:t>
      </w:r>
      <w:r w:rsidR="007E0F2D" w:rsidRPr="00AC7D85">
        <w:rPr>
          <w:rStyle w:val="Strong"/>
          <w:rFonts w:asciiTheme="majorHAnsi" w:hAnsiTheme="majorHAnsi" w:cstheme="majorHAnsi"/>
        </w:rPr>
        <w:t>.</w:t>
      </w:r>
    </w:p>
    <w:p w14:paraId="108D786A" w14:textId="03361E69" w:rsidR="003D7F60" w:rsidRPr="00AC7D85" w:rsidRDefault="003D7F60" w:rsidP="007E0F2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A0763F5" wp14:editId="0D923211">
            <wp:extent cx="5335270" cy="2981960"/>
            <wp:effectExtent l="19050" t="19050" r="17780" b="27940"/>
            <wp:docPr id="2121721275" name="Picture 4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721275" name="Picture 4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51284B" w14:textId="77777777" w:rsidR="003D7F60" w:rsidRPr="00AC7D85" w:rsidRDefault="003D7F60" w:rsidP="003D7F60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4. Kliknuti na polje za unos </w:t>
      </w:r>
      <w:r w:rsidRPr="00AC7D85">
        <w:rPr>
          <w:rStyle w:val="Strong"/>
          <w:rFonts w:asciiTheme="majorHAnsi" w:hAnsiTheme="majorHAnsi" w:cstheme="majorHAnsi"/>
        </w:rPr>
        <w:t>"Komentar vraćanja zahteva na dopunu".</w:t>
      </w:r>
    </w:p>
    <w:p w14:paraId="2A83780D" w14:textId="3D79405A" w:rsidR="003D7F60" w:rsidRPr="00AC7D85" w:rsidRDefault="003D7F60" w:rsidP="007E0F2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8925E42" wp14:editId="5DB5708A">
            <wp:extent cx="5335270" cy="2981960"/>
            <wp:effectExtent l="19050" t="19050" r="17780" b="27940"/>
            <wp:docPr id="1133801556" name="Picture 4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801556" name="Picture 4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A1440C" w14:textId="7144E646" w:rsidR="007E0F2D" w:rsidRPr="00AC7D85" w:rsidRDefault="003D7F60" w:rsidP="003D7F60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5. U polje za unos uneti razlog vraćanja zahteva za </w:t>
      </w:r>
      <w:r w:rsidR="007B6373" w:rsidRPr="00AC7D85">
        <w:rPr>
          <w:rFonts w:asciiTheme="majorHAnsi" w:hAnsiTheme="majorHAnsi" w:cstheme="majorHAnsi"/>
        </w:rPr>
        <w:t>akciznu</w:t>
      </w:r>
      <w:r w:rsidRPr="00AC7D85">
        <w:rPr>
          <w:rFonts w:asciiTheme="majorHAnsi" w:hAnsiTheme="majorHAnsi" w:cstheme="majorHAnsi"/>
        </w:rPr>
        <w:t xml:space="preserve"> </w:t>
      </w:r>
      <w:r w:rsidR="007B6373" w:rsidRPr="00AC7D85">
        <w:rPr>
          <w:rFonts w:asciiTheme="majorHAnsi" w:hAnsiTheme="majorHAnsi" w:cstheme="majorHAnsi"/>
        </w:rPr>
        <w:t>dozvolu</w:t>
      </w:r>
      <w:r w:rsidRPr="00AC7D85">
        <w:rPr>
          <w:rFonts w:asciiTheme="majorHAnsi" w:hAnsiTheme="majorHAnsi" w:cstheme="majorHAnsi"/>
        </w:rPr>
        <w:t xml:space="preserve"> na dopunu.</w:t>
      </w:r>
    </w:p>
    <w:p w14:paraId="5A2DB549" w14:textId="26908943" w:rsidR="003D7F60" w:rsidRPr="00AC7D85" w:rsidRDefault="007E0F2D" w:rsidP="007E0F2D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15BC321D" w14:textId="77777777" w:rsidR="003D7F60" w:rsidRPr="00AC7D85" w:rsidRDefault="003D7F60" w:rsidP="003D7F60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6. Kliknuti na dugme </w:t>
      </w:r>
      <w:r w:rsidRPr="00AC7D85">
        <w:rPr>
          <w:rStyle w:val="Strong"/>
          <w:rFonts w:asciiTheme="majorHAnsi" w:hAnsiTheme="majorHAnsi" w:cstheme="majorHAnsi"/>
        </w:rPr>
        <w:t>"Pošalji zahtev".</w:t>
      </w:r>
    </w:p>
    <w:p w14:paraId="6FDB4D63" w14:textId="12EB5F63" w:rsidR="003D7F60" w:rsidRPr="00AC7D85" w:rsidRDefault="003D7F60" w:rsidP="007E0F2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236E2EC" wp14:editId="7523BEFD">
            <wp:extent cx="5335270" cy="2981960"/>
            <wp:effectExtent l="19050" t="19050" r="17780" b="27940"/>
            <wp:docPr id="456533979" name="Picture 3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533979" name="Picture 3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B34BA69" w14:textId="35376E82" w:rsidR="003D7F60" w:rsidRPr="00AC7D85" w:rsidRDefault="003D7F60" w:rsidP="003D7F60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7. Nakon </w:t>
      </w:r>
      <w:r w:rsidR="007B6373" w:rsidRPr="00AC7D85">
        <w:rPr>
          <w:rFonts w:asciiTheme="majorHAnsi" w:hAnsiTheme="majorHAnsi" w:cstheme="majorHAnsi"/>
        </w:rPr>
        <w:t>vraćanja</w:t>
      </w:r>
      <w:r w:rsidRPr="00AC7D85">
        <w:rPr>
          <w:rFonts w:asciiTheme="majorHAnsi" w:hAnsiTheme="majorHAnsi" w:cstheme="majorHAnsi"/>
        </w:rPr>
        <w:t xml:space="preserve"> zahteva za akciznu dozvolu</w:t>
      </w:r>
      <w:r w:rsidR="007B6373" w:rsidRPr="00AC7D85">
        <w:rPr>
          <w:rFonts w:asciiTheme="majorHAnsi" w:hAnsiTheme="majorHAnsi" w:cstheme="majorHAnsi"/>
        </w:rPr>
        <w:t xml:space="preserve"> na dopunu</w:t>
      </w:r>
      <w:r w:rsidRPr="00AC7D85">
        <w:rPr>
          <w:rFonts w:asciiTheme="majorHAnsi" w:hAnsiTheme="majorHAnsi" w:cstheme="majorHAnsi"/>
        </w:rPr>
        <w:t xml:space="preserve">, kliknuti na dugme </w:t>
      </w:r>
      <w:r w:rsidRPr="00AC7D85">
        <w:rPr>
          <w:rStyle w:val="Strong"/>
          <w:rFonts w:asciiTheme="majorHAnsi" w:hAnsiTheme="majorHAnsi" w:cstheme="majorHAnsi"/>
        </w:rPr>
        <w:t>"Nazad"</w:t>
      </w:r>
      <w:r w:rsidRPr="00AC7D85">
        <w:rPr>
          <w:rFonts w:asciiTheme="majorHAnsi" w:hAnsiTheme="majorHAnsi" w:cstheme="majorHAnsi"/>
        </w:rPr>
        <w:t xml:space="preserve"> kako bi se vratili na listu zahteva za akcizne dozvole.</w:t>
      </w:r>
    </w:p>
    <w:p w14:paraId="40E03A44" w14:textId="545B0EB8" w:rsidR="007E0F2D" w:rsidRPr="00AC7D85" w:rsidRDefault="003D7F60" w:rsidP="007E0F2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EAC1C27" wp14:editId="419CFE0E">
            <wp:extent cx="5335270" cy="2981960"/>
            <wp:effectExtent l="19050" t="19050" r="17780" b="27940"/>
            <wp:docPr id="504350546" name="Picture 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350546" name="Picture 3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A254F2C" w14:textId="60DD37CB" w:rsidR="003D7F60" w:rsidRPr="00AC7D85" w:rsidRDefault="007E0F2D" w:rsidP="007E0F2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752820A9" w14:textId="77777777" w:rsidR="003D7F60" w:rsidRPr="00AC7D85" w:rsidRDefault="003D7F60" w:rsidP="003D7F60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8. Primetiti da se obrađeni zahtev za akciznu dozvolu nalazi u statusu </w:t>
      </w:r>
      <w:r w:rsidRPr="00AC7D85">
        <w:rPr>
          <w:rStyle w:val="Strong"/>
          <w:rFonts w:asciiTheme="majorHAnsi" w:hAnsiTheme="majorHAnsi" w:cstheme="majorHAnsi"/>
        </w:rPr>
        <w:t>"Vraćen na dopunu".</w:t>
      </w:r>
    </w:p>
    <w:p w14:paraId="7CF4AC39" w14:textId="653FAABF" w:rsidR="00317869" w:rsidRPr="00AC7D85" w:rsidRDefault="003D7F60" w:rsidP="007E0F2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BC0C248" wp14:editId="089899AA">
            <wp:extent cx="5335270" cy="1852930"/>
            <wp:effectExtent l="19050" t="19050" r="17780" b="13970"/>
            <wp:docPr id="1139067505" name="Picture 3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067505" name="Picture 3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8529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DA3A43" w14:textId="3C4366FD" w:rsidR="007E0F2D" w:rsidRPr="00AC7D85" w:rsidRDefault="007E0F2D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4A836885" w14:textId="3F193B62" w:rsidR="007B6373" w:rsidRPr="00AC7D85" w:rsidRDefault="007E0F2D" w:rsidP="000F74FE">
      <w:pPr>
        <w:pStyle w:val="Heading2"/>
        <w:numPr>
          <w:ilvl w:val="0"/>
          <w:numId w:val="8"/>
        </w:numPr>
        <w:rPr>
          <w:rFonts w:asciiTheme="majorHAnsi" w:hAnsiTheme="majorHAnsi" w:cstheme="majorHAnsi"/>
        </w:rPr>
      </w:pPr>
      <w:bookmarkStart w:id="54" w:name="_Toc179448907"/>
      <w:r w:rsidRPr="00AC7D85">
        <w:rPr>
          <w:rFonts w:asciiTheme="majorHAnsi" w:hAnsiTheme="majorHAnsi" w:cstheme="majorHAnsi"/>
        </w:rPr>
        <w:lastRenderedPageBreak/>
        <w:t>Odbacivanje podnetog zahteva za akcizne dozvole</w:t>
      </w:r>
      <w:bookmarkEnd w:id="54"/>
    </w:p>
    <w:p w14:paraId="2E4D9148" w14:textId="7B43452F" w:rsidR="007B6373" w:rsidRPr="00AC7D85" w:rsidRDefault="007B6373" w:rsidP="007B637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dozvole"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70CB3E43" w14:textId="172DA850" w:rsidR="007B6373" w:rsidRPr="00AC7D85" w:rsidRDefault="007B6373" w:rsidP="007B637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C12D804" wp14:editId="687D12ED">
            <wp:extent cx="5335270" cy="2981960"/>
            <wp:effectExtent l="19050" t="19050" r="17780" b="27940"/>
            <wp:docPr id="1783929497" name="Picture 5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929497" name="Picture 5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02078A4" w14:textId="77777777" w:rsidR="007B6373" w:rsidRPr="00AC7D85" w:rsidRDefault="007B6373" w:rsidP="007B637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broj zahteva kojem želimo da pristupimo. U našem primeru kliknuti na </w:t>
      </w:r>
      <w:r w:rsidRPr="00AC7D85">
        <w:rPr>
          <w:rStyle w:val="Strong"/>
          <w:rFonts w:asciiTheme="majorHAnsi" w:hAnsiTheme="majorHAnsi" w:cstheme="majorHAnsi"/>
        </w:rPr>
        <w:t>"47-AD-04/2024"</w:t>
      </w:r>
      <w:r w:rsidRPr="00AC7D85">
        <w:rPr>
          <w:rFonts w:asciiTheme="majorHAnsi" w:hAnsiTheme="majorHAnsi" w:cstheme="majorHAnsi"/>
        </w:rPr>
        <w:t xml:space="preserve"> broj zahteva.</w:t>
      </w:r>
    </w:p>
    <w:p w14:paraId="38C0FF6C" w14:textId="7710E7B0" w:rsidR="007B6373" w:rsidRPr="00AC7D85" w:rsidRDefault="007B6373" w:rsidP="007B637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9F5B99D" wp14:editId="7BAB8E8C">
            <wp:extent cx="5335270" cy="2989580"/>
            <wp:effectExtent l="19050" t="19050" r="17780" b="20320"/>
            <wp:docPr id="154955242" name="Picture 4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55242" name="Picture 4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AB61A04" w14:textId="1E23306A" w:rsidR="007B6373" w:rsidRPr="00AC7D85" w:rsidRDefault="007B6373" w:rsidP="007B6373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5F13B5E3" w14:textId="77777777" w:rsidR="007B6373" w:rsidRPr="00AC7D85" w:rsidRDefault="007B6373" w:rsidP="007B637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Kliknuti na dugme </w:t>
      </w:r>
      <w:r w:rsidRPr="00AC7D85">
        <w:rPr>
          <w:rStyle w:val="Strong"/>
          <w:rFonts w:asciiTheme="majorHAnsi" w:hAnsiTheme="majorHAnsi" w:cstheme="majorHAnsi"/>
        </w:rPr>
        <w:t>"Odbaci".</w:t>
      </w:r>
    </w:p>
    <w:p w14:paraId="1235B5A3" w14:textId="6055BAC3" w:rsidR="007B6373" w:rsidRPr="00AC7D85" w:rsidRDefault="007B6373" w:rsidP="007B637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2DEA3A9" wp14:editId="79E955AA">
            <wp:extent cx="5335270" cy="2989580"/>
            <wp:effectExtent l="19050" t="19050" r="17780" b="20320"/>
            <wp:docPr id="654646428" name="Picture 4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646428" name="Picture 4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185DE78" w14:textId="77777777" w:rsidR="007B6373" w:rsidRPr="00AC7D85" w:rsidRDefault="007B6373" w:rsidP="007B637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4. Kliknuti na polje za unos </w:t>
      </w:r>
      <w:r w:rsidRPr="00AC7D85">
        <w:rPr>
          <w:rStyle w:val="Strong"/>
          <w:rFonts w:asciiTheme="majorHAnsi" w:hAnsiTheme="majorHAnsi" w:cstheme="majorHAnsi"/>
        </w:rPr>
        <w:t>"Komentar odbacivanja zahteva".</w:t>
      </w:r>
    </w:p>
    <w:p w14:paraId="77B47A88" w14:textId="1537238B" w:rsidR="007B6373" w:rsidRPr="00AC7D85" w:rsidRDefault="007B6373" w:rsidP="007B637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2396C40" wp14:editId="5971DECB">
            <wp:extent cx="5335270" cy="2981960"/>
            <wp:effectExtent l="19050" t="19050" r="17780" b="27940"/>
            <wp:docPr id="1426068251" name="Picture 4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068251" name="Picture 4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1CDA48C" w14:textId="77BE4CD9" w:rsidR="007B6373" w:rsidRPr="00AC7D85" w:rsidRDefault="007B6373" w:rsidP="007B637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5. U polje za unos uneti razlog odbacivanja zahteva za akciznu dozvolu.</w:t>
      </w:r>
    </w:p>
    <w:p w14:paraId="28E86D85" w14:textId="705744FC" w:rsidR="007B6373" w:rsidRPr="00AC7D85" w:rsidRDefault="007B6373" w:rsidP="007B6373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292E737D" w14:textId="77777777" w:rsidR="007B6373" w:rsidRPr="00AC7D85" w:rsidRDefault="007B6373" w:rsidP="007B637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6. Kliknuti na dugme </w:t>
      </w:r>
      <w:r w:rsidRPr="00AC7D85">
        <w:rPr>
          <w:rStyle w:val="Strong"/>
          <w:rFonts w:asciiTheme="majorHAnsi" w:hAnsiTheme="majorHAnsi" w:cstheme="majorHAnsi"/>
        </w:rPr>
        <w:t>"Pošalji zahtev".</w:t>
      </w:r>
    </w:p>
    <w:p w14:paraId="76115A13" w14:textId="6EE16E9C" w:rsidR="007B6373" w:rsidRPr="00AC7D85" w:rsidRDefault="007B6373" w:rsidP="007B637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FFAB5C8" wp14:editId="0623124C">
            <wp:extent cx="5335270" cy="2989580"/>
            <wp:effectExtent l="19050" t="19050" r="17780" b="20320"/>
            <wp:docPr id="1060701090" name="Picture 4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701090" name="Picture 4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2B978AD" w14:textId="77777777" w:rsidR="007B6373" w:rsidRPr="00AC7D85" w:rsidRDefault="007B6373" w:rsidP="007B637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7. Nakon odbacivanja zahteva za akciznu dozvolu, kliknuti na dugme </w:t>
      </w:r>
      <w:r w:rsidRPr="00AC7D85">
        <w:rPr>
          <w:rStyle w:val="Strong"/>
          <w:rFonts w:asciiTheme="majorHAnsi" w:hAnsiTheme="majorHAnsi" w:cstheme="majorHAnsi"/>
        </w:rPr>
        <w:t>"Nazad"</w:t>
      </w:r>
      <w:r w:rsidRPr="00AC7D85">
        <w:rPr>
          <w:rFonts w:asciiTheme="majorHAnsi" w:hAnsiTheme="majorHAnsi" w:cstheme="majorHAnsi"/>
        </w:rPr>
        <w:t xml:space="preserve"> kako bi se vratili na listu zahteva za akcizne dozvole.</w:t>
      </w:r>
    </w:p>
    <w:p w14:paraId="70573C5E" w14:textId="18368356" w:rsidR="007B6373" w:rsidRPr="00AC7D85" w:rsidRDefault="007B6373" w:rsidP="007B637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01C8E06" wp14:editId="19CD96BA">
            <wp:extent cx="5335270" cy="2981960"/>
            <wp:effectExtent l="19050" t="19050" r="17780" b="27940"/>
            <wp:docPr id="1333454469" name="Picture 4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454469" name="Picture 4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EDB2565" w14:textId="41F052D7" w:rsidR="007B6373" w:rsidRPr="00AC7D85" w:rsidRDefault="007B6373" w:rsidP="007B6373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5DB3D2D7" w14:textId="77777777" w:rsidR="007B6373" w:rsidRPr="00AC7D85" w:rsidRDefault="007B6373" w:rsidP="007B637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8. Primetiti da se obrađeni zahtev za akciznu dozvolu nalazi u statusu </w:t>
      </w:r>
      <w:r w:rsidRPr="00AC7D85">
        <w:rPr>
          <w:rStyle w:val="Strong"/>
          <w:rFonts w:asciiTheme="majorHAnsi" w:hAnsiTheme="majorHAnsi" w:cstheme="majorHAnsi"/>
        </w:rPr>
        <w:t>"Odbačen".</w:t>
      </w:r>
    </w:p>
    <w:p w14:paraId="212A3FCA" w14:textId="0B973F9D" w:rsidR="007E0F2D" w:rsidRPr="00AC7D85" w:rsidRDefault="007B6373" w:rsidP="007B637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2816A40" wp14:editId="248F80B3">
            <wp:extent cx="5335270" cy="2083435"/>
            <wp:effectExtent l="19050" t="19050" r="17780" b="12065"/>
            <wp:docPr id="698475523" name="Picture 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475523" name="Picture 4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0834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4E1FB9F" w14:textId="41C87EB0" w:rsidR="003503CB" w:rsidRPr="00AC7D85" w:rsidRDefault="007B6373" w:rsidP="000F74FE">
      <w:pPr>
        <w:pStyle w:val="Heading2"/>
        <w:numPr>
          <w:ilvl w:val="0"/>
          <w:numId w:val="8"/>
        </w:num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  <w:bookmarkStart w:id="55" w:name="_Toc179448908"/>
      <w:r w:rsidRPr="00AC7D85">
        <w:rPr>
          <w:rFonts w:asciiTheme="majorHAnsi" w:hAnsiTheme="majorHAnsi" w:cstheme="majorHAnsi"/>
        </w:rPr>
        <w:lastRenderedPageBreak/>
        <w:t>Odbijanje podn</w:t>
      </w:r>
      <w:r w:rsidR="003503CB" w:rsidRPr="00AC7D85">
        <w:rPr>
          <w:rFonts w:asciiTheme="majorHAnsi" w:hAnsiTheme="majorHAnsi" w:cstheme="majorHAnsi"/>
        </w:rPr>
        <w:t>etog zahteva za akcizne dozvole</w:t>
      </w:r>
      <w:bookmarkEnd w:id="55"/>
    </w:p>
    <w:p w14:paraId="5C7EE478" w14:textId="77777777" w:rsidR="003503CB" w:rsidRPr="00AC7D85" w:rsidRDefault="003503CB" w:rsidP="003503C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dozvole".</w:t>
      </w:r>
    </w:p>
    <w:p w14:paraId="0B0FA40B" w14:textId="7156DB3C" w:rsidR="003503CB" w:rsidRPr="00AC7D85" w:rsidRDefault="003503CB" w:rsidP="003503C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6B9BEC9" wp14:editId="66BC0ADD">
            <wp:extent cx="5335270" cy="2981960"/>
            <wp:effectExtent l="19050" t="19050" r="17780" b="27940"/>
            <wp:docPr id="1884601814" name="Picture 5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601814" name="Picture 5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214E24E" w14:textId="77777777" w:rsidR="003503CB" w:rsidRPr="00AC7D85" w:rsidRDefault="003503CB" w:rsidP="003503C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broj zahteva kojem želimo da pristupimo. U našem primeru kliknuti na </w:t>
      </w:r>
      <w:r w:rsidRPr="00AC7D85">
        <w:rPr>
          <w:rStyle w:val="Strong"/>
          <w:rFonts w:asciiTheme="majorHAnsi" w:hAnsiTheme="majorHAnsi" w:cstheme="majorHAnsi"/>
        </w:rPr>
        <w:t>"46-AD-04/2024"</w:t>
      </w:r>
      <w:r w:rsidRPr="00AC7D85">
        <w:rPr>
          <w:rFonts w:asciiTheme="majorHAnsi" w:hAnsiTheme="majorHAnsi" w:cstheme="majorHAnsi"/>
        </w:rPr>
        <w:t xml:space="preserve"> broj zahteva.</w:t>
      </w:r>
    </w:p>
    <w:p w14:paraId="263ABFE6" w14:textId="1200D863" w:rsidR="003503CB" w:rsidRPr="00AC7D85" w:rsidRDefault="003503CB" w:rsidP="003503C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ED8DEC9" wp14:editId="1D30BF4E">
            <wp:extent cx="5335270" cy="2989580"/>
            <wp:effectExtent l="19050" t="19050" r="17780" b="20320"/>
            <wp:docPr id="1436474628" name="Picture 5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474628" name="Picture 5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765A892" w14:textId="742322E5" w:rsidR="003503CB" w:rsidRPr="00AC7D85" w:rsidRDefault="003503CB" w:rsidP="003503C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36E0B43F" w14:textId="77777777" w:rsidR="003503CB" w:rsidRPr="00AC7D85" w:rsidRDefault="003503CB" w:rsidP="003503C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Kliknuti na dugme </w:t>
      </w:r>
      <w:r w:rsidRPr="00AC7D85">
        <w:rPr>
          <w:rStyle w:val="Strong"/>
          <w:rFonts w:asciiTheme="majorHAnsi" w:hAnsiTheme="majorHAnsi" w:cstheme="majorHAnsi"/>
        </w:rPr>
        <w:t>"Odbij".</w:t>
      </w:r>
    </w:p>
    <w:p w14:paraId="656F989F" w14:textId="75CE96A1" w:rsidR="003503CB" w:rsidRPr="00AC7D85" w:rsidRDefault="003503CB" w:rsidP="003503C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0E7C6F3" wp14:editId="290C09C3">
            <wp:extent cx="5335270" cy="2989580"/>
            <wp:effectExtent l="19050" t="19050" r="17780" b="20320"/>
            <wp:docPr id="2129072749" name="Picture 5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072749" name="Picture 5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53EED66" w14:textId="77777777" w:rsidR="003503CB" w:rsidRPr="00AC7D85" w:rsidRDefault="003503CB" w:rsidP="003503C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4. Kliknuti na polje za unos </w:t>
      </w:r>
      <w:r w:rsidRPr="00AC7D85">
        <w:rPr>
          <w:rStyle w:val="Strong"/>
          <w:rFonts w:asciiTheme="majorHAnsi" w:hAnsiTheme="majorHAnsi" w:cstheme="majorHAnsi"/>
        </w:rPr>
        <w:t>"Komentar odbijanja zahteva".</w:t>
      </w:r>
    </w:p>
    <w:p w14:paraId="5A26092A" w14:textId="5750736C" w:rsidR="003503CB" w:rsidRPr="00AC7D85" w:rsidRDefault="003503CB" w:rsidP="003503C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6C80A8E" wp14:editId="711AE915">
            <wp:extent cx="5335270" cy="2981960"/>
            <wp:effectExtent l="19050" t="19050" r="17780" b="27940"/>
            <wp:docPr id="669333067" name="Picture 5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333067" name="Picture 5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03A896C" w14:textId="65052C10" w:rsidR="003503CB" w:rsidRPr="00AC7D85" w:rsidRDefault="003503CB" w:rsidP="003503C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5. U polje za unos uneti razlog odbijanja zahteva za akciznu dozvolu.</w:t>
      </w:r>
    </w:p>
    <w:p w14:paraId="7AE602C5" w14:textId="7DC96371" w:rsidR="003503CB" w:rsidRPr="00AC7D85" w:rsidRDefault="003503CB" w:rsidP="003503CB">
      <w:pPr>
        <w:rPr>
          <w:rFonts w:asciiTheme="majorHAnsi" w:hAnsiTheme="majorHAnsi" w:cstheme="majorHAnsi"/>
        </w:rPr>
      </w:pPr>
    </w:p>
    <w:p w14:paraId="2968BC5D" w14:textId="320F0ECF" w:rsidR="003503CB" w:rsidRPr="00AC7D85" w:rsidRDefault="003503CB" w:rsidP="003503CB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60B69CB2" w14:textId="77777777" w:rsidR="003503CB" w:rsidRPr="00AC7D85" w:rsidRDefault="003503CB" w:rsidP="003503C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6. Kliknuti na dugme </w:t>
      </w:r>
      <w:r w:rsidRPr="00AC7D85">
        <w:rPr>
          <w:rStyle w:val="Strong"/>
          <w:rFonts w:asciiTheme="majorHAnsi" w:hAnsiTheme="majorHAnsi" w:cstheme="majorHAnsi"/>
        </w:rPr>
        <w:t>"Pošalji zahtev".</w:t>
      </w:r>
    </w:p>
    <w:p w14:paraId="58A635CD" w14:textId="1E506AB8" w:rsidR="003503CB" w:rsidRPr="00AC7D85" w:rsidRDefault="003503CB" w:rsidP="003503C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349BEDA" wp14:editId="1268100A">
            <wp:extent cx="5335270" cy="2981960"/>
            <wp:effectExtent l="19050" t="19050" r="17780" b="27940"/>
            <wp:docPr id="1962783971" name="Picture 5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783971" name="Picture 5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B6AD93A" w14:textId="77777777" w:rsidR="003503CB" w:rsidRPr="00AC7D85" w:rsidRDefault="003503CB" w:rsidP="003503C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7. Nakon odbijanja zahteva za akciznu dozvolu, kliknuti na dugme </w:t>
      </w:r>
      <w:r w:rsidRPr="00AC7D85">
        <w:rPr>
          <w:rStyle w:val="Strong"/>
          <w:rFonts w:asciiTheme="majorHAnsi" w:hAnsiTheme="majorHAnsi" w:cstheme="majorHAnsi"/>
        </w:rPr>
        <w:t>"Nazad"</w:t>
      </w:r>
      <w:r w:rsidRPr="00AC7D85">
        <w:rPr>
          <w:rFonts w:asciiTheme="majorHAnsi" w:hAnsiTheme="majorHAnsi" w:cstheme="majorHAnsi"/>
        </w:rPr>
        <w:t xml:space="preserve"> kako bi se vratili na listu zahteva za akcizne dozvole.</w:t>
      </w:r>
    </w:p>
    <w:p w14:paraId="4D1C8B84" w14:textId="401D2546" w:rsidR="003503CB" w:rsidRPr="00AC7D85" w:rsidRDefault="003503CB" w:rsidP="003503C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F2BA629" wp14:editId="1F6F6812">
            <wp:extent cx="5335270" cy="2981960"/>
            <wp:effectExtent l="19050" t="19050" r="17780" b="27940"/>
            <wp:docPr id="672046140" name="Picture 52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046140" name="Picture 52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5FC0373" w14:textId="5F9AB1A4" w:rsidR="003503CB" w:rsidRPr="00AC7D85" w:rsidRDefault="003503CB" w:rsidP="003503C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5B21341F" w14:textId="77777777" w:rsidR="003503CB" w:rsidRPr="00AC7D85" w:rsidRDefault="003503CB" w:rsidP="003503C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8. Primetiti da se obrađeni zahtev za akciznu dozvolu nalazi u statusu </w:t>
      </w:r>
      <w:r w:rsidRPr="00AC7D85">
        <w:rPr>
          <w:rStyle w:val="Strong"/>
          <w:rFonts w:asciiTheme="majorHAnsi" w:hAnsiTheme="majorHAnsi" w:cstheme="majorHAnsi"/>
        </w:rPr>
        <w:t>"Odbijen".</w:t>
      </w:r>
    </w:p>
    <w:p w14:paraId="23D97C0E" w14:textId="75446525" w:rsidR="003503CB" w:rsidRPr="00AC7D85" w:rsidRDefault="003503CB" w:rsidP="003503C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8923B20" wp14:editId="52734F10">
            <wp:extent cx="5335270" cy="2067560"/>
            <wp:effectExtent l="19050" t="19050" r="17780" b="27940"/>
            <wp:docPr id="1267371366" name="Picture 5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371366" name="Picture 5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0675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16CDBDD" w14:textId="77777777" w:rsidR="0061291C" w:rsidRPr="00AC7D85" w:rsidRDefault="0061291C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1A8BE178" w14:textId="03557896" w:rsidR="0061291C" w:rsidRPr="00AC7D85" w:rsidRDefault="0061291C" w:rsidP="000F74FE">
      <w:pPr>
        <w:pStyle w:val="Heading2"/>
        <w:numPr>
          <w:ilvl w:val="0"/>
          <w:numId w:val="8"/>
        </w:numPr>
        <w:rPr>
          <w:rFonts w:asciiTheme="majorHAnsi" w:hAnsiTheme="majorHAnsi" w:cstheme="majorHAnsi"/>
        </w:rPr>
      </w:pPr>
      <w:bookmarkStart w:id="56" w:name="_Toc179448909"/>
      <w:r w:rsidRPr="00AC7D85">
        <w:rPr>
          <w:rFonts w:asciiTheme="majorHAnsi" w:hAnsiTheme="majorHAnsi" w:cstheme="majorHAnsi"/>
        </w:rPr>
        <w:lastRenderedPageBreak/>
        <w:t>Izdavanje rešenja podnetih zahteva za akcizne dozvole</w:t>
      </w:r>
      <w:bookmarkEnd w:id="56"/>
    </w:p>
    <w:p w14:paraId="56069CF1" w14:textId="7172C633" w:rsidR="00240F88" w:rsidRPr="00AC7D85" w:rsidRDefault="00D666F3" w:rsidP="00240F88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b/>
          <w:bCs/>
          <w:color w:val="FF0000"/>
        </w:rPr>
        <w:t>Napomena:</w:t>
      </w:r>
      <w:r w:rsidRPr="00AC7D85">
        <w:rPr>
          <w:rFonts w:asciiTheme="majorHAnsi" w:hAnsiTheme="majorHAnsi" w:cstheme="majorHAnsi"/>
          <w:color w:val="FF0000"/>
        </w:rPr>
        <w:t xml:space="preserve"> </w:t>
      </w:r>
      <w:r w:rsidRPr="00AC7D85">
        <w:rPr>
          <w:rFonts w:asciiTheme="majorHAnsi" w:hAnsiTheme="majorHAnsi" w:cstheme="majorHAnsi"/>
        </w:rPr>
        <w:t xml:space="preserve">Korisnik vrši izdavanje rešenja nakon obrade zahteva za akcizne markice od strane </w:t>
      </w:r>
      <w:r w:rsidRPr="00AC7D85">
        <w:rPr>
          <w:rFonts w:asciiTheme="majorHAnsi" w:hAnsiTheme="majorHAnsi" w:cstheme="majorHAnsi"/>
          <w:i/>
          <w:iCs/>
        </w:rPr>
        <w:t xml:space="preserve">PU </w:t>
      </w:r>
      <w:r w:rsidRPr="00AC7D85">
        <w:rPr>
          <w:rFonts w:asciiTheme="majorHAnsi" w:hAnsiTheme="majorHAnsi" w:cstheme="majorHAnsi"/>
        </w:rPr>
        <w:t>(</w:t>
      </w:r>
      <w:r w:rsidR="00A777AA" w:rsidRPr="00AC7D85">
        <w:rPr>
          <w:rFonts w:asciiTheme="majorHAnsi" w:hAnsiTheme="majorHAnsi" w:cstheme="majorHAnsi"/>
        </w:rPr>
        <w:t>P</w:t>
      </w:r>
      <w:r w:rsidRPr="00AC7D85">
        <w:rPr>
          <w:rFonts w:asciiTheme="majorHAnsi" w:hAnsiTheme="majorHAnsi" w:cstheme="majorHAnsi"/>
        </w:rPr>
        <w:t xml:space="preserve">oreske uprave). </w:t>
      </w:r>
    </w:p>
    <w:p w14:paraId="56BFAD5B" w14:textId="77777777" w:rsidR="00240F88" w:rsidRPr="00AC7D85" w:rsidRDefault="00240F88" w:rsidP="00240F88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"Akcizne dozvole".</w:t>
      </w:r>
    </w:p>
    <w:p w14:paraId="126A53CD" w14:textId="32A9D170" w:rsidR="00240F88" w:rsidRPr="00AC7D85" w:rsidRDefault="00240F88" w:rsidP="00240F8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941A73D" wp14:editId="0034399F">
            <wp:extent cx="5335270" cy="2981960"/>
            <wp:effectExtent l="19050" t="19050" r="17780" b="27940"/>
            <wp:docPr id="756860284" name="Picture 8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860284" name="Picture 8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41DADDA" w14:textId="77777777" w:rsidR="00240F88" w:rsidRPr="00AC7D85" w:rsidRDefault="00240F88" w:rsidP="00240F88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broj zahteva kojem želimo da pristupimo. U našem primeru kliknuti na </w:t>
      </w:r>
      <w:r w:rsidRPr="00AC7D85">
        <w:rPr>
          <w:rStyle w:val="Strong"/>
          <w:rFonts w:asciiTheme="majorHAnsi" w:hAnsiTheme="majorHAnsi" w:cstheme="majorHAnsi"/>
        </w:rPr>
        <w:t>"45-AD-04/2024"</w:t>
      </w:r>
      <w:r w:rsidRPr="00AC7D85">
        <w:rPr>
          <w:rFonts w:asciiTheme="majorHAnsi" w:hAnsiTheme="majorHAnsi" w:cstheme="majorHAnsi"/>
        </w:rPr>
        <w:t xml:space="preserve"> broj zahteva koji se nalazi u statusu </w:t>
      </w:r>
      <w:r w:rsidRPr="00AC7D85">
        <w:rPr>
          <w:rStyle w:val="Strong"/>
          <w:rFonts w:asciiTheme="majorHAnsi" w:hAnsiTheme="majorHAnsi" w:cstheme="majorHAnsi"/>
        </w:rPr>
        <w:t>"Izvršeno plaćanje".</w:t>
      </w:r>
    </w:p>
    <w:p w14:paraId="51A33785" w14:textId="6E4FAEF0" w:rsidR="00463FAB" w:rsidRPr="00AC7D85" w:rsidRDefault="00240F88" w:rsidP="00240F8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6B9D069" wp14:editId="041AEEFF">
            <wp:extent cx="5335270" cy="2989580"/>
            <wp:effectExtent l="19050" t="19050" r="17780" b="20320"/>
            <wp:docPr id="1111167807" name="Picture 8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167807" name="Picture 8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17771A5" w14:textId="43BB7943" w:rsidR="00240F88" w:rsidRPr="00AC7D85" w:rsidRDefault="00240F88" w:rsidP="00463FAB">
      <w:pPr>
        <w:rPr>
          <w:rFonts w:asciiTheme="majorHAnsi" w:hAnsiTheme="majorHAnsi" w:cstheme="majorHAnsi"/>
        </w:rPr>
      </w:pPr>
    </w:p>
    <w:p w14:paraId="33F4C035" w14:textId="77777777" w:rsidR="00742C25" w:rsidRPr="00AC7D85" w:rsidRDefault="00742C25" w:rsidP="00463FAB">
      <w:pPr>
        <w:rPr>
          <w:rFonts w:asciiTheme="majorHAnsi" w:hAnsiTheme="majorHAnsi" w:cstheme="majorHAnsi"/>
        </w:rPr>
      </w:pPr>
    </w:p>
    <w:p w14:paraId="408BF8DA" w14:textId="77777777" w:rsidR="00742C25" w:rsidRPr="00AC7D85" w:rsidRDefault="00742C25" w:rsidP="00463FAB">
      <w:pPr>
        <w:rPr>
          <w:rFonts w:asciiTheme="majorHAnsi" w:hAnsiTheme="majorHAnsi" w:cstheme="majorHAnsi"/>
        </w:rPr>
      </w:pPr>
    </w:p>
    <w:p w14:paraId="4AB1B8A7" w14:textId="35C67F6D" w:rsidR="00742C25" w:rsidRPr="00AC7D85" w:rsidRDefault="00742C25" w:rsidP="00463FA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  <w:b/>
          <w:bCs/>
          <w:color w:val="FF0000"/>
        </w:rPr>
        <w:t>Napomena:</w:t>
      </w:r>
      <w:r w:rsidRPr="00AC7D85">
        <w:rPr>
          <w:rFonts w:asciiTheme="majorHAnsi" w:hAnsiTheme="majorHAnsi" w:cstheme="majorHAnsi"/>
          <w:color w:val="FF0000"/>
        </w:rPr>
        <w:t xml:space="preserve"> </w:t>
      </w:r>
      <w:r w:rsidRPr="00AC7D85">
        <w:rPr>
          <w:rFonts w:asciiTheme="majorHAnsi" w:hAnsiTheme="majorHAnsi" w:cstheme="majorHAnsi"/>
        </w:rPr>
        <w:t>Potrebno je prvo odraditi akciju generisanja rešenja, koje nakon generisanja treba da se potpiše. Nakon toga, potpisano rešenje se dodaje na zahtev, i opi</w:t>
      </w:r>
      <w:r w:rsidR="00A777AA" w:rsidRPr="00AC7D85">
        <w:rPr>
          <w:rFonts w:asciiTheme="majorHAnsi" w:hAnsiTheme="majorHAnsi" w:cstheme="majorHAnsi"/>
        </w:rPr>
        <w:t>s</w:t>
      </w:r>
      <w:r w:rsidRPr="00AC7D85">
        <w:rPr>
          <w:rFonts w:asciiTheme="majorHAnsi" w:hAnsiTheme="majorHAnsi" w:cstheme="majorHAnsi"/>
        </w:rPr>
        <w:t>ano je u daljim koracima.</w:t>
      </w:r>
    </w:p>
    <w:p w14:paraId="7D95D369" w14:textId="77777777" w:rsidR="00240F88" w:rsidRPr="00AC7D85" w:rsidRDefault="00240F88" w:rsidP="00240F88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Kliknuti na dugme </w:t>
      </w:r>
      <w:r w:rsidRPr="00AC7D85">
        <w:rPr>
          <w:rStyle w:val="Strong"/>
          <w:rFonts w:asciiTheme="majorHAnsi" w:hAnsiTheme="majorHAnsi" w:cstheme="majorHAnsi"/>
        </w:rPr>
        <w:t>"Generisanje rešenja".</w:t>
      </w:r>
    </w:p>
    <w:p w14:paraId="77DC6B23" w14:textId="44BDE52C" w:rsidR="00240F88" w:rsidRPr="00AC7D85" w:rsidRDefault="00240F88" w:rsidP="00240F8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lastRenderedPageBreak/>
        <w:drawing>
          <wp:inline distT="0" distB="0" distL="0" distR="0" wp14:anchorId="017D32BA" wp14:editId="2CE2D7BD">
            <wp:extent cx="5335270" cy="2981960"/>
            <wp:effectExtent l="19050" t="19050" r="17780" b="27940"/>
            <wp:docPr id="1962613691" name="Picture 8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613691" name="Picture 8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E0711A1" w14:textId="77777777" w:rsidR="00240F88" w:rsidRPr="00AC7D85" w:rsidRDefault="00240F88" w:rsidP="00240F88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4. Kliknuti na polje </w:t>
      </w:r>
      <w:r w:rsidRPr="00AC7D85">
        <w:rPr>
          <w:rStyle w:val="Strong"/>
          <w:rFonts w:asciiTheme="majorHAnsi" w:hAnsiTheme="majorHAnsi" w:cstheme="majorHAnsi"/>
        </w:rPr>
        <w:t>"Tip rešenja"</w:t>
      </w:r>
      <w:r w:rsidRPr="00AC7D85">
        <w:rPr>
          <w:rFonts w:asciiTheme="majorHAnsi" w:hAnsiTheme="majorHAnsi" w:cstheme="majorHAnsi"/>
        </w:rPr>
        <w:t xml:space="preserve"> nakon čega će se prikazati padajuća lista opcija sa svim tipovima rešenja.</w:t>
      </w:r>
    </w:p>
    <w:p w14:paraId="503C2754" w14:textId="0154ADFF" w:rsidR="00463FAB" w:rsidRPr="00AC7D85" w:rsidRDefault="00240F88" w:rsidP="00240F8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B0FB03C" wp14:editId="393E14A5">
            <wp:extent cx="5335270" cy="2981960"/>
            <wp:effectExtent l="19050" t="19050" r="17780" b="27940"/>
            <wp:docPr id="258082866" name="Picture 8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082866" name="Picture 8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3780CA" w14:textId="6554B4B0" w:rsidR="00240F88" w:rsidRPr="00AC7D85" w:rsidRDefault="00463FAB" w:rsidP="00463FAB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2EBD9330" w14:textId="77777777" w:rsidR="00240F88" w:rsidRPr="00AC7D85" w:rsidRDefault="00240F88" w:rsidP="00240F88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5. Za naš primer, u padajućoj listi opcija odabrati opciju </w:t>
      </w:r>
      <w:r w:rsidRPr="00AC7D85">
        <w:rPr>
          <w:rStyle w:val="Strong"/>
          <w:rFonts w:asciiTheme="majorHAnsi" w:hAnsiTheme="majorHAnsi" w:cstheme="majorHAnsi"/>
        </w:rPr>
        <w:t>"Dobijanje".</w:t>
      </w:r>
    </w:p>
    <w:p w14:paraId="39C471D4" w14:textId="72E66B8C" w:rsidR="00240F88" w:rsidRPr="00AC7D85" w:rsidRDefault="00240F88" w:rsidP="00240F8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3E8BD25" wp14:editId="6C4D366C">
            <wp:extent cx="5335270" cy="2981960"/>
            <wp:effectExtent l="19050" t="19050" r="17780" b="27940"/>
            <wp:docPr id="1399758067" name="Picture 8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758067" name="Picture 8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04FA03E" w14:textId="77777777" w:rsidR="00240F88" w:rsidRPr="00AC7D85" w:rsidRDefault="00240F88" w:rsidP="00240F88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6. Kliknuti na dugme </w:t>
      </w:r>
      <w:r w:rsidRPr="00AC7D85">
        <w:rPr>
          <w:rStyle w:val="Strong"/>
          <w:rFonts w:asciiTheme="majorHAnsi" w:hAnsiTheme="majorHAnsi" w:cstheme="majorHAnsi"/>
        </w:rPr>
        <w:t>"Generiši rešenje".</w:t>
      </w:r>
    </w:p>
    <w:p w14:paraId="49C33647" w14:textId="0EF86CF0" w:rsidR="00463FAB" w:rsidRPr="00AC7D85" w:rsidRDefault="00240F88" w:rsidP="00240F8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2AD2774" wp14:editId="14C7129C">
            <wp:extent cx="5335270" cy="2981960"/>
            <wp:effectExtent l="19050" t="19050" r="17780" b="27940"/>
            <wp:docPr id="848617907" name="Picture 8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617907" name="Picture 8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125B75E" w14:textId="74C717AC" w:rsidR="00240F88" w:rsidRPr="00AC7D85" w:rsidRDefault="00463FAB" w:rsidP="00463FA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61060DC5" w14:textId="77777777" w:rsidR="00240F88" w:rsidRPr="00AC7D85" w:rsidRDefault="00240F88" w:rsidP="00240F88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7. U formi za unos informacija, odabrati opciju </w:t>
      </w:r>
      <w:r w:rsidRPr="00AC7D85">
        <w:rPr>
          <w:rStyle w:val="Strong"/>
          <w:rFonts w:asciiTheme="majorHAnsi" w:hAnsiTheme="majorHAnsi" w:cstheme="majorHAnsi"/>
        </w:rPr>
        <w:t>"Pozitivna procena".</w:t>
      </w:r>
    </w:p>
    <w:p w14:paraId="404B1F73" w14:textId="0B5570B4" w:rsidR="00240F88" w:rsidRPr="00AC7D85" w:rsidRDefault="00240F88" w:rsidP="00240F8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7CF865F" wp14:editId="42C4F242">
            <wp:extent cx="5335270" cy="2989580"/>
            <wp:effectExtent l="19050" t="19050" r="17780" b="20320"/>
            <wp:docPr id="1632903065" name="Picture 8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903065" name="Picture 8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D02534D" w14:textId="77777777" w:rsidR="00240F88" w:rsidRPr="00AC7D85" w:rsidRDefault="00240F88" w:rsidP="00240F88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8. Kliknuti na polje za unos </w:t>
      </w:r>
      <w:r w:rsidRPr="00AC7D85">
        <w:rPr>
          <w:rStyle w:val="Strong"/>
          <w:rFonts w:asciiTheme="majorHAnsi" w:hAnsiTheme="majorHAnsi" w:cstheme="majorHAnsi"/>
        </w:rPr>
        <w:t>"Komentar".</w:t>
      </w:r>
    </w:p>
    <w:p w14:paraId="7D426040" w14:textId="2EDD0506" w:rsidR="00240F88" w:rsidRPr="00AC7D85" w:rsidRDefault="00240F88" w:rsidP="00240F8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F62E6D1" wp14:editId="65B338A9">
            <wp:extent cx="5335270" cy="2989580"/>
            <wp:effectExtent l="19050" t="19050" r="17780" b="20320"/>
            <wp:docPr id="1621775022" name="Picture 8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775022" name="Picture 8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67368B0" w14:textId="658AE28E" w:rsidR="00463FAB" w:rsidRPr="00AC7D85" w:rsidRDefault="00240F88" w:rsidP="00240F88">
      <w:pPr>
        <w:pStyle w:val="NormalWeb"/>
        <w:rPr>
          <w:rStyle w:val="Strong"/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9. U polje za unos uneti komentar. U našem primeru unosimo </w:t>
      </w:r>
      <w:r w:rsidRPr="00AC7D85">
        <w:rPr>
          <w:rStyle w:val="Strong"/>
          <w:rFonts w:asciiTheme="majorHAnsi" w:hAnsiTheme="majorHAnsi" w:cstheme="majorHAnsi"/>
        </w:rPr>
        <w:t>“Test".</w:t>
      </w:r>
    </w:p>
    <w:p w14:paraId="0EA831CB" w14:textId="6A59BEBB" w:rsidR="00240F88" w:rsidRPr="00AC7D85" w:rsidRDefault="00463FAB" w:rsidP="00463FAB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AC7D85">
        <w:rPr>
          <w:rStyle w:val="Strong"/>
          <w:rFonts w:asciiTheme="majorHAnsi" w:hAnsiTheme="majorHAnsi" w:cstheme="majorHAnsi"/>
        </w:rPr>
        <w:br w:type="page"/>
      </w:r>
    </w:p>
    <w:p w14:paraId="44842871" w14:textId="77777777" w:rsidR="00240F88" w:rsidRPr="00AC7D85" w:rsidRDefault="00240F88" w:rsidP="00240F88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10. Kliknuti na polje za unos </w:t>
      </w:r>
      <w:r w:rsidRPr="00AC7D85">
        <w:rPr>
          <w:rStyle w:val="Strong"/>
          <w:rFonts w:asciiTheme="majorHAnsi" w:hAnsiTheme="majorHAnsi" w:cstheme="majorHAnsi"/>
        </w:rPr>
        <w:t>"Broj rešenja".</w:t>
      </w:r>
    </w:p>
    <w:p w14:paraId="1D103E4F" w14:textId="46E5877A" w:rsidR="00240F88" w:rsidRPr="00AC7D85" w:rsidRDefault="00240F88" w:rsidP="00240F8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03DC6F4" wp14:editId="4EC62BE6">
            <wp:extent cx="5335270" cy="2989580"/>
            <wp:effectExtent l="19050" t="19050" r="17780" b="20320"/>
            <wp:docPr id="1757921753" name="Picture 7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921753" name="Picture 7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3332C93" w14:textId="77777777" w:rsidR="00240F88" w:rsidRPr="00AC7D85" w:rsidRDefault="00240F88" w:rsidP="00240F88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11. U polje za unos uneti broj rešenja. U našem primeru unosimo </w:t>
      </w:r>
      <w:r w:rsidRPr="00AC7D85">
        <w:rPr>
          <w:rStyle w:val="Strong"/>
          <w:rFonts w:asciiTheme="majorHAnsi" w:hAnsiTheme="majorHAnsi" w:cstheme="majorHAnsi"/>
        </w:rPr>
        <w:t>“273649".</w:t>
      </w:r>
    </w:p>
    <w:p w14:paraId="2D41CF02" w14:textId="77777777" w:rsidR="00240F88" w:rsidRPr="00AC7D85" w:rsidRDefault="00240F88" w:rsidP="00240F88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12. Kliknuti na polje </w:t>
      </w:r>
      <w:r w:rsidRPr="00AC7D85">
        <w:rPr>
          <w:rStyle w:val="Strong"/>
          <w:rFonts w:asciiTheme="majorHAnsi" w:hAnsiTheme="majorHAnsi" w:cstheme="majorHAnsi"/>
        </w:rPr>
        <w:t>"Datum važenja"</w:t>
      </w:r>
      <w:r w:rsidRPr="00AC7D85">
        <w:rPr>
          <w:rFonts w:asciiTheme="majorHAnsi" w:hAnsiTheme="majorHAnsi" w:cstheme="majorHAnsi"/>
        </w:rPr>
        <w:t>, nakon čega se prikazuje kalendar za odabir datuma važenja rešenja.</w:t>
      </w:r>
    </w:p>
    <w:p w14:paraId="50AF3DC4" w14:textId="70A8CAD7" w:rsidR="00463FAB" w:rsidRPr="00AC7D85" w:rsidRDefault="00240F88" w:rsidP="00240F8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D064F31" wp14:editId="746D08E4">
            <wp:extent cx="5335270" cy="2989580"/>
            <wp:effectExtent l="19050" t="19050" r="17780" b="20320"/>
            <wp:docPr id="559355135" name="Picture 7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355135" name="Picture 7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5D91A3" w14:textId="77D50200" w:rsidR="00240F88" w:rsidRPr="00AC7D85" w:rsidRDefault="00463FAB" w:rsidP="00463FA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6DE17153" w14:textId="77777777" w:rsidR="00240F88" w:rsidRPr="00AC7D85" w:rsidRDefault="00240F88" w:rsidP="00240F88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13. Odabrati datum za važenje zahteva. U našem primeru odabrati </w:t>
      </w:r>
      <w:r w:rsidRPr="00AC7D85">
        <w:rPr>
          <w:rStyle w:val="Strong"/>
          <w:rFonts w:asciiTheme="majorHAnsi" w:hAnsiTheme="majorHAnsi" w:cstheme="majorHAnsi"/>
        </w:rPr>
        <w:t>"30.04.2024."</w:t>
      </w:r>
      <w:r w:rsidRPr="00AC7D85">
        <w:rPr>
          <w:rFonts w:asciiTheme="majorHAnsi" w:hAnsiTheme="majorHAnsi" w:cstheme="majorHAnsi"/>
        </w:rPr>
        <w:t>.</w:t>
      </w:r>
    </w:p>
    <w:p w14:paraId="7CC57748" w14:textId="12C65BB4" w:rsidR="00240F88" w:rsidRPr="00AC7D85" w:rsidRDefault="00240F88" w:rsidP="00240F8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618C865" wp14:editId="30633430">
            <wp:extent cx="5335270" cy="2989580"/>
            <wp:effectExtent l="19050" t="19050" r="17780" b="20320"/>
            <wp:docPr id="1160585590" name="Picture 77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585590" name="Picture 77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462F2C" w14:textId="34719F1F" w:rsidR="00742C25" w:rsidRPr="00AC7D85" w:rsidRDefault="00742C25" w:rsidP="00742C25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b/>
          <w:bCs/>
          <w:color w:val="FF0000"/>
        </w:rPr>
        <w:t>Napomena:</w:t>
      </w:r>
      <w:r w:rsidRPr="00AC7D85">
        <w:rPr>
          <w:rFonts w:asciiTheme="majorHAnsi" w:hAnsiTheme="majorHAnsi" w:cstheme="majorHAnsi"/>
          <w:color w:val="FF0000"/>
        </w:rPr>
        <w:t xml:space="preserve"> </w:t>
      </w:r>
      <w:r w:rsidRPr="00AC7D85">
        <w:rPr>
          <w:rFonts w:asciiTheme="majorHAnsi" w:hAnsiTheme="majorHAnsi" w:cstheme="majorHAnsi"/>
        </w:rPr>
        <w:t>Potrebno je na dugme “</w:t>
      </w:r>
      <w:r w:rsidRPr="00AC7D85">
        <w:rPr>
          <w:rFonts w:asciiTheme="majorHAnsi" w:hAnsiTheme="majorHAnsi" w:cstheme="majorHAnsi"/>
          <w:b/>
          <w:bCs/>
        </w:rPr>
        <w:t>Upload”</w:t>
      </w:r>
      <w:r w:rsidRPr="00AC7D85">
        <w:rPr>
          <w:rFonts w:asciiTheme="majorHAnsi" w:hAnsiTheme="majorHAnsi" w:cstheme="majorHAnsi"/>
        </w:rPr>
        <w:t xml:space="preserve"> izvršiti dodavanje potpisanog rešenja na zahtev za akciznu dozvolu.</w:t>
      </w:r>
    </w:p>
    <w:p w14:paraId="3E7E085B" w14:textId="77777777" w:rsidR="00240F88" w:rsidRPr="00AC7D85" w:rsidRDefault="00240F88" w:rsidP="00240F88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14. Kliknuti na dugme </w:t>
      </w:r>
      <w:r w:rsidRPr="00AC7D85">
        <w:rPr>
          <w:rStyle w:val="Strong"/>
          <w:rFonts w:asciiTheme="majorHAnsi" w:hAnsiTheme="majorHAnsi" w:cstheme="majorHAnsi"/>
        </w:rPr>
        <w:t>"Završi".</w:t>
      </w:r>
    </w:p>
    <w:p w14:paraId="04136700" w14:textId="20D62F2B" w:rsidR="00463FAB" w:rsidRPr="00AC7D85" w:rsidRDefault="00240F88" w:rsidP="00240F8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FCC8A01" wp14:editId="7CD23D40">
            <wp:extent cx="5335270" cy="2981960"/>
            <wp:effectExtent l="19050" t="19050" r="17780" b="27940"/>
            <wp:docPr id="568173128" name="Picture 7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173128" name="Picture 7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FA67B55" w14:textId="4307A141" w:rsidR="00240F88" w:rsidRPr="00AC7D85" w:rsidRDefault="00463FAB" w:rsidP="00463FA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7763199A" w14:textId="77777777" w:rsidR="00240F88" w:rsidRPr="00AC7D85" w:rsidRDefault="00240F88" w:rsidP="00240F88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15. Kliknuti na dugme </w:t>
      </w:r>
      <w:r w:rsidRPr="00AC7D85">
        <w:rPr>
          <w:rStyle w:val="Strong"/>
          <w:rFonts w:asciiTheme="majorHAnsi" w:hAnsiTheme="majorHAnsi" w:cstheme="majorHAnsi"/>
        </w:rPr>
        <w:t>"Potvrdi".</w:t>
      </w:r>
    </w:p>
    <w:p w14:paraId="2FDA2866" w14:textId="0F459DB0" w:rsidR="00240F88" w:rsidRPr="00AC7D85" w:rsidRDefault="00240F88" w:rsidP="00240F8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4D734DB" wp14:editId="2CD3CF62">
            <wp:extent cx="5335270" cy="2981960"/>
            <wp:effectExtent l="19050" t="19050" r="17780" b="27940"/>
            <wp:docPr id="189711521" name="Picture 7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11521" name="Picture 7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F4CA9D8" w14:textId="77777777" w:rsidR="00240F88" w:rsidRPr="00AC7D85" w:rsidRDefault="00240F88" w:rsidP="00240F88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16. Nakon izdavanja rešenja za akciznu dozvolu, kliknuti na dugme </w:t>
      </w:r>
      <w:r w:rsidRPr="00AC7D85">
        <w:rPr>
          <w:rStyle w:val="Strong"/>
          <w:rFonts w:asciiTheme="majorHAnsi" w:hAnsiTheme="majorHAnsi" w:cstheme="majorHAnsi"/>
        </w:rPr>
        <w:t>"Nazad"</w:t>
      </w:r>
      <w:r w:rsidRPr="00AC7D85">
        <w:rPr>
          <w:rFonts w:asciiTheme="majorHAnsi" w:hAnsiTheme="majorHAnsi" w:cstheme="majorHAnsi"/>
        </w:rPr>
        <w:t xml:space="preserve"> kako bi se vratili na listu zahteva za akcizne dozvole.</w:t>
      </w:r>
    </w:p>
    <w:p w14:paraId="1B1CA6AD" w14:textId="19C0F583" w:rsidR="00463FAB" w:rsidRPr="00AC7D85" w:rsidRDefault="00240F88" w:rsidP="00240F8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F13B65B" wp14:editId="79C48F6A">
            <wp:extent cx="5335270" cy="2981960"/>
            <wp:effectExtent l="19050" t="19050" r="17780" b="27940"/>
            <wp:docPr id="729440146" name="Picture 7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440146" name="Picture 7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3307DA" w14:textId="3D995BA5" w:rsidR="00240F88" w:rsidRPr="00AC7D85" w:rsidRDefault="00463FAB" w:rsidP="00463FA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35330135" w14:textId="77777777" w:rsidR="00240F88" w:rsidRPr="00AC7D85" w:rsidRDefault="00240F88" w:rsidP="00240F88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17. Primetiti da se obrađeni zahtev za akciznu dozvolu nalazi u statusu </w:t>
      </w:r>
      <w:r w:rsidRPr="00AC7D85">
        <w:rPr>
          <w:rStyle w:val="Strong"/>
          <w:rFonts w:asciiTheme="majorHAnsi" w:hAnsiTheme="majorHAnsi" w:cstheme="majorHAnsi"/>
        </w:rPr>
        <w:t>"Odobren".</w:t>
      </w:r>
    </w:p>
    <w:p w14:paraId="00C2173D" w14:textId="1B9EAE6D" w:rsidR="00240F88" w:rsidRPr="00AC7D85" w:rsidRDefault="00240F88" w:rsidP="00240F8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247CA8E" wp14:editId="29BA474A">
            <wp:extent cx="5335270" cy="1876425"/>
            <wp:effectExtent l="19050" t="19050" r="17780" b="28575"/>
            <wp:docPr id="2070372861" name="Picture 7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372861" name="Picture 7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8764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961D5B3" w14:textId="5C763CC5" w:rsidR="00317869" w:rsidRPr="00AC7D85" w:rsidRDefault="00317869" w:rsidP="00240F88">
      <w:pPr>
        <w:pStyle w:val="Heading4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0F16F07D" w14:textId="540C13FB" w:rsidR="00317869" w:rsidRPr="00AC7D85" w:rsidRDefault="003022BB" w:rsidP="00317869">
      <w:pPr>
        <w:pStyle w:val="Heading1"/>
        <w:rPr>
          <w:rFonts w:asciiTheme="majorHAnsi" w:hAnsiTheme="majorHAnsi" w:cstheme="majorHAnsi"/>
        </w:rPr>
      </w:pPr>
      <w:bookmarkStart w:id="57" w:name="_Toc179448910"/>
      <w:r>
        <w:rPr>
          <w:rFonts w:asciiTheme="majorHAnsi" w:hAnsiTheme="majorHAnsi" w:cstheme="majorHAnsi"/>
        </w:rPr>
        <w:lastRenderedPageBreak/>
        <w:t xml:space="preserve">MFIN </w:t>
      </w:r>
      <w:r>
        <w:rPr>
          <w:rFonts w:asciiTheme="majorHAnsi" w:hAnsiTheme="majorHAnsi" w:cstheme="majorHAnsi"/>
          <w:lang w:val="en-US"/>
        </w:rPr>
        <w:t xml:space="preserve">- </w:t>
      </w:r>
      <w:r w:rsidR="00317869" w:rsidRPr="00AC7D85">
        <w:rPr>
          <w:rFonts w:asciiTheme="majorHAnsi" w:hAnsiTheme="majorHAnsi" w:cstheme="majorHAnsi"/>
        </w:rPr>
        <w:t>AKCIZNA SKLADIŠTA</w:t>
      </w:r>
      <w:bookmarkEnd w:id="57"/>
    </w:p>
    <w:p w14:paraId="284C2EC9" w14:textId="41E8C7D6" w:rsidR="00E65D67" w:rsidRPr="00AC7D85" w:rsidRDefault="00E65D67" w:rsidP="00E65D67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Korisnik sistema u sekciji akcizna skladišta ima uvid u listu svih akciznih skladišta </w:t>
      </w:r>
      <w:r w:rsidR="007577F8" w:rsidRPr="00AC7D85">
        <w:rPr>
          <w:rFonts w:asciiTheme="majorHAnsi" w:hAnsiTheme="majorHAnsi" w:cstheme="majorHAnsi"/>
        </w:rPr>
        <w:t>i</w:t>
      </w:r>
      <w:r w:rsidRPr="00AC7D85">
        <w:rPr>
          <w:rFonts w:asciiTheme="majorHAnsi" w:hAnsiTheme="majorHAnsi" w:cstheme="majorHAnsi"/>
        </w:rPr>
        <w:t xml:space="preserve"> njihove osnovne informacije, kao </w:t>
      </w:r>
      <w:r w:rsidR="007577F8" w:rsidRPr="00AC7D85">
        <w:rPr>
          <w:rFonts w:asciiTheme="majorHAnsi" w:hAnsiTheme="majorHAnsi" w:cstheme="majorHAnsi"/>
        </w:rPr>
        <w:t>i</w:t>
      </w:r>
      <w:r w:rsidRPr="00AC7D85">
        <w:rPr>
          <w:rFonts w:asciiTheme="majorHAnsi" w:hAnsiTheme="majorHAnsi" w:cstheme="majorHAnsi"/>
        </w:rPr>
        <w:t xml:space="preserve"> parametre za pretragu liste. </w:t>
      </w:r>
    </w:p>
    <w:p w14:paraId="3F25CD92" w14:textId="0B2144F9" w:rsidR="00E65D67" w:rsidRPr="00AC7D85" w:rsidRDefault="00E65D67" w:rsidP="00E65D67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Pored pregleda liste akciznih skladišta, svaki zahtev se može otvoriti i imati uvid u detaljnije informacije zahteva. Korisnik sistema ima mogućnost i uvida u istoriju zahteva i rešenja, kao i preuzimanja dodeljenih rešenja za akcizna skladišta.</w:t>
      </w:r>
    </w:p>
    <w:p w14:paraId="49F5CC9E" w14:textId="5C96EF38" w:rsidR="009830C9" w:rsidRPr="00AC7D85" w:rsidRDefault="009830C9" w:rsidP="000F74FE">
      <w:pPr>
        <w:pStyle w:val="Heading2"/>
        <w:numPr>
          <w:ilvl w:val="0"/>
          <w:numId w:val="12"/>
        </w:numPr>
        <w:rPr>
          <w:rFonts w:asciiTheme="majorHAnsi" w:hAnsiTheme="majorHAnsi" w:cstheme="majorHAnsi"/>
        </w:rPr>
      </w:pPr>
      <w:bookmarkStart w:id="58" w:name="_Toc179448911"/>
      <w:r w:rsidRPr="00AC7D85">
        <w:rPr>
          <w:rFonts w:asciiTheme="majorHAnsi" w:hAnsiTheme="majorHAnsi" w:cstheme="majorHAnsi"/>
        </w:rPr>
        <w:t>Pregled liste dozvola akciznih skladišta</w:t>
      </w:r>
      <w:bookmarkEnd w:id="58"/>
    </w:p>
    <w:p w14:paraId="75B79D17" w14:textId="5EC22438" w:rsidR="009830C9" w:rsidRPr="00AC7D85" w:rsidRDefault="009830C9" w:rsidP="009830C9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"Akcizna skladišta"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20127770" w14:textId="5DD37A73" w:rsidR="009C51CE" w:rsidRPr="00AC7D85" w:rsidRDefault="009830C9" w:rsidP="009830C9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2C6FD45" wp14:editId="20DCC773">
            <wp:extent cx="5335270" cy="2981960"/>
            <wp:effectExtent l="19050" t="19050" r="17780" b="27940"/>
            <wp:docPr id="1592211848" name="Picture 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211848" name="Picture 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6FA5D20" w14:textId="0B046E35" w:rsidR="009830C9" w:rsidRPr="00AC7D85" w:rsidRDefault="009C51CE" w:rsidP="009C51CE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7F7CD5BB" w14:textId="32F9C5DA" w:rsidR="009830C9" w:rsidRPr="00AC7D85" w:rsidRDefault="009830C9" w:rsidP="009830C9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2. Primetiti listu dozvola zahteva akciznih skladišta.</w:t>
      </w:r>
    </w:p>
    <w:p w14:paraId="4915C072" w14:textId="66FC028E" w:rsidR="009830C9" w:rsidRPr="00AC7D85" w:rsidRDefault="009830C9" w:rsidP="009830C9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6EF1F9A" wp14:editId="683B1F65">
            <wp:extent cx="5335270" cy="2973705"/>
            <wp:effectExtent l="19050" t="19050" r="17780" b="17145"/>
            <wp:docPr id="458496021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496021" name="Picture 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FBDAAE3" w14:textId="30296FEB" w:rsidR="009830C9" w:rsidRPr="00AC7D85" w:rsidRDefault="009830C9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5DA3D3AB" w14:textId="42404D1F" w:rsidR="00A930B4" w:rsidRPr="00AC7D85" w:rsidRDefault="009830C9" w:rsidP="000F74FE">
      <w:pPr>
        <w:pStyle w:val="Heading2"/>
        <w:numPr>
          <w:ilvl w:val="0"/>
          <w:numId w:val="12"/>
        </w:numPr>
        <w:rPr>
          <w:rFonts w:asciiTheme="majorHAnsi" w:hAnsiTheme="majorHAnsi" w:cstheme="majorHAnsi"/>
        </w:rPr>
      </w:pPr>
      <w:bookmarkStart w:id="59" w:name="_Toc179448912"/>
      <w:r w:rsidRPr="00AC7D85">
        <w:rPr>
          <w:rFonts w:asciiTheme="majorHAnsi" w:hAnsiTheme="majorHAnsi" w:cstheme="majorHAnsi"/>
        </w:rPr>
        <w:lastRenderedPageBreak/>
        <w:t>Pretraga dozvola akciznih skladišta po nazivu obveznika</w:t>
      </w:r>
      <w:bookmarkEnd w:id="59"/>
    </w:p>
    <w:p w14:paraId="70FC290D" w14:textId="58F453D4" w:rsidR="00A930B4" w:rsidRPr="00AC7D85" w:rsidRDefault="00A930B4" w:rsidP="00A930B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"Akcizna skladišta"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14BFC113" w14:textId="21549360" w:rsidR="00A930B4" w:rsidRPr="00AC7D85" w:rsidRDefault="00A930B4" w:rsidP="00A930B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E4A8118" wp14:editId="467967D8">
            <wp:extent cx="5335270" cy="2981960"/>
            <wp:effectExtent l="19050" t="19050" r="17780" b="27940"/>
            <wp:docPr id="411299217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299217" name="Picture 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B5EB85E" w14:textId="3040E3E7" w:rsidR="00A930B4" w:rsidRPr="00AC7D85" w:rsidRDefault="00A930B4" w:rsidP="00A930B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"Naziv obveznika"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1BD3A60C" w14:textId="020E0935" w:rsidR="00A930B4" w:rsidRPr="00AC7D85" w:rsidRDefault="00A930B4" w:rsidP="00A930B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B47516F" wp14:editId="6C11E885">
            <wp:extent cx="5335270" cy="2981960"/>
            <wp:effectExtent l="19050" t="19050" r="17780" b="27940"/>
            <wp:docPr id="580931533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931533" name="Picture 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195E12B" w14:textId="4473E05F" w:rsidR="00A930B4" w:rsidRPr="00AC7D85" w:rsidRDefault="00A930B4" w:rsidP="00A930B4">
      <w:pPr>
        <w:pStyle w:val="NormalWeb"/>
        <w:rPr>
          <w:rStyle w:val="Strong"/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za pretragu uneti naziv obveznika. U našem primeru unosimo </w:t>
      </w:r>
      <w:r w:rsidRPr="00AC7D85">
        <w:rPr>
          <w:rStyle w:val="Strong"/>
          <w:rFonts w:asciiTheme="majorHAnsi" w:hAnsiTheme="majorHAnsi" w:cstheme="majorHAnsi"/>
        </w:rPr>
        <w:t>"Philip Morris Operations a.d. Niš"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78F4969D" w14:textId="07A5E666" w:rsidR="00A930B4" w:rsidRPr="00AC7D85" w:rsidRDefault="00A930B4" w:rsidP="00A930B4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AC7D85">
        <w:rPr>
          <w:rStyle w:val="Strong"/>
          <w:rFonts w:asciiTheme="majorHAnsi" w:hAnsiTheme="majorHAnsi" w:cstheme="majorHAnsi"/>
        </w:rPr>
        <w:br w:type="page"/>
      </w:r>
    </w:p>
    <w:p w14:paraId="0DEBFB0D" w14:textId="2C7372FB" w:rsidR="00A930B4" w:rsidRPr="00AC7D85" w:rsidRDefault="00A930B4" w:rsidP="00A930B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4. Primetiti da je lista dozvola akciznih skladišta pretražena po unetom parametru pretrage</w:t>
      </w:r>
      <w:r w:rsidR="0014482F" w:rsidRPr="00AC7D85">
        <w:rPr>
          <w:rFonts w:asciiTheme="majorHAnsi" w:hAnsiTheme="majorHAnsi" w:cstheme="majorHAnsi"/>
        </w:rPr>
        <w:t>.</w:t>
      </w:r>
    </w:p>
    <w:p w14:paraId="66CB80B7" w14:textId="5E81E2CE" w:rsidR="009830C9" w:rsidRPr="00AC7D85" w:rsidRDefault="00A930B4" w:rsidP="00A930B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A0BCF64" wp14:editId="7F7AFFE1">
            <wp:extent cx="5335270" cy="2973705"/>
            <wp:effectExtent l="19050" t="19050" r="17780" b="17145"/>
            <wp:docPr id="943590103" name="Picture 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590103" name="Picture 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8D9FEA8" w14:textId="65FBFE44" w:rsidR="00A930B4" w:rsidRPr="00AC7D85" w:rsidRDefault="00A930B4" w:rsidP="000F74FE">
      <w:pPr>
        <w:pStyle w:val="Heading2"/>
        <w:numPr>
          <w:ilvl w:val="0"/>
          <w:numId w:val="12"/>
        </w:num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  <w:bookmarkStart w:id="60" w:name="_Toc179448913"/>
      <w:r w:rsidRPr="00AC7D85">
        <w:rPr>
          <w:rFonts w:asciiTheme="majorHAnsi" w:hAnsiTheme="majorHAnsi" w:cstheme="majorHAnsi"/>
        </w:rPr>
        <w:lastRenderedPageBreak/>
        <w:t>Pretraga dozvola akciznih skladišta po tipu rešenja</w:t>
      </w:r>
      <w:bookmarkEnd w:id="60"/>
    </w:p>
    <w:p w14:paraId="4E0B4B99" w14:textId="640ED22F" w:rsidR="00A930B4" w:rsidRPr="00AC7D85" w:rsidRDefault="00A930B4" w:rsidP="00A930B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"Akcizna skladišta"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225FFAE2" w14:textId="0373C647" w:rsidR="00A930B4" w:rsidRPr="00AC7D85" w:rsidRDefault="00A930B4" w:rsidP="00A930B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5727D99" wp14:editId="49FDE6F5">
            <wp:extent cx="5335270" cy="2981960"/>
            <wp:effectExtent l="19050" t="19050" r="17780" b="27940"/>
            <wp:docPr id="927856997" name="Picture 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856997" name="Picture 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2882D2" w14:textId="4FC4D267" w:rsidR="00A930B4" w:rsidRPr="00AC7D85" w:rsidRDefault="00A930B4" w:rsidP="00A930B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</w:t>
      </w:r>
      <w:r w:rsidRPr="00AC7D85">
        <w:rPr>
          <w:rStyle w:val="Strong"/>
          <w:rFonts w:asciiTheme="majorHAnsi" w:hAnsiTheme="majorHAnsi" w:cstheme="majorHAnsi"/>
        </w:rPr>
        <w:t>"Tip rešenja"</w:t>
      </w:r>
      <w:r w:rsidRPr="00AC7D85">
        <w:rPr>
          <w:rFonts w:asciiTheme="majorHAnsi" w:hAnsiTheme="majorHAnsi" w:cstheme="majorHAnsi"/>
        </w:rPr>
        <w:t xml:space="preserve"> nakon čega će se prikazati padajuća lista opcija sa svim tipovima rešenja za akcizn</w:t>
      </w:r>
      <w:r w:rsidR="008E3CBA" w:rsidRPr="00AC7D85">
        <w:rPr>
          <w:rFonts w:asciiTheme="majorHAnsi" w:hAnsiTheme="majorHAnsi" w:cstheme="majorHAnsi"/>
        </w:rPr>
        <w:t>a</w:t>
      </w:r>
      <w:r w:rsidRPr="00AC7D85">
        <w:rPr>
          <w:rFonts w:asciiTheme="majorHAnsi" w:hAnsiTheme="majorHAnsi" w:cstheme="majorHAnsi"/>
        </w:rPr>
        <w:t xml:space="preserve"> </w:t>
      </w:r>
      <w:r w:rsidR="008E3CBA" w:rsidRPr="00AC7D85">
        <w:rPr>
          <w:rFonts w:asciiTheme="majorHAnsi" w:hAnsiTheme="majorHAnsi" w:cstheme="majorHAnsi"/>
        </w:rPr>
        <w:t>skladišta</w:t>
      </w:r>
      <w:r w:rsidRPr="00AC7D85">
        <w:rPr>
          <w:rFonts w:asciiTheme="majorHAnsi" w:hAnsiTheme="majorHAnsi" w:cstheme="majorHAnsi"/>
        </w:rPr>
        <w:t>.</w:t>
      </w:r>
    </w:p>
    <w:p w14:paraId="482FA082" w14:textId="47E838F7" w:rsidR="00A930B4" w:rsidRPr="00AC7D85" w:rsidRDefault="00A930B4" w:rsidP="00A930B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44934B2" wp14:editId="5D9A5C8A">
            <wp:extent cx="5335270" cy="2981960"/>
            <wp:effectExtent l="19050" t="19050" r="17780" b="27940"/>
            <wp:docPr id="1478673584" name="Picture 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673584" name="Picture 1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0E04C9E" w14:textId="14633510" w:rsidR="00A930B4" w:rsidRPr="00AC7D85" w:rsidRDefault="00A930B4" w:rsidP="00A930B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662D7C7B" w14:textId="27A24E76" w:rsidR="00A930B4" w:rsidRPr="00AC7D85" w:rsidRDefault="00A930B4" w:rsidP="00A930B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AC7D85">
        <w:rPr>
          <w:rStyle w:val="Strong"/>
          <w:rFonts w:asciiTheme="majorHAnsi" w:hAnsiTheme="majorHAnsi" w:cstheme="majorHAnsi"/>
        </w:rPr>
        <w:t>"Dobijanje"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7A0D720B" w14:textId="2C305784" w:rsidR="00A930B4" w:rsidRPr="00AC7D85" w:rsidRDefault="00A930B4" w:rsidP="00A930B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7774989" wp14:editId="73D9A1D6">
            <wp:extent cx="5335270" cy="2981960"/>
            <wp:effectExtent l="19050" t="19050" r="17780" b="27940"/>
            <wp:docPr id="1796676669" name="Picture 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676669" name="Picture 1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DCF765" w14:textId="18A8C23C" w:rsidR="00A930B4" w:rsidRPr="00AC7D85" w:rsidRDefault="00A930B4" w:rsidP="00A930B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4. Primetiti da je lista dozvola akciznih skladišta pretražena po unetom parametru pretrage</w:t>
      </w:r>
      <w:r w:rsidR="0014482F" w:rsidRPr="00AC7D85">
        <w:rPr>
          <w:rFonts w:asciiTheme="majorHAnsi" w:hAnsiTheme="majorHAnsi" w:cstheme="majorHAnsi"/>
        </w:rPr>
        <w:t>.</w:t>
      </w:r>
    </w:p>
    <w:p w14:paraId="3CD4B573" w14:textId="3CF76E98" w:rsidR="00A930B4" w:rsidRPr="00AC7D85" w:rsidRDefault="00A930B4" w:rsidP="00A930B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64CE171" wp14:editId="0DA9AF56">
            <wp:extent cx="5335270" cy="1454785"/>
            <wp:effectExtent l="19050" t="19050" r="17780" b="12065"/>
            <wp:docPr id="2074642864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642864" name="Picture 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4547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D732B58" w14:textId="0BB4887C" w:rsidR="00A930B4" w:rsidRPr="00AC7D85" w:rsidRDefault="00A930B4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64EDE41B" w14:textId="28E9BDD1" w:rsidR="00B84D61" w:rsidRPr="00AC7D85" w:rsidRDefault="00A930B4" w:rsidP="000F74FE">
      <w:pPr>
        <w:pStyle w:val="Heading2"/>
        <w:numPr>
          <w:ilvl w:val="0"/>
          <w:numId w:val="12"/>
        </w:numPr>
        <w:rPr>
          <w:rFonts w:asciiTheme="majorHAnsi" w:hAnsiTheme="majorHAnsi" w:cstheme="majorHAnsi"/>
        </w:rPr>
      </w:pPr>
      <w:bookmarkStart w:id="61" w:name="_Toc179448914"/>
      <w:r w:rsidRPr="00AC7D85">
        <w:rPr>
          <w:rFonts w:asciiTheme="majorHAnsi" w:hAnsiTheme="majorHAnsi" w:cstheme="majorHAnsi"/>
        </w:rPr>
        <w:lastRenderedPageBreak/>
        <w:t>Pregled dozvola akciznih skladišta i preuzimanje rešenja</w:t>
      </w:r>
      <w:bookmarkEnd w:id="61"/>
    </w:p>
    <w:p w14:paraId="1554DAD8" w14:textId="77777777" w:rsidR="00B84D61" w:rsidRPr="00AC7D85" w:rsidRDefault="00B84D61" w:rsidP="00B84D61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"Akcizna skladišta".</w:t>
      </w:r>
    </w:p>
    <w:p w14:paraId="735C4DAF" w14:textId="41A04D78" w:rsidR="00B84D61" w:rsidRPr="00AC7D85" w:rsidRDefault="00B84D61" w:rsidP="00B84D61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588D35E" wp14:editId="5928FCAD">
            <wp:extent cx="5335270" cy="2981960"/>
            <wp:effectExtent l="19050" t="19050" r="17780" b="27940"/>
            <wp:docPr id="1318372231" name="Picture 9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372231" name="Picture 9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71D1BC6" w14:textId="76501C37" w:rsidR="00B84D61" w:rsidRPr="00AC7D85" w:rsidRDefault="00B84D61" w:rsidP="00B84D61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2. Kliknuti na akcizno skladište</w:t>
      </w:r>
      <w:r w:rsidR="00852F7A" w:rsidRPr="00AC7D85">
        <w:rPr>
          <w:rFonts w:asciiTheme="majorHAnsi" w:hAnsiTheme="majorHAnsi" w:cstheme="majorHAnsi"/>
        </w:rPr>
        <w:t xml:space="preserve"> kojem</w:t>
      </w:r>
      <w:r w:rsidRPr="00AC7D85">
        <w:rPr>
          <w:rFonts w:asciiTheme="majorHAnsi" w:hAnsiTheme="majorHAnsi" w:cstheme="majorHAnsi"/>
        </w:rPr>
        <w:t xml:space="preserve"> želimo da pristupimo. U našem primeru kliknuti na </w:t>
      </w:r>
      <w:r w:rsidRPr="00AC7D85">
        <w:rPr>
          <w:rStyle w:val="Strong"/>
          <w:rFonts w:asciiTheme="majorHAnsi" w:hAnsiTheme="majorHAnsi" w:cstheme="majorHAnsi"/>
        </w:rPr>
        <w:t>"LERIOR</w:t>
      </w:r>
      <w:r w:rsidR="00852F7A" w:rsidRPr="00AC7D85">
        <w:rPr>
          <w:rStyle w:val="Strong"/>
          <w:rFonts w:asciiTheme="majorHAnsi" w:hAnsiTheme="majorHAnsi" w:cstheme="majorHAnsi"/>
        </w:rPr>
        <w:t>”</w:t>
      </w:r>
      <w:r w:rsidRPr="00AC7D85">
        <w:rPr>
          <w:rFonts w:asciiTheme="majorHAnsi" w:hAnsiTheme="majorHAnsi" w:cstheme="majorHAnsi"/>
        </w:rPr>
        <w:t xml:space="preserve"> oznaku skladišta.</w:t>
      </w:r>
    </w:p>
    <w:p w14:paraId="72BF55AA" w14:textId="6760D569" w:rsidR="00B84D61" w:rsidRPr="00AC7D85" w:rsidRDefault="00B84D61" w:rsidP="00B84D61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D21927F" wp14:editId="5D52865A">
            <wp:extent cx="5335270" cy="2663825"/>
            <wp:effectExtent l="19050" t="19050" r="17780" b="22225"/>
            <wp:docPr id="1382746660" name="Picture 9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746660" name="Picture 9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6638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2065112" w14:textId="496D6B84" w:rsidR="00B84D61" w:rsidRPr="00AC7D85" w:rsidRDefault="00B84D61" w:rsidP="00B84D6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314659B0" w14:textId="77777777" w:rsidR="00B84D61" w:rsidRPr="00AC7D85" w:rsidRDefault="00B84D61" w:rsidP="00B84D61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Kliknuti na dugme </w:t>
      </w:r>
      <w:r w:rsidRPr="00AC7D85">
        <w:rPr>
          <w:rStyle w:val="Strong"/>
          <w:rFonts w:asciiTheme="majorHAnsi" w:hAnsiTheme="majorHAnsi" w:cstheme="majorHAnsi"/>
        </w:rPr>
        <w:t>"Generiši rešenje",</w:t>
      </w:r>
      <w:r w:rsidRPr="00AC7D85">
        <w:rPr>
          <w:rFonts w:asciiTheme="majorHAnsi" w:hAnsiTheme="majorHAnsi" w:cstheme="majorHAnsi"/>
        </w:rPr>
        <w:t xml:space="preserve"> nakon čega će izveštaj biti preuzet kao </w:t>
      </w:r>
      <w:r w:rsidRPr="00AC7D85">
        <w:rPr>
          <w:rStyle w:val="Emphasis"/>
          <w:rFonts w:asciiTheme="majorHAnsi" w:hAnsiTheme="majorHAnsi" w:cstheme="majorHAnsi"/>
          <w:i w:val="0"/>
          <w:iCs w:val="0"/>
        </w:rPr>
        <w:t>PDF</w:t>
      </w:r>
      <w:r w:rsidRPr="00AC7D85">
        <w:rPr>
          <w:rFonts w:asciiTheme="majorHAnsi" w:hAnsiTheme="majorHAnsi" w:cstheme="majorHAnsi"/>
        </w:rPr>
        <w:t xml:space="preserve"> dokument.</w:t>
      </w:r>
    </w:p>
    <w:p w14:paraId="72EB8362" w14:textId="0A5B1BE6" w:rsidR="00B84D61" w:rsidRPr="00AC7D85" w:rsidRDefault="00B84D61" w:rsidP="00B84D61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BFDC157" wp14:editId="39153C87">
            <wp:extent cx="5335270" cy="2981960"/>
            <wp:effectExtent l="19050" t="19050" r="17780" b="27940"/>
            <wp:docPr id="1441497046" name="Picture 9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497046" name="Picture 9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01C4D9F" w14:textId="77777777" w:rsidR="00B84D61" w:rsidRPr="00AC7D85" w:rsidRDefault="00B84D61" w:rsidP="00B84D61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4. Otvoriti preuzeti </w:t>
      </w:r>
      <w:r w:rsidRPr="00AC7D85">
        <w:rPr>
          <w:rStyle w:val="Emphasis"/>
          <w:rFonts w:asciiTheme="majorHAnsi" w:hAnsiTheme="majorHAnsi" w:cstheme="majorHAnsi"/>
          <w:i w:val="0"/>
          <w:iCs w:val="0"/>
        </w:rPr>
        <w:t>PDF</w:t>
      </w:r>
      <w:r w:rsidRPr="00AC7D85">
        <w:rPr>
          <w:rFonts w:asciiTheme="majorHAnsi" w:hAnsiTheme="majorHAnsi" w:cstheme="majorHAnsi"/>
        </w:rPr>
        <w:t xml:space="preserve"> dokument i primetiti informacije koje dokument sadrži.</w:t>
      </w:r>
    </w:p>
    <w:p w14:paraId="4919EC8C" w14:textId="1002D76D" w:rsidR="004F085B" w:rsidRPr="00AC7D85" w:rsidRDefault="004F085B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2CE11BE7" w14:textId="46DBB3BA" w:rsidR="00BE67B9" w:rsidRPr="00AC7D85" w:rsidRDefault="004F085B" w:rsidP="000F74FE">
      <w:pPr>
        <w:pStyle w:val="Heading2"/>
        <w:numPr>
          <w:ilvl w:val="0"/>
          <w:numId w:val="12"/>
        </w:numPr>
        <w:rPr>
          <w:rFonts w:asciiTheme="majorHAnsi" w:hAnsiTheme="majorHAnsi" w:cstheme="majorHAnsi"/>
        </w:rPr>
      </w:pPr>
      <w:bookmarkStart w:id="62" w:name="_Toc179448915"/>
      <w:r w:rsidRPr="00AC7D85">
        <w:rPr>
          <w:rFonts w:asciiTheme="majorHAnsi" w:hAnsiTheme="majorHAnsi" w:cstheme="majorHAnsi"/>
        </w:rPr>
        <w:lastRenderedPageBreak/>
        <w:t>Pregled istorije zahteva akciznog skladišta</w:t>
      </w:r>
      <w:bookmarkEnd w:id="62"/>
    </w:p>
    <w:p w14:paraId="52F84675" w14:textId="77777777" w:rsidR="00BE67B9" w:rsidRPr="00AC7D85" w:rsidRDefault="00BE67B9" w:rsidP="00BE67B9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"Akcizna skladišta".</w:t>
      </w:r>
    </w:p>
    <w:p w14:paraId="19B3D2AB" w14:textId="37B12B02" w:rsidR="00BE67B9" w:rsidRPr="00AC7D85" w:rsidRDefault="00BE67B9" w:rsidP="00BE67B9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55CAE40" wp14:editId="23940104">
            <wp:extent cx="5335270" cy="2981960"/>
            <wp:effectExtent l="19050" t="19050" r="17780" b="27940"/>
            <wp:docPr id="1325738742" name="Picture 9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738742" name="Picture 9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2A5ADA2" w14:textId="77777777" w:rsidR="00BE67B9" w:rsidRPr="00AC7D85" w:rsidRDefault="00BE67B9" w:rsidP="00BE67B9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akcizno skladište kojem želimo da pristupimo. U našem primeru kliknuti na </w:t>
      </w:r>
      <w:r w:rsidRPr="00AC7D85">
        <w:rPr>
          <w:rStyle w:val="Strong"/>
          <w:rFonts w:asciiTheme="majorHAnsi" w:hAnsiTheme="majorHAnsi" w:cstheme="majorHAnsi"/>
        </w:rPr>
        <w:t>"LERIOR”</w:t>
      </w:r>
      <w:r w:rsidRPr="00AC7D85">
        <w:rPr>
          <w:rFonts w:asciiTheme="majorHAnsi" w:hAnsiTheme="majorHAnsi" w:cstheme="majorHAnsi"/>
        </w:rPr>
        <w:t xml:space="preserve"> oznaku skladišta.</w:t>
      </w:r>
    </w:p>
    <w:p w14:paraId="4902EC94" w14:textId="524BFBA1" w:rsidR="00BE67B9" w:rsidRPr="00AC7D85" w:rsidRDefault="00BE67B9" w:rsidP="00BE67B9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F958693" wp14:editId="11D931E1">
            <wp:extent cx="5335270" cy="2989580"/>
            <wp:effectExtent l="19050" t="19050" r="17780" b="20320"/>
            <wp:docPr id="548808289" name="Picture 9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808289" name="Picture 9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8885C5B" w14:textId="70BDA01F" w:rsidR="00BE67B9" w:rsidRPr="00AC7D85" w:rsidRDefault="00BE67B9" w:rsidP="00BE67B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103AC39C" w14:textId="77777777" w:rsidR="00BE67B9" w:rsidRPr="00AC7D85" w:rsidRDefault="00BE67B9" w:rsidP="00BE67B9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Kliknuti na sekciju </w:t>
      </w:r>
      <w:r w:rsidRPr="00AC7D85">
        <w:rPr>
          <w:rStyle w:val="Strong"/>
          <w:rFonts w:asciiTheme="majorHAnsi" w:hAnsiTheme="majorHAnsi" w:cstheme="majorHAnsi"/>
        </w:rPr>
        <w:t>"Istorija zahteva".</w:t>
      </w:r>
    </w:p>
    <w:p w14:paraId="396EE2FB" w14:textId="633EE7F9" w:rsidR="00BE67B9" w:rsidRPr="00AC7D85" w:rsidRDefault="00BE67B9" w:rsidP="00BE67B9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6586728" wp14:editId="6C653E5E">
            <wp:extent cx="5335270" cy="2981960"/>
            <wp:effectExtent l="19050" t="19050" r="17780" b="27940"/>
            <wp:docPr id="1367944807" name="Picture 9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944807" name="Picture 9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E069092" w14:textId="77777777" w:rsidR="00BE67B9" w:rsidRPr="00AC7D85" w:rsidRDefault="00BE67B9" w:rsidP="00BE67B9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4. Primetiti listu istorije svih zahteva za odabrano akcizno skladište.</w:t>
      </w:r>
    </w:p>
    <w:p w14:paraId="5F4D8B75" w14:textId="7EEA55E5" w:rsidR="004F085B" w:rsidRPr="00AC7D85" w:rsidRDefault="00BE67B9" w:rsidP="00BE67B9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87A3462" wp14:editId="426E03AC">
            <wp:extent cx="5335270" cy="1749425"/>
            <wp:effectExtent l="19050" t="19050" r="17780" b="22225"/>
            <wp:docPr id="661943013" name="Picture 9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943013" name="Picture 9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494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3E92862" w14:textId="7FF7B5C4" w:rsidR="00BE67B9" w:rsidRPr="00AC7D85" w:rsidRDefault="00BE67B9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456773BC" w14:textId="39E2E94F" w:rsidR="00F615F8" w:rsidRPr="00AC7D85" w:rsidRDefault="00BE67B9" w:rsidP="000F74FE">
      <w:pPr>
        <w:pStyle w:val="Heading2"/>
        <w:numPr>
          <w:ilvl w:val="0"/>
          <w:numId w:val="12"/>
        </w:numPr>
        <w:rPr>
          <w:rFonts w:asciiTheme="majorHAnsi" w:hAnsiTheme="majorHAnsi" w:cstheme="majorHAnsi"/>
        </w:rPr>
      </w:pPr>
      <w:bookmarkStart w:id="63" w:name="_Toc179448916"/>
      <w:r w:rsidRPr="00AC7D85">
        <w:rPr>
          <w:rFonts w:asciiTheme="majorHAnsi" w:hAnsiTheme="majorHAnsi" w:cstheme="majorHAnsi"/>
        </w:rPr>
        <w:lastRenderedPageBreak/>
        <w:t>Pregled istorije rešenja akciznog skladišta</w:t>
      </w:r>
      <w:bookmarkEnd w:id="63"/>
      <w:r w:rsidR="00F615F8" w:rsidRPr="00AC7D85">
        <w:rPr>
          <w:rFonts w:asciiTheme="majorHAnsi" w:hAnsiTheme="majorHAnsi" w:cstheme="majorHAnsi"/>
        </w:rPr>
        <w:t xml:space="preserve"> </w:t>
      </w:r>
    </w:p>
    <w:p w14:paraId="2CCFC3D9" w14:textId="77777777" w:rsidR="00F615F8" w:rsidRPr="00AC7D85" w:rsidRDefault="00F615F8" w:rsidP="00F615F8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"Akcizna skladišta".</w:t>
      </w:r>
    </w:p>
    <w:p w14:paraId="3999196C" w14:textId="5E51BE54" w:rsidR="00F615F8" w:rsidRPr="00AC7D85" w:rsidRDefault="00F615F8" w:rsidP="00F615F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4D14723" wp14:editId="721554F9">
            <wp:extent cx="5335270" cy="2981960"/>
            <wp:effectExtent l="19050" t="19050" r="17780" b="27940"/>
            <wp:docPr id="1510331879" name="Picture 10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331879" name="Picture 10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7129EA" w14:textId="77777777" w:rsidR="00F615F8" w:rsidRPr="00AC7D85" w:rsidRDefault="00F615F8" w:rsidP="00F615F8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akcizno skladište kojem želimo da pristupimo. U našem primeru kliknuti na </w:t>
      </w:r>
      <w:r w:rsidRPr="00AC7D85">
        <w:rPr>
          <w:rStyle w:val="Strong"/>
          <w:rFonts w:asciiTheme="majorHAnsi" w:hAnsiTheme="majorHAnsi" w:cstheme="majorHAnsi"/>
        </w:rPr>
        <w:t>"LERIOR”</w:t>
      </w:r>
      <w:r w:rsidRPr="00AC7D85">
        <w:rPr>
          <w:rFonts w:asciiTheme="majorHAnsi" w:hAnsiTheme="majorHAnsi" w:cstheme="majorHAnsi"/>
        </w:rPr>
        <w:t xml:space="preserve"> oznaku skladišta.</w:t>
      </w:r>
    </w:p>
    <w:p w14:paraId="2D61BC24" w14:textId="3662F1E3" w:rsidR="00F615F8" w:rsidRPr="00AC7D85" w:rsidRDefault="00F615F8" w:rsidP="00F615F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BA2D6E5" wp14:editId="721A6D0C">
            <wp:extent cx="5335270" cy="2989580"/>
            <wp:effectExtent l="19050" t="19050" r="17780" b="20320"/>
            <wp:docPr id="1156768903" name="Picture 9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768903" name="Picture 9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A902186" w14:textId="7FFCD201" w:rsidR="00F615F8" w:rsidRPr="00AC7D85" w:rsidRDefault="00F615F8" w:rsidP="00F615F8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197B8B85" w14:textId="77777777" w:rsidR="00F615F8" w:rsidRPr="00AC7D85" w:rsidRDefault="00F615F8" w:rsidP="00F615F8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Kliknuti na sekciju </w:t>
      </w:r>
      <w:r w:rsidRPr="00AC7D85">
        <w:rPr>
          <w:rStyle w:val="Strong"/>
          <w:rFonts w:asciiTheme="majorHAnsi" w:hAnsiTheme="majorHAnsi" w:cstheme="majorHAnsi"/>
        </w:rPr>
        <w:t>"Istorija rešenja".</w:t>
      </w:r>
    </w:p>
    <w:p w14:paraId="33A42A02" w14:textId="573D4CD3" w:rsidR="00F615F8" w:rsidRPr="00AC7D85" w:rsidRDefault="00F615F8" w:rsidP="00F615F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11AD195" wp14:editId="7BDB2807">
            <wp:extent cx="5335270" cy="2981960"/>
            <wp:effectExtent l="19050" t="19050" r="17780" b="27940"/>
            <wp:docPr id="388049407" name="Picture 9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049407" name="Picture 9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BEC6D83" w14:textId="77777777" w:rsidR="00F615F8" w:rsidRPr="00AC7D85" w:rsidRDefault="00F615F8" w:rsidP="00F615F8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4. Primetiti listu istorije svih rešenja za odabrano akcizno skladište.</w:t>
      </w:r>
    </w:p>
    <w:p w14:paraId="78320BCF" w14:textId="4147143F" w:rsidR="00F615F8" w:rsidRPr="00AC7D85" w:rsidRDefault="00F615F8" w:rsidP="00F615F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CE6F20F" wp14:editId="42AC5BD2">
            <wp:extent cx="5335270" cy="1351915"/>
            <wp:effectExtent l="19050" t="19050" r="17780" b="19685"/>
            <wp:docPr id="1514722810" name="Picture 9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722810" name="Picture 9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3519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55AD9E" w14:textId="7CB2F81C" w:rsidR="00E9521F" w:rsidRPr="00AC7D85" w:rsidRDefault="00E9521F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0C9EF94A" w14:textId="73441097" w:rsidR="00E9521F" w:rsidRPr="00AC7D85" w:rsidRDefault="00E9521F" w:rsidP="000F74FE">
      <w:pPr>
        <w:pStyle w:val="Heading2"/>
        <w:numPr>
          <w:ilvl w:val="0"/>
          <w:numId w:val="12"/>
        </w:numPr>
        <w:rPr>
          <w:rFonts w:asciiTheme="majorHAnsi" w:hAnsiTheme="majorHAnsi" w:cstheme="majorHAnsi"/>
        </w:rPr>
      </w:pPr>
      <w:bookmarkStart w:id="64" w:name="_Toc179448917"/>
      <w:r w:rsidRPr="00AC7D85">
        <w:rPr>
          <w:rFonts w:asciiTheme="majorHAnsi" w:hAnsiTheme="majorHAnsi" w:cstheme="majorHAnsi"/>
        </w:rPr>
        <w:lastRenderedPageBreak/>
        <w:t>Oduzimanje dozvole za akcizna skladišta</w:t>
      </w:r>
      <w:bookmarkEnd w:id="64"/>
    </w:p>
    <w:p w14:paraId="49CE552A" w14:textId="77777777" w:rsidR="00E9521F" w:rsidRPr="00AC7D85" w:rsidRDefault="00E9521F" w:rsidP="00E9521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"Akcizna skladišta".</w:t>
      </w:r>
    </w:p>
    <w:p w14:paraId="0BA5F877" w14:textId="0142BCF4" w:rsidR="00E9521F" w:rsidRPr="00AC7D85" w:rsidRDefault="00E9521F" w:rsidP="00E9521F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4852E94" wp14:editId="64119A4E">
            <wp:extent cx="5334000" cy="2971800"/>
            <wp:effectExtent l="19050" t="19050" r="19050" b="19050"/>
            <wp:docPr id="321586159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586159" name="Picture 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939964A" w14:textId="77777777" w:rsidR="00E9521F" w:rsidRPr="00AC7D85" w:rsidRDefault="00E9521F" w:rsidP="00E9521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akcizno skladište kojem želimo da pristupimo. U našem primeru kliknuti na </w:t>
      </w:r>
      <w:r w:rsidRPr="00AC7D85">
        <w:rPr>
          <w:rStyle w:val="Strong"/>
          <w:rFonts w:asciiTheme="majorHAnsi" w:hAnsiTheme="majorHAnsi" w:cstheme="majorHAnsi"/>
        </w:rPr>
        <w:t>"TS1”</w:t>
      </w:r>
      <w:r w:rsidRPr="00AC7D85">
        <w:rPr>
          <w:rFonts w:asciiTheme="majorHAnsi" w:hAnsiTheme="majorHAnsi" w:cstheme="majorHAnsi"/>
        </w:rPr>
        <w:t xml:space="preserve"> oznaku skladišta.</w:t>
      </w:r>
    </w:p>
    <w:p w14:paraId="31478367" w14:textId="74E8B29A" w:rsidR="00E9521F" w:rsidRPr="00AC7D85" w:rsidRDefault="00E9521F" w:rsidP="00E9521F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458BE35" wp14:editId="4D4FA3E6">
            <wp:extent cx="5334000" cy="2981325"/>
            <wp:effectExtent l="19050" t="19050" r="19050" b="28575"/>
            <wp:docPr id="1165084394" name="Picture 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084394" name="Picture 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1917955" w14:textId="369F856A" w:rsidR="00E9521F" w:rsidRPr="00AC7D85" w:rsidRDefault="00E9521F" w:rsidP="00E9521F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1F88DD43" w14:textId="77777777" w:rsidR="00E9521F" w:rsidRPr="00AC7D85" w:rsidRDefault="00E9521F" w:rsidP="00E9521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Kliknuti na dugme </w:t>
      </w:r>
      <w:r w:rsidRPr="00AC7D85">
        <w:rPr>
          <w:rStyle w:val="Strong"/>
          <w:rFonts w:asciiTheme="majorHAnsi" w:hAnsiTheme="majorHAnsi" w:cstheme="majorHAnsi"/>
        </w:rPr>
        <w:t>"Oduzmi dozvolu",</w:t>
      </w:r>
      <w:r w:rsidRPr="00AC7D85">
        <w:rPr>
          <w:rFonts w:asciiTheme="majorHAnsi" w:hAnsiTheme="majorHAnsi" w:cstheme="majorHAnsi"/>
        </w:rPr>
        <w:t xml:space="preserve"> nakon čega treba primetiti novootvoreni prozor za popunjavanje informacija o oduzimanju dozvole za akcizna skladišta.</w:t>
      </w:r>
    </w:p>
    <w:p w14:paraId="609D1AD2" w14:textId="33C5A885" w:rsidR="00E9521F" w:rsidRPr="00AC7D85" w:rsidRDefault="00E9521F" w:rsidP="00E9521F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B85B3F3" wp14:editId="66F25DEC">
            <wp:extent cx="5334000" cy="2971800"/>
            <wp:effectExtent l="19050" t="19050" r="19050" b="19050"/>
            <wp:docPr id="77855512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55512" name="Picture 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61ACF12" w14:textId="77777777" w:rsidR="00E9521F" w:rsidRPr="00AC7D85" w:rsidRDefault="00E9521F" w:rsidP="00E9521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4. </w:t>
      </w:r>
      <w:r w:rsidRPr="00AC7D85">
        <w:rPr>
          <w:rStyle w:val="Strong"/>
          <w:rFonts w:asciiTheme="majorHAnsi" w:hAnsiTheme="majorHAnsi" w:cstheme="majorHAnsi"/>
          <w:color w:val="FF0000"/>
        </w:rPr>
        <w:t>Napomena:</w:t>
      </w:r>
      <w:r w:rsidRPr="00AC7D85">
        <w:rPr>
          <w:rFonts w:asciiTheme="majorHAnsi" w:hAnsiTheme="majorHAnsi" w:cstheme="majorHAnsi"/>
          <w:color w:val="FF0000"/>
        </w:rPr>
        <w:t xml:space="preserve"> </w:t>
      </w:r>
      <w:r w:rsidRPr="00AC7D85">
        <w:rPr>
          <w:rFonts w:asciiTheme="majorHAnsi" w:hAnsiTheme="majorHAnsi" w:cstheme="majorHAnsi"/>
        </w:rPr>
        <w:t>Potrebno je preuzeti dokument rešenja akcizne dozvole, koji odlazi na potpisivanje. Nakon potpisivanja dokumenta, potrebno je dodati potpisani dokument na formu, kao što je opisano u daljim koracima.</w:t>
      </w:r>
    </w:p>
    <w:p w14:paraId="4D86A4C7" w14:textId="77777777" w:rsidR="00E9521F" w:rsidRPr="00AC7D85" w:rsidRDefault="00E9521F" w:rsidP="00E9521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5. Kliknuti na dugme </w:t>
      </w:r>
      <w:r w:rsidRPr="00AC7D85">
        <w:rPr>
          <w:rStyle w:val="Strong"/>
          <w:rFonts w:asciiTheme="majorHAnsi" w:hAnsiTheme="majorHAnsi" w:cstheme="majorHAnsi"/>
        </w:rPr>
        <w:t>"Preuzmi formu",</w:t>
      </w:r>
      <w:r w:rsidRPr="00AC7D85">
        <w:rPr>
          <w:rFonts w:asciiTheme="majorHAnsi" w:hAnsiTheme="majorHAnsi" w:cstheme="majorHAnsi"/>
        </w:rPr>
        <w:t xml:space="preserve"> nakon čega će rešenje biti preuzeto u PDF formatu.</w:t>
      </w:r>
    </w:p>
    <w:p w14:paraId="416C4BD2" w14:textId="663011BB" w:rsidR="00E9521F" w:rsidRPr="00AC7D85" w:rsidRDefault="00E9521F" w:rsidP="00E9521F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35529B3" wp14:editId="51558ADC">
            <wp:extent cx="5334000" cy="2981325"/>
            <wp:effectExtent l="19050" t="19050" r="19050" b="28575"/>
            <wp:docPr id="1700830089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830089" name="Picture 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A5912B9" w14:textId="7378C1CE" w:rsidR="00E9521F" w:rsidRPr="00AC7D85" w:rsidRDefault="00E9521F" w:rsidP="00E9521F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72A595D9" w14:textId="77777777" w:rsidR="00E9521F" w:rsidRPr="00AC7D85" w:rsidRDefault="00E9521F" w:rsidP="00E9521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6. Kliknuti na dugme </w:t>
      </w:r>
      <w:r w:rsidRPr="00AC7D85">
        <w:rPr>
          <w:rStyle w:val="Strong"/>
          <w:rFonts w:asciiTheme="majorHAnsi" w:hAnsiTheme="majorHAnsi" w:cstheme="majorHAnsi"/>
        </w:rPr>
        <w:t>"Upload"</w:t>
      </w:r>
      <w:r w:rsidRPr="00AC7D85">
        <w:rPr>
          <w:rFonts w:asciiTheme="majorHAnsi" w:hAnsiTheme="majorHAnsi" w:cstheme="majorHAnsi"/>
        </w:rPr>
        <w:t xml:space="preserve"> nakon čega je potrebno dodati prethodno potpisano rešenje za akciznu dozvolu.</w:t>
      </w:r>
    </w:p>
    <w:p w14:paraId="55728883" w14:textId="2710FD53" w:rsidR="00E9521F" w:rsidRPr="00AC7D85" w:rsidRDefault="00E9521F" w:rsidP="00E9521F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52D8940" wp14:editId="0D232DAD">
            <wp:extent cx="5334000" cy="2981325"/>
            <wp:effectExtent l="19050" t="19050" r="19050" b="28575"/>
            <wp:docPr id="1122550782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550782" name="Picture 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EBEBF9" w14:textId="77777777" w:rsidR="00E9521F" w:rsidRPr="00AC7D85" w:rsidRDefault="00E9521F" w:rsidP="00E9521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7. Kliknuti na polje za unos </w:t>
      </w:r>
      <w:r w:rsidRPr="00AC7D85">
        <w:rPr>
          <w:rStyle w:val="Strong"/>
          <w:rFonts w:asciiTheme="majorHAnsi" w:hAnsiTheme="majorHAnsi" w:cstheme="majorHAnsi"/>
        </w:rPr>
        <w:t>"Broj rešenja".</w:t>
      </w:r>
    </w:p>
    <w:p w14:paraId="66C875E3" w14:textId="586AADAA" w:rsidR="00E9521F" w:rsidRPr="00AC7D85" w:rsidRDefault="00E9521F" w:rsidP="00E9521F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EF73232" wp14:editId="57A7B011">
            <wp:extent cx="5334000" cy="2981325"/>
            <wp:effectExtent l="19050" t="19050" r="19050" b="28575"/>
            <wp:docPr id="727662838" name="Picture 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662838" name="Picture 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35F7BC7" w14:textId="6315122F" w:rsidR="00E9521F" w:rsidRPr="00AC7D85" w:rsidRDefault="00E9521F" w:rsidP="00E9521F">
      <w:pPr>
        <w:pStyle w:val="NormalWeb"/>
        <w:rPr>
          <w:rStyle w:val="Strong"/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8. U polje za unos uneti broj rešenja, u našem primeru uneti </w:t>
      </w:r>
      <w:r w:rsidRPr="00AC7D85">
        <w:rPr>
          <w:rStyle w:val="Strong"/>
          <w:rFonts w:asciiTheme="majorHAnsi" w:hAnsiTheme="majorHAnsi" w:cstheme="majorHAnsi"/>
        </w:rPr>
        <w:t>"273640".</w:t>
      </w:r>
    </w:p>
    <w:p w14:paraId="47ECD0DA" w14:textId="322CFE19" w:rsidR="00E9521F" w:rsidRPr="00AC7D85" w:rsidRDefault="00E9521F" w:rsidP="00E9521F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AC7D85">
        <w:rPr>
          <w:rStyle w:val="Strong"/>
          <w:rFonts w:asciiTheme="majorHAnsi" w:hAnsiTheme="majorHAnsi" w:cstheme="majorHAnsi"/>
        </w:rPr>
        <w:br w:type="page"/>
      </w:r>
    </w:p>
    <w:p w14:paraId="711C53DC" w14:textId="77777777" w:rsidR="00E9521F" w:rsidRPr="00AC7D85" w:rsidRDefault="00E9521F" w:rsidP="00E9521F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9. Kliknuti na dugme </w:t>
      </w:r>
      <w:r w:rsidRPr="00AC7D85">
        <w:rPr>
          <w:rStyle w:val="Strong"/>
          <w:rFonts w:asciiTheme="majorHAnsi" w:hAnsiTheme="majorHAnsi" w:cstheme="majorHAnsi"/>
        </w:rPr>
        <w:t>"Izdaj rešenje"</w:t>
      </w:r>
      <w:r w:rsidRPr="00AC7D85">
        <w:rPr>
          <w:rFonts w:asciiTheme="majorHAnsi" w:hAnsiTheme="majorHAnsi" w:cstheme="majorHAnsi"/>
        </w:rPr>
        <w:t xml:space="preserve"> nakon čega će biti izdato rešenje za oduzimanje akcizne dozvole.</w:t>
      </w:r>
    </w:p>
    <w:p w14:paraId="00447958" w14:textId="47AAAAB9" w:rsidR="00E9521F" w:rsidRPr="00AC7D85" w:rsidRDefault="00E9521F" w:rsidP="00E9521F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C4D68C0" wp14:editId="3E3496E7">
            <wp:extent cx="5334000" cy="2981325"/>
            <wp:effectExtent l="19050" t="19050" r="19050" b="28575"/>
            <wp:docPr id="156323766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237661" name="Picture 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8DAE5B" w14:textId="4D029FC7" w:rsidR="00317869" w:rsidRPr="00AC7D85" w:rsidRDefault="00A930B4" w:rsidP="00667C58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 </w:t>
      </w:r>
      <w:r w:rsidR="00317869" w:rsidRPr="00AC7D85">
        <w:rPr>
          <w:rFonts w:asciiTheme="majorHAnsi" w:hAnsiTheme="majorHAnsi" w:cstheme="majorHAnsi"/>
        </w:rPr>
        <w:br w:type="page"/>
      </w:r>
    </w:p>
    <w:p w14:paraId="23EE6695" w14:textId="6E67673C" w:rsidR="00184964" w:rsidRDefault="003022BB">
      <w:pPr>
        <w:pStyle w:val="Heading1"/>
        <w:rPr>
          <w:bCs/>
        </w:rPr>
      </w:pPr>
      <w:bookmarkStart w:id="65" w:name="_Toc179448918"/>
      <w:r>
        <w:rPr>
          <w:rFonts w:asciiTheme="majorHAnsi" w:hAnsiTheme="majorHAnsi" w:cstheme="majorHAnsi"/>
        </w:rPr>
        <w:lastRenderedPageBreak/>
        <w:t xml:space="preserve">MFIN </w:t>
      </w:r>
      <w:r>
        <w:rPr>
          <w:rFonts w:asciiTheme="majorHAnsi" w:hAnsiTheme="majorHAnsi" w:cstheme="majorHAnsi"/>
          <w:lang w:val="en-US"/>
        </w:rPr>
        <w:t xml:space="preserve">- </w:t>
      </w:r>
      <w:r w:rsidR="004C51FA" w:rsidRPr="004C51FA">
        <w:rPr>
          <w:bCs/>
        </w:rPr>
        <w:t>EVIDENCIJA VRAĆENIH MARKICA</w:t>
      </w:r>
      <w:bookmarkEnd w:id="65"/>
    </w:p>
    <w:p w14:paraId="3BCD804E" w14:textId="77777777" w:rsidR="009F1361" w:rsidRPr="009F1361" w:rsidRDefault="009F1361" w:rsidP="009F1361">
      <w:pPr>
        <w:rPr>
          <w:lang w:val="en-US"/>
        </w:rPr>
      </w:pPr>
      <w:r w:rsidRPr="009F1361">
        <w:t>Korisnik sistema u sekciji evidencija vraćenih makrica ima uvid u listu svih vračćenih markica i njihove osnovne informacije, kao i parametre za pretragu liste. </w:t>
      </w:r>
      <w:r w:rsidRPr="009F1361">
        <w:rPr>
          <w:lang w:val="en-US"/>
        </w:rPr>
        <w:t> </w:t>
      </w:r>
    </w:p>
    <w:p w14:paraId="37D62EE2" w14:textId="4744480D" w:rsidR="009F1361" w:rsidRPr="00F90A03" w:rsidRDefault="009F1361" w:rsidP="009F1361">
      <w:pPr>
        <w:rPr>
          <w:lang w:val="en-US"/>
        </w:rPr>
      </w:pPr>
      <w:r w:rsidRPr="009F1361">
        <w:t>Pored pregleda vraćenih makrkica, svaka markica se može otvoriti i imati uvid u detaljnije informacije zahteva. Korisnik sistema ima i mogućnost izmeni, izbriše i uništi  zahtev zahtev za vraćanje.Korisnik može da kreira nov zahtev.</w:t>
      </w:r>
      <w:r w:rsidRPr="009F1361">
        <w:rPr>
          <w:lang w:val="en-US"/>
        </w:rPr>
        <w:t> </w:t>
      </w:r>
    </w:p>
    <w:p w14:paraId="38BF53A5" w14:textId="6171B41E" w:rsidR="003E67F0" w:rsidRDefault="00521F04" w:rsidP="00521F04">
      <w:pPr>
        <w:pStyle w:val="Heading2"/>
        <w:numPr>
          <w:ilvl w:val="0"/>
          <w:numId w:val="34"/>
        </w:numPr>
      </w:pPr>
      <w:bookmarkStart w:id="66" w:name="_Toc179448919"/>
      <w:r w:rsidRPr="00521F04">
        <w:t>Pregled evidencije vraćenih markica</w:t>
      </w:r>
      <w:bookmarkEnd w:id="66"/>
    </w:p>
    <w:p w14:paraId="7D375779" w14:textId="1077B124" w:rsidR="0014178D" w:rsidRDefault="009522CA" w:rsidP="009522CA">
      <w:pPr>
        <w:ind w:left="720"/>
      </w:pPr>
      <w:r>
        <w:t xml:space="preserve">1. </w:t>
      </w:r>
      <w:r w:rsidR="007A4024" w:rsidRPr="007A4024">
        <w:t>Kliknuti na ’’Evidencija vraćenih markica</w:t>
      </w:r>
      <w:r w:rsidR="007A4024">
        <w:t>“</w:t>
      </w:r>
    </w:p>
    <w:p w14:paraId="0EC2D3E6" w14:textId="63E5457A" w:rsidR="007C1CA7" w:rsidRDefault="00B84F04" w:rsidP="00103954">
      <w:pPr>
        <w:ind w:left="720"/>
        <w:jc w:val="center"/>
      </w:pPr>
      <w:r>
        <w:rPr>
          <w:noProof/>
          <w:lang w:val="en-US" w:eastAsia="en-US"/>
        </w:rPr>
        <w:drawing>
          <wp:inline distT="0" distB="0" distL="0" distR="0" wp14:anchorId="6DA74C68" wp14:editId="7F421A3B">
            <wp:extent cx="5386713" cy="3257550"/>
            <wp:effectExtent l="0" t="0" r="4445" b="0"/>
            <wp:docPr id="1284440280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440280" name="Picture 4" descr="A screenshot of a computer&#10;&#10;Description automatically generated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0806" cy="326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54704" w14:textId="227BA091" w:rsidR="00B84F04" w:rsidRPr="0014178D" w:rsidRDefault="00B84F04" w:rsidP="0012252E">
      <w:r>
        <w:br w:type="page"/>
      </w:r>
    </w:p>
    <w:p w14:paraId="60403B7D" w14:textId="3C67BE34" w:rsidR="00155082" w:rsidRDefault="00F90A03" w:rsidP="00F90A03">
      <w:pPr>
        <w:pStyle w:val="Heading2"/>
        <w:numPr>
          <w:ilvl w:val="0"/>
          <w:numId w:val="34"/>
        </w:numPr>
      </w:pPr>
      <w:bookmarkStart w:id="67" w:name="_Toc179448920"/>
      <w:r w:rsidRPr="00F90A03">
        <w:lastRenderedPageBreak/>
        <w:t>Pretraga evidencije vraćenih markica po datumu va</w:t>
      </w:r>
      <w:r w:rsidR="0012252E">
        <w:t>ž</w:t>
      </w:r>
      <w:r w:rsidRPr="00F90A03">
        <w:t>enja</w:t>
      </w:r>
      <w:bookmarkEnd w:id="67"/>
    </w:p>
    <w:p w14:paraId="2C746417" w14:textId="77777777" w:rsidR="00421F09" w:rsidRPr="00421F09" w:rsidRDefault="00421F09" w:rsidP="00421F09"/>
    <w:p w14:paraId="63721580" w14:textId="3D9F7FA7" w:rsidR="006F3C50" w:rsidRPr="00455385" w:rsidRDefault="006F3C50" w:rsidP="006F3C50">
      <w:pPr>
        <w:numPr>
          <w:ilvl w:val="0"/>
          <w:numId w:val="35"/>
        </w:numPr>
        <w:rPr>
          <w:lang w:val="en-US"/>
        </w:rPr>
      </w:pPr>
      <w:r w:rsidRPr="006F3C50">
        <w:t>Kliknuti na “Evidencija vraćenih markica“</w:t>
      </w:r>
    </w:p>
    <w:p w14:paraId="0CDFB1D1" w14:textId="54353EEF" w:rsidR="00455385" w:rsidRPr="006F3C50" w:rsidRDefault="00455385" w:rsidP="00103954">
      <w:pPr>
        <w:ind w:left="72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19BC2C78" wp14:editId="36FE0EC9">
            <wp:extent cx="5433964" cy="3286125"/>
            <wp:effectExtent l="0" t="0" r="0" b="0"/>
            <wp:docPr id="1949422047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422047" name="Picture 5" descr="A screenshot of a computer&#10;&#10;Description automatically generated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433" cy="330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FB22F" w14:textId="512CC572" w:rsidR="006F3C50" w:rsidRPr="005B78B9" w:rsidRDefault="006F3C50" w:rsidP="006F3C50">
      <w:pPr>
        <w:numPr>
          <w:ilvl w:val="0"/>
          <w:numId w:val="36"/>
        </w:numPr>
        <w:rPr>
          <w:lang w:val="en-US"/>
        </w:rPr>
      </w:pPr>
      <w:r w:rsidRPr="006F3C50">
        <w:t xml:space="preserve">Kliknuti na polje za pretragu </w:t>
      </w:r>
      <w:r w:rsidRPr="006F3C50">
        <w:rPr>
          <w:b/>
          <w:bCs/>
        </w:rPr>
        <w:t>"Datum od"</w:t>
      </w:r>
      <w:r w:rsidRPr="006F3C50">
        <w:t>, nakon čega se prikazuje kalendar za odabir opsega datuma pretrage evidencije vraćenih markica.</w:t>
      </w:r>
    </w:p>
    <w:p w14:paraId="7059C5AA" w14:textId="21EF9252" w:rsidR="00F01CD4" w:rsidRDefault="00355350" w:rsidP="00103954">
      <w:pPr>
        <w:ind w:left="72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5D36E143" wp14:editId="221B72E5">
            <wp:extent cx="5448300" cy="3284289"/>
            <wp:effectExtent l="0" t="0" r="0" b="0"/>
            <wp:docPr id="583306647" name="Picture 6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306647" name="Picture 6" descr="A screenshot of a calendar&#10;&#10;Description automatically generated"/>
                    <pic:cNvPicPr/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5929" cy="3294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B8524" w14:textId="7B4F749B" w:rsidR="005B78B9" w:rsidRPr="006F3C50" w:rsidRDefault="00F01CD4" w:rsidP="00F01CD4">
      <w:pPr>
        <w:rPr>
          <w:lang w:val="en-US"/>
        </w:rPr>
      </w:pPr>
      <w:r>
        <w:rPr>
          <w:lang w:val="en-US"/>
        </w:rPr>
        <w:br w:type="page"/>
      </w:r>
    </w:p>
    <w:p w14:paraId="31537105" w14:textId="6B8E67B0" w:rsidR="006F3C50" w:rsidRPr="00355350" w:rsidRDefault="006F3C50" w:rsidP="006F3C50">
      <w:pPr>
        <w:numPr>
          <w:ilvl w:val="0"/>
          <w:numId w:val="37"/>
        </w:numPr>
        <w:rPr>
          <w:lang w:val="en-US"/>
        </w:rPr>
      </w:pPr>
      <w:r w:rsidRPr="006F3C50">
        <w:lastRenderedPageBreak/>
        <w:t>Odabrati datum za početak opsega datuma pretrage evidencije vraćenih markica</w:t>
      </w:r>
    </w:p>
    <w:p w14:paraId="09748A97" w14:textId="1A09FA41" w:rsidR="00355350" w:rsidRPr="006F3C50" w:rsidRDefault="00F01CD4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0BD24437" wp14:editId="68EB6839">
            <wp:extent cx="5715000" cy="3347667"/>
            <wp:effectExtent l="0" t="0" r="0" b="5715"/>
            <wp:docPr id="926013608" name="Picture 7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013608" name="Picture 7" descr="A screenshot of a calendar&#10;&#10;Description automatically generated"/>
                    <pic:cNvPicPr/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945" cy="3375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2E42D" w14:textId="46740270" w:rsidR="007A4024" w:rsidRPr="00F01CD4" w:rsidRDefault="006F3C50" w:rsidP="007A4024">
      <w:pPr>
        <w:numPr>
          <w:ilvl w:val="0"/>
          <w:numId w:val="38"/>
        </w:numPr>
        <w:rPr>
          <w:lang w:val="en-US"/>
        </w:rPr>
      </w:pPr>
      <w:r w:rsidRPr="006F3C50">
        <w:t>Odabrati datum za kraj opsega datuma pretrage evidencije vraćenih markica</w:t>
      </w:r>
    </w:p>
    <w:p w14:paraId="67105DDA" w14:textId="00E8414C" w:rsidR="00F01CD4" w:rsidRDefault="00F01CD4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0D64A0EB" wp14:editId="0357116D">
            <wp:extent cx="5715000" cy="3398108"/>
            <wp:effectExtent l="0" t="0" r="0" b="0"/>
            <wp:docPr id="1618527894" name="Picture 8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527894" name="Picture 8" descr="A screenshot of a calendar&#10;&#10;Description automatically generated"/>
                    <pic:cNvPicPr/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795" cy="3421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E073B" w14:textId="27CC0F3B" w:rsidR="00F01CD4" w:rsidRPr="006F3C50" w:rsidRDefault="00F01CD4" w:rsidP="0012252E">
      <w:pPr>
        <w:rPr>
          <w:lang w:val="en-US"/>
        </w:rPr>
      </w:pPr>
      <w:r>
        <w:rPr>
          <w:lang w:val="en-US"/>
        </w:rPr>
        <w:br w:type="page"/>
      </w:r>
    </w:p>
    <w:p w14:paraId="4C462BBB" w14:textId="2C66824C" w:rsidR="00F2118F" w:rsidRDefault="00F2118F" w:rsidP="00F2118F">
      <w:pPr>
        <w:pStyle w:val="Heading2"/>
        <w:numPr>
          <w:ilvl w:val="0"/>
          <w:numId w:val="34"/>
        </w:numPr>
      </w:pPr>
      <w:bookmarkStart w:id="68" w:name="_Toc179448921"/>
      <w:r w:rsidRPr="00F2118F">
        <w:lastRenderedPageBreak/>
        <w:t>Pretraga evidencije vraćenih markica po broju zahteva</w:t>
      </w:r>
      <w:bookmarkEnd w:id="68"/>
    </w:p>
    <w:p w14:paraId="4A3F89B3" w14:textId="77777777" w:rsidR="00421F09" w:rsidRPr="00421F09" w:rsidRDefault="00421F09" w:rsidP="00421F09"/>
    <w:p w14:paraId="26942D92" w14:textId="7528C616" w:rsidR="006E3BE4" w:rsidRPr="0053731F" w:rsidRDefault="006E3BE4" w:rsidP="006E3BE4">
      <w:pPr>
        <w:numPr>
          <w:ilvl w:val="0"/>
          <w:numId w:val="39"/>
        </w:numPr>
        <w:rPr>
          <w:lang w:val="en-US"/>
        </w:rPr>
      </w:pPr>
      <w:r w:rsidRPr="006E3BE4">
        <w:t>Kliknuti na „Evidencija vraćenih markica“</w:t>
      </w:r>
    </w:p>
    <w:p w14:paraId="0110C9ED" w14:textId="7DD7B55C" w:rsidR="0053731F" w:rsidRPr="006E3BE4" w:rsidRDefault="00824C11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57559497" wp14:editId="2A040FE5">
            <wp:extent cx="5762625" cy="3535176"/>
            <wp:effectExtent l="0" t="0" r="0" b="8255"/>
            <wp:docPr id="574289797" name="Picture 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289797" name="Picture 9" descr="A screenshot of a computer&#10;&#10;Description automatically generated"/>
                    <pic:cNvPicPr/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781" cy="3546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4FD07" w14:textId="41DC58CC" w:rsidR="006E3BE4" w:rsidRPr="006D4E29" w:rsidRDefault="006E3BE4" w:rsidP="006E3BE4">
      <w:pPr>
        <w:numPr>
          <w:ilvl w:val="0"/>
          <w:numId w:val="40"/>
        </w:numPr>
        <w:rPr>
          <w:lang w:val="en-US"/>
        </w:rPr>
      </w:pPr>
      <w:r w:rsidRPr="006E3BE4">
        <w:t xml:space="preserve">U polje za pretragu </w:t>
      </w:r>
      <w:r w:rsidRPr="006E3BE4">
        <w:rPr>
          <w:b/>
          <w:bCs/>
        </w:rPr>
        <w:t>"Broj zahteva"</w:t>
      </w:r>
      <w:r w:rsidRPr="006E3BE4">
        <w:t xml:space="preserve"> uneti tačan broj zahteva. U našem primeru ćemo vršiti pretragu po </w:t>
      </w:r>
      <w:r w:rsidRPr="006E3BE4">
        <w:rPr>
          <w:b/>
          <w:bCs/>
        </w:rPr>
        <w:t>"7-K-01/2024"</w:t>
      </w:r>
      <w:r w:rsidRPr="006E3BE4">
        <w:t xml:space="preserve"> broju zahteva.</w:t>
      </w:r>
    </w:p>
    <w:p w14:paraId="5545D3B1" w14:textId="26267738" w:rsidR="00E964FD" w:rsidRDefault="006D4E29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77E57B1A" wp14:editId="6ED975C2">
            <wp:extent cx="5792585" cy="3444240"/>
            <wp:effectExtent l="0" t="0" r="0" b="3810"/>
            <wp:docPr id="1179502946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502946" name="Picture 11" descr="A screenshot of a computer&#10;&#10;Description automatically generated"/>
                    <pic:cNvPicPr/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4549" cy="3445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00116" w14:textId="7E266B65" w:rsidR="006D4E29" w:rsidRPr="006E3BE4" w:rsidRDefault="00E964FD" w:rsidP="00E964FD">
      <w:pPr>
        <w:rPr>
          <w:lang w:val="en-US"/>
        </w:rPr>
      </w:pPr>
      <w:r>
        <w:rPr>
          <w:lang w:val="en-US"/>
        </w:rPr>
        <w:br w:type="page"/>
      </w:r>
    </w:p>
    <w:p w14:paraId="5D8BB7DA" w14:textId="6E1F4D10" w:rsidR="006E3BE4" w:rsidRPr="00E964FD" w:rsidRDefault="006E3BE4" w:rsidP="006E3BE4">
      <w:pPr>
        <w:numPr>
          <w:ilvl w:val="0"/>
          <w:numId w:val="41"/>
        </w:numPr>
        <w:rPr>
          <w:lang w:val="en-US"/>
        </w:rPr>
      </w:pPr>
      <w:r w:rsidRPr="006E3BE4">
        <w:lastRenderedPageBreak/>
        <w:t xml:space="preserve">U polje za pretragu uneti </w:t>
      </w:r>
      <w:r w:rsidRPr="006E3BE4">
        <w:rPr>
          <w:b/>
          <w:bCs/>
        </w:rPr>
        <w:t>"7-K-01/2024"</w:t>
      </w:r>
      <w:r w:rsidRPr="006E3BE4">
        <w:t xml:space="preserve"> broj zahteva.</w:t>
      </w:r>
    </w:p>
    <w:p w14:paraId="66B48FAE" w14:textId="6538FC0B" w:rsidR="00E964FD" w:rsidRPr="006E3BE4" w:rsidRDefault="00E964FD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562A1DF7" wp14:editId="4757B586">
            <wp:extent cx="5791702" cy="3406435"/>
            <wp:effectExtent l="0" t="0" r="0" b="3810"/>
            <wp:docPr id="1240097180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097180" name="Picture 12" descr="A screenshot of a computer&#10;&#10;Description automatically generated"/>
                    <pic:cNvPicPr/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702" cy="340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AD86F" w14:textId="0491F6BE" w:rsidR="00FB3795" w:rsidRDefault="006E3BE4" w:rsidP="006E3BE4">
      <w:pPr>
        <w:numPr>
          <w:ilvl w:val="0"/>
          <w:numId w:val="42"/>
        </w:numPr>
      </w:pPr>
      <w:r w:rsidRPr="006E3BE4">
        <w:t>Primetiti da je lista zahteva za akcizne markice pretražena po unetom parametru pretrage.</w:t>
      </w:r>
    </w:p>
    <w:p w14:paraId="09F7DACF" w14:textId="202DB32A" w:rsidR="006E3BE4" w:rsidRPr="00FB3795" w:rsidRDefault="00FB3795" w:rsidP="00FB3795">
      <w:r>
        <w:br w:type="page"/>
      </w:r>
    </w:p>
    <w:p w14:paraId="3F4A91FC" w14:textId="3E9E3575" w:rsidR="007C67E6" w:rsidRDefault="00DC75F8" w:rsidP="007C67E6">
      <w:pPr>
        <w:pStyle w:val="Heading2"/>
        <w:numPr>
          <w:ilvl w:val="0"/>
          <w:numId w:val="34"/>
        </w:numPr>
      </w:pPr>
      <w:bookmarkStart w:id="69" w:name="_Toc179448922"/>
      <w:r w:rsidRPr="00DC75F8">
        <w:lastRenderedPageBreak/>
        <w:t>Kreiranje novog zahteva</w:t>
      </w:r>
      <w:bookmarkEnd w:id="69"/>
    </w:p>
    <w:p w14:paraId="49DEC406" w14:textId="77777777" w:rsidR="00421F09" w:rsidRPr="00421F09" w:rsidRDefault="00421F09" w:rsidP="00421F09"/>
    <w:p w14:paraId="2842D12D" w14:textId="442D6B73" w:rsidR="00824C11" w:rsidRPr="006F1E3F" w:rsidRDefault="008F5A82" w:rsidP="00316D2F">
      <w:pPr>
        <w:numPr>
          <w:ilvl w:val="0"/>
          <w:numId w:val="43"/>
        </w:numPr>
        <w:rPr>
          <w:lang w:val="en-US"/>
        </w:rPr>
      </w:pPr>
      <w:r w:rsidRPr="008F5A82">
        <w:t>Kliknuti na “Evidencija vraćenih markica“</w:t>
      </w:r>
      <w:r w:rsidR="00017525">
        <w:t>.</w:t>
      </w:r>
    </w:p>
    <w:p w14:paraId="63F7B17D" w14:textId="7FD1D438" w:rsidR="006F1E3F" w:rsidRPr="008F5A82" w:rsidRDefault="00B67F5A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2FC77536" wp14:editId="693B3869">
            <wp:extent cx="5692023" cy="3491865"/>
            <wp:effectExtent l="0" t="0" r="4445" b="0"/>
            <wp:docPr id="346498903" name="Picture 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498903" name="Picture 13" descr="A screenshot of a computer&#10;&#10;Description automatically generated"/>
                    <pic:cNvPicPr/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4893" cy="3493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2CA5A" w14:textId="68E90C1D" w:rsidR="00777451" w:rsidRDefault="008F5A82" w:rsidP="00641504">
      <w:pPr>
        <w:numPr>
          <w:ilvl w:val="0"/>
          <w:numId w:val="44"/>
        </w:numPr>
        <w:rPr>
          <w:lang w:val="en-US"/>
        </w:rPr>
      </w:pPr>
      <w:r w:rsidRPr="008F5A82">
        <w:t xml:space="preserve">Kliknuti na </w:t>
      </w:r>
      <w:r w:rsidRPr="008F5A82">
        <w:rPr>
          <w:lang w:val="en-US"/>
        </w:rPr>
        <w:t>“Keira</w:t>
      </w:r>
      <w:r>
        <w:rPr>
          <w:lang w:val="en-US"/>
        </w:rPr>
        <w:t>j</w:t>
      </w:r>
      <w:r w:rsidRPr="008F5A82">
        <w:rPr>
          <w:lang w:val="en-US"/>
        </w:rPr>
        <w:t xml:space="preserve"> nov zahtev</w:t>
      </w:r>
      <w:r w:rsidR="00777451">
        <w:rPr>
          <w:lang w:val="en-US"/>
        </w:rPr>
        <w:t>”</w:t>
      </w:r>
    </w:p>
    <w:p w14:paraId="67F86E13" w14:textId="671BB89E" w:rsidR="00E2572F" w:rsidRDefault="00777451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224B9CF8" wp14:editId="132A5C80">
            <wp:extent cx="5654530" cy="3475021"/>
            <wp:effectExtent l="0" t="0" r="3810" b="0"/>
            <wp:docPr id="1746396339" name="Picture 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396339" name="Picture 15" descr="A screenshot of a computer&#10;&#10;Description automatically generated"/>
                    <pic:cNvPicPr/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4530" cy="3475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40B22" w14:textId="5673C31C" w:rsidR="00777451" w:rsidRPr="008F5A82" w:rsidRDefault="00E2572F" w:rsidP="00E2572F">
      <w:pPr>
        <w:rPr>
          <w:lang w:val="en-US"/>
        </w:rPr>
      </w:pPr>
      <w:r>
        <w:rPr>
          <w:lang w:val="en-US"/>
        </w:rPr>
        <w:br w:type="page"/>
      </w:r>
    </w:p>
    <w:p w14:paraId="7E59B3FB" w14:textId="6228A520" w:rsidR="008F5A82" w:rsidRPr="00E2572F" w:rsidRDefault="008F5A82" w:rsidP="008F5A82">
      <w:pPr>
        <w:numPr>
          <w:ilvl w:val="0"/>
          <w:numId w:val="45"/>
        </w:numPr>
        <w:rPr>
          <w:lang w:val="en-US"/>
        </w:rPr>
      </w:pPr>
      <w:r w:rsidRPr="008F5A82">
        <w:lastRenderedPageBreak/>
        <w:t xml:space="preserve">U novootvorenom prozoru za podnošenje zahteva za izdavanje evidencije vraćenih markica, kliknuti na polje za unos </w:t>
      </w:r>
      <w:r w:rsidRPr="008F5A82">
        <w:rPr>
          <w:b/>
          <w:bCs/>
        </w:rPr>
        <w:t>"Količina". (obavezno polje)</w:t>
      </w:r>
      <w:r w:rsidR="00017525">
        <w:rPr>
          <w:b/>
          <w:bCs/>
        </w:rPr>
        <w:t>.</w:t>
      </w:r>
    </w:p>
    <w:p w14:paraId="1D59B492" w14:textId="2B340388" w:rsidR="00E2572F" w:rsidRPr="008F5A82" w:rsidRDefault="00E2572F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0578369A" wp14:editId="005892A2">
            <wp:extent cx="5675216" cy="3360420"/>
            <wp:effectExtent l="0" t="0" r="1905" b="0"/>
            <wp:docPr id="1497595283" name="Picture 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595283" name="Picture 17" descr="A screenshot of a computer&#10;&#10;Description automatically generated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350" cy="3361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AA848" w14:textId="69782F01" w:rsidR="008F5A82" w:rsidRPr="008F5A82" w:rsidRDefault="008F5A82" w:rsidP="008F5A82">
      <w:pPr>
        <w:numPr>
          <w:ilvl w:val="0"/>
          <w:numId w:val="46"/>
        </w:numPr>
        <w:rPr>
          <w:lang w:val="en-US"/>
        </w:rPr>
      </w:pPr>
      <w:r w:rsidRPr="008F5A82">
        <w:t xml:space="preserve">U polje za unos uneti količinu vraćenih markica. U našem primeru unosimo </w:t>
      </w:r>
      <w:r w:rsidRPr="008F5A82">
        <w:rPr>
          <w:b/>
          <w:bCs/>
        </w:rPr>
        <w:t xml:space="preserve">“2000" </w:t>
      </w:r>
      <w:r w:rsidRPr="008F5A82">
        <w:t>. (obavezno polje)</w:t>
      </w:r>
      <w:r w:rsidR="00FB4FF3">
        <w:t>.</w:t>
      </w:r>
    </w:p>
    <w:p w14:paraId="7AF6B4FC" w14:textId="706F65E5" w:rsidR="008F5A82" w:rsidRPr="00FD7BD9" w:rsidRDefault="008F5A82" w:rsidP="008F5A82">
      <w:pPr>
        <w:numPr>
          <w:ilvl w:val="0"/>
          <w:numId w:val="47"/>
        </w:numPr>
        <w:rPr>
          <w:lang w:val="en-US"/>
        </w:rPr>
      </w:pPr>
      <w:r w:rsidRPr="008F5A82">
        <w:t xml:space="preserve">U novootvorenom prozoru za podnošenje zahteva za izdavanje evidencije vraćenih markica, kliknuti na polje za unos </w:t>
      </w:r>
      <w:r w:rsidRPr="008F5A82">
        <w:rPr>
          <w:b/>
          <w:bCs/>
        </w:rPr>
        <w:t>"</w:t>
      </w:r>
      <w:r w:rsidRPr="008F5A82">
        <w:t xml:space="preserve"> </w:t>
      </w:r>
      <w:r w:rsidRPr="008F5A82">
        <w:rPr>
          <w:b/>
          <w:bCs/>
        </w:rPr>
        <w:t>ZAM (ID zahteva)"</w:t>
      </w:r>
      <w:r w:rsidR="00017525">
        <w:rPr>
          <w:b/>
          <w:bCs/>
        </w:rPr>
        <w:t>.</w:t>
      </w:r>
    </w:p>
    <w:p w14:paraId="778850DA" w14:textId="1394A51E" w:rsidR="00FD7BD9" w:rsidRDefault="00FD7BD9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11A1C38F" wp14:editId="0C794016">
            <wp:extent cx="5674995" cy="3361896"/>
            <wp:effectExtent l="0" t="0" r="1905" b="0"/>
            <wp:docPr id="694473410" name="Picture 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473410" name="Picture 18" descr="A screenshot of a computer&#10;&#10;Description automatically generated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7419" cy="336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57E8C" w14:textId="7819901F" w:rsidR="00FD7BD9" w:rsidRPr="008F5A82" w:rsidRDefault="00FD7BD9" w:rsidP="00FD7BD9">
      <w:pPr>
        <w:rPr>
          <w:lang w:val="en-US"/>
        </w:rPr>
      </w:pPr>
      <w:r>
        <w:rPr>
          <w:lang w:val="en-US"/>
        </w:rPr>
        <w:br w:type="page"/>
      </w:r>
    </w:p>
    <w:p w14:paraId="658A17CA" w14:textId="42CA6F99" w:rsidR="008F5A82" w:rsidRDefault="008F5A82" w:rsidP="008F5A82">
      <w:pPr>
        <w:numPr>
          <w:ilvl w:val="0"/>
          <w:numId w:val="48"/>
        </w:numPr>
        <w:rPr>
          <w:lang w:val="en-US"/>
        </w:rPr>
      </w:pPr>
      <w:r w:rsidRPr="008F5A82">
        <w:lastRenderedPageBreak/>
        <w:t xml:space="preserve">U polje za unos uneti ZAM (ID zahteva). U našem primeru unosimo </w:t>
      </w:r>
      <w:r w:rsidRPr="008F5A82">
        <w:rPr>
          <w:b/>
          <w:bCs/>
        </w:rPr>
        <w:t>“32-D-03/2024".</w:t>
      </w:r>
      <w:r w:rsidRPr="008F5A82">
        <w:t xml:space="preserve"> (obavezno polje)</w:t>
      </w:r>
      <w:r w:rsidR="00FB4FF3">
        <w:rPr>
          <w:lang w:val="en-US"/>
        </w:rPr>
        <w:t>.</w:t>
      </w:r>
    </w:p>
    <w:p w14:paraId="2A4AF4D0" w14:textId="6690D349" w:rsidR="00FD7BD9" w:rsidRPr="008F5A82" w:rsidRDefault="00F23124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5D067B9F" wp14:editId="7C13317C">
            <wp:extent cx="5791603" cy="3482340"/>
            <wp:effectExtent l="0" t="0" r="0" b="3810"/>
            <wp:docPr id="1467302953" name="Picture 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302953" name="Picture 19" descr="A screenshot of a computer&#10;&#10;Description automatically generated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3847" cy="3483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F7E1D" w14:textId="7ABD6274" w:rsidR="008F5A82" w:rsidRDefault="008F5A82" w:rsidP="008F5A82">
      <w:pPr>
        <w:numPr>
          <w:ilvl w:val="0"/>
          <w:numId w:val="49"/>
        </w:numPr>
        <w:rPr>
          <w:lang w:val="en-US"/>
        </w:rPr>
      </w:pPr>
      <w:r w:rsidRPr="008F5A82">
        <w:t xml:space="preserve">U novootvorenom prozoru za podnošenje zahteva za izdavanje evidencije vraćenih markica, kliknuti na polje za unos </w:t>
      </w:r>
      <w:r w:rsidRPr="008F5A82">
        <w:rPr>
          <w:b/>
          <w:bCs/>
        </w:rPr>
        <w:t>"</w:t>
      </w:r>
      <w:r w:rsidRPr="008F5A82">
        <w:t xml:space="preserve"> </w:t>
      </w:r>
      <w:r w:rsidRPr="008F5A82">
        <w:rPr>
          <w:b/>
          <w:bCs/>
        </w:rPr>
        <w:t xml:space="preserve">Datum vraćanja" </w:t>
      </w:r>
      <w:r w:rsidRPr="008F5A82">
        <w:t xml:space="preserve">nakon čega se prikazuje kalendar za odabir opsega datuma vraćanja evidencije vraćenih markica U našem primeru unosimo </w:t>
      </w:r>
      <w:r w:rsidRPr="008F5A82">
        <w:rPr>
          <w:b/>
          <w:bCs/>
        </w:rPr>
        <w:t xml:space="preserve">“13.07.2024.". </w:t>
      </w:r>
      <w:r w:rsidRPr="008F5A82">
        <w:t>(obavezno polje)</w:t>
      </w:r>
      <w:r w:rsidR="00FB4FF3">
        <w:rPr>
          <w:lang w:val="en-US"/>
        </w:rPr>
        <w:t>.</w:t>
      </w:r>
    </w:p>
    <w:p w14:paraId="2C0F332D" w14:textId="4CF2894D" w:rsidR="00D11E75" w:rsidRDefault="00D11E75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607848B6" wp14:editId="3A5CF59D">
            <wp:extent cx="5819775" cy="3423832"/>
            <wp:effectExtent l="0" t="0" r="0" b="5715"/>
            <wp:docPr id="1788622648" name="Picture 20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622648" name="Picture 20" descr="A screenshot of a calendar&#10;&#10;Description automatically generated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3553" cy="342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E40A4" w14:textId="06447034" w:rsidR="00D11E75" w:rsidRDefault="00D11E75" w:rsidP="00D11E75">
      <w:pPr>
        <w:rPr>
          <w:lang w:val="en-US"/>
        </w:rPr>
      </w:pPr>
      <w:r>
        <w:rPr>
          <w:lang w:val="en-US"/>
        </w:rPr>
        <w:br w:type="page"/>
      </w:r>
    </w:p>
    <w:p w14:paraId="08DDBEF9" w14:textId="0116F01C" w:rsidR="00736BF9" w:rsidRPr="00413809" w:rsidRDefault="00736BF9" w:rsidP="00736BF9">
      <w:pPr>
        <w:pStyle w:val="paragraph"/>
        <w:numPr>
          <w:ilvl w:val="0"/>
          <w:numId w:val="49"/>
        </w:numPr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  <w:lang w:val="sr-Latn-RS"/>
        </w:rPr>
        <w:lastRenderedPageBreak/>
        <w:t xml:space="preserve">U novootvorenom prozoru za podnošenje zahteva za izdavanje evidencije vraćenih markica, kliknuti na polje za unos </w:t>
      </w:r>
      <w:r>
        <w:rPr>
          <w:rStyle w:val="normaltextrun"/>
          <w:rFonts w:ascii="Calibri" w:hAnsi="Calibri" w:cs="Calibri"/>
          <w:b/>
          <w:bCs/>
          <w:sz w:val="22"/>
          <w:szCs w:val="22"/>
          <w:lang w:val="sr-Latn-RS"/>
        </w:rPr>
        <w:t>"</w:t>
      </w:r>
      <w:r>
        <w:rPr>
          <w:rStyle w:val="normaltextrun"/>
          <w:rFonts w:ascii="Arial" w:hAnsi="Arial" w:cs="Arial"/>
          <w:sz w:val="18"/>
          <w:szCs w:val="18"/>
          <w:shd w:val="clear" w:color="auto" w:fill="FFFFFF"/>
          <w:lang w:val="sr-Latn-RS"/>
        </w:rPr>
        <w:t xml:space="preserve"> </w:t>
      </w:r>
      <w:r>
        <w:rPr>
          <w:rStyle w:val="normaltextrun"/>
          <w:rFonts w:ascii="Calibri" w:hAnsi="Calibri" w:cs="Calibri"/>
          <w:b/>
          <w:bCs/>
          <w:sz w:val="22"/>
          <w:szCs w:val="22"/>
          <w:lang w:val="sr-Latn-RS"/>
        </w:rPr>
        <w:t xml:space="preserve">Datum uništavanja" </w:t>
      </w:r>
      <w:r>
        <w:rPr>
          <w:rStyle w:val="normaltextrun"/>
          <w:rFonts w:ascii="Calibri" w:hAnsi="Calibri" w:cs="Calibri"/>
          <w:sz w:val="22"/>
          <w:szCs w:val="22"/>
          <w:lang w:val="sr-Latn-RS"/>
        </w:rPr>
        <w:t xml:space="preserve">nakon čega se prikazuje kalendar za odabir opsega datuma uništavanja evidencije vraćenih markica U našem primeru unosimo </w:t>
      </w:r>
      <w:r>
        <w:rPr>
          <w:rStyle w:val="normaltextrun"/>
          <w:rFonts w:ascii="Calibri" w:hAnsi="Calibri" w:cs="Calibri"/>
          <w:b/>
          <w:bCs/>
          <w:sz w:val="22"/>
          <w:szCs w:val="22"/>
          <w:lang w:val="sr-Latn-RS"/>
        </w:rPr>
        <w:t>“19.07.2024.".</w:t>
      </w:r>
    </w:p>
    <w:p w14:paraId="2085DAC2" w14:textId="77777777" w:rsidR="00413809" w:rsidRPr="00D11E75" w:rsidRDefault="00413809" w:rsidP="00413809">
      <w:pPr>
        <w:pStyle w:val="paragraph"/>
        <w:spacing w:before="0" w:beforeAutospacing="0" w:after="0" w:afterAutospacing="0"/>
        <w:ind w:left="360"/>
        <w:jc w:val="both"/>
        <w:textAlignment w:val="baseline"/>
        <w:rPr>
          <w:rStyle w:val="normaltextrun"/>
          <w:rFonts w:ascii="Calibri" w:hAnsi="Calibri" w:cs="Calibri"/>
          <w:sz w:val="22"/>
          <w:szCs w:val="22"/>
        </w:rPr>
      </w:pPr>
    </w:p>
    <w:p w14:paraId="7BF21D3E" w14:textId="5EEEFA3C" w:rsidR="00D11E75" w:rsidRDefault="00413809" w:rsidP="00103954">
      <w:pPr>
        <w:pStyle w:val="paragraph"/>
        <w:spacing w:before="0" w:beforeAutospacing="0" w:after="0" w:afterAutospacing="0"/>
        <w:ind w:left="360"/>
        <w:jc w:val="center"/>
        <w:textAlignment w:val="baseline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1102A8BD" wp14:editId="5C659207">
            <wp:extent cx="5982218" cy="3551228"/>
            <wp:effectExtent l="0" t="0" r="0" b="0"/>
            <wp:docPr id="1521036233" name="Picture 21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036233" name="Picture 21" descr="A screenshot of a calendar&#10;&#10;Description automatically generated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2218" cy="3551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2D4B1" w14:textId="77777777" w:rsidR="00413809" w:rsidRDefault="00413809" w:rsidP="00D11E75">
      <w:pPr>
        <w:pStyle w:val="paragraph"/>
        <w:spacing w:before="0" w:beforeAutospacing="0" w:after="0" w:afterAutospacing="0"/>
        <w:ind w:left="360"/>
        <w:jc w:val="both"/>
        <w:textAlignment w:val="baseline"/>
        <w:rPr>
          <w:rFonts w:ascii="Calibri" w:hAnsi="Calibri" w:cs="Calibri"/>
          <w:sz w:val="22"/>
          <w:szCs w:val="22"/>
        </w:rPr>
      </w:pPr>
    </w:p>
    <w:p w14:paraId="0DC59F84" w14:textId="7A47D5BE" w:rsidR="00906678" w:rsidRDefault="00736BF9" w:rsidP="008F5A82">
      <w:pPr>
        <w:pStyle w:val="paragraph"/>
        <w:numPr>
          <w:ilvl w:val="0"/>
          <w:numId w:val="49"/>
        </w:numPr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sz w:val="22"/>
          <w:szCs w:val="22"/>
          <w:lang w:val="sr-Latn-RS"/>
        </w:rPr>
      </w:pPr>
      <w:r>
        <w:rPr>
          <w:rStyle w:val="normaltextrun"/>
          <w:rFonts w:ascii="Calibri" w:hAnsi="Calibri" w:cs="Calibri"/>
          <w:sz w:val="22"/>
          <w:szCs w:val="22"/>
          <w:lang w:val="sr-Latn-RS"/>
        </w:rPr>
        <w:t xml:space="preserve">Kliknuti na dugme </w:t>
      </w:r>
      <w:r>
        <w:rPr>
          <w:rStyle w:val="normaltextrun"/>
          <w:rFonts w:ascii="Calibri" w:hAnsi="Calibri" w:cs="Calibri"/>
          <w:b/>
          <w:bCs/>
          <w:sz w:val="22"/>
          <w:szCs w:val="22"/>
          <w:lang w:val="sr-Latn-RS"/>
        </w:rPr>
        <w:t>"Sačuvaj",</w:t>
      </w:r>
      <w:r>
        <w:rPr>
          <w:rStyle w:val="normaltextrun"/>
          <w:rFonts w:ascii="Calibri" w:hAnsi="Calibri" w:cs="Calibri"/>
          <w:sz w:val="22"/>
          <w:szCs w:val="22"/>
          <w:lang w:val="sr-Latn-RS"/>
        </w:rPr>
        <w:t xml:space="preserve"> nakon čega će nov zahtev za vraćanje biti kreiran</w:t>
      </w:r>
    </w:p>
    <w:p w14:paraId="2572971C" w14:textId="77777777" w:rsidR="00413809" w:rsidRDefault="00413809" w:rsidP="00413809">
      <w:pPr>
        <w:pStyle w:val="paragraph"/>
        <w:spacing w:before="0" w:beforeAutospacing="0" w:after="0" w:afterAutospacing="0"/>
        <w:ind w:left="360"/>
        <w:jc w:val="both"/>
        <w:textAlignment w:val="baseline"/>
        <w:rPr>
          <w:rStyle w:val="normaltextrun"/>
          <w:rFonts w:ascii="Calibri" w:hAnsi="Calibri" w:cs="Calibri"/>
          <w:sz w:val="22"/>
          <w:szCs w:val="22"/>
          <w:lang w:val="sr-Latn-RS"/>
        </w:rPr>
      </w:pPr>
    </w:p>
    <w:p w14:paraId="794549B2" w14:textId="32175BA3" w:rsidR="00413809" w:rsidRDefault="00413809" w:rsidP="00103954">
      <w:pPr>
        <w:pStyle w:val="paragraph"/>
        <w:spacing w:before="0" w:beforeAutospacing="0" w:after="0" w:afterAutospacing="0"/>
        <w:ind w:left="360"/>
        <w:jc w:val="center"/>
        <w:textAlignment w:val="baseline"/>
        <w:rPr>
          <w:rStyle w:val="normaltextrun"/>
          <w:rFonts w:ascii="Calibri" w:hAnsi="Calibri" w:cs="Calibri"/>
          <w:sz w:val="22"/>
          <w:szCs w:val="22"/>
          <w:lang w:val="sr-Latn-RS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45234B90" wp14:editId="3422BAF5">
            <wp:extent cx="5989839" cy="3566469"/>
            <wp:effectExtent l="0" t="0" r="0" b="0"/>
            <wp:docPr id="312278068" name="Picture 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278068" name="Picture 22" descr="A screenshot of a computer&#10;&#10;Description automatically generated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9839" cy="3566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85C40" w14:textId="2BC19D51" w:rsidR="008F5A82" w:rsidRPr="00906678" w:rsidRDefault="00906678" w:rsidP="00906678">
      <w:pPr>
        <w:rPr>
          <w:rFonts w:eastAsia="Times New Roman"/>
          <w:lang w:eastAsia="en-US"/>
        </w:rPr>
      </w:pPr>
      <w:r>
        <w:rPr>
          <w:rStyle w:val="normaltextrun"/>
        </w:rPr>
        <w:br w:type="page"/>
      </w:r>
    </w:p>
    <w:p w14:paraId="56758E10" w14:textId="45AD9168" w:rsidR="007C67E6" w:rsidRDefault="007C67E6" w:rsidP="007C67E6">
      <w:pPr>
        <w:pStyle w:val="Heading2"/>
        <w:numPr>
          <w:ilvl w:val="0"/>
          <w:numId w:val="34"/>
        </w:numPr>
      </w:pPr>
      <w:bookmarkStart w:id="70" w:name="_Toc179448923"/>
      <w:r w:rsidRPr="007C67E6">
        <w:lastRenderedPageBreak/>
        <w:t>Uništavanje zahteva</w:t>
      </w:r>
      <w:bookmarkEnd w:id="70"/>
    </w:p>
    <w:p w14:paraId="2C1CCD03" w14:textId="77777777" w:rsidR="00421F09" w:rsidRPr="00421F09" w:rsidRDefault="00421F09" w:rsidP="00421F09"/>
    <w:p w14:paraId="2F1B9130" w14:textId="402FAA3A" w:rsidR="00D010B0" w:rsidRDefault="00D010B0" w:rsidP="00006DDB">
      <w:pPr>
        <w:numPr>
          <w:ilvl w:val="0"/>
          <w:numId w:val="50"/>
        </w:numPr>
        <w:rPr>
          <w:lang w:val="en-US"/>
        </w:rPr>
      </w:pPr>
      <w:r w:rsidRPr="00D010B0">
        <w:t xml:space="preserve">Klikuti na </w:t>
      </w:r>
      <w:r w:rsidRPr="00D010B0">
        <w:rPr>
          <w:lang w:val="en-US"/>
        </w:rPr>
        <w:t xml:space="preserve">“Evidencija </w:t>
      </w:r>
      <w:r w:rsidRPr="00D010B0">
        <w:t>vraćenih markica</w:t>
      </w:r>
      <w:r w:rsidRPr="00D010B0">
        <w:rPr>
          <w:lang w:val="en-US"/>
        </w:rPr>
        <w:t>”</w:t>
      </w:r>
    </w:p>
    <w:p w14:paraId="3B9A226B" w14:textId="33AFBF86" w:rsidR="00906678" w:rsidRPr="00D010B0" w:rsidRDefault="00906678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78533C29" wp14:editId="571DCD21">
            <wp:extent cx="5713761" cy="3505200"/>
            <wp:effectExtent l="0" t="0" r="1270" b="0"/>
            <wp:docPr id="680759826" name="Picture 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759826" name="Picture 14" descr="A screenshot of a computer&#10;&#10;Description automatically generated"/>
                    <pic:cNvPicPr/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8093" cy="3507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DBCC6" w14:textId="44B3C8EB" w:rsidR="00D010B0" w:rsidRPr="009F7F0B" w:rsidRDefault="00D010B0" w:rsidP="00006DDB">
      <w:pPr>
        <w:numPr>
          <w:ilvl w:val="0"/>
          <w:numId w:val="51"/>
        </w:numPr>
        <w:rPr>
          <w:lang w:val="en-US"/>
        </w:rPr>
      </w:pPr>
      <w:r w:rsidRPr="00D010B0">
        <w:t>Kliknuti na polje za potvrdu koje se nalazi ispred naziva zahteva</w:t>
      </w:r>
    </w:p>
    <w:p w14:paraId="1B31DC76" w14:textId="2E714BE4" w:rsidR="00C50305" w:rsidRDefault="00C50305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57EB5C56" wp14:editId="5FB23476">
            <wp:extent cx="5695950" cy="3358597"/>
            <wp:effectExtent l="0" t="0" r="0" b="0"/>
            <wp:docPr id="1415446034" name="Picture 24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446034" name="Picture 24" descr="A screenshot of a chat&#10;&#10;Description automatically generated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274" cy="3362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D6DFC" w14:textId="526D9DD4" w:rsidR="009F7F0B" w:rsidRPr="00D010B0" w:rsidRDefault="00C50305" w:rsidP="00C50305">
      <w:pPr>
        <w:rPr>
          <w:lang w:val="en-US"/>
        </w:rPr>
      </w:pPr>
      <w:r>
        <w:rPr>
          <w:lang w:val="en-US"/>
        </w:rPr>
        <w:br w:type="page"/>
      </w:r>
    </w:p>
    <w:p w14:paraId="715FC5B4" w14:textId="0F7BA76B" w:rsidR="00D010B0" w:rsidRPr="00C50305" w:rsidRDefault="00D010B0" w:rsidP="00006DDB">
      <w:pPr>
        <w:numPr>
          <w:ilvl w:val="0"/>
          <w:numId w:val="52"/>
        </w:numPr>
        <w:rPr>
          <w:lang w:val="en-US"/>
        </w:rPr>
      </w:pPr>
      <w:r w:rsidRPr="00D010B0">
        <w:lastRenderedPageBreak/>
        <w:t>Kliknuti na dugme “Uništi“ koje se nalzi na ekranu</w:t>
      </w:r>
    </w:p>
    <w:p w14:paraId="6390BA0E" w14:textId="74D17A82" w:rsidR="00C50305" w:rsidRPr="00D010B0" w:rsidRDefault="00C50305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2355B30E" wp14:editId="44218486">
            <wp:extent cx="5692633" cy="3543607"/>
            <wp:effectExtent l="0" t="0" r="3810" b="0"/>
            <wp:docPr id="1475441895" name="Picture 2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441895" name="Picture 25" descr="A screenshot of a computer&#10;&#10;Description automatically generated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633" cy="3543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07910" w14:textId="08CDB168" w:rsidR="00D010B0" w:rsidRPr="00C91FDA" w:rsidRDefault="00D010B0" w:rsidP="00006DDB">
      <w:pPr>
        <w:numPr>
          <w:ilvl w:val="0"/>
          <w:numId w:val="53"/>
        </w:numPr>
        <w:rPr>
          <w:lang w:val="en-US"/>
        </w:rPr>
      </w:pPr>
      <w:r w:rsidRPr="00D010B0">
        <w:t xml:space="preserve">U novootvorenom prozoru za uništavanje zahteva za izdavanje evidencije vraćenih markica moguće je kliknuti na polje za unos </w:t>
      </w:r>
      <w:r w:rsidRPr="00D010B0">
        <w:rPr>
          <w:b/>
          <w:bCs/>
        </w:rPr>
        <w:t>"</w:t>
      </w:r>
      <w:r w:rsidRPr="00D010B0">
        <w:t xml:space="preserve"> </w:t>
      </w:r>
      <w:r w:rsidRPr="00D010B0">
        <w:rPr>
          <w:b/>
          <w:bCs/>
        </w:rPr>
        <w:t xml:space="preserve">Datum vraćanja" </w:t>
      </w:r>
      <w:r w:rsidRPr="00D010B0">
        <w:t xml:space="preserve">nakon čega se prikazuje kalendar za odabir opsega datuma vraćanja evidencije vraćenih markica U našem primeru unosimo </w:t>
      </w:r>
      <w:r w:rsidRPr="00D010B0">
        <w:rPr>
          <w:b/>
          <w:bCs/>
        </w:rPr>
        <w:t>“1</w:t>
      </w:r>
      <w:r w:rsidR="0069635B">
        <w:rPr>
          <w:b/>
          <w:bCs/>
        </w:rPr>
        <w:t>6</w:t>
      </w:r>
      <w:r w:rsidRPr="00D010B0">
        <w:rPr>
          <w:b/>
          <w:bCs/>
        </w:rPr>
        <w:t>.09.2024.".</w:t>
      </w:r>
    </w:p>
    <w:p w14:paraId="6F648099" w14:textId="3329BC31" w:rsidR="006F766D" w:rsidRDefault="00C91FDA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0B854A82" wp14:editId="24DF8EA4">
            <wp:extent cx="5692140" cy="3438548"/>
            <wp:effectExtent l="0" t="0" r="3810" b="9525"/>
            <wp:docPr id="1722239898" name="Picture 26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239898" name="Picture 26" descr="A screenshot of a calendar&#10;&#10;Description automatically generated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762" cy="3441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705E4" w14:textId="7FB582D7" w:rsidR="00C91FDA" w:rsidRPr="00D010B0" w:rsidRDefault="006F766D" w:rsidP="006F766D">
      <w:pPr>
        <w:rPr>
          <w:lang w:val="en-US"/>
        </w:rPr>
      </w:pPr>
      <w:r>
        <w:rPr>
          <w:lang w:val="en-US"/>
        </w:rPr>
        <w:br w:type="page"/>
      </w:r>
    </w:p>
    <w:p w14:paraId="0384F916" w14:textId="182BD651" w:rsidR="006B356F" w:rsidRDefault="00D010B0" w:rsidP="00006DDB">
      <w:pPr>
        <w:numPr>
          <w:ilvl w:val="0"/>
          <w:numId w:val="54"/>
        </w:numPr>
      </w:pPr>
      <w:r w:rsidRPr="00D010B0">
        <w:lastRenderedPageBreak/>
        <w:t xml:space="preserve">Kliknuti na dugme </w:t>
      </w:r>
      <w:r w:rsidRPr="00D010B0">
        <w:rPr>
          <w:b/>
          <w:bCs/>
        </w:rPr>
        <w:t>"Sačuvaj",</w:t>
      </w:r>
      <w:r w:rsidRPr="00D010B0">
        <w:t xml:space="preserve"> nakon čega će nov zahtev za vraćanje biti uništen</w:t>
      </w:r>
    </w:p>
    <w:p w14:paraId="76CBA194" w14:textId="2710E09F" w:rsidR="006F766D" w:rsidRDefault="00641AA7" w:rsidP="00103954">
      <w:pPr>
        <w:ind w:left="360"/>
        <w:jc w:val="center"/>
      </w:pPr>
      <w:r>
        <w:rPr>
          <w:noProof/>
          <w:lang w:val="en-US" w:eastAsia="en-US"/>
        </w:rPr>
        <w:drawing>
          <wp:inline distT="0" distB="0" distL="0" distR="0" wp14:anchorId="4D85F83F" wp14:editId="5DF2AE58">
            <wp:extent cx="5675087" cy="3352800"/>
            <wp:effectExtent l="0" t="0" r="1905" b="0"/>
            <wp:docPr id="503398142" name="Picture 2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398142" name="Picture 27" descr="A screenshot of a computer&#10;&#10;Description automatically generated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9742" cy="335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889D1" w14:textId="40C9C175" w:rsidR="00D010B0" w:rsidRPr="006B356F" w:rsidRDefault="006B356F" w:rsidP="006B356F">
      <w:r>
        <w:br w:type="page"/>
      </w:r>
    </w:p>
    <w:p w14:paraId="39F5DA1B" w14:textId="0368C822" w:rsidR="00083735" w:rsidRDefault="00083735" w:rsidP="00083735">
      <w:pPr>
        <w:pStyle w:val="Heading2"/>
        <w:numPr>
          <w:ilvl w:val="0"/>
          <w:numId w:val="34"/>
        </w:numPr>
      </w:pPr>
      <w:bookmarkStart w:id="71" w:name="_Toc179448924"/>
      <w:r w:rsidRPr="00083735">
        <w:lastRenderedPageBreak/>
        <w:t>Izmena zahteva za vraćanje</w:t>
      </w:r>
      <w:bookmarkEnd w:id="71"/>
    </w:p>
    <w:p w14:paraId="3C8EBA53" w14:textId="77777777" w:rsidR="00421F09" w:rsidRPr="00421F09" w:rsidRDefault="00421F09" w:rsidP="00421F09"/>
    <w:p w14:paraId="46E1ECD4" w14:textId="4AAB238D" w:rsidR="00006DDB" w:rsidRPr="006B356F" w:rsidRDefault="00006DDB" w:rsidP="00006DDB">
      <w:pPr>
        <w:numPr>
          <w:ilvl w:val="0"/>
          <w:numId w:val="55"/>
        </w:numPr>
        <w:rPr>
          <w:lang w:val="en-US"/>
        </w:rPr>
      </w:pPr>
      <w:r w:rsidRPr="00006DDB">
        <w:t>Kliknuti na “Evidencija vraćenih markica“</w:t>
      </w:r>
    </w:p>
    <w:p w14:paraId="1A6C06AB" w14:textId="25B12D71" w:rsidR="006B356F" w:rsidRPr="00006DDB" w:rsidRDefault="006B356F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1928FF6D" wp14:editId="36CE5C17">
            <wp:extent cx="5558495" cy="3409950"/>
            <wp:effectExtent l="0" t="0" r="4445" b="0"/>
            <wp:docPr id="1501901185" name="Picture 2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901185" name="Picture 23" descr="A screenshot of a computer&#10;&#10;Description automatically generated"/>
                    <pic:cNvPicPr/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4499" cy="3413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7602C" w14:textId="227FA972" w:rsidR="00006DDB" w:rsidRPr="00FD01CA" w:rsidRDefault="00006DDB" w:rsidP="00006DDB">
      <w:pPr>
        <w:numPr>
          <w:ilvl w:val="0"/>
          <w:numId w:val="56"/>
        </w:numPr>
        <w:rPr>
          <w:lang w:val="en-US"/>
        </w:rPr>
      </w:pPr>
      <w:r w:rsidRPr="00006DDB">
        <w:t>Kliknuti na markicu u listi</w:t>
      </w:r>
    </w:p>
    <w:p w14:paraId="59A3C8DB" w14:textId="0B2F2583" w:rsidR="00FD01CA" w:rsidRDefault="003B1050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2ABED8A6" wp14:editId="53E1CFD5">
            <wp:extent cx="5581956" cy="3114675"/>
            <wp:effectExtent l="0" t="0" r="0" b="0"/>
            <wp:docPr id="1771381660" name="Picture 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381660" name="Picture 33" descr="A screenshot of a computer&#10;&#10;Description automatically generated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7563" cy="3117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63440" w14:textId="01D69674" w:rsidR="00FD01CA" w:rsidRPr="00006DDB" w:rsidRDefault="00FD01CA" w:rsidP="00FD01CA">
      <w:pPr>
        <w:rPr>
          <w:lang w:val="en-US"/>
        </w:rPr>
      </w:pPr>
      <w:r>
        <w:rPr>
          <w:lang w:val="en-US"/>
        </w:rPr>
        <w:br w:type="page"/>
      </w:r>
    </w:p>
    <w:p w14:paraId="21416C0D" w14:textId="1CE41363" w:rsidR="00006DDB" w:rsidRPr="00556614" w:rsidRDefault="00006DDB" w:rsidP="00006DDB">
      <w:pPr>
        <w:numPr>
          <w:ilvl w:val="0"/>
          <w:numId w:val="57"/>
        </w:numPr>
        <w:rPr>
          <w:lang w:val="en-US"/>
        </w:rPr>
      </w:pPr>
      <w:r w:rsidRPr="00006DDB">
        <w:lastRenderedPageBreak/>
        <w:t xml:space="preserve">U novootvorenom prozoru za izmenu zahteva za izdavanje evidencije vraćenih markica, moguće je kliknuti na polje za unos </w:t>
      </w:r>
      <w:r w:rsidRPr="00006DDB">
        <w:rPr>
          <w:b/>
          <w:bCs/>
        </w:rPr>
        <w:t>"</w:t>
      </w:r>
      <w:r w:rsidRPr="00006DDB">
        <w:t xml:space="preserve"> </w:t>
      </w:r>
      <w:r w:rsidRPr="00006DDB">
        <w:rPr>
          <w:b/>
          <w:bCs/>
        </w:rPr>
        <w:t xml:space="preserve">Datum vraćanja" </w:t>
      </w:r>
      <w:r w:rsidRPr="00006DDB">
        <w:t xml:space="preserve">nakon čega se prikazuje kalendar za odabir opsega datuma vraćanja evidencije vraćenih markica U našem primeru unosimo </w:t>
      </w:r>
      <w:r w:rsidRPr="00006DDB">
        <w:rPr>
          <w:b/>
          <w:bCs/>
        </w:rPr>
        <w:t>“</w:t>
      </w:r>
      <w:r w:rsidR="003B1050">
        <w:rPr>
          <w:b/>
          <w:bCs/>
        </w:rPr>
        <w:t>20</w:t>
      </w:r>
      <w:r w:rsidRPr="00006DDB">
        <w:rPr>
          <w:b/>
          <w:bCs/>
        </w:rPr>
        <w:t>.0</w:t>
      </w:r>
      <w:r w:rsidR="003B1050">
        <w:rPr>
          <w:b/>
          <w:bCs/>
        </w:rPr>
        <w:t>8</w:t>
      </w:r>
      <w:r w:rsidRPr="00006DDB">
        <w:rPr>
          <w:b/>
          <w:bCs/>
        </w:rPr>
        <w:t>.2024.".</w:t>
      </w:r>
    </w:p>
    <w:p w14:paraId="7ACC0C38" w14:textId="25924D0A" w:rsidR="00556614" w:rsidRPr="00006DDB" w:rsidRDefault="003B1050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78A242F5" wp14:editId="6AF36421">
            <wp:extent cx="5564225" cy="3320246"/>
            <wp:effectExtent l="0" t="0" r="0" b="0"/>
            <wp:docPr id="611333231" name="Picture 34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333231" name="Picture 34" descr="A screenshot of a calendar&#10;&#10;Description automatically generated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054" cy="3326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AF00F" w14:textId="0FB32DB4" w:rsidR="00006DDB" w:rsidRPr="003B1050" w:rsidRDefault="00006DDB" w:rsidP="00006DDB">
      <w:pPr>
        <w:numPr>
          <w:ilvl w:val="0"/>
          <w:numId w:val="58"/>
        </w:numPr>
        <w:rPr>
          <w:lang w:val="en-US"/>
        </w:rPr>
      </w:pPr>
      <w:r w:rsidRPr="00006DDB">
        <w:t xml:space="preserve">U novootvorenom prozoru za izmenu zahteva za izdavanje evidencije vraćenih markica, kliknuti na polje za unos </w:t>
      </w:r>
      <w:r w:rsidRPr="00006DDB">
        <w:rPr>
          <w:b/>
          <w:bCs/>
        </w:rPr>
        <w:t>"</w:t>
      </w:r>
      <w:r w:rsidRPr="00006DDB">
        <w:t xml:space="preserve"> </w:t>
      </w:r>
      <w:r w:rsidRPr="00006DDB">
        <w:rPr>
          <w:b/>
          <w:bCs/>
        </w:rPr>
        <w:t xml:space="preserve">Datum uništavanja" </w:t>
      </w:r>
      <w:r w:rsidRPr="00006DDB">
        <w:t xml:space="preserve">nakon čega se prikazuje kalendar za odabir opsega datuma uništavanja evidencije vraćenih markica U našem primeru unosimo </w:t>
      </w:r>
      <w:r w:rsidRPr="00006DDB">
        <w:rPr>
          <w:b/>
          <w:bCs/>
        </w:rPr>
        <w:t>“</w:t>
      </w:r>
      <w:r w:rsidR="003B1050">
        <w:rPr>
          <w:b/>
          <w:bCs/>
        </w:rPr>
        <w:t>28</w:t>
      </w:r>
      <w:r w:rsidRPr="00006DDB">
        <w:rPr>
          <w:b/>
          <w:bCs/>
        </w:rPr>
        <w:t>.0</w:t>
      </w:r>
      <w:r w:rsidR="003B1050">
        <w:rPr>
          <w:b/>
          <w:bCs/>
        </w:rPr>
        <w:t>8</w:t>
      </w:r>
      <w:r w:rsidRPr="00006DDB">
        <w:rPr>
          <w:b/>
          <w:bCs/>
        </w:rPr>
        <w:t>.2024.".</w:t>
      </w:r>
    </w:p>
    <w:p w14:paraId="793A9160" w14:textId="3558A485" w:rsidR="003B1050" w:rsidRDefault="003B1050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4E8B7CA4" wp14:editId="0D6D8B12">
            <wp:extent cx="5554980" cy="3254925"/>
            <wp:effectExtent l="0" t="0" r="7620" b="3175"/>
            <wp:docPr id="1805018175" name="Picture 35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018175" name="Picture 35" descr="A screenshot of a calendar&#10;&#10;Description automatically generated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667" cy="326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6D4A6" w14:textId="5688B5B5" w:rsidR="003B1050" w:rsidRPr="00006DDB" w:rsidRDefault="003B1050" w:rsidP="003B1050">
      <w:pPr>
        <w:rPr>
          <w:lang w:val="en-US"/>
        </w:rPr>
      </w:pPr>
      <w:r>
        <w:rPr>
          <w:lang w:val="en-US"/>
        </w:rPr>
        <w:br w:type="page"/>
      </w:r>
    </w:p>
    <w:p w14:paraId="384DF603" w14:textId="333A6400" w:rsidR="00D70469" w:rsidRDefault="00006DDB" w:rsidP="00006DDB">
      <w:pPr>
        <w:numPr>
          <w:ilvl w:val="0"/>
          <w:numId w:val="59"/>
        </w:numPr>
        <w:rPr>
          <w:lang w:val="en-US"/>
        </w:rPr>
      </w:pPr>
      <w:r w:rsidRPr="00006DDB">
        <w:lastRenderedPageBreak/>
        <w:t xml:space="preserve">Kliknuti na dugme </w:t>
      </w:r>
      <w:r w:rsidRPr="00006DDB">
        <w:rPr>
          <w:b/>
          <w:bCs/>
        </w:rPr>
        <w:t>"Sačuvaj",</w:t>
      </w:r>
      <w:r w:rsidRPr="00006DDB">
        <w:t xml:space="preserve"> nakon čega će nov zahtev za vraćanje biti izmenjen</w:t>
      </w:r>
      <w:r w:rsidR="00F55144">
        <w:rPr>
          <w:lang w:val="en-US"/>
        </w:rPr>
        <w:t>.</w:t>
      </w:r>
    </w:p>
    <w:p w14:paraId="5533C13F" w14:textId="5DA781DC" w:rsidR="003B1050" w:rsidRDefault="003B1050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7E2DB19B" wp14:editId="3F285DF9">
            <wp:extent cx="5570220" cy="3354792"/>
            <wp:effectExtent l="0" t="0" r="0" b="0"/>
            <wp:docPr id="814840027" name="Picture 3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840027" name="Picture 36" descr="A screenshot of a computer&#10;&#10;Description automatically generated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4313" cy="3357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40901" w14:textId="29787ECF" w:rsidR="00006DDB" w:rsidRPr="00F55144" w:rsidRDefault="00D70469" w:rsidP="00D70469">
      <w:pPr>
        <w:rPr>
          <w:lang w:val="en-US"/>
        </w:rPr>
      </w:pPr>
      <w:r>
        <w:rPr>
          <w:lang w:val="en-US"/>
        </w:rPr>
        <w:br w:type="page"/>
      </w:r>
    </w:p>
    <w:p w14:paraId="65D26870" w14:textId="7D9DF184" w:rsidR="00083735" w:rsidRDefault="003F1886" w:rsidP="003F1886">
      <w:pPr>
        <w:pStyle w:val="Heading2"/>
        <w:numPr>
          <w:ilvl w:val="0"/>
          <w:numId w:val="34"/>
        </w:numPr>
      </w:pPr>
      <w:bookmarkStart w:id="72" w:name="_Toc179448925"/>
      <w:r w:rsidRPr="003F1886">
        <w:lastRenderedPageBreak/>
        <w:t>Brisanje vraćenih markica</w:t>
      </w:r>
      <w:bookmarkEnd w:id="72"/>
    </w:p>
    <w:p w14:paraId="643BC0B9" w14:textId="77777777" w:rsidR="00421F09" w:rsidRPr="00421F09" w:rsidRDefault="00421F09" w:rsidP="00421F09"/>
    <w:p w14:paraId="61BD24A8" w14:textId="3449A045" w:rsidR="00634495" w:rsidRPr="008953D5" w:rsidRDefault="00634495" w:rsidP="00634495">
      <w:pPr>
        <w:numPr>
          <w:ilvl w:val="0"/>
          <w:numId w:val="60"/>
        </w:numPr>
        <w:rPr>
          <w:lang w:val="en-US"/>
        </w:rPr>
      </w:pPr>
      <w:r w:rsidRPr="00634495">
        <w:t>Kliknuti na “Evidencija vraćenih markica“</w:t>
      </w:r>
    </w:p>
    <w:p w14:paraId="2F0AF779" w14:textId="1081696B" w:rsidR="008953D5" w:rsidRPr="00634495" w:rsidRDefault="008953D5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4FB5D4E8" wp14:editId="32831A6B">
            <wp:extent cx="5554980" cy="3407795"/>
            <wp:effectExtent l="0" t="0" r="7620" b="2540"/>
            <wp:docPr id="1454872029" name="Picture 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872029" name="Picture 30" descr="A screenshot of a computer&#10;&#10;Description automatically generated"/>
                    <pic:cNvPicPr/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5194" cy="3414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42C7B" w14:textId="2C28CCE8" w:rsidR="00634495" w:rsidRPr="00D70469" w:rsidRDefault="00634495" w:rsidP="00634495">
      <w:pPr>
        <w:numPr>
          <w:ilvl w:val="0"/>
          <w:numId w:val="61"/>
        </w:numPr>
        <w:rPr>
          <w:lang w:val="en-US"/>
        </w:rPr>
      </w:pPr>
      <w:r w:rsidRPr="00634495">
        <w:t>Kliknuti na polje za potvrdu koje se nalazi ispred naziva zahteva</w:t>
      </w:r>
    </w:p>
    <w:p w14:paraId="18CFE0E7" w14:textId="20869E53" w:rsidR="00D70469" w:rsidRDefault="00D70469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484D190A" wp14:editId="7DD8FF26">
            <wp:extent cx="5554980" cy="3275475"/>
            <wp:effectExtent l="0" t="0" r="7620" b="1270"/>
            <wp:docPr id="9348683" name="Picture 32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8683" name="Picture 32" descr="A screenshot of a chat&#10;&#10;Description automatically generated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6725" cy="328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E198A" w14:textId="06E81C26" w:rsidR="00D70469" w:rsidRPr="00634495" w:rsidRDefault="00D70469" w:rsidP="00BE1298">
      <w:pPr>
        <w:rPr>
          <w:lang w:val="en-US"/>
        </w:rPr>
      </w:pPr>
      <w:r>
        <w:rPr>
          <w:lang w:val="en-US"/>
        </w:rPr>
        <w:br w:type="page"/>
      </w:r>
    </w:p>
    <w:p w14:paraId="5C9B304A" w14:textId="749CB517" w:rsidR="00634495" w:rsidRPr="00BE1298" w:rsidRDefault="00634495" w:rsidP="00634495">
      <w:pPr>
        <w:numPr>
          <w:ilvl w:val="0"/>
          <w:numId w:val="62"/>
        </w:numPr>
        <w:rPr>
          <w:lang w:val="en-US"/>
        </w:rPr>
      </w:pPr>
      <w:r w:rsidRPr="00634495">
        <w:lastRenderedPageBreak/>
        <w:t>Kliknuti na dugme “Izbriši“ koje se nalzi u istom redu u poslednjoj koloni pod nazivom “Izbriši“</w:t>
      </w:r>
    </w:p>
    <w:p w14:paraId="57413940" w14:textId="2528AB6D" w:rsidR="00BE1298" w:rsidRPr="00634495" w:rsidRDefault="00056706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24454705" wp14:editId="08C421FE">
            <wp:extent cx="5679590" cy="3505200"/>
            <wp:effectExtent l="0" t="0" r="0" b="0"/>
            <wp:docPr id="687858996" name="Picture 3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858996" name="Picture 37" descr="A screenshot of a computer&#10;&#10;Description automatically generated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4506" cy="3508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87D45" w14:textId="087E0B82" w:rsidR="00634495" w:rsidRDefault="00634495" w:rsidP="00634495">
      <w:pPr>
        <w:numPr>
          <w:ilvl w:val="0"/>
          <w:numId w:val="63"/>
        </w:numPr>
        <w:rPr>
          <w:lang w:val="en-US"/>
        </w:rPr>
      </w:pPr>
      <w:r w:rsidRPr="00634495">
        <w:t xml:space="preserve">Na ekranu će se pojaviti poruka sa pitanjem </w:t>
      </w:r>
      <w:r w:rsidRPr="00634495">
        <w:rPr>
          <w:lang w:val="en-US"/>
        </w:rPr>
        <w:t>“</w:t>
      </w:r>
      <w:r w:rsidRPr="00634495">
        <w:t>Da li ste sigurni da želite da izabrani zahtev izbrišete?</w:t>
      </w:r>
      <w:r w:rsidRPr="00634495">
        <w:rPr>
          <w:lang w:val="en-US"/>
        </w:rPr>
        <w:t>”. Korisnik ima mogućnost da klikne na “NE” ili “DA”</w:t>
      </w:r>
      <w:r w:rsidR="002D3F6F">
        <w:rPr>
          <w:lang w:val="en-US"/>
        </w:rPr>
        <w:t>.</w:t>
      </w:r>
    </w:p>
    <w:p w14:paraId="12A3758D" w14:textId="4BAF4950" w:rsidR="00B14DEB" w:rsidRDefault="00B060E4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1C340338" wp14:editId="0CD635E4">
            <wp:extent cx="5661214" cy="2514600"/>
            <wp:effectExtent l="0" t="0" r="0" b="0"/>
            <wp:docPr id="888778953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778953" name="Picture 888778953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8408" cy="2517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69998" w14:textId="41F7AFDA" w:rsidR="00B060E4" w:rsidRPr="00634495" w:rsidRDefault="00B14DEB" w:rsidP="00B14DEB">
      <w:pPr>
        <w:rPr>
          <w:lang w:val="en-US"/>
        </w:rPr>
      </w:pPr>
      <w:r>
        <w:rPr>
          <w:lang w:val="en-US"/>
        </w:rPr>
        <w:br w:type="page"/>
      </w:r>
    </w:p>
    <w:p w14:paraId="1D0A999C" w14:textId="68B93500" w:rsidR="00634495" w:rsidRDefault="00634495" w:rsidP="00634495">
      <w:pPr>
        <w:numPr>
          <w:ilvl w:val="0"/>
          <w:numId w:val="64"/>
        </w:numPr>
        <w:rPr>
          <w:lang w:val="en-US"/>
        </w:rPr>
      </w:pPr>
      <w:r w:rsidRPr="00634495">
        <w:rPr>
          <w:lang w:val="en-US"/>
        </w:rPr>
        <w:lastRenderedPageBreak/>
        <w:t>U slu</w:t>
      </w:r>
      <w:r w:rsidRPr="00634495">
        <w:t xml:space="preserve">čaju da korisnik klikne </w:t>
      </w:r>
      <w:r w:rsidRPr="00634495">
        <w:rPr>
          <w:lang w:val="en-US"/>
        </w:rPr>
        <w:t>“NE” ne postoje ismene na ekranu</w:t>
      </w:r>
      <w:r w:rsidR="002D3F6F">
        <w:rPr>
          <w:lang w:val="en-US"/>
        </w:rPr>
        <w:t>.</w:t>
      </w:r>
    </w:p>
    <w:p w14:paraId="694A0CCB" w14:textId="4EACFD9A" w:rsidR="00242127" w:rsidRPr="00634495" w:rsidRDefault="00BC76FC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5D89DD9A" wp14:editId="0D0742ED">
            <wp:extent cx="5654040" cy="3510396"/>
            <wp:effectExtent l="0" t="0" r="3810" b="0"/>
            <wp:docPr id="1304757113" name="Picture 4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757113" name="Picture 40" descr="A screenshot of a computer&#10;&#10;Description automatically generated"/>
                    <pic:cNvPicPr/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6502" cy="3518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3AB79" w14:textId="66DF16C7" w:rsidR="00634495" w:rsidRPr="00EE75D1" w:rsidRDefault="00634495" w:rsidP="00634495">
      <w:pPr>
        <w:numPr>
          <w:ilvl w:val="0"/>
          <w:numId w:val="65"/>
        </w:numPr>
        <w:rPr>
          <w:lang w:val="en-US"/>
        </w:rPr>
      </w:pPr>
      <w:r w:rsidRPr="00634495">
        <w:rPr>
          <w:lang w:val="en-US"/>
        </w:rPr>
        <w:t>U slu</w:t>
      </w:r>
      <w:r w:rsidRPr="00634495">
        <w:t xml:space="preserve">čaju da korisnik klikne </w:t>
      </w:r>
      <w:r w:rsidRPr="00634495">
        <w:rPr>
          <w:lang w:val="en-US"/>
        </w:rPr>
        <w:t>“DA”</w:t>
      </w:r>
      <w:r w:rsidR="00735A4B">
        <w:rPr>
          <w:lang w:val="en-US"/>
        </w:rPr>
        <w:t xml:space="preserve"> vra</w:t>
      </w:r>
      <w:r w:rsidR="00735A4B">
        <w:t>ćena lista akciznih markica</w:t>
      </w:r>
      <w:r w:rsidR="00945634">
        <w:t xml:space="preserve"> će biti obrisana</w:t>
      </w:r>
    </w:p>
    <w:p w14:paraId="73C1D14B" w14:textId="1EC6AF89" w:rsidR="00B14DEB" w:rsidRDefault="00EE75D1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4E74DD77" wp14:editId="4748CB53">
            <wp:extent cx="5684520" cy="2524953"/>
            <wp:effectExtent l="0" t="0" r="0" b="8890"/>
            <wp:docPr id="242684450" name="Picture 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684450" name="Picture 38" descr="A screenshot of a computer&#10;&#10;Description automatically generated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002" cy="2530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E76C1" w14:textId="16FDDCE7" w:rsidR="00EE75D1" w:rsidRPr="00634495" w:rsidRDefault="00B14DEB" w:rsidP="00B14DEB">
      <w:pPr>
        <w:rPr>
          <w:lang w:val="en-US"/>
        </w:rPr>
      </w:pPr>
      <w:r>
        <w:rPr>
          <w:lang w:val="en-US"/>
        </w:rPr>
        <w:br w:type="page"/>
      </w:r>
    </w:p>
    <w:p w14:paraId="500CD1E1" w14:textId="24332ABA" w:rsidR="00634495" w:rsidRDefault="00634495" w:rsidP="00634495">
      <w:pPr>
        <w:numPr>
          <w:ilvl w:val="0"/>
          <w:numId w:val="66"/>
        </w:numPr>
        <w:rPr>
          <w:lang w:val="en-US"/>
        </w:rPr>
      </w:pPr>
      <w:r w:rsidRPr="00634495">
        <w:rPr>
          <w:lang w:val="en-US"/>
        </w:rPr>
        <w:lastRenderedPageBreak/>
        <w:t>Nije moguće obrisati već izmenjen formular</w:t>
      </w:r>
      <w:r w:rsidR="002D3F6F">
        <w:rPr>
          <w:lang w:val="en-US"/>
        </w:rPr>
        <w:t>.</w:t>
      </w:r>
    </w:p>
    <w:p w14:paraId="2023E571" w14:textId="71E826CB" w:rsidR="002D6439" w:rsidRDefault="006A02FD" w:rsidP="00103954">
      <w:pPr>
        <w:ind w:left="360"/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3D37B5D9" wp14:editId="03176944">
            <wp:extent cx="5764654" cy="3100070"/>
            <wp:effectExtent l="0" t="0" r="7620" b="5080"/>
            <wp:docPr id="618538345" name="Picture 4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538345" name="Picture 41" descr="A screenshot of a computer&#10;&#10;Description automatically generated"/>
                    <pic:cNvPicPr/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1827" cy="3103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67160" w14:textId="6F55C39E" w:rsidR="00B14DEB" w:rsidRPr="00634495" w:rsidRDefault="002D6439" w:rsidP="002D6439">
      <w:pPr>
        <w:rPr>
          <w:lang w:val="en-US"/>
        </w:rPr>
      </w:pPr>
      <w:r>
        <w:rPr>
          <w:lang w:val="en-US"/>
        </w:rPr>
        <w:br w:type="page"/>
      </w:r>
    </w:p>
    <w:p w14:paraId="44B58784" w14:textId="0FF06DF3" w:rsidR="00317869" w:rsidRPr="00AC7D85" w:rsidRDefault="003022BB" w:rsidP="00317869">
      <w:pPr>
        <w:pStyle w:val="Heading1"/>
        <w:rPr>
          <w:rFonts w:asciiTheme="majorHAnsi" w:hAnsiTheme="majorHAnsi" w:cstheme="majorHAnsi"/>
        </w:rPr>
      </w:pPr>
      <w:bookmarkStart w:id="73" w:name="_Toc179448926"/>
      <w:r>
        <w:rPr>
          <w:rFonts w:asciiTheme="majorHAnsi" w:hAnsiTheme="majorHAnsi" w:cstheme="majorHAnsi"/>
        </w:rPr>
        <w:lastRenderedPageBreak/>
        <w:t xml:space="preserve">MFIN </w:t>
      </w:r>
      <w:r>
        <w:rPr>
          <w:rFonts w:asciiTheme="majorHAnsi" w:hAnsiTheme="majorHAnsi" w:cstheme="majorHAnsi"/>
          <w:lang w:val="en-US"/>
        </w:rPr>
        <w:t xml:space="preserve">- </w:t>
      </w:r>
      <w:r w:rsidR="00317869" w:rsidRPr="00AC7D85">
        <w:rPr>
          <w:rFonts w:asciiTheme="majorHAnsi" w:hAnsiTheme="majorHAnsi" w:cstheme="majorHAnsi"/>
        </w:rPr>
        <w:t>PERIODIČNI IZVEŠTAJI</w:t>
      </w:r>
      <w:bookmarkEnd w:id="73"/>
    </w:p>
    <w:p w14:paraId="4AC572AB" w14:textId="6371EC58" w:rsidR="00E65D67" w:rsidRPr="00AC7D85" w:rsidRDefault="00E65D67" w:rsidP="00E65D67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Korisnik sistema u sekciji periodični izveštaji ima uvid u periodične izveštaje </w:t>
      </w:r>
      <w:r w:rsidR="007577F8" w:rsidRPr="00AC7D85">
        <w:rPr>
          <w:rFonts w:asciiTheme="majorHAnsi" w:hAnsiTheme="majorHAnsi" w:cstheme="majorHAnsi"/>
        </w:rPr>
        <w:t>i</w:t>
      </w:r>
      <w:r w:rsidRPr="00AC7D85">
        <w:rPr>
          <w:rFonts w:asciiTheme="majorHAnsi" w:hAnsiTheme="majorHAnsi" w:cstheme="majorHAnsi"/>
        </w:rPr>
        <w:t xml:space="preserve"> njihove osnovne informacije, kao </w:t>
      </w:r>
      <w:r w:rsidR="007577F8" w:rsidRPr="00AC7D85">
        <w:rPr>
          <w:rFonts w:asciiTheme="majorHAnsi" w:hAnsiTheme="majorHAnsi" w:cstheme="majorHAnsi"/>
        </w:rPr>
        <w:t>i</w:t>
      </w:r>
      <w:r w:rsidRPr="00AC7D85">
        <w:rPr>
          <w:rFonts w:asciiTheme="majorHAnsi" w:hAnsiTheme="majorHAnsi" w:cstheme="majorHAnsi"/>
        </w:rPr>
        <w:t xml:space="preserve"> parametre za pretragu izveštaja. </w:t>
      </w:r>
    </w:p>
    <w:p w14:paraId="7150FB4B" w14:textId="14FE83DD" w:rsidR="00E65D67" w:rsidRPr="00AC7D85" w:rsidRDefault="00E65D67" w:rsidP="00E65D67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Pored pregleda izveštaja, korisnik sistema može </w:t>
      </w:r>
      <w:r w:rsidR="007577F8" w:rsidRPr="00AC7D85">
        <w:rPr>
          <w:rFonts w:asciiTheme="majorHAnsi" w:hAnsiTheme="majorHAnsi" w:cstheme="majorHAnsi"/>
        </w:rPr>
        <w:t>i</w:t>
      </w:r>
      <w:r w:rsidRPr="00AC7D85">
        <w:rPr>
          <w:rFonts w:asciiTheme="majorHAnsi" w:hAnsiTheme="majorHAnsi" w:cstheme="majorHAnsi"/>
        </w:rPr>
        <w:t xml:space="preserve"> preuzeti izveštaj u eksel dokumentu, prema odabranim parametrima pretrage izveštaja.</w:t>
      </w:r>
    </w:p>
    <w:p w14:paraId="232A0236" w14:textId="28DB162F" w:rsidR="00317869" w:rsidRPr="00AC7D85" w:rsidRDefault="0087246B" w:rsidP="000F74FE">
      <w:pPr>
        <w:pStyle w:val="Heading2"/>
        <w:numPr>
          <w:ilvl w:val="0"/>
          <w:numId w:val="9"/>
        </w:numPr>
        <w:rPr>
          <w:rFonts w:asciiTheme="majorHAnsi" w:hAnsiTheme="majorHAnsi" w:cstheme="majorHAnsi"/>
        </w:rPr>
      </w:pPr>
      <w:bookmarkStart w:id="74" w:name="_Toc179448927"/>
      <w:r w:rsidRPr="00AC7D85">
        <w:rPr>
          <w:rFonts w:asciiTheme="majorHAnsi" w:hAnsiTheme="majorHAnsi" w:cstheme="majorHAnsi"/>
        </w:rPr>
        <w:t>Pregled periodičnih izveštaja</w:t>
      </w:r>
      <w:bookmarkEnd w:id="74"/>
    </w:p>
    <w:p w14:paraId="61683047" w14:textId="1D304892" w:rsidR="0087246B" w:rsidRPr="00AC7D85" w:rsidRDefault="0087246B" w:rsidP="0087246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"Periodični izveštaji"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7511012F" w14:textId="15FEB2BE" w:rsidR="0087246B" w:rsidRPr="00AC7D85" w:rsidRDefault="0087246B" w:rsidP="0087246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009D87D" wp14:editId="5C9091EC">
            <wp:extent cx="5334000" cy="2981325"/>
            <wp:effectExtent l="19050" t="19050" r="19050" b="28575"/>
            <wp:docPr id="200446259" name="Picture 7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46259" name="Picture 7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8676FC5" w14:textId="605CDB89" w:rsidR="0087246B" w:rsidRPr="00AC7D85" w:rsidRDefault="0087246B" w:rsidP="0087246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"PIB"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2337B09C" w14:textId="1C4079AF" w:rsidR="0087246B" w:rsidRPr="00AC7D85" w:rsidRDefault="0087246B" w:rsidP="0087246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4C2FC2B" wp14:editId="31B7CC36">
            <wp:extent cx="5334000" cy="2971800"/>
            <wp:effectExtent l="19050" t="19050" r="19050" b="19050"/>
            <wp:docPr id="1230839365" name="Picture 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839365" name="Picture 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A7F148F" w14:textId="3456FC48" w:rsidR="0087246B" w:rsidRPr="00AC7D85" w:rsidRDefault="0087246B" w:rsidP="0087246B">
      <w:pPr>
        <w:pStyle w:val="NormalWeb"/>
        <w:rPr>
          <w:rStyle w:val="Strong"/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za pretragu uneti PIB subjekta po kome će se vršiti pretraga liste periodičnih izveštaja. U našem primeru unosimo </w:t>
      </w:r>
      <w:r w:rsidRPr="00AC7D85">
        <w:rPr>
          <w:rStyle w:val="Strong"/>
          <w:rFonts w:asciiTheme="majorHAnsi" w:hAnsiTheme="majorHAnsi" w:cstheme="majorHAnsi"/>
        </w:rPr>
        <w:t>“101859529"</w:t>
      </w:r>
      <w:r w:rsidR="00317E9D" w:rsidRPr="00AC7D85">
        <w:rPr>
          <w:rStyle w:val="Strong"/>
          <w:rFonts w:asciiTheme="majorHAnsi" w:hAnsiTheme="majorHAnsi" w:cstheme="majorHAnsi"/>
        </w:rPr>
        <w:t>.</w:t>
      </w:r>
    </w:p>
    <w:p w14:paraId="7AD2E589" w14:textId="15D7A3A6" w:rsidR="0087246B" w:rsidRPr="00AC7D85" w:rsidRDefault="0087246B" w:rsidP="0087246B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</w:p>
    <w:p w14:paraId="68447B27" w14:textId="08191BEB" w:rsidR="0087246B" w:rsidRPr="00AC7D85" w:rsidRDefault="0087246B" w:rsidP="0087246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4. Kliknuti na sekciju </w:t>
      </w:r>
      <w:r w:rsidRPr="00AC7D85">
        <w:rPr>
          <w:rStyle w:val="Strong"/>
          <w:rFonts w:asciiTheme="majorHAnsi" w:hAnsiTheme="majorHAnsi" w:cstheme="majorHAnsi"/>
        </w:rPr>
        <w:t>"Duvan"</w:t>
      </w:r>
      <w:r w:rsidR="00317E9D" w:rsidRPr="00AC7D85">
        <w:rPr>
          <w:rStyle w:val="Strong"/>
          <w:rFonts w:asciiTheme="majorHAnsi" w:hAnsiTheme="majorHAnsi" w:cstheme="majorHAnsi"/>
        </w:rPr>
        <w:t>.</w:t>
      </w:r>
    </w:p>
    <w:p w14:paraId="263572C4" w14:textId="66C30763" w:rsidR="0087246B" w:rsidRPr="00AC7D85" w:rsidRDefault="0087246B" w:rsidP="0087246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750BF68" wp14:editId="568A5074">
            <wp:extent cx="5334000" cy="2981325"/>
            <wp:effectExtent l="19050" t="19050" r="19050" b="28575"/>
            <wp:docPr id="741304723" name="Picture 5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304723" name="Picture 5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B809CBF" w14:textId="77777777" w:rsidR="0087246B" w:rsidRPr="00AC7D85" w:rsidRDefault="0087246B" w:rsidP="0087246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5. Primetiti listu periodičnog izveštaja za odabrani PIB i robnu marku duvan.</w:t>
      </w:r>
    </w:p>
    <w:p w14:paraId="400A3988" w14:textId="7F81022A" w:rsidR="0087246B" w:rsidRPr="00AC7D85" w:rsidRDefault="0087246B" w:rsidP="0087246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FCBE50D" wp14:editId="46E595E1">
            <wp:extent cx="5334000" cy="2409825"/>
            <wp:effectExtent l="19050" t="19050" r="19050" b="28575"/>
            <wp:docPr id="659751905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751905" name="Picture 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098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1D4A492" w14:textId="70B3B1FA" w:rsidR="0087246B" w:rsidRPr="00AC7D85" w:rsidRDefault="0087246B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3CFF6821" w14:textId="3904320A" w:rsidR="0018337B" w:rsidRPr="00AC7D85" w:rsidRDefault="0087246B" w:rsidP="000F74FE">
      <w:pPr>
        <w:pStyle w:val="Heading2"/>
        <w:numPr>
          <w:ilvl w:val="0"/>
          <w:numId w:val="9"/>
        </w:numPr>
        <w:rPr>
          <w:rFonts w:asciiTheme="majorHAnsi" w:hAnsiTheme="majorHAnsi" w:cstheme="majorHAnsi"/>
        </w:rPr>
      </w:pPr>
      <w:bookmarkStart w:id="75" w:name="_Toc179448928"/>
      <w:r w:rsidRPr="00AC7D85">
        <w:rPr>
          <w:rFonts w:asciiTheme="majorHAnsi" w:hAnsiTheme="majorHAnsi" w:cstheme="majorHAnsi"/>
        </w:rPr>
        <w:lastRenderedPageBreak/>
        <w:t xml:space="preserve">Preuzimanje periodičnih izveštaja u </w:t>
      </w:r>
      <w:r w:rsidR="0018337B" w:rsidRPr="00AC7D85">
        <w:rPr>
          <w:rFonts w:asciiTheme="majorHAnsi" w:hAnsiTheme="majorHAnsi" w:cstheme="majorHAnsi"/>
        </w:rPr>
        <w:t>eksel</w:t>
      </w:r>
      <w:r w:rsidRPr="00AC7D85">
        <w:rPr>
          <w:rFonts w:asciiTheme="majorHAnsi" w:hAnsiTheme="majorHAnsi" w:cstheme="majorHAnsi"/>
          <w:i/>
          <w:iCs/>
        </w:rPr>
        <w:t xml:space="preserve"> </w:t>
      </w:r>
      <w:r w:rsidRPr="00AC7D85">
        <w:rPr>
          <w:rFonts w:asciiTheme="majorHAnsi" w:hAnsiTheme="majorHAnsi" w:cstheme="majorHAnsi"/>
        </w:rPr>
        <w:t>dokumentu</w:t>
      </w:r>
      <w:bookmarkEnd w:id="75"/>
    </w:p>
    <w:p w14:paraId="2D4A854B" w14:textId="655EF015" w:rsidR="0018337B" w:rsidRPr="00AC7D85" w:rsidRDefault="0018337B" w:rsidP="0018337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"Periodični izveštaji"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1EE856C7" w14:textId="701CDBF5" w:rsidR="0018337B" w:rsidRPr="00AC7D85" w:rsidRDefault="0018337B" w:rsidP="0018337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8A84B86" wp14:editId="19CE0A39">
            <wp:extent cx="5334000" cy="2981325"/>
            <wp:effectExtent l="19050" t="19050" r="19050" b="28575"/>
            <wp:docPr id="762585197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585197" name="Picture 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255E38A" w14:textId="062D4341" w:rsidR="0018337B" w:rsidRPr="00AC7D85" w:rsidRDefault="0018337B" w:rsidP="0018337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"PIB"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4406F767" w14:textId="0E35404C" w:rsidR="0018337B" w:rsidRPr="00AC7D85" w:rsidRDefault="0018337B" w:rsidP="0018337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B662B1F" wp14:editId="28E06514">
            <wp:extent cx="5334000" cy="2971800"/>
            <wp:effectExtent l="19050" t="19050" r="19050" b="19050"/>
            <wp:docPr id="925401670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401670" name="Picture 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A4E1531" w14:textId="1179BE20" w:rsidR="0018337B" w:rsidRPr="00AC7D85" w:rsidRDefault="0018337B" w:rsidP="0018337B">
      <w:pPr>
        <w:pStyle w:val="NormalWeb"/>
        <w:rPr>
          <w:rStyle w:val="Strong"/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za pretragu uneti </w:t>
      </w:r>
      <w:r w:rsidRPr="00AC7D85">
        <w:rPr>
          <w:rStyle w:val="Emphasis"/>
          <w:rFonts w:asciiTheme="majorHAnsi" w:hAnsiTheme="majorHAnsi" w:cstheme="majorHAnsi"/>
          <w:i w:val="0"/>
          <w:iCs w:val="0"/>
        </w:rPr>
        <w:t>PIB</w:t>
      </w:r>
      <w:r w:rsidRPr="00AC7D85">
        <w:rPr>
          <w:rFonts w:asciiTheme="majorHAnsi" w:hAnsiTheme="majorHAnsi" w:cstheme="majorHAnsi"/>
        </w:rPr>
        <w:t xml:space="preserve"> subjekta po kome će se vršiti pretraga liste periodičnih izveštaja. U našem primeru unosimo </w:t>
      </w:r>
      <w:r w:rsidRPr="00AC7D85">
        <w:rPr>
          <w:rStyle w:val="Strong"/>
          <w:rFonts w:asciiTheme="majorHAnsi" w:hAnsiTheme="majorHAnsi" w:cstheme="majorHAnsi"/>
        </w:rPr>
        <w:t>“101859529"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2B19EDE7" w14:textId="4143DC99" w:rsidR="0018337B" w:rsidRPr="00AC7D85" w:rsidRDefault="0018337B" w:rsidP="0018337B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AC7D85">
        <w:rPr>
          <w:rStyle w:val="Strong"/>
          <w:rFonts w:asciiTheme="majorHAnsi" w:hAnsiTheme="majorHAnsi" w:cstheme="majorHAnsi"/>
        </w:rPr>
        <w:br w:type="page"/>
      </w:r>
    </w:p>
    <w:p w14:paraId="008FCC6D" w14:textId="067F9D3B" w:rsidR="0018337B" w:rsidRPr="00AC7D85" w:rsidRDefault="0018337B" w:rsidP="0018337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4. Kliknuti na sekciju </w:t>
      </w:r>
      <w:r w:rsidRPr="00AC7D85">
        <w:rPr>
          <w:rStyle w:val="Strong"/>
          <w:rFonts w:asciiTheme="majorHAnsi" w:hAnsiTheme="majorHAnsi" w:cstheme="majorHAnsi"/>
        </w:rPr>
        <w:t>"Duvan"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27A219FC" w14:textId="25C7CF3E" w:rsidR="0018337B" w:rsidRPr="00AC7D85" w:rsidRDefault="0018337B" w:rsidP="0018337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9911D21" wp14:editId="410C1FBB">
            <wp:extent cx="5334000" cy="2981325"/>
            <wp:effectExtent l="19050" t="19050" r="19050" b="28575"/>
            <wp:docPr id="1238437439" name="Picture 9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437439" name="Picture 9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CBAEB8" w14:textId="31826088" w:rsidR="0018337B" w:rsidRPr="00AC7D85" w:rsidRDefault="0018337B" w:rsidP="0018337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5. Kliknuti na dugme </w:t>
      </w:r>
      <w:r w:rsidRPr="00AC7D85">
        <w:rPr>
          <w:rStyle w:val="Strong"/>
          <w:rFonts w:asciiTheme="majorHAnsi" w:hAnsiTheme="majorHAnsi" w:cstheme="majorHAnsi"/>
        </w:rPr>
        <w:t>"Izvezi u eksel"</w:t>
      </w:r>
      <w:r w:rsidRPr="00AC7D85">
        <w:rPr>
          <w:rFonts w:asciiTheme="majorHAnsi" w:hAnsiTheme="majorHAnsi" w:cstheme="majorHAnsi"/>
        </w:rPr>
        <w:t xml:space="preserve">, nakon čega će periodični izveštaj po odabranim parametrima za pretragu liste biti preuzet kao </w:t>
      </w:r>
      <w:r w:rsidRPr="00AC7D85">
        <w:rPr>
          <w:rStyle w:val="Emphasis"/>
          <w:rFonts w:asciiTheme="majorHAnsi" w:hAnsiTheme="majorHAnsi" w:cstheme="majorHAnsi"/>
          <w:i w:val="0"/>
          <w:iCs w:val="0"/>
        </w:rPr>
        <w:t>eksel</w:t>
      </w:r>
      <w:r w:rsidRPr="00AC7D85">
        <w:rPr>
          <w:rFonts w:asciiTheme="majorHAnsi" w:hAnsiTheme="majorHAnsi" w:cstheme="majorHAnsi"/>
        </w:rPr>
        <w:t xml:space="preserve"> dokument.</w:t>
      </w:r>
    </w:p>
    <w:p w14:paraId="70FA8379" w14:textId="44D93C72" w:rsidR="0018337B" w:rsidRPr="00AC7D85" w:rsidRDefault="0018337B" w:rsidP="0018337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F173ECD" wp14:editId="265BE120">
            <wp:extent cx="5334000" cy="2971800"/>
            <wp:effectExtent l="19050" t="19050" r="19050" b="19050"/>
            <wp:docPr id="1899614151" name="Picture 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614151" name="Picture 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5FF6B4B" w14:textId="407C52AE" w:rsidR="0087246B" w:rsidRPr="00AC7D85" w:rsidRDefault="0018337B" w:rsidP="000F74FE">
      <w:pPr>
        <w:pStyle w:val="NormalWeb"/>
        <w:numPr>
          <w:ilvl w:val="0"/>
          <w:numId w:val="6"/>
        </w:num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Otvoriti preuzeti eksel dokument i primetiti tabelarni prikaz periodičnog izveštaja po prethodno odabranim parametrima pretrage.</w:t>
      </w:r>
    </w:p>
    <w:p w14:paraId="24B7F69B" w14:textId="3B2AFDBE" w:rsidR="0018337B" w:rsidRPr="00AC7D85" w:rsidRDefault="0018337B" w:rsidP="00327796">
      <w:pPr>
        <w:pStyle w:val="NormalWeb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B553CE8" wp14:editId="41E0DA0B">
            <wp:extent cx="5340096" cy="353591"/>
            <wp:effectExtent l="19050" t="19050" r="13335" b="27940"/>
            <wp:docPr id="515077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07707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340096" cy="353591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D26BD8" w14:textId="1B802014" w:rsidR="00A94A80" w:rsidRPr="00AC7D85" w:rsidRDefault="00A94A8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1D5B543E" w14:textId="15B6AE37" w:rsidR="00A94A80" w:rsidRPr="00AC7D85" w:rsidRDefault="003022BB" w:rsidP="00A94A80">
      <w:pPr>
        <w:pStyle w:val="Heading1"/>
        <w:rPr>
          <w:rFonts w:asciiTheme="majorHAnsi" w:hAnsiTheme="majorHAnsi" w:cstheme="majorHAnsi"/>
        </w:rPr>
      </w:pPr>
      <w:bookmarkStart w:id="76" w:name="_Toc179448929"/>
      <w:r>
        <w:rPr>
          <w:rFonts w:asciiTheme="majorHAnsi" w:hAnsiTheme="majorHAnsi" w:cstheme="majorHAnsi"/>
        </w:rPr>
        <w:lastRenderedPageBreak/>
        <w:t xml:space="preserve">MFIN </w:t>
      </w:r>
      <w:r>
        <w:rPr>
          <w:rFonts w:asciiTheme="majorHAnsi" w:hAnsiTheme="majorHAnsi" w:cstheme="majorHAnsi"/>
          <w:lang w:val="en-US"/>
        </w:rPr>
        <w:t xml:space="preserve">- </w:t>
      </w:r>
      <w:r w:rsidR="00A94A80" w:rsidRPr="00AC7D85">
        <w:rPr>
          <w:rFonts w:asciiTheme="majorHAnsi" w:hAnsiTheme="majorHAnsi" w:cstheme="majorHAnsi"/>
        </w:rPr>
        <w:t>CENTRALNI REGISTAR</w:t>
      </w:r>
      <w:bookmarkEnd w:id="76"/>
    </w:p>
    <w:p w14:paraId="25BA4D8A" w14:textId="7F970179" w:rsidR="00E65D67" w:rsidRPr="00AC7D85" w:rsidRDefault="00E65D67" w:rsidP="00E65D67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Korisnik sistema ima uvid u registar obveznika, registar o markama, registar maloprodajnih cena, registar o markama duvanskih proizvoda čiji se promet obavlja po posebnom postupku, evidencionu listu o trgovcima na malo, registar subjekata koji obavljaju promet po posebnom postupku </w:t>
      </w:r>
      <w:r w:rsidR="0019006F" w:rsidRPr="00AC7D85">
        <w:rPr>
          <w:rFonts w:asciiTheme="majorHAnsi" w:hAnsiTheme="majorHAnsi" w:cstheme="majorHAnsi"/>
        </w:rPr>
        <w:t>i</w:t>
      </w:r>
      <w:r w:rsidRPr="00AC7D85">
        <w:rPr>
          <w:rFonts w:asciiTheme="majorHAnsi" w:hAnsiTheme="majorHAnsi" w:cstheme="majorHAnsi"/>
        </w:rPr>
        <w:t xml:space="preserve"> registar trgovaca na veliko.</w:t>
      </w:r>
    </w:p>
    <w:p w14:paraId="6DD177DD" w14:textId="6B2986ED" w:rsidR="00E65D67" w:rsidRPr="00AC7D85" w:rsidRDefault="00E65D67" w:rsidP="00E65D67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Svaki od registara se može </w:t>
      </w:r>
      <w:r w:rsidR="007577F8" w:rsidRPr="00AC7D85">
        <w:rPr>
          <w:rFonts w:asciiTheme="majorHAnsi" w:hAnsiTheme="majorHAnsi" w:cstheme="majorHAnsi"/>
        </w:rPr>
        <w:t>i</w:t>
      </w:r>
      <w:r w:rsidRPr="00AC7D85">
        <w:rPr>
          <w:rFonts w:asciiTheme="majorHAnsi" w:hAnsiTheme="majorHAnsi" w:cstheme="majorHAnsi"/>
        </w:rPr>
        <w:t xml:space="preserve"> pretraživati po potrebnim parametrima pretrage.</w:t>
      </w:r>
    </w:p>
    <w:p w14:paraId="6DAB008B" w14:textId="52EB36BE" w:rsidR="00E65D67" w:rsidRPr="00AC7D85" w:rsidRDefault="00A94A80" w:rsidP="000F74FE">
      <w:pPr>
        <w:pStyle w:val="Heading2"/>
        <w:numPr>
          <w:ilvl w:val="0"/>
          <w:numId w:val="10"/>
        </w:numPr>
        <w:rPr>
          <w:rFonts w:asciiTheme="majorHAnsi" w:hAnsiTheme="majorHAnsi" w:cstheme="majorHAnsi"/>
        </w:rPr>
      </w:pPr>
      <w:bookmarkStart w:id="77" w:name="_Toc179448930"/>
      <w:r w:rsidRPr="00AC7D85">
        <w:rPr>
          <w:rFonts w:asciiTheme="majorHAnsi" w:hAnsiTheme="majorHAnsi" w:cstheme="majorHAnsi"/>
        </w:rPr>
        <w:t>Registar obveznika</w:t>
      </w:r>
      <w:bookmarkEnd w:id="77"/>
    </w:p>
    <w:p w14:paraId="44335231" w14:textId="4751F62E" w:rsidR="00327796" w:rsidRPr="00AC7D85" w:rsidRDefault="00A94A80" w:rsidP="000F74FE">
      <w:pPr>
        <w:pStyle w:val="Heading3"/>
        <w:numPr>
          <w:ilvl w:val="1"/>
          <w:numId w:val="10"/>
        </w:numPr>
        <w:rPr>
          <w:rFonts w:asciiTheme="majorHAnsi" w:hAnsiTheme="majorHAnsi" w:cstheme="majorHAnsi"/>
        </w:rPr>
      </w:pPr>
      <w:bookmarkStart w:id="78" w:name="_Toc179448931"/>
      <w:r w:rsidRPr="00AC7D85">
        <w:rPr>
          <w:rFonts w:asciiTheme="majorHAnsi" w:hAnsiTheme="majorHAnsi" w:cstheme="majorHAnsi"/>
        </w:rPr>
        <w:t>Pregled registra obveznika</w:t>
      </w:r>
      <w:bookmarkEnd w:id="78"/>
    </w:p>
    <w:p w14:paraId="7FE50394" w14:textId="68BF9E79" w:rsidR="00327796" w:rsidRPr="00AC7D85" w:rsidRDefault="00327796" w:rsidP="00327796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"Registar obveznika"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0FC7468B" w14:textId="5FA644EA" w:rsidR="009C51CE" w:rsidRPr="00AC7D85" w:rsidRDefault="00327796" w:rsidP="00327796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52EBFF1" wp14:editId="3A307257">
            <wp:extent cx="5334000" cy="2981325"/>
            <wp:effectExtent l="19050" t="19050" r="19050" b="28575"/>
            <wp:docPr id="839438200" name="Picture 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438200" name="Picture 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FAB09DC" w14:textId="31F90F80" w:rsidR="00327796" w:rsidRPr="00AC7D85" w:rsidRDefault="009C51CE" w:rsidP="009C51CE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6AEA0D0C" w14:textId="1A2F7116" w:rsidR="00327796" w:rsidRPr="00AC7D85" w:rsidRDefault="00327796" w:rsidP="00327796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2. Kliknuti na dugme za </w:t>
      </w:r>
      <w:r w:rsidRPr="00AC7D85">
        <w:rPr>
          <w:rStyle w:val="Strong"/>
          <w:rFonts w:asciiTheme="majorHAnsi" w:hAnsiTheme="majorHAnsi" w:cstheme="majorHAnsi"/>
        </w:rPr>
        <w:t>"Duvanski proizvodi"</w:t>
      </w:r>
      <w:r w:rsidRPr="00AC7D85">
        <w:rPr>
          <w:rFonts w:asciiTheme="majorHAnsi" w:hAnsiTheme="majorHAnsi" w:cstheme="majorHAnsi"/>
        </w:rPr>
        <w:t xml:space="preserve"> za odabranog obveznika</w:t>
      </w:r>
      <w:r w:rsidR="0014482F" w:rsidRPr="00AC7D85">
        <w:rPr>
          <w:rFonts w:asciiTheme="majorHAnsi" w:hAnsiTheme="majorHAnsi" w:cstheme="majorHAnsi"/>
        </w:rPr>
        <w:t>.</w:t>
      </w:r>
    </w:p>
    <w:p w14:paraId="30037B4C" w14:textId="03A732FE" w:rsidR="00327796" w:rsidRPr="00AC7D85" w:rsidRDefault="00327796" w:rsidP="00327796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D862F75" wp14:editId="4CF23563">
            <wp:extent cx="5334000" cy="2981325"/>
            <wp:effectExtent l="19050" t="19050" r="19050" b="28575"/>
            <wp:docPr id="2027221612" name="Picture 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221612" name="Picture 1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9DE8DB" w14:textId="29120667" w:rsidR="00327796" w:rsidRPr="00AC7D85" w:rsidRDefault="00327796" w:rsidP="00327796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Kliknuti na sekciju </w:t>
      </w:r>
      <w:r w:rsidRPr="00AC7D85">
        <w:rPr>
          <w:rStyle w:val="Strong"/>
          <w:rFonts w:asciiTheme="majorHAnsi" w:hAnsiTheme="majorHAnsi" w:cstheme="majorHAnsi"/>
        </w:rPr>
        <w:t>"Duvan"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14FACFA9" w14:textId="5D309FC7" w:rsidR="0014482F" w:rsidRPr="00AC7D85" w:rsidRDefault="00327796" w:rsidP="00327796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FD76A1A" wp14:editId="409C64C0">
            <wp:extent cx="5334000" cy="2981325"/>
            <wp:effectExtent l="19050" t="19050" r="19050" b="28575"/>
            <wp:docPr id="981954371" name="Picture 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954371" name="Picture 1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907D986" w14:textId="017EF375" w:rsidR="00327796" w:rsidRPr="00AC7D85" w:rsidRDefault="0014482F" w:rsidP="0014482F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74FD3F69" w14:textId="338C53BE" w:rsidR="00327796" w:rsidRPr="00AC7D85" w:rsidRDefault="00327796" w:rsidP="00327796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4. Primetiti tabelu sa informacijama za duvan odabranog obveznika</w:t>
      </w:r>
      <w:r w:rsidR="0014482F" w:rsidRPr="00AC7D85">
        <w:rPr>
          <w:rFonts w:asciiTheme="majorHAnsi" w:hAnsiTheme="majorHAnsi" w:cstheme="majorHAnsi"/>
        </w:rPr>
        <w:t>.</w:t>
      </w:r>
    </w:p>
    <w:p w14:paraId="3276A81D" w14:textId="6BDDA282" w:rsidR="00327796" w:rsidRPr="00AC7D85" w:rsidRDefault="00327796" w:rsidP="00327796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60E560A" wp14:editId="1E01A6D3">
            <wp:extent cx="5334000" cy="2076450"/>
            <wp:effectExtent l="19050" t="19050" r="19050" b="19050"/>
            <wp:docPr id="1869303702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303702" name="Picture 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76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7DF398F" w14:textId="4069BACE" w:rsidR="00327796" w:rsidRPr="00AC7D85" w:rsidRDefault="00327796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576AF46F" w14:textId="36671CFF" w:rsidR="00327796" w:rsidRPr="00AC7D85" w:rsidRDefault="00327796" w:rsidP="000F74FE">
      <w:pPr>
        <w:pStyle w:val="Heading3"/>
        <w:numPr>
          <w:ilvl w:val="1"/>
          <w:numId w:val="10"/>
        </w:numPr>
        <w:rPr>
          <w:rFonts w:asciiTheme="majorHAnsi" w:hAnsiTheme="majorHAnsi" w:cstheme="majorHAnsi"/>
        </w:rPr>
      </w:pPr>
      <w:bookmarkStart w:id="79" w:name="_Toc179448932"/>
      <w:r w:rsidRPr="00AC7D85">
        <w:rPr>
          <w:rFonts w:asciiTheme="majorHAnsi" w:hAnsiTheme="majorHAnsi" w:cstheme="majorHAnsi"/>
        </w:rPr>
        <w:lastRenderedPageBreak/>
        <w:t>Preuzimanje registra obveznika u eksel dokumentu</w:t>
      </w:r>
      <w:bookmarkEnd w:id="79"/>
    </w:p>
    <w:p w14:paraId="3D303358" w14:textId="7E4E847A" w:rsidR="00327796" w:rsidRPr="00AC7D85" w:rsidRDefault="00327796" w:rsidP="00327796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"Registar obveznika"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7D2E9BD2" w14:textId="6737FB34" w:rsidR="00327796" w:rsidRPr="00AC7D85" w:rsidRDefault="00327796" w:rsidP="00327796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3F602F5" wp14:editId="7B9B4204">
            <wp:extent cx="5334000" cy="2981325"/>
            <wp:effectExtent l="19050" t="19050" r="19050" b="28575"/>
            <wp:docPr id="1580684146" name="Picture 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684146" name="Picture 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01CB3DD" w14:textId="77777777" w:rsidR="00327796" w:rsidRPr="00AC7D85" w:rsidRDefault="00327796" w:rsidP="00327796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dugme </w:t>
      </w:r>
      <w:r w:rsidRPr="00AC7D85">
        <w:rPr>
          <w:rStyle w:val="Strong"/>
          <w:rFonts w:asciiTheme="majorHAnsi" w:hAnsiTheme="majorHAnsi" w:cstheme="majorHAnsi"/>
        </w:rPr>
        <w:t>"Izvezi u eksel"</w:t>
      </w:r>
      <w:r w:rsidRPr="00AC7D85">
        <w:rPr>
          <w:rFonts w:asciiTheme="majorHAnsi" w:hAnsiTheme="majorHAnsi" w:cstheme="majorHAnsi"/>
        </w:rPr>
        <w:t>, nakon čega će registar obveznika biti preuzet kao eksel dokument.</w:t>
      </w:r>
    </w:p>
    <w:p w14:paraId="682CE067" w14:textId="479CFF76" w:rsidR="00327796" w:rsidRPr="00AC7D85" w:rsidRDefault="00327796" w:rsidP="00327796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FDC2E4B" wp14:editId="7B6E50B5">
            <wp:extent cx="5334000" cy="2971800"/>
            <wp:effectExtent l="19050" t="19050" r="19050" b="19050"/>
            <wp:docPr id="1299785847" name="Picture 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785847" name="Picture 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2E934D8" w14:textId="6021F0FF" w:rsidR="00327796" w:rsidRPr="00AC7D85" w:rsidRDefault="00327796" w:rsidP="00327796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694FFC36" w14:textId="503218CD" w:rsidR="00327796" w:rsidRPr="00AC7D85" w:rsidRDefault="00327796" w:rsidP="00327796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3. Otvoriti preuzeti eksel dokument i primetiti tabelarni prikaz registra obveznika.</w:t>
      </w:r>
    </w:p>
    <w:p w14:paraId="4A5F74FE" w14:textId="44DB629A" w:rsidR="00327796" w:rsidRPr="00AC7D85" w:rsidRDefault="00327796" w:rsidP="00327796">
      <w:pPr>
        <w:pStyle w:val="NormalWeb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F627833" wp14:editId="3807AB87">
            <wp:extent cx="5340096" cy="992913"/>
            <wp:effectExtent l="19050" t="19050" r="13335" b="17145"/>
            <wp:docPr id="213093730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937308" name="Picture 1" descr="A screenshot of a computer&#10;&#10;Description automatically generated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340096" cy="992913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06BAC6E" w14:textId="0E409DA0" w:rsidR="00327796" w:rsidRPr="00AC7D85" w:rsidRDefault="00327796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0E44AB5D" w14:textId="7B3D7B7F" w:rsidR="009426C7" w:rsidRPr="00AC7D85" w:rsidRDefault="00327796" w:rsidP="000F74FE">
      <w:pPr>
        <w:pStyle w:val="Heading3"/>
        <w:numPr>
          <w:ilvl w:val="1"/>
          <w:numId w:val="10"/>
        </w:numPr>
        <w:rPr>
          <w:rFonts w:asciiTheme="majorHAnsi" w:hAnsiTheme="majorHAnsi" w:cstheme="majorHAnsi"/>
        </w:rPr>
      </w:pPr>
      <w:bookmarkStart w:id="80" w:name="_Toc179448933"/>
      <w:r w:rsidRPr="00AC7D85">
        <w:rPr>
          <w:rFonts w:asciiTheme="majorHAnsi" w:hAnsiTheme="majorHAnsi" w:cstheme="majorHAnsi"/>
        </w:rPr>
        <w:lastRenderedPageBreak/>
        <w:t xml:space="preserve">Pretraga registra obveznika po </w:t>
      </w:r>
      <w:r w:rsidRPr="00AC7D85">
        <w:rPr>
          <w:rFonts w:asciiTheme="majorHAnsi" w:hAnsiTheme="majorHAnsi" w:cstheme="majorHAnsi"/>
          <w:i/>
          <w:iCs/>
        </w:rPr>
        <w:t xml:space="preserve">PIB </w:t>
      </w:r>
      <w:r w:rsidRPr="00AC7D85">
        <w:rPr>
          <w:rFonts w:asciiTheme="majorHAnsi" w:hAnsiTheme="majorHAnsi" w:cstheme="majorHAnsi"/>
        </w:rPr>
        <w:t>parametru</w:t>
      </w:r>
      <w:bookmarkEnd w:id="80"/>
    </w:p>
    <w:p w14:paraId="7B6ED896" w14:textId="253D2646" w:rsidR="009426C7" w:rsidRPr="00AC7D85" w:rsidRDefault="009426C7" w:rsidP="009426C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"Registar obveznika"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6677EF78" w14:textId="42BC9809" w:rsidR="009426C7" w:rsidRPr="00AC7D85" w:rsidRDefault="009426C7" w:rsidP="009426C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58E45CB" wp14:editId="75B916E2">
            <wp:extent cx="5334000" cy="2981325"/>
            <wp:effectExtent l="19050" t="19050" r="19050" b="28575"/>
            <wp:docPr id="1240464031" name="Picture 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464031" name="Picture 2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22ACDE6" w14:textId="35F2044D" w:rsidR="009426C7" w:rsidRPr="00AC7D85" w:rsidRDefault="009426C7" w:rsidP="009426C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"PIB"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5F29BB55" w14:textId="5731DE12" w:rsidR="009426C7" w:rsidRPr="00AC7D85" w:rsidRDefault="009426C7" w:rsidP="009426C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E1863D8" wp14:editId="6371A7B8">
            <wp:extent cx="5334000" cy="2981325"/>
            <wp:effectExtent l="19050" t="19050" r="19050" b="28575"/>
            <wp:docPr id="149033669" name="Picture 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33669" name="Picture 1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F04905B" w14:textId="209BD2A5" w:rsidR="009426C7" w:rsidRPr="00AC7D85" w:rsidRDefault="009426C7" w:rsidP="009426C7">
      <w:pPr>
        <w:pStyle w:val="NormalWeb"/>
        <w:rPr>
          <w:rStyle w:val="Strong"/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za pretragu uneti </w:t>
      </w:r>
      <w:r w:rsidRPr="00AC7D85">
        <w:rPr>
          <w:rStyle w:val="Emphasis"/>
          <w:rFonts w:asciiTheme="majorHAnsi" w:hAnsiTheme="majorHAnsi" w:cstheme="majorHAnsi"/>
        </w:rPr>
        <w:t>PIB</w:t>
      </w:r>
      <w:r w:rsidRPr="00AC7D85">
        <w:rPr>
          <w:rFonts w:asciiTheme="majorHAnsi" w:hAnsiTheme="majorHAnsi" w:cstheme="majorHAnsi"/>
        </w:rPr>
        <w:t xml:space="preserve"> subjekta po kome će se vršiti pretraga </w:t>
      </w:r>
      <w:r w:rsidR="0097701A" w:rsidRPr="00AC7D85">
        <w:rPr>
          <w:rFonts w:asciiTheme="majorHAnsi" w:hAnsiTheme="majorHAnsi" w:cstheme="majorHAnsi"/>
        </w:rPr>
        <w:t>registra obveznika</w:t>
      </w:r>
      <w:r w:rsidRPr="00AC7D85">
        <w:rPr>
          <w:rFonts w:asciiTheme="majorHAnsi" w:hAnsiTheme="majorHAnsi" w:cstheme="majorHAnsi"/>
        </w:rPr>
        <w:t xml:space="preserve">. U našem primeru unosimo </w:t>
      </w:r>
      <w:r w:rsidRPr="00AC7D85">
        <w:rPr>
          <w:rStyle w:val="Strong"/>
          <w:rFonts w:asciiTheme="majorHAnsi" w:hAnsiTheme="majorHAnsi" w:cstheme="majorHAnsi"/>
        </w:rPr>
        <w:t>“101859529"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23E18C44" w14:textId="697C28DB" w:rsidR="009426C7" w:rsidRPr="00AC7D85" w:rsidRDefault="009426C7" w:rsidP="009426C7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AC7D85">
        <w:rPr>
          <w:rStyle w:val="Strong"/>
          <w:rFonts w:asciiTheme="majorHAnsi" w:hAnsiTheme="majorHAnsi" w:cstheme="majorHAnsi"/>
        </w:rPr>
        <w:br w:type="page"/>
      </w:r>
    </w:p>
    <w:p w14:paraId="4D22E327" w14:textId="14ECC129" w:rsidR="009426C7" w:rsidRPr="00AC7D85" w:rsidRDefault="009426C7" w:rsidP="009426C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4. Primetiti da je lista registra obveznika pretražena po unetom parametru pretrage</w:t>
      </w:r>
      <w:r w:rsidR="0014482F" w:rsidRPr="00AC7D85">
        <w:rPr>
          <w:rFonts w:asciiTheme="majorHAnsi" w:hAnsiTheme="majorHAnsi" w:cstheme="majorHAnsi"/>
        </w:rPr>
        <w:t>.</w:t>
      </w:r>
    </w:p>
    <w:p w14:paraId="64D9B670" w14:textId="7B188DF4" w:rsidR="00327796" w:rsidRPr="00AC7D85" w:rsidRDefault="009426C7" w:rsidP="009426C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8BB5347" wp14:editId="6E3F9EEA">
            <wp:extent cx="5334000" cy="1514475"/>
            <wp:effectExtent l="19050" t="19050" r="19050" b="28575"/>
            <wp:docPr id="273691415" name="Picture 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691415" name="Picture 1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5144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094AEE7" w14:textId="77777777" w:rsidR="009426C7" w:rsidRPr="00AC7D85" w:rsidRDefault="009426C7" w:rsidP="009426C7">
      <w:pPr>
        <w:pStyle w:val="scribe-screenshot-container"/>
        <w:jc w:val="center"/>
        <w:rPr>
          <w:rFonts w:asciiTheme="majorHAnsi" w:hAnsiTheme="majorHAnsi" w:cstheme="majorHAnsi"/>
        </w:rPr>
      </w:pPr>
    </w:p>
    <w:p w14:paraId="3E034E2A" w14:textId="621E104B" w:rsidR="009426C7" w:rsidRPr="00AC7D85" w:rsidRDefault="009426C7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02D1A96A" w14:textId="6792F62E" w:rsidR="009426C7" w:rsidRPr="00AC7D85" w:rsidRDefault="009426C7" w:rsidP="000F74FE">
      <w:pPr>
        <w:pStyle w:val="Heading3"/>
        <w:numPr>
          <w:ilvl w:val="1"/>
          <w:numId w:val="10"/>
        </w:numPr>
        <w:rPr>
          <w:rFonts w:asciiTheme="majorHAnsi" w:hAnsiTheme="majorHAnsi" w:cstheme="majorHAnsi"/>
        </w:rPr>
      </w:pPr>
      <w:bookmarkStart w:id="81" w:name="_Toc179448934"/>
      <w:r w:rsidRPr="00AC7D85">
        <w:rPr>
          <w:rFonts w:asciiTheme="majorHAnsi" w:hAnsiTheme="majorHAnsi" w:cstheme="majorHAnsi"/>
        </w:rPr>
        <w:lastRenderedPageBreak/>
        <w:t>Pretraga registra obveznika po kategoriji markice</w:t>
      </w:r>
      <w:bookmarkEnd w:id="81"/>
    </w:p>
    <w:p w14:paraId="405CF4FD" w14:textId="59BB04BB" w:rsidR="009426C7" w:rsidRPr="00AC7D85" w:rsidRDefault="009426C7" w:rsidP="009426C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"Registar obveznika"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492F7191" w14:textId="0C96A62A" w:rsidR="009426C7" w:rsidRPr="00AC7D85" w:rsidRDefault="009426C7" w:rsidP="009426C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7E58344" wp14:editId="6C07F38B">
            <wp:extent cx="5334000" cy="2981325"/>
            <wp:effectExtent l="19050" t="19050" r="19050" b="28575"/>
            <wp:docPr id="1105351729" name="Picture 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351729" name="Picture 2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C24A87C" w14:textId="77777777" w:rsidR="009426C7" w:rsidRPr="00AC7D85" w:rsidRDefault="009426C7" w:rsidP="009426C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</w:t>
      </w:r>
      <w:r w:rsidRPr="00AC7D85">
        <w:rPr>
          <w:rStyle w:val="Strong"/>
          <w:rFonts w:asciiTheme="majorHAnsi" w:hAnsiTheme="majorHAnsi" w:cstheme="majorHAnsi"/>
        </w:rPr>
        <w:t>"Kategorija markice"</w:t>
      </w:r>
      <w:r w:rsidRPr="00AC7D85">
        <w:rPr>
          <w:rFonts w:asciiTheme="majorHAnsi" w:hAnsiTheme="majorHAnsi" w:cstheme="majorHAnsi"/>
        </w:rPr>
        <w:t>, nakon čega će se prikazati padajuća lista opcija svih kategorija markice.</w:t>
      </w:r>
    </w:p>
    <w:p w14:paraId="65606A98" w14:textId="2C390E3E" w:rsidR="009426C7" w:rsidRPr="00AC7D85" w:rsidRDefault="009426C7" w:rsidP="009426C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AE97DBA" wp14:editId="63B11B0B">
            <wp:extent cx="5334000" cy="2971800"/>
            <wp:effectExtent l="19050" t="19050" r="19050" b="19050"/>
            <wp:docPr id="1518621325" name="Picture 2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621325" name="Picture 2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C29D765" w14:textId="01642438" w:rsidR="009426C7" w:rsidRPr="00AC7D85" w:rsidRDefault="009426C7" w:rsidP="009426C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3EE64959" w14:textId="76B154AB" w:rsidR="009426C7" w:rsidRPr="00AC7D85" w:rsidRDefault="009426C7" w:rsidP="009426C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AC7D85">
        <w:rPr>
          <w:rStyle w:val="Strong"/>
          <w:rFonts w:asciiTheme="majorHAnsi" w:hAnsiTheme="majorHAnsi" w:cstheme="majorHAnsi"/>
        </w:rPr>
        <w:t>"Duvanski proizvodi"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2398A60A" w14:textId="075C31CF" w:rsidR="009426C7" w:rsidRPr="00AC7D85" w:rsidRDefault="009426C7" w:rsidP="009426C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A8920FC" wp14:editId="1C9DE768">
            <wp:extent cx="5334000" cy="2971800"/>
            <wp:effectExtent l="19050" t="19050" r="19050" b="19050"/>
            <wp:docPr id="1203120720" name="Picture 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120720" name="Picture 2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22684C8" w14:textId="0C0A230E" w:rsidR="009426C7" w:rsidRPr="00AC7D85" w:rsidRDefault="009426C7" w:rsidP="009426C7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4. Primetiti da je lista registra obveznika pretražena po unetom parametru pretrage</w:t>
      </w:r>
      <w:r w:rsidR="0014482F" w:rsidRPr="00AC7D85">
        <w:rPr>
          <w:rFonts w:asciiTheme="majorHAnsi" w:hAnsiTheme="majorHAnsi" w:cstheme="majorHAnsi"/>
        </w:rPr>
        <w:t>.</w:t>
      </w:r>
    </w:p>
    <w:p w14:paraId="0AC0BA83" w14:textId="66B049B2" w:rsidR="009426C7" w:rsidRPr="00AC7D85" w:rsidRDefault="009426C7" w:rsidP="009426C7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9C34A47" wp14:editId="3437BC96">
            <wp:extent cx="5334000" cy="2447925"/>
            <wp:effectExtent l="19050" t="19050" r="19050" b="28575"/>
            <wp:docPr id="1265246056" name="Picture 2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246056" name="Picture 2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479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A6921BB" w14:textId="3752EE26" w:rsidR="009426C7" w:rsidRPr="00AC7D85" w:rsidRDefault="009426C7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57DFABCD" w14:textId="19D74F24" w:rsidR="0097701A" w:rsidRPr="00AC7D85" w:rsidRDefault="009426C7" w:rsidP="000F74FE">
      <w:pPr>
        <w:pStyle w:val="Heading3"/>
        <w:numPr>
          <w:ilvl w:val="1"/>
          <w:numId w:val="10"/>
        </w:numPr>
        <w:rPr>
          <w:rFonts w:asciiTheme="majorHAnsi" w:hAnsiTheme="majorHAnsi" w:cstheme="majorHAnsi"/>
        </w:rPr>
      </w:pPr>
      <w:bookmarkStart w:id="82" w:name="_Toc179448935"/>
      <w:r w:rsidRPr="00AC7D85">
        <w:rPr>
          <w:rFonts w:asciiTheme="majorHAnsi" w:hAnsiTheme="majorHAnsi" w:cstheme="majorHAnsi"/>
        </w:rPr>
        <w:lastRenderedPageBreak/>
        <w:t>Pretraga registra obveznika po tipu obveznika</w:t>
      </w:r>
      <w:bookmarkEnd w:id="82"/>
    </w:p>
    <w:p w14:paraId="3ACEC804" w14:textId="7BEF782B" w:rsidR="0097701A" w:rsidRPr="00AC7D85" w:rsidRDefault="0097701A" w:rsidP="0097701A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"Registar obveznika"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29DC148D" w14:textId="48DA6286" w:rsidR="0097701A" w:rsidRPr="00AC7D85" w:rsidRDefault="0097701A" w:rsidP="0097701A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CE0062F" wp14:editId="718A604E">
            <wp:extent cx="5334000" cy="2981325"/>
            <wp:effectExtent l="19050" t="19050" r="19050" b="28575"/>
            <wp:docPr id="1550782931" name="Picture 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782931" name="Picture 2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B0D298E" w14:textId="77777777" w:rsidR="0097701A" w:rsidRPr="00AC7D85" w:rsidRDefault="0097701A" w:rsidP="0097701A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</w:t>
      </w:r>
      <w:r w:rsidRPr="00AC7D85">
        <w:rPr>
          <w:rStyle w:val="Strong"/>
          <w:rFonts w:asciiTheme="majorHAnsi" w:hAnsiTheme="majorHAnsi" w:cstheme="majorHAnsi"/>
        </w:rPr>
        <w:t>"Tip obveznika"</w:t>
      </w:r>
      <w:r w:rsidRPr="00AC7D85">
        <w:rPr>
          <w:rFonts w:asciiTheme="majorHAnsi" w:hAnsiTheme="majorHAnsi" w:cstheme="majorHAnsi"/>
        </w:rPr>
        <w:t>, nakon čega će se prikazati padajuća lista opcija svih tipova obveznika.</w:t>
      </w:r>
    </w:p>
    <w:p w14:paraId="43001F9A" w14:textId="238C3577" w:rsidR="0097701A" w:rsidRPr="00AC7D85" w:rsidRDefault="0097701A" w:rsidP="0097701A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95A3408" wp14:editId="3C3D37C0">
            <wp:extent cx="5334000" cy="2971800"/>
            <wp:effectExtent l="19050" t="19050" r="19050" b="19050"/>
            <wp:docPr id="600027706" name="Picture 2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027706" name="Picture 2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31D3BCE" w14:textId="75D98896" w:rsidR="0097701A" w:rsidRPr="00AC7D85" w:rsidRDefault="0097701A" w:rsidP="0097701A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76C929E3" w14:textId="2CE210A5" w:rsidR="0097701A" w:rsidRPr="00AC7D85" w:rsidRDefault="0097701A" w:rsidP="0097701A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AC7D85">
        <w:rPr>
          <w:rStyle w:val="Strong"/>
          <w:rFonts w:asciiTheme="majorHAnsi" w:hAnsiTheme="majorHAnsi" w:cstheme="majorHAnsi"/>
        </w:rPr>
        <w:t>"Uvoznik"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1E58EC97" w14:textId="34618677" w:rsidR="0097701A" w:rsidRPr="00AC7D85" w:rsidRDefault="0097701A" w:rsidP="0097701A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48AF398" wp14:editId="7A9DAC37">
            <wp:extent cx="5334000" cy="2971800"/>
            <wp:effectExtent l="19050" t="19050" r="19050" b="19050"/>
            <wp:docPr id="210042091" name="Picture 2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42091" name="Picture 2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47931E6" w14:textId="77A549B4" w:rsidR="0097701A" w:rsidRPr="00AC7D85" w:rsidRDefault="0097701A" w:rsidP="0097701A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4. Primetiti da je lista registra obveznika pretražena po unetom parametru pretrage</w:t>
      </w:r>
      <w:r w:rsidR="0014482F" w:rsidRPr="00AC7D85">
        <w:rPr>
          <w:rFonts w:asciiTheme="majorHAnsi" w:hAnsiTheme="majorHAnsi" w:cstheme="majorHAnsi"/>
        </w:rPr>
        <w:t>.</w:t>
      </w:r>
    </w:p>
    <w:p w14:paraId="4242DA7C" w14:textId="58C03F6D" w:rsidR="009426C7" w:rsidRPr="00AC7D85" w:rsidRDefault="0097701A" w:rsidP="0097701A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1AFDC25" wp14:editId="4398CCB7">
            <wp:extent cx="5334000" cy="2867025"/>
            <wp:effectExtent l="19050" t="19050" r="19050" b="28575"/>
            <wp:docPr id="452317451" name="Picture 2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317451" name="Picture 2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670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903704" w14:textId="64853141" w:rsidR="0097701A" w:rsidRPr="00AC7D85" w:rsidRDefault="0097701A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64BF70BD" w14:textId="11DE86A1" w:rsidR="0097701A" w:rsidRPr="00AC7D85" w:rsidRDefault="0097701A" w:rsidP="000F74FE">
      <w:pPr>
        <w:pStyle w:val="Heading2"/>
        <w:numPr>
          <w:ilvl w:val="0"/>
          <w:numId w:val="10"/>
        </w:numPr>
        <w:rPr>
          <w:rFonts w:asciiTheme="majorHAnsi" w:hAnsiTheme="majorHAnsi" w:cstheme="majorHAnsi"/>
        </w:rPr>
      </w:pPr>
      <w:bookmarkStart w:id="83" w:name="_Toc179448936"/>
      <w:r w:rsidRPr="00AC7D85">
        <w:rPr>
          <w:rFonts w:asciiTheme="majorHAnsi" w:hAnsiTheme="majorHAnsi" w:cstheme="majorHAnsi"/>
        </w:rPr>
        <w:lastRenderedPageBreak/>
        <w:t>Registar o markama</w:t>
      </w:r>
      <w:bookmarkEnd w:id="83"/>
    </w:p>
    <w:p w14:paraId="19AA09C0" w14:textId="67CCBECF" w:rsidR="0097701A" w:rsidRPr="00AC7D85" w:rsidRDefault="0097701A" w:rsidP="000F74FE">
      <w:pPr>
        <w:pStyle w:val="Heading3"/>
        <w:numPr>
          <w:ilvl w:val="1"/>
          <w:numId w:val="10"/>
        </w:numPr>
        <w:rPr>
          <w:rFonts w:asciiTheme="majorHAnsi" w:hAnsiTheme="majorHAnsi" w:cstheme="majorHAnsi"/>
        </w:rPr>
      </w:pPr>
      <w:bookmarkStart w:id="84" w:name="_Toc179448937"/>
      <w:r w:rsidRPr="00AC7D85">
        <w:rPr>
          <w:rFonts w:asciiTheme="majorHAnsi" w:hAnsiTheme="majorHAnsi" w:cstheme="majorHAnsi"/>
        </w:rPr>
        <w:t>Pregled registra o markama</w:t>
      </w:r>
      <w:bookmarkEnd w:id="84"/>
    </w:p>
    <w:p w14:paraId="2B44D23C" w14:textId="1B096E56" w:rsidR="0097701A" w:rsidRPr="00AC7D85" w:rsidRDefault="0097701A" w:rsidP="0097701A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"Registar o markama"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0A420637" w14:textId="266B1B8F" w:rsidR="0097701A" w:rsidRPr="00AC7D85" w:rsidRDefault="0097701A" w:rsidP="0097701A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BB26617" wp14:editId="1D158E45">
            <wp:extent cx="5334000" cy="2981325"/>
            <wp:effectExtent l="19050" t="19050" r="19050" b="28575"/>
            <wp:docPr id="661514348" name="Picture 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514348" name="Picture 3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1F52B39" w14:textId="53DA9B1A" w:rsidR="0097701A" w:rsidRPr="00AC7D85" w:rsidRDefault="0097701A" w:rsidP="0097701A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2. Primetiti tabelu sa informacijama o markama</w:t>
      </w:r>
      <w:r w:rsidR="0014482F" w:rsidRPr="00AC7D85">
        <w:rPr>
          <w:rFonts w:asciiTheme="majorHAnsi" w:hAnsiTheme="majorHAnsi" w:cstheme="majorHAnsi"/>
        </w:rPr>
        <w:t>.</w:t>
      </w:r>
    </w:p>
    <w:p w14:paraId="45C80909" w14:textId="0AE6218A" w:rsidR="0097701A" w:rsidRPr="00AC7D85" w:rsidRDefault="0097701A" w:rsidP="0097701A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6034C8E" wp14:editId="76841457">
            <wp:extent cx="5334000" cy="3190875"/>
            <wp:effectExtent l="19050" t="19050" r="19050" b="28575"/>
            <wp:docPr id="1874568564" name="Picture 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568564" name="Picture 2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908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2FEEAE" w14:textId="336ABE6E" w:rsidR="0097701A" w:rsidRPr="00AC7D85" w:rsidRDefault="0097701A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44C4527C" w14:textId="772F89AA" w:rsidR="0097701A" w:rsidRPr="00AC7D85" w:rsidRDefault="0097701A" w:rsidP="000F74FE">
      <w:pPr>
        <w:pStyle w:val="Heading3"/>
        <w:numPr>
          <w:ilvl w:val="1"/>
          <w:numId w:val="10"/>
        </w:numPr>
        <w:rPr>
          <w:rFonts w:asciiTheme="majorHAnsi" w:hAnsiTheme="majorHAnsi" w:cstheme="majorHAnsi"/>
        </w:rPr>
      </w:pPr>
      <w:bookmarkStart w:id="85" w:name="_Toc179448938"/>
      <w:r w:rsidRPr="00AC7D85">
        <w:rPr>
          <w:rFonts w:asciiTheme="majorHAnsi" w:hAnsiTheme="majorHAnsi" w:cstheme="majorHAnsi"/>
        </w:rPr>
        <w:lastRenderedPageBreak/>
        <w:t xml:space="preserve">Pretraga registra o markama po </w:t>
      </w:r>
      <w:r w:rsidRPr="00AC7D85">
        <w:rPr>
          <w:rFonts w:asciiTheme="majorHAnsi" w:hAnsiTheme="majorHAnsi" w:cstheme="majorHAnsi"/>
          <w:i/>
          <w:iCs/>
        </w:rPr>
        <w:t xml:space="preserve">PIB </w:t>
      </w:r>
      <w:r w:rsidRPr="00AC7D85">
        <w:rPr>
          <w:rFonts w:asciiTheme="majorHAnsi" w:hAnsiTheme="majorHAnsi" w:cstheme="majorHAnsi"/>
        </w:rPr>
        <w:t>parametru</w:t>
      </w:r>
      <w:bookmarkEnd w:id="85"/>
    </w:p>
    <w:p w14:paraId="3A9D434D" w14:textId="047D27B0" w:rsidR="0097701A" w:rsidRPr="00AC7D85" w:rsidRDefault="0097701A" w:rsidP="0097701A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"Registar o markama"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3E2BBC29" w14:textId="399304BE" w:rsidR="0097701A" w:rsidRPr="00AC7D85" w:rsidRDefault="0097701A" w:rsidP="0097701A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E188A24" wp14:editId="7E5EF67A">
            <wp:extent cx="5334000" cy="2981325"/>
            <wp:effectExtent l="19050" t="19050" r="19050" b="28575"/>
            <wp:docPr id="1988357360" name="Picture 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357360" name="Picture 3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DE4CE8" w14:textId="50684C59" w:rsidR="0097701A" w:rsidRPr="00AC7D85" w:rsidRDefault="0097701A" w:rsidP="0097701A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"PIB"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21393C38" w14:textId="5D2ABE12" w:rsidR="0097701A" w:rsidRPr="00AC7D85" w:rsidRDefault="0097701A" w:rsidP="0097701A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E787AEA" wp14:editId="6D632409">
            <wp:extent cx="5334000" cy="2981325"/>
            <wp:effectExtent l="19050" t="19050" r="19050" b="28575"/>
            <wp:docPr id="1755002461" name="Picture 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002461" name="Picture 3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C80550" w14:textId="4C45E220" w:rsidR="0097701A" w:rsidRPr="00AC7D85" w:rsidRDefault="0097701A" w:rsidP="0097701A">
      <w:pPr>
        <w:pStyle w:val="NormalWeb"/>
        <w:rPr>
          <w:rStyle w:val="Strong"/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za pretragu uneti </w:t>
      </w:r>
      <w:r w:rsidRPr="00AC7D85">
        <w:rPr>
          <w:rStyle w:val="Emphasis"/>
          <w:rFonts w:asciiTheme="majorHAnsi" w:hAnsiTheme="majorHAnsi" w:cstheme="majorHAnsi"/>
        </w:rPr>
        <w:t>PIB</w:t>
      </w:r>
      <w:r w:rsidRPr="00AC7D85">
        <w:rPr>
          <w:rFonts w:asciiTheme="majorHAnsi" w:hAnsiTheme="majorHAnsi" w:cstheme="majorHAnsi"/>
        </w:rPr>
        <w:t xml:space="preserve"> subjekta po kome će se vršiti pretraga registra o markama. U našem primeru unosimo </w:t>
      </w:r>
      <w:r w:rsidRPr="00AC7D85">
        <w:rPr>
          <w:rStyle w:val="Strong"/>
          <w:rFonts w:asciiTheme="majorHAnsi" w:hAnsiTheme="majorHAnsi" w:cstheme="majorHAnsi"/>
        </w:rPr>
        <w:t>“</w:t>
      </w:r>
      <w:r w:rsidR="00CC25BE" w:rsidRPr="00AC7D85">
        <w:rPr>
          <w:rStyle w:val="Strong"/>
          <w:rFonts w:asciiTheme="majorHAnsi" w:hAnsiTheme="majorHAnsi" w:cstheme="majorHAnsi"/>
        </w:rPr>
        <w:t>101859529</w:t>
      </w:r>
      <w:r w:rsidRPr="00AC7D85">
        <w:rPr>
          <w:rStyle w:val="Strong"/>
          <w:rFonts w:asciiTheme="majorHAnsi" w:hAnsiTheme="majorHAnsi" w:cstheme="majorHAnsi"/>
        </w:rPr>
        <w:t>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7ED74538" w14:textId="6DC2BCE3" w:rsidR="0097701A" w:rsidRPr="00AC7D85" w:rsidRDefault="0097701A" w:rsidP="0097701A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AC7D85">
        <w:rPr>
          <w:rStyle w:val="Strong"/>
          <w:rFonts w:asciiTheme="majorHAnsi" w:hAnsiTheme="majorHAnsi" w:cstheme="majorHAnsi"/>
        </w:rPr>
        <w:br w:type="page"/>
      </w:r>
    </w:p>
    <w:p w14:paraId="3380A727" w14:textId="3000BFC4" w:rsidR="0097701A" w:rsidRPr="00AC7D85" w:rsidRDefault="0097701A" w:rsidP="0097701A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4. Primetiti da je lista registra o markama pretražena po unetom parametru pretrage</w:t>
      </w:r>
      <w:r w:rsidR="0014482F" w:rsidRPr="00AC7D85">
        <w:rPr>
          <w:rFonts w:asciiTheme="majorHAnsi" w:hAnsiTheme="majorHAnsi" w:cstheme="majorHAnsi"/>
        </w:rPr>
        <w:t>.</w:t>
      </w:r>
    </w:p>
    <w:p w14:paraId="69995BE1" w14:textId="16B6AD99" w:rsidR="0097701A" w:rsidRPr="00AC7D85" w:rsidRDefault="0097701A" w:rsidP="0097701A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F105C2B" wp14:editId="5D3CC8B0">
            <wp:extent cx="5334000" cy="3181350"/>
            <wp:effectExtent l="19050" t="19050" r="19050" b="19050"/>
            <wp:docPr id="1176034697" name="Picture 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034697" name="Picture 3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813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30FD2DA" w14:textId="1C076099" w:rsidR="00C60632" w:rsidRPr="00AC7D85" w:rsidRDefault="00C60632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30C4115B" w14:textId="6EA1DCAF" w:rsidR="00C60632" w:rsidRPr="00AC7D85" w:rsidRDefault="00C60632" w:rsidP="000F74FE">
      <w:pPr>
        <w:pStyle w:val="Heading3"/>
        <w:numPr>
          <w:ilvl w:val="1"/>
          <w:numId w:val="10"/>
        </w:numPr>
        <w:rPr>
          <w:rFonts w:asciiTheme="majorHAnsi" w:hAnsiTheme="majorHAnsi" w:cstheme="majorHAnsi"/>
        </w:rPr>
      </w:pPr>
      <w:bookmarkStart w:id="86" w:name="_Toc179448939"/>
      <w:r w:rsidRPr="00AC7D85">
        <w:rPr>
          <w:rFonts w:asciiTheme="majorHAnsi" w:hAnsiTheme="majorHAnsi" w:cstheme="majorHAnsi"/>
        </w:rPr>
        <w:lastRenderedPageBreak/>
        <w:t>Pretraga registra o markama po šifri duvanskog proizvoda</w:t>
      </w:r>
      <w:bookmarkEnd w:id="86"/>
    </w:p>
    <w:p w14:paraId="6CDA8D59" w14:textId="27C98963" w:rsidR="00C60632" w:rsidRPr="00AC7D85" w:rsidRDefault="00C60632" w:rsidP="00C60632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"Registar o markama"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176D7F81" w14:textId="5768D3F9" w:rsidR="00C60632" w:rsidRPr="00AC7D85" w:rsidRDefault="00C60632" w:rsidP="00C60632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5A6802E" wp14:editId="2710651B">
            <wp:extent cx="5334000" cy="2981325"/>
            <wp:effectExtent l="19050" t="19050" r="19050" b="28575"/>
            <wp:docPr id="1222663427" name="Picture 3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663427" name="Picture 3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EC12831" w14:textId="79A863DE" w:rsidR="00C60632" w:rsidRPr="00AC7D85" w:rsidRDefault="00C60632" w:rsidP="00C60632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"Šifra d.p."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332FBFB6" w14:textId="2F996117" w:rsidR="00C60632" w:rsidRPr="00AC7D85" w:rsidRDefault="00C60632" w:rsidP="00C60632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F902513" wp14:editId="5B076074">
            <wp:extent cx="5334000" cy="2971800"/>
            <wp:effectExtent l="19050" t="19050" r="19050" b="19050"/>
            <wp:docPr id="1554790264" name="Picture 3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790264" name="Picture 3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9DA6FC6" w14:textId="4C0C31BC" w:rsidR="00C60632" w:rsidRPr="00AC7D85" w:rsidRDefault="00C60632" w:rsidP="00C60632">
      <w:pPr>
        <w:pStyle w:val="NormalWeb"/>
        <w:rPr>
          <w:rStyle w:val="Strong"/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za pretragu uneti </w:t>
      </w:r>
      <w:r w:rsidRPr="00AC7D85">
        <w:rPr>
          <w:rStyle w:val="Emphasis"/>
          <w:rFonts w:asciiTheme="majorHAnsi" w:hAnsiTheme="majorHAnsi" w:cstheme="majorHAnsi"/>
        </w:rPr>
        <w:t>šifru duvanskog proizvoda</w:t>
      </w:r>
      <w:r w:rsidRPr="00AC7D85">
        <w:rPr>
          <w:rFonts w:asciiTheme="majorHAnsi" w:hAnsiTheme="majorHAnsi" w:cstheme="majorHAnsi"/>
        </w:rPr>
        <w:t xml:space="preserve"> po kome će se vršiti pretraga registra o markama. U našem primeru unosimo </w:t>
      </w:r>
      <w:r w:rsidRPr="00AC7D85">
        <w:rPr>
          <w:rStyle w:val="Strong"/>
          <w:rFonts w:asciiTheme="majorHAnsi" w:hAnsiTheme="majorHAnsi" w:cstheme="majorHAnsi"/>
        </w:rPr>
        <w:t>“119"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4267303D" w14:textId="19094350" w:rsidR="00C60632" w:rsidRPr="00AC7D85" w:rsidRDefault="00C60632" w:rsidP="00C6063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AC7D85">
        <w:rPr>
          <w:rStyle w:val="Strong"/>
          <w:rFonts w:asciiTheme="majorHAnsi" w:hAnsiTheme="majorHAnsi" w:cstheme="majorHAnsi"/>
        </w:rPr>
        <w:br w:type="page"/>
      </w:r>
    </w:p>
    <w:p w14:paraId="5BFEE3C8" w14:textId="0ADCDD54" w:rsidR="00C60632" w:rsidRPr="00AC7D85" w:rsidRDefault="00C60632" w:rsidP="00C60632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4. Primetiti da je lista registra o markama pretražena po unetom parametru pretrage</w:t>
      </w:r>
      <w:r w:rsidR="0014482F" w:rsidRPr="00AC7D85">
        <w:rPr>
          <w:rFonts w:asciiTheme="majorHAnsi" w:hAnsiTheme="majorHAnsi" w:cstheme="majorHAnsi"/>
        </w:rPr>
        <w:t>.</w:t>
      </w:r>
    </w:p>
    <w:p w14:paraId="5C755C3A" w14:textId="693C4E92" w:rsidR="00C60632" w:rsidRPr="00AC7D85" w:rsidRDefault="00C60632" w:rsidP="00C60632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7EB24DE" wp14:editId="451363B2">
            <wp:extent cx="5334000" cy="1857375"/>
            <wp:effectExtent l="19050" t="19050" r="19050" b="28575"/>
            <wp:docPr id="503004112" name="Picture 3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004112" name="Picture 3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573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314629E" w14:textId="75EFAFEB" w:rsidR="006D18BA" w:rsidRPr="00AC7D85" w:rsidRDefault="006D18BA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53C81619" w14:textId="33F2AED5" w:rsidR="00102E66" w:rsidRPr="00AC7D85" w:rsidRDefault="006D18BA" w:rsidP="000F74FE">
      <w:pPr>
        <w:pStyle w:val="Heading3"/>
        <w:numPr>
          <w:ilvl w:val="1"/>
          <w:numId w:val="10"/>
        </w:numPr>
        <w:rPr>
          <w:rFonts w:asciiTheme="majorHAnsi" w:hAnsiTheme="majorHAnsi" w:cstheme="majorHAnsi"/>
        </w:rPr>
      </w:pPr>
      <w:bookmarkStart w:id="87" w:name="_Toc179448940"/>
      <w:r w:rsidRPr="00AC7D85">
        <w:rPr>
          <w:rFonts w:asciiTheme="majorHAnsi" w:hAnsiTheme="majorHAnsi" w:cstheme="majorHAnsi"/>
        </w:rPr>
        <w:lastRenderedPageBreak/>
        <w:t>Pretraga registra o markama po vrsti duvanskog proizvoda</w:t>
      </w:r>
      <w:bookmarkEnd w:id="87"/>
    </w:p>
    <w:p w14:paraId="3E04AE99" w14:textId="5623A5CC" w:rsidR="00102E66" w:rsidRPr="00AC7D85" w:rsidRDefault="00102E66" w:rsidP="00102E66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"Registar o markama"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54AB048A" w14:textId="3297A5E1" w:rsidR="00102E66" w:rsidRPr="00AC7D85" w:rsidRDefault="00102E66" w:rsidP="00102E66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79D8086" wp14:editId="3EA78AE1">
            <wp:extent cx="5330825" cy="2984500"/>
            <wp:effectExtent l="19050" t="19050" r="22225" b="25400"/>
            <wp:docPr id="1082712638" name="Picture 4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712638" name="Picture 4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FD9FD9F" w14:textId="5F207199" w:rsidR="00102E66" w:rsidRPr="00AC7D85" w:rsidRDefault="00102E66" w:rsidP="00102E66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</w:t>
      </w:r>
      <w:r w:rsidRPr="00AC7D85">
        <w:rPr>
          <w:rStyle w:val="Strong"/>
          <w:rFonts w:asciiTheme="majorHAnsi" w:hAnsiTheme="majorHAnsi" w:cstheme="majorHAnsi"/>
        </w:rPr>
        <w:t>"Vrsta duvanskog proizvoda"</w:t>
      </w:r>
      <w:r w:rsidRPr="00AC7D85">
        <w:rPr>
          <w:rFonts w:asciiTheme="majorHAnsi" w:hAnsiTheme="majorHAnsi" w:cstheme="majorHAnsi"/>
        </w:rPr>
        <w:t>, nakon čega će se prikazati padajuća lista opcija svih vrsta duvanskog proizvoda.</w:t>
      </w:r>
    </w:p>
    <w:p w14:paraId="28E38E49" w14:textId="4A8703FE" w:rsidR="00102E66" w:rsidRPr="00AC7D85" w:rsidRDefault="00102E66" w:rsidP="00102E66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05884EB" wp14:editId="407E4FFA">
            <wp:extent cx="5330825" cy="2967355"/>
            <wp:effectExtent l="19050" t="19050" r="22225" b="23495"/>
            <wp:docPr id="1041504209" name="Picture 3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504209" name="Picture 3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673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5F45C55" w14:textId="78CC8F7B" w:rsidR="00102E66" w:rsidRPr="00AC7D85" w:rsidRDefault="00102E66" w:rsidP="00102E66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3CD651F9" w14:textId="44972C40" w:rsidR="00102E66" w:rsidRPr="00AC7D85" w:rsidRDefault="00102E66" w:rsidP="00102E66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AC7D85">
        <w:rPr>
          <w:rStyle w:val="Strong"/>
          <w:rFonts w:asciiTheme="majorHAnsi" w:hAnsiTheme="majorHAnsi" w:cstheme="majorHAnsi"/>
        </w:rPr>
        <w:t>"</w:t>
      </w:r>
      <w:r w:rsidR="00056C3B" w:rsidRPr="00AC7D85">
        <w:rPr>
          <w:rStyle w:val="Strong"/>
          <w:rFonts w:asciiTheme="majorHAnsi" w:hAnsiTheme="majorHAnsi" w:cstheme="majorHAnsi"/>
        </w:rPr>
        <w:t>Ne sagorevajući</w:t>
      </w:r>
      <w:r w:rsidRPr="00AC7D85">
        <w:rPr>
          <w:rStyle w:val="Strong"/>
          <w:rFonts w:asciiTheme="majorHAnsi" w:hAnsiTheme="majorHAnsi" w:cstheme="majorHAnsi"/>
        </w:rPr>
        <w:t xml:space="preserve"> duvan"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051393EE" w14:textId="04F1A953" w:rsidR="00102E66" w:rsidRPr="00AC7D85" w:rsidRDefault="00102E66" w:rsidP="00102E66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EF02F79" wp14:editId="7D480EFE">
            <wp:extent cx="5330825" cy="2967355"/>
            <wp:effectExtent l="19050" t="19050" r="22225" b="23495"/>
            <wp:docPr id="1665232466" name="Picture 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232466" name="Picture 3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673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B1EB619" w14:textId="1AE22D75" w:rsidR="00102E66" w:rsidRPr="00AC7D85" w:rsidRDefault="00102E66" w:rsidP="00102E66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4. Primetiti da je lista registra o markama pretražena po unetom parametru pretrage</w:t>
      </w:r>
      <w:r w:rsidR="0014482F" w:rsidRPr="00AC7D85">
        <w:rPr>
          <w:rFonts w:asciiTheme="majorHAnsi" w:hAnsiTheme="majorHAnsi" w:cstheme="majorHAnsi"/>
        </w:rPr>
        <w:t>.</w:t>
      </w:r>
    </w:p>
    <w:p w14:paraId="0745C503" w14:textId="47313EA4" w:rsidR="006D18BA" w:rsidRPr="00AC7D85" w:rsidRDefault="00102E66" w:rsidP="00102E66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F59F16D" wp14:editId="3A0DF5BE">
            <wp:extent cx="5330825" cy="3200400"/>
            <wp:effectExtent l="19050" t="19050" r="22225" b="19050"/>
            <wp:docPr id="1307772842" name="Picture 3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772842" name="Picture 3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32004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68A161C" w14:textId="5AA95CA4" w:rsidR="00102E66" w:rsidRPr="00AC7D85" w:rsidRDefault="00102E66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202852CA" w14:textId="331C8E1C" w:rsidR="00102E66" w:rsidRPr="00AC7D85" w:rsidRDefault="00102E66" w:rsidP="000F74FE">
      <w:pPr>
        <w:pStyle w:val="Heading3"/>
        <w:numPr>
          <w:ilvl w:val="1"/>
          <w:numId w:val="10"/>
        </w:numPr>
        <w:rPr>
          <w:rFonts w:asciiTheme="majorHAnsi" w:hAnsiTheme="majorHAnsi" w:cstheme="majorHAnsi"/>
        </w:rPr>
      </w:pPr>
      <w:bookmarkStart w:id="88" w:name="_Toc179448941"/>
      <w:r w:rsidRPr="00AC7D85">
        <w:rPr>
          <w:rFonts w:asciiTheme="majorHAnsi" w:hAnsiTheme="majorHAnsi" w:cstheme="majorHAnsi"/>
        </w:rPr>
        <w:lastRenderedPageBreak/>
        <w:t>Pretraga registra o markama po robnoj marki</w:t>
      </w:r>
      <w:bookmarkEnd w:id="88"/>
    </w:p>
    <w:p w14:paraId="45FCD6B7" w14:textId="71F6ABC1" w:rsidR="00102E66" w:rsidRPr="00AC7D85" w:rsidRDefault="00102E66" w:rsidP="00102E66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"Registar o markama"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0FC60153" w14:textId="680C3B19" w:rsidR="00102E66" w:rsidRPr="00AC7D85" w:rsidRDefault="00102E66" w:rsidP="00102E66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4EE6415" wp14:editId="1518ED1A">
            <wp:extent cx="5330825" cy="2984500"/>
            <wp:effectExtent l="19050" t="19050" r="22225" b="25400"/>
            <wp:docPr id="1207347307" name="Picture 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347307" name="Picture 4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A2D94A2" w14:textId="77777777" w:rsidR="00102E66" w:rsidRPr="00AC7D85" w:rsidRDefault="00102E66" w:rsidP="00102E66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</w:t>
      </w:r>
      <w:r w:rsidRPr="00AC7D85">
        <w:rPr>
          <w:rStyle w:val="Strong"/>
          <w:rFonts w:asciiTheme="majorHAnsi" w:hAnsiTheme="majorHAnsi" w:cstheme="majorHAnsi"/>
        </w:rPr>
        <w:t>"Robna marka"</w:t>
      </w:r>
      <w:r w:rsidRPr="00AC7D85">
        <w:rPr>
          <w:rFonts w:asciiTheme="majorHAnsi" w:hAnsiTheme="majorHAnsi" w:cstheme="majorHAnsi"/>
        </w:rPr>
        <w:t>, nakon čega će se prikazati padajuća lista opcija svih robnih marki u sistemu.</w:t>
      </w:r>
    </w:p>
    <w:p w14:paraId="01ABEFA2" w14:textId="6AAA6661" w:rsidR="00102E66" w:rsidRPr="00AC7D85" w:rsidRDefault="00102E66" w:rsidP="00102E66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88247B4" wp14:editId="723183A5">
            <wp:extent cx="5330825" cy="2967355"/>
            <wp:effectExtent l="19050" t="19050" r="22225" b="23495"/>
            <wp:docPr id="1104432589" name="Picture 4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432589" name="Picture 4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673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C14D917" w14:textId="4650BDF8" w:rsidR="00102E66" w:rsidRPr="00AC7D85" w:rsidRDefault="00102E66" w:rsidP="00102E66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za pretragu uneti </w:t>
      </w:r>
      <w:r w:rsidRPr="00AC7D85">
        <w:rPr>
          <w:rStyle w:val="Strong"/>
          <w:rFonts w:asciiTheme="majorHAnsi" w:hAnsiTheme="majorHAnsi" w:cstheme="majorHAnsi"/>
        </w:rPr>
        <w:t>"karel"</w:t>
      </w:r>
      <w:r w:rsidRPr="00AC7D85">
        <w:rPr>
          <w:rFonts w:asciiTheme="majorHAnsi" w:hAnsiTheme="majorHAnsi" w:cstheme="majorHAnsi"/>
        </w:rPr>
        <w:t>, kako bi suzili izbor opcija u padajućoj listi opcija</w:t>
      </w:r>
      <w:r w:rsidR="00317E9D" w:rsidRPr="00AC7D85">
        <w:rPr>
          <w:rFonts w:asciiTheme="majorHAnsi" w:hAnsiTheme="majorHAnsi" w:cstheme="majorHAnsi"/>
        </w:rPr>
        <w:t>.</w:t>
      </w:r>
    </w:p>
    <w:p w14:paraId="11902A69" w14:textId="5B36488D" w:rsidR="00102E66" w:rsidRPr="00AC7D85" w:rsidRDefault="00102E66" w:rsidP="00102E66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06D92CE4" w14:textId="1F280B8B" w:rsidR="00102E66" w:rsidRPr="00AC7D85" w:rsidRDefault="00102E66" w:rsidP="00102E66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4. Za naš primer, u padajućoj listi opcija odabrati opciju </w:t>
      </w:r>
      <w:r w:rsidRPr="00AC7D85">
        <w:rPr>
          <w:rStyle w:val="Strong"/>
          <w:rFonts w:asciiTheme="majorHAnsi" w:hAnsiTheme="majorHAnsi" w:cstheme="majorHAnsi"/>
        </w:rPr>
        <w:t>"KARELIA SLIMS ULTIMA - KARELIA SLIMS (CREME COLOR)"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549BCFAA" w14:textId="566DD697" w:rsidR="00102E66" w:rsidRPr="00AC7D85" w:rsidRDefault="00102E66" w:rsidP="00102E66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905A891" wp14:editId="2BFA9F71">
            <wp:extent cx="5330825" cy="2967355"/>
            <wp:effectExtent l="19050" t="19050" r="22225" b="23495"/>
            <wp:docPr id="2051872567" name="Picture 4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872567" name="Picture 4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673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87A865E" w14:textId="5E4F93DC" w:rsidR="00102E66" w:rsidRPr="00AC7D85" w:rsidRDefault="00102E66" w:rsidP="00102E66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5. Primetiti da je lista registra o markama pretražena po unetom parametru pretrage</w:t>
      </w:r>
      <w:r w:rsidR="0014482F" w:rsidRPr="00AC7D85">
        <w:rPr>
          <w:rFonts w:asciiTheme="majorHAnsi" w:hAnsiTheme="majorHAnsi" w:cstheme="majorHAnsi"/>
        </w:rPr>
        <w:t>.</w:t>
      </w:r>
    </w:p>
    <w:p w14:paraId="0F81CDA5" w14:textId="2627FF12" w:rsidR="00102E66" w:rsidRPr="00AC7D85" w:rsidRDefault="00102E66" w:rsidP="00102E66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920BD43" wp14:editId="53D1F880">
            <wp:extent cx="5330825" cy="2026920"/>
            <wp:effectExtent l="19050" t="19050" r="22225" b="11430"/>
            <wp:docPr id="887751408" name="Picture 4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751408" name="Picture 4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0269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F5B2661" w14:textId="566A6452" w:rsidR="00102E66" w:rsidRPr="00AC7D85" w:rsidRDefault="00102E66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52A692FF" w14:textId="410E221B" w:rsidR="008647A5" w:rsidRPr="00AC7D85" w:rsidRDefault="00102E66" w:rsidP="000F74FE">
      <w:pPr>
        <w:pStyle w:val="Heading3"/>
        <w:numPr>
          <w:ilvl w:val="1"/>
          <w:numId w:val="10"/>
        </w:numPr>
        <w:rPr>
          <w:rFonts w:asciiTheme="majorHAnsi" w:hAnsiTheme="majorHAnsi" w:cstheme="majorHAnsi"/>
        </w:rPr>
      </w:pPr>
      <w:bookmarkStart w:id="89" w:name="_Toc179448942"/>
      <w:r w:rsidRPr="00AC7D85">
        <w:rPr>
          <w:rFonts w:asciiTheme="majorHAnsi" w:hAnsiTheme="majorHAnsi" w:cstheme="majorHAnsi"/>
        </w:rPr>
        <w:lastRenderedPageBreak/>
        <w:t>Pretraga registra o markama po tipu pakovanja</w:t>
      </w:r>
      <w:bookmarkEnd w:id="89"/>
    </w:p>
    <w:p w14:paraId="5B622DA8" w14:textId="2DE839E3" w:rsidR="008647A5" w:rsidRPr="00AC7D85" w:rsidRDefault="008647A5" w:rsidP="008647A5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"Registar o markama"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607E6AE2" w14:textId="7C4CDCD2" w:rsidR="008647A5" w:rsidRPr="00AC7D85" w:rsidRDefault="008647A5" w:rsidP="008647A5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7ABFE43" wp14:editId="33A4B6E7">
            <wp:extent cx="5330825" cy="2984500"/>
            <wp:effectExtent l="19050" t="19050" r="22225" b="25400"/>
            <wp:docPr id="474770731" name="Picture 4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770731" name="Picture 4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CD74CAC" w14:textId="77777777" w:rsidR="008647A5" w:rsidRPr="00AC7D85" w:rsidRDefault="008647A5" w:rsidP="008647A5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</w:t>
      </w:r>
      <w:r w:rsidRPr="00AC7D85">
        <w:rPr>
          <w:rStyle w:val="Strong"/>
          <w:rFonts w:asciiTheme="majorHAnsi" w:hAnsiTheme="majorHAnsi" w:cstheme="majorHAnsi"/>
        </w:rPr>
        <w:t>"Pakovanje"</w:t>
      </w:r>
      <w:r w:rsidRPr="00AC7D85">
        <w:rPr>
          <w:rFonts w:asciiTheme="majorHAnsi" w:hAnsiTheme="majorHAnsi" w:cstheme="majorHAnsi"/>
        </w:rPr>
        <w:t>, nakon čega će se prikazati padajuća lista opcija svih tipova pakovanja u sistemu.</w:t>
      </w:r>
    </w:p>
    <w:p w14:paraId="1AA543E5" w14:textId="06789E9F" w:rsidR="008647A5" w:rsidRPr="00AC7D85" w:rsidRDefault="008647A5" w:rsidP="008647A5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C45F38E" wp14:editId="69FC7C74">
            <wp:extent cx="5330825" cy="2967355"/>
            <wp:effectExtent l="19050" t="19050" r="22225" b="23495"/>
            <wp:docPr id="47848795" name="Picture 4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48795" name="Picture 4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673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F7494AE" w14:textId="675767FA" w:rsidR="008647A5" w:rsidRPr="00AC7D85" w:rsidRDefault="008647A5" w:rsidP="008647A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512A60C3" w14:textId="41018092" w:rsidR="008647A5" w:rsidRPr="00AC7D85" w:rsidRDefault="008647A5" w:rsidP="008647A5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AC7D85">
        <w:rPr>
          <w:rStyle w:val="Strong"/>
          <w:rFonts w:asciiTheme="majorHAnsi" w:hAnsiTheme="majorHAnsi" w:cstheme="majorHAnsi"/>
        </w:rPr>
        <w:t>"10"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61CEF7FF" w14:textId="44FC067E" w:rsidR="008647A5" w:rsidRPr="00AC7D85" w:rsidRDefault="008647A5" w:rsidP="008647A5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29D76A9" wp14:editId="78D2EB33">
            <wp:extent cx="5330825" cy="2967355"/>
            <wp:effectExtent l="19050" t="19050" r="22225" b="23495"/>
            <wp:docPr id="1022391252" name="Picture 4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391252" name="Picture 4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673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C0CE5B3" w14:textId="71AE4956" w:rsidR="008647A5" w:rsidRPr="00AC7D85" w:rsidRDefault="008647A5" w:rsidP="008647A5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4. Primetiti da je lista registra o markama pretražena po unetom parametru pretrage</w:t>
      </w:r>
      <w:r w:rsidR="0014482F" w:rsidRPr="00AC7D85">
        <w:rPr>
          <w:rFonts w:asciiTheme="majorHAnsi" w:hAnsiTheme="majorHAnsi" w:cstheme="majorHAnsi"/>
        </w:rPr>
        <w:t>.</w:t>
      </w:r>
    </w:p>
    <w:p w14:paraId="0DD3C9EB" w14:textId="77EB9407" w:rsidR="00102E66" w:rsidRPr="00AC7D85" w:rsidRDefault="008647A5" w:rsidP="008647A5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DDE16C5" wp14:editId="055E4F57">
            <wp:extent cx="5330825" cy="3148330"/>
            <wp:effectExtent l="19050" t="19050" r="22225" b="13970"/>
            <wp:docPr id="1955152300" name="Picture 4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152300" name="Picture 4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31483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4C886D4" w14:textId="1F3CC6FA" w:rsidR="008647A5" w:rsidRPr="00AC7D85" w:rsidRDefault="008647A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57611F52" w14:textId="186E49FE" w:rsidR="008647A5" w:rsidRPr="00AC7D85" w:rsidRDefault="008647A5" w:rsidP="000F74FE">
      <w:pPr>
        <w:pStyle w:val="Heading3"/>
        <w:numPr>
          <w:ilvl w:val="1"/>
          <w:numId w:val="10"/>
        </w:numPr>
        <w:rPr>
          <w:rFonts w:asciiTheme="majorHAnsi" w:hAnsiTheme="majorHAnsi" w:cstheme="majorHAnsi"/>
        </w:rPr>
      </w:pPr>
      <w:bookmarkStart w:id="90" w:name="_Toc179448943"/>
      <w:r w:rsidRPr="00AC7D85">
        <w:rPr>
          <w:rFonts w:asciiTheme="majorHAnsi" w:hAnsiTheme="majorHAnsi" w:cstheme="majorHAnsi"/>
        </w:rPr>
        <w:lastRenderedPageBreak/>
        <w:t>Pretraga registra o markama po tipu obveznika</w:t>
      </w:r>
      <w:bookmarkEnd w:id="90"/>
    </w:p>
    <w:p w14:paraId="43FB7B15" w14:textId="46406273" w:rsidR="008647A5" w:rsidRPr="00AC7D85" w:rsidRDefault="008647A5" w:rsidP="008647A5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"Registar o markama"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21ADBCDB" w14:textId="3E060FF8" w:rsidR="008647A5" w:rsidRPr="00AC7D85" w:rsidRDefault="008647A5" w:rsidP="008647A5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05979B6" wp14:editId="305BF10C">
            <wp:extent cx="5330825" cy="2984500"/>
            <wp:effectExtent l="19050" t="19050" r="22225" b="25400"/>
            <wp:docPr id="1656447944" name="Picture 5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447944" name="Picture 5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132EA70" w14:textId="77777777" w:rsidR="008647A5" w:rsidRPr="00AC7D85" w:rsidRDefault="008647A5" w:rsidP="008647A5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</w:t>
      </w:r>
      <w:r w:rsidRPr="00AC7D85">
        <w:rPr>
          <w:rStyle w:val="Strong"/>
          <w:rFonts w:asciiTheme="majorHAnsi" w:hAnsiTheme="majorHAnsi" w:cstheme="majorHAnsi"/>
        </w:rPr>
        <w:t>"Tip obveznika"</w:t>
      </w:r>
      <w:r w:rsidRPr="00AC7D85">
        <w:rPr>
          <w:rFonts w:asciiTheme="majorHAnsi" w:hAnsiTheme="majorHAnsi" w:cstheme="majorHAnsi"/>
        </w:rPr>
        <w:t>, nakon čega će se prikazati padajuća lista opcija svih tipova obveznika u sistemu.</w:t>
      </w:r>
    </w:p>
    <w:p w14:paraId="39588C1A" w14:textId="7CFD1096" w:rsidR="008647A5" w:rsidRPr="00AC7D85" w:rsidRDefault="008647A5" w:rsidP="008647A5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39F109C" wp14:editId="5A67BF75">
            <wp:extent cx="5330825" cy="2967355"/>
            <wp:effectExtent l="19050" t="19050" r="22225" b="23495"/>
            <wp:docPr id="478920381" name="Picture 5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920381" name="Picture 5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673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B2A9E06" w14:textId="21B9CB12" w:rsidR="008647A5" w:rsidRPr="00AC7D85" w:rsidRDefault="008647A5" w:rsidP="008647A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15038AE1" w14:textId="2F0DB982" w:rsidR="008647A5" w:rsidRPr="00AC7D85" w:rsidRDefault="008647A5" w:rsidP="008647A5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AC7D85">
        <w:rPr>
          <w:rStyle w:val="Strong"/>
          <w:rFonts w:asciiTheme="majorHAnsi" w:hAnsiTheme="majorHAnsi" w:cstheme="majorHAnsi"/>
        </w:rPr>
        <w:t>"Proizvođač"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43F38D84" w14:textId="275FD336" w:rsidR="008647A5" w:rsidRPr="00AC7D85" w:rsidRDefault="008647A5" w:rsidP="008647A5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84D142D" wp14:editId="24FCE88A">
            <wp:extent cx="5330825" cy="2967355"/>
            <wp:effectExtent l="19050" t="19050" r="22225" b="23495"/>
            <wp:docPr id="395898688" name="Picture 5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898688" name="Picture 5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673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188C822" w14:textId="3C928100" w:rsidR="008647A5" w:rsidRPr="00AC7D85" w:rsidRDefault="008647A5" w:rsidP="008647A5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4. Primetiti da je lista registra o markama pretražena po unetom parametru pretrage</w:t>
      </w:r>
      <w:r w:rsidR="0014482F" w:rsidRPr="00AC7D85">
        <w:rPr>
          <w:rFonts w:asciiTheme="majorHAnsi" w:hAnsiTheme="majorHAnsi" w:cstheme="majorHAnsi"/>
        </w:rPr>
        <w:t>.</w:t>
      </w:r>
    </w:p>
    <w:p w14:paraId="2772AF9F" w14:textId="1A0FB6AA" w:rsidR="008647A5" w:rsidRPr="00AC7D85" w:rsidRDefault="008647A5" w:rsidP="008647A5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00BE494" wp14:editId="2A3AB431">
            <wp:extent cx="5330825" cy="3191510"/>
            <wp:effectExtent l="19050" t="19050" r="22225" b="27940"/>
            <wp:docPr id="670944688" name="Picture 4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944688" name="Picture 4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31915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1A13D2F" w14:textId="0CEB29CF" w:rsidR="00B60A95" w:rsidRPr="00AC7D85" w:rsidRDefault="00B60A95">
      <w:pPr>
        <w:rPr>
          <w:rFonts w:asciiTheme="majorHAnsi" w:hAnsiTheme="majorHAnsi" w:cstheme="majorHAnsi"/>
          <w:lang w:eastAsia="en-US"/>
        </w:rPr>
      </w:pPr>
      <w:r w:rsidRPr="00AC7D85">
        <w:rPr>
          <w:rFonts w:asciiTheme="majorHAnsi" w:hAnsiTheme="majorHAnsi" w:cstheme="majorHAnsi"/>
          <w:lang w:eastAsia="en-US"/>
        </w:rPr>
        <w:br w:type="page"/>
      </w:r>
    </w:p>
    <w:p w14:paraId="34AF9330" w14:textId="21CDAFE3" w:rsidR="00102E66" w:rsidRPr="00AC7D85" w:rsidRDefault="00B60A95" w:rsidP="000F74FE">
      <w:pPr>
        <w:pStyle w:val="Heading2"/>
        <w:numPr>
          <w:ilvl w:val="0"/>
          <w:numId w:val="10"/>
        </w:numPr>
        <w:rPr>
          <w:rFonts w:asciiTheme="majorHAnsi" w:hAnsiTheme="majorHAnsi" w:cstheme="majorHAnsi"/>
          <w:lang w:eastAsia="en-US"/>
        </w:rPr>
      </w:pPr>
      <w:bookmarkStart w:id="91" w:name="_Toc179448944"/>
      <w:r w:rsidRPr="00AC7D85">
        <w:rPr>
          <w:rFonts w:asciiTheme="majorHAnsi" w:hAnsiTheme="majorHAnsi" w:cstheme="majorHAnsi"/>
          <w:lang w:eastAsia="en-US"/>
        </w:rPr>
        <w:lastRenderedPageBreak/>
        <w:t>Registar maloprodajnih cena</w:t>
      </w:r>
      <w:bookmarkEnd w:id="91"/>
    </w:p>
    <w:p w14:paraId="1F91567F" w14:textId="504BFBF1" w:rsidR="003E238D" w:rsidRPr="00AC7D85" w:rsidRDefault="00B60A95" w:rsidP="000F74FE">
      <w:pPr>
        <w:pStyle w:val="Heading3"/>
        <w:numPr>
          <w:ilvl w:val="1"/>
          <w:numId w:val="10"/>
        </w:numPr>
        <w:rPr>
          <w:rFonts w:asciiTheme="majorHAnsi" w:hAnsiTheme="majorHAnsi" w:cstheme="majorHAnsi"/>
          <w:lang w:eastAsia="en-US"/>
        </w:rPr>
      </w:pPr>
      <w:bookmarkStart w:id="92" w:name="_Toc179448945"/>
      <w:r w:rsidRPr="00AC7D85">
        <w:rPr>
          <w:rFonts w:asciiTheme="majorHAnsi" w:hAnsiTheme="majorHAnsi" w:cstheme="majorHAnsi"/>
          <w:lang w:eastAsia="en-US"/>
        </w:rPr>
        <w:t>Pregled registra maloprodajnih cena</w:t>
      </w:r>
      <w:bookmarkEnd w:id="92"/>
    </w:p>
    <w:p w14:paraId="25B00647" w14:textId="5B6BAF7F" w:rsidR="003E238D" w:rsidRPr="00AC7D85" w:rsidRDefault="003E238D" w:rsidP="003E238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"Maloprodajne cene"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6CED97D9" w14:textId="5931C0D5" w:rsidR="003E238D" w:rsidRPr="00AC7D85" w:rsidRDefault="003E238D" w:rsidP="003E238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63A03FE" wp14:editId="41142BE1">
            <wp:extent cx="5330825" cy="2984500"/>
            <wp:effectExtent l="19050" t="19050" r="22225" b="25400"/>
            <wp:docPr id="1817734989" name="Picture 5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734989" name="Picture 5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1E759AA" w14:textId="4D387473" w:rsidR="003E238D" w:rsidRPr="00AC7D85" w:rsidRDefault="003E238D" w:rsidP="003E238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2. Primetiti tabelu sa informacijama o maloprodajnim cenama</w:t>
      </w:r>
      <w:r w:rsidR="0014482F" w:rsidRPr="00AC7D85">
        <w:rPr>
          <w:rFonts w:asciiTheme="majorHAnsi" w:hAnsiTheme="majorHAnsi" w:cstheme="majorHAnsi"/>
        </w:rPr>
        <w:t>.</w:t>
      </w:r>
    </w:p>
    <w:p w14:paraId="5367B615" w14:textId="528EFFA3" w:rsidR="003E238D" w:rsidRPr="00AC7D85" w:rsidRDefault="003E238D" w:rsidP="003E238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AB7F44D" wp14:editId="51745ED4">
            <wp:extent cx="5330825" cy="3166110"/>
            <wp:effectExtent l="19050" t="19050" r="22225" b="15240"/>
            <wp:docPr id="729713339" name="Picture 5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713339" name="Picture 5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31661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F8CFFB8" w14:textId="3DE43A8B" w:rsidR="003E238D" w:rsidRPr="00AC7D85" w:rsidRDefault="003E238D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62C498EB" w14:textId="100D1572" w:rsidR="003E238D" w:rsidRPr="00AC7D85" w:rsidRDefault="003E238D" w:rsidP="000F74FE">
      <w:pPr>
        <w:pStyle w:val="Heading3"/>
        <w:numPr>
          <w:ilvl w:val="1"/>
          <w:numId w:val="10"/>
        </w:numPr>
        <w:rPr>
          <w:rFonts w:asciiTheme="majorHAnsi" w:hAnsiTheme="majorHAnsi" w:cstheme="majorHAnsi"/>
        </w:rPr>
      </w:pPr>
      <w:bookmarkStart w:id="93" w:name="_Toc179448946"/>
      <w:r w:rsidRPr="00AC7D85">
        <w:rPr>
          <w:rFonts w:asciiTheme="majorHAnsi" w:hAnsiTheme="majorHAnsi" w:cstheme="majorHAnsi"/>
        </w:rPr>
        <w:lastRenderedPageBreak/>
        <w:t>Pretraga registra maloprodajnih cena po šifri robne marke</w:t>
      </w:r>
      <w:bookmarkEnd w:id="93"/>
    </w:p>
    <w:p w14:paraId="2B2B4EFB" w14:textId="09D84D67" w:rsidR="003E238D" w:rsidRPr="00AC7D85" w:rsidRDefault="003E238D" w:rsidP="003E238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"Maloprodajne cene"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3781C455" w14:textId="35B25394" w:rsidR="003E238D" w:rsidRPr="00AC7D85" w:rsidRDefault="003E238D" w:rsidP="003E238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A1FCDCA" wp14:editId="3B69BE78">
            <wp:extent cx="5330825" cy="2984500"/>
            <wp:effectExtent l="19050" t="19050" r="22225" b="25400"/>
            <wp:docPr id="1089020476" name="Picture 5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020476" name="Picture 5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55BFDB" w14:textId="40568137" w:rsidR="003E238D" w:rsidRPr="00AC7D85" w:rsidRDefault="003E238D" w:rsidP="003E238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"Šifra robne marke"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5CADF944" w14:textId="7EE20636" w:rsidR="003E238D" w:rsidRPr="00AC7D85" w:rsidRDefault="003E238D" w:rsidP="003E238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1269F43" wp14:editId="329E59B0">
            <wp:extent cx="5330825" cy="2984500"/>
            <wp:effectExtent l="19050" t="19050" r="22225" b="25400"/>
            <wp:docPr id="1637681619" name="Picture 5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681619" name="Picture 5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9409533" w14:textId="153D3174" w:rsidR="003E238D" w:rsidRPr="00AC7D85" w:rsidRDefault="003E238D" w:rsidP="003E238D">
      <w:pPr>
        <w:pStyle w:val="NormalWeb"/>
        <w:rPr>
          <w:rStyle w:val="Strong"/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za pretragu uneti šifru robne marke. U našem primeru unosimo </w:t>
      </w:r>
      <w:r w:rsidRPr="00AC7D85">
        <w:rPr>
          <w:rStyle w:val="Strong"/>
          <w:rFonts w:asciiTheme="majorHAnsi" w:hAnsiTheme="majorHAnsi" w:cstheme="majorHAnsi"/>
        </w:rPr>
        <w:t>"45"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4F50E2D7" w14:textId="6D1B3C5A" w:rsidR="003E238D" w:rsidRPr="00AC7D85" w:rsidRDefault="003E238D" w:rsidP="003E238D">
      <w:pPr>
        <w:rPr>
          <w:rFonts w:asciiTheme="majorHAnsi" w:hAnsiTheme="majorHAnsi" w:cstheme="majorHAnsi"/>
          <w:b/>
          <w:bCs/>
        </w:rPr>
      </w:pPr>
      <w:r w:rsidRPr="00AC7D85">
        <w:rPr>
          <w:rStyle w:val="Strong"/>
          <w:rFonts w:asciiTheme="majorHAnsi" w:hAnsiTheme="majorHAnsi" w:cstheme="majorHAnsi"/>
        </w:rPr>
        <w:br w:type="page"/>
      </w:r>
    </w:p>
    <w:p w14:paraId="5DA883CB" w14:textId="679EFD10" w:rsidR="003E238D" w:rsidRPr="00AC7D85" w:rsidRDefault="003E238D" w:rsidP="003E238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4. Primetiti da je lista registra maloprodajnih cena pretražena po unetom parametru pretrage</w:t>
      </w:r>
      <w:r w:rsidR="0014482F" w:rsidRPr="00AC7D85">
        <w:rPr>
          <w:rFonts w:asciiTheme="majorHAnsi" w:hAnsiTheme="majorHAnsi" w:cstheme="majorHAnsi"/>
        </w:rPr>
        <w:t>.</w:t>
      </w:r>
    </w:p>
    <w:p w14:paraId="24D4DA6A" w14:textId="41720960" w:rsidR="003E238D" w:rsidRPr="00AC7D85" w:rsidRDefault="003E238D" w:rsidP="003E238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1B8C839" wp14:editId="7AF0AC74">
            <wp:extent cx="5330825" cy="2139315"/>
            <wp:effectExtent l="19050" t="19050" r="22225" b="13335"/>
            <wp:docPr id="1164250620" name="Picture 5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250620" name="Picture 5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1393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260FD46" w14:textId="62BCD0A4" w:rsidR="003E238D" w:rsidRPr="00AC7D85" w:rsidRDefault="003E238D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38F81DA7" w14:textId="5D32E4CF" w:rsidR="00B41D1B" w:rsidRPr="00AC7D85" w:rsidRDefault="003E238D" w:rsidP="000F74FE">
      <w:pPr>
        <w:pStyle w:val="Heading3"/>
        <w:numPr>
          <w:ilvl w:val="1"/>
          <w:numId w:val="10"/>
        </w:numPr>
        <w:rPr>
          <w:rFonts w:asciiTheme="majorHAnsi" w:hAnsiTheme="majorHAnsi" w:cstheme="majorHAnsi"/>
        </w:rPr>
      </w:pPr>
      <w:bookmarkStart w:id="94" w:name="_Toc179448947"/>
      <w:r w:rsidRPr="00AC7D85">
        <w:rPr>
          <w:rFonts w:asciiTheme="majorHAnsi" w:hAnsiTheme="majorHAnsi" w:cstheme="majorHAnsi"/>
        </w:rPr>
        <w:lastRenderedPageBreak/>
        <w:t>Pretraga registra maloprodajnih cena po robnoj marki</w:t>
      </w:r>
      <w:bookmarkEnd w:id="94"/>
    </w:p>
    <w:p w14:paraId="21966CF5" w14:textId="595F4B6B" w:rsidR="00B41D1B" w:rsidRPr="00AC7D85" w:rsidRDefault="00B41D1B" w:rsidP="00B41D1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"Maloprodajne cene"</w:t>
      </w:r>
      <w:r w:rsidR="0014482F" w:rsidRPr="00AC7D85">
        <w:rPr>
          <w:rStyle w:val="Strong"/>
          <w:rFonts w:asciiTheme="majorHAnsi" w:hAnsiTheme="majorHAnsi" w:cstheme="majorHAnsi"/>
        </w:rPr>
        <w:t>.</w:t>
      </w:r>
    </w:p>
    <w:p w14:paraId="22DEABF4" w14:textId="5EE2623C" w:rsidR="00B41D1B" w:rsidRPr="00AC7D85" w:rsidRDefault="00B41D1B" w:rsidP="00B41D1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A275517" wp14:editId="172D0894">
            <wp:extent cx="5330825" cy="2984500"/>
            <wp:effectExtent l="19050" t="19050" r="22225" b="25400"/>
            <wp:docPr id="909860255" name="Picture 6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860255" name="Picture 6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37764EA" w14:textId="77777777" w:rsidR="00B41D1B" w:rsidRPr="00AC7D85" w:rsidRDefault="00B41D1B" w:rsidP="00B41D1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</w:t>
      </w:r>
      <w:r w:rsidRPr="00AC7D85">
        <w:rPr>
          <w:rStyle w:val="Strong"/>
          <w:rFonts w:asciiTheme="majorHAnsi" w:hAnsiTheme="majorHAnsi" w:cstheme="majorHAnsi"/>
        </w:rPr>
        <w:t>"Robna marka"</w:t>
      </w:r>
      <w:r w:rsidRPr="00AC7D85">
        <w:rPr>
          <w:rFonts w:asciiTheme="majorHAnsi" w:hAnsiTheme="majorHAnsi" w:cstheme="majorHAnsi"/>
        </w:rPr>
        <w:t>, nakon čega će se prikazati padajuća lista opcija svih robnih marki u sistemu.</w:t>
      </w:r>
    </w:p>
    <w:p w14:paraId="26674478" w14:textId="1A1852EC" w:rsidR="00B41D1B" w:rsidRPr="00AC7D85" w:rsidRDefault="00B41D1B" w:rsidP="00B41D1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1F84386" wp14:editId="6301672D">
            <wp:extent cx="5330825" cy="2967355"/>
            <wp:effectExtent l="19050" t="19050" r="22225" b="23495"/>
            <wp:docPr id="412461592" name="Picture 6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461592" name="Picture 6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673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2BA72CD" w14:textId="622D8BA6" w:rsidR="0017333E" w:rsidRPr="00AC7D85" w:rsidRDefault="00B41D1B" w:rsidP="00B41D1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za pretragu uneti </w:t>
      </w:r>
      <w:r w:rsidRPr="00AC7D85">
        <w:rPr>
          <w:rStyle w:val="Strong"/>
          <w:rFonts w:asciiTheme="majorHAnsi" w:hAnsiTheme="majorHAnsi" w:cstheme="majorHAnsi"/>
        </w:rPr>
        <w:t>"</w:t>
      </w:r>
      <w:r w:rsidR="004378BE" w:rsidRPr="00AC7D85">
        <w:rPr>
          <w:rStyle w:val="Strong"/>
          <w:rFonts w:asciiTheme="majorHAnsi" w:hAnsiTheme="majorHAnsi" w:cstheme="majorHAnsi"/>
        </w:rPr>
        <w:t>Best</w:t>
      </w:r>
      <w:r w:rsidRPr="00AC7D85">
        <w:rPr>
          <w:rStyle w:val="Strong"/>
          <w:rFonts w:asciiTheme="majorHAnsi" w:hAnsiTheme="majorHAnsi" w:cstheme="majorHAnsi"/>
        </w:rPr>
        <w:t>"</w:t>
      </w:r>
      <w:r w:rsidRPr="00AC7D85">
        <w:rPr>
          <w:rFonts w:asciiTheme="majorHAnsi" w:hAnsiTheme="majorHAnsi" w:cstheme="majorHAnsi"/>
        </w:rPr>
        <w:t>, kako bi suzili izbor opcija u padajućoj listi opcija.</w:t>
      </w:r>
    </w:p>
    <w:p w14:paraId="6D0FCC63" w14:textId="56632EE3" w:rsidR="00B41D1B" w:rsidRPr="00AC7D85" w:rsidRDefault="0017333E" w:rsidP="0017333E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25D3200E" w14:textId="0E5116DA" w:rsidR="00B41D1B" w:rsidRPr="00AC7D85" w:rsidRDefault="00B41D1B" w:rsidP="00B41D1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4. Za naš primer, u padajućoj listi opcija odabrati opciju </w:t>
      </w:r>
      <w:r w:rsidRPr="00AC7D85">
        <w:rPr>
          <w:rStyle w:val="Strong"/>
          <w:rFonts w:asciiTheme="majorHAnsi" w:hAnsiTheme="majorHAnsi" w:cstheme="majorHAnsi"/>
        </w:rPr>
        <w:t>"Best Box".</w:t>
      </w:r>
    </w:p>
    <w:p w14:paraId="2F817D0C" w14:textId="6F84D719" w:rsidR="00B41D1B" w:rsidRPr="00AC7D85" w:rsidRDefault="00B41D1B" w:rsidP="00B41D1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C43425F" wp14:editId="14DF03B5">
            <wp:extent cx="5330825" cy="2967355"/>
            <wp:effectExtent l="19050" t="19050" r="22225" b="23495"/>
            <wp:docPr id="386455088" name="Picture 5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455088" name="Picture 5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673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5A70589" w14:textId="57E66BCE" w:rsidR="00B41D1B" w:rsidRPr="00AC7D85" w:rsidRDefault="00B41D1B" w:rsidP="00B41D1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5. Primetiti da je lista registra maloprodajnih cena pretražena po unetom parametru pretrage.</w:t>
      </w:r>
    </w:p>
    <w:p w14:paraId="76864F0F" w14:textId="71AEBF64" w:rsidR="003E238D" w:rsidRPr="00AC7D85" w:rsidRDefault="00B41D1B" w:rsidP="00B41D1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B56166B" wp14:editId="6B0B88C8">
            <wp:extent cx="5330825" cy="1949450"/>
            <wp:effectExtent l="19050" t="19050" r="22225" b="12700"/>
            <wp:docPr id="934262179" name="Picture 5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262179" name="Picture 5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194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01D9D5" w14:textId="5987BD7E" w:rsidR="00B41D1B" w:rsidRPr="00AC7D85" w:rsidRDefault="00B41D1B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477D73E6" w14:textId="354DD152" w:rsidR="00B41D1B" w:rsidRPr="00AC7D85" w:rsidRDefault="00B41D1B" w:rsidP="000F74FE">
      <w:pPr>
        <w:pStyle w:val="Heading2"/>
        <w:numPr>
          <w:ilvl w:val="0"/>
          <w:numId w:val="10"/>
        </w:numPr>
        <w:jc w:val="left"/>
        <w:rPr>
          <w:rFonts w:asciiTheme="majorHAnsi" w:hAnsiTheme="majorHAnsi" w:cstheme="majorHAnsi"/>
        </w:rPr>
      </w:pPr>
      <w:bookmarkStart w:id="95" w:name="_Toc179448948"/>
      <w:r w:rsidRPr="00AC7D85">
        <w:rPr>
          <w:rFonts w:asciiTheme="majorHAnsi" w:hAnsiTheme="majorHAnsi" w:cstheme="majorHAnsi"/>
        </w:rPr>
        <w:lastRenderedPageBreak/>
        <w:t>Registar o markama duvanskih proizvoda čiji se promet obavlja po posebnom postupku</w:t>
      </w:r>
      <w:bookmarkEnd w:id="95"/>
    </w:p>
    <w:p w14:paraId="16535840" w14:textId="39E8D0CA" w:rsidR="00742C25" w:rsidRPr="00AC7D85" w:rsidRDefault="00742C25" w:rsidP="000F74FE">
      <w:pPr>
        <w:pStyle w:val="Heading3"/>
        <w:numPr>
          <w:ilvl w:val="1"/>
          <w:numId w:val="10"/>
        </w:numPr>
        <w:jc w:val="left"/>
        <w:rPr>
          <w:rFonts w:asciiTheme="majorHAnsi" w:hAnsiTheme="majorHAnsi" w:cstheme="majorHAnsi"/>
        </w:rPr>
      </w:pPr>
      <w:bookmarkStart w:id="96" w:name="_Toc179448949"/>
      <w:r w:rsidRPr="00AC7D85">
        <w:rPr>
          <w:rFonts w:asciiTheme="majorHAnsi" w:hAnsiTheme="majorHAnsi" w:cstheme="majorHAnsi"/>
        </w:rPr>
        <w:t>Pregled registara o markama duvanskih proizvoda čiji se promet obavlja po posebnom postupku</w:t>
      </w:r>
      <w:bookmarkEnd w:id="96"/>
    </w:p>
    <w:p w14:paraId="166D5409" w14:textId="77777777" w:rsidR="00742C25" w:rsidRPr="00AC7D85" w:rsidRDefault="00742C25" w:rsidP="00742C25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"Registar subjekata koji obavljaju promet po posebnom postupku".</w:t>
      </w:r>
    </w:p>
    <w:p w14:paraId="7B3DAD5D" w14:textId="1FF0A350" w:rsidR="00742C25" w:rsidRPr="00AC7D85" w:rsidRDefault="00742C25" w:rsidP="00742C25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14CD1C4" wp14:editId="51A51FAD">
            <wp:extent cx="5335270" cy="2989580"/>
            <wp:effectExtent l="19050" t="19050" r="17780" b="20320"/>
            <wp:docPr id="1048101079" name="Picture 89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101079" name="Picture 89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30CFA9" w14:textId="77777777" w:rsidR="00742C25" w:rsidRPr="00AC7D85" w:rsidRDefault="00742C25" w:rsidP="00742C25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2. Primetiti tabelu registara subjekata koji obavljaju promet po posebnom postupku.</w:t>
      </w:r>
    </w:p>
    <w:p w14:paraId="3A8F6285" w14:textId="78BF66F9" w:rsidR="00742C25" w:rsidRPr="00AC7D85" w:rsidRDefault="00742C25" w:rsidP="0014482F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B1816AF" wp14:editId="24B2BB4B">
            <wp:extent cx="5335270" cy="1105535"/>
            <wp:effectExtent l="19050" t="19050" r="17780" b="18415"/>
            <wp:docPr id="1881304175" name="Picture 8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304175" name="Picture 8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1055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CF81A71" w14:textId="574F37CC" w:rsidR="00B41D1B" w:rsidRPr="00AC7D85" w:rsidRDefault="00B41D1B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151C6407" w14:textId="4AC166D6" w:rsidR="00B41D1B" w:rsidRPr="00AC7D85" w:rsidRDefault="00B41D1B" w:rsidP="000F74FE">
      <w:pPr>
        <w:pStyle w:val="Heading2"/>
        <w:numPr>
          <w:ilvl w:val="0"/>
          <w:numId w:val="10"/>
        </w:numPr>
        <w:rPr>
          <w:rFonts w:asciiTheme="majorHAnsi" w:hAnsiTheme="majorHAnsi" w:cstheme="majorHAnsi"/>
        </w:rPr>
      </w:pPr>
      <w:bookmarkStart w:id="97" w:name="_Toc179448950"/>
      <w:r w:rsidRPr="00AC7D85">
        <w:rPr>
          <w:rFonts w:asciiTheme="majorHAnsi" w:hAnsiTheme="majorHAnsi" w:cstheme="majorHAnsi"/>
        </w:rPr>
        <w:lastRenderedPageBreak/>
        <w:t>Evidenciona lista o trgovcima na malo (duvanskim proizvodima)</w:t>
      </w:r>
      <w:bookmarkEnd w:id="97"/>
    </w:p>
    <w:p w14:paraId="45BAE49D" w14:textId="0552E17E" w:rsidR="00360D62" w:rsidRPr="00AC7D85" w:rsidRDefault="00B41D1B" w:rsidP="000F74FE">
      <w:pPr>
        <w:pStyle w:val="Heading3"/>
        <w:numPr>
          <w:ilvl w:val="1"/>
          <w:numId w:val="10"/>
        </w:numPr>
        <w:rPr>
          <w:rFonts w:asciiTheme="majorHAnsi" w:hAnsiTheme="majorHAnsi" w:cstheme="majorHAnsi"/>
        </w:rPr>
      </w:pPr>
      <w:bookmarkStart w:id="98" w:name="_Toc179448951"/>
      <w:r w:rsidRPr="00AC7D85">
        <w:rPr>
          <w:rFonts w:asciiTheme="majorHAnsi" w:hAnsiTheme="majorHAnsi" w:cstheme="majorHAnsi"/>
        </w:rPr>
        <w:t>Pregled evidencione liste o trgovcima na malo (duvanskim proizvodima)</w:t>
      </w:r>
      <w:bookmarkEnd w:id="98"/>
    </w:p>
    <w:p w14:paraId="2DE13999" w14:textId="360A9B33" w:rsidR="00360D62" w:rsidRPr="00AC7D85" w:rsidRDefault="00360D62" w:rsidP="00360D62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"Evidenciona lista o trgovcima"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346B5EE6" w14:textId="4AB38872" w:rsidR="00360D62" w:rsidRPr="00AC7D85" w:rsidRDefault="00360D62" w:rsidP="00360D62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64D571D" wp14:editId="055FC042">
            <wp:extent cx="5330825" cy="2984500"/>
            <wp:effectExtent l="19050" t="19050" r="22225" b="25400"/>
            <wp:docPr id="1161519158" name="Picture 63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519158" name="Picture 63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6247FDD" w14:textId="4FF0BA1C" w:rsidR="00360D62" w:rsidRPr="00AC7D85" w:rsidRDefault="00360D62" w:rsidP="00360D62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2. Primetiti tabelu evidencione liste o trgovcima na malo (duvanskim proizvodima)</w:t>
      </w:r>
      <w:r w:rsidR="0017333E" w:rsidRPr="00AC7D85">
        <w:rPr>
          <w:rFonts w:asciiTheme="majorHAnsi" w:hAnsiTheme="majorHAnsi" w:cstheme="majorHAnsi"/>
        </w:rPr>
        <w:t>.</w:t>
      </w:r>
    </w:p>
    <w:p w14:paraId="7ACC5C9A" w14:textId="164C612E" w:rsidR="00B41D1B" w:rsidRPr="00AC7D85" w:rsidRDefault="00360D62" w:rsidP="00470380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013E161" wp14:editId="046F9D12">
            <wp:extent cx="5330825" cy="2967355"/>
            <wp:effectExtent l="19050" t="19050" r="22225" b="23495"/>
            <wp:docPr id="1301178876" name="Picture 6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178876" name="Picture 6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673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FB64E38" w14:textId="2380EBBD" w:rsidR="00470380" w:rsidRPr="00AC7D85" w:rsidRDefault="00470380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6B74179D" w14:textId="2E3A7AF6" w:rsidR="00127B3A" w:rsidRPr="00AC7D85" w:rsidRDefault="00470380" w:rsidP="000F74FE">
      <w:pPr>
        <w:pStyle w:val="Heading3"/>
        <w:numPr>
          <w:ilvl w:val="1"/>
          <w:numId w:val="10"/>
        </w:numPr>
        <w:jc w:val="left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 </w:t>
      </w:r>
      <w:bookmarkStart w:id="99" w:name="_Toc179448952"/>
      <w:r w:rsidRPr="00AC7D85">
        <w:rPr>
          <w:rFonts w:asciiTheme="majorHAnsi" w:hAnsiTheme="majorHAnsi" w:cstheme="majorHAnsi"/>
        </w:rPr>
        <w:t>Pretraga evidencione liste o trgovcima na malo (duvanskim proizvodima) po PIB</w:t>
      </w:r>
      <w:r w:rsidRPr="00AC7D85">
        <w:rPr>
          <w:rFonts w:asciiTheme="majorHAnsi" w:hAnsiTheme="majorHAnsi" w:cstheme="majorHAnsi"/>
          <w:i/>
          <w:iCs/>
        </w:rPr>
        <w:t xml:space="preserve"> </w:t>
      </w:r>
      <w:r w:rsidRPr="00AC7D85">
        <w:rPr>
          <w:rFonts w:asciiTheme="majorHAnsi" w:hAnsiTheme="majorHAnsi" w:cstheme="majorHAnsi"/>
        </w:rPr>
        <w:t>parametru</w:t>
      </w:r>
      <w:bookmarkEnd w:id="99"/>
    </w:p>
    <w:p w14:paraId="5FBAD247" w14:textId="6120A20E" w:rsidR="00127B3A" w:rsidRPr="00AC7D85" w:rsidRDefault="00127B3A" w:rsidP="00127B3A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"Evidenciona lista o trgovcima"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1D21CB88" w14:textId="75DE01E6" w:rsidR="00127B3A" w:rsidRPr="00AC7D85" w:rsidRDefault="00127B3A" w:rsidP="00127B3A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7AA3AFB" wp14:editId="25FDD278">
            <wp:extent cx="5330825" cy="2984500"/>
            <wp:effectExtent l="19050" t="19050" r="22225" b="25400"/>
            <wp:docPr id="181555791" name="Picture 66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55791" name="Picture 66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489DCCD" w14:textId="3BF5E3C7" w:rsidR="00127B3A" w:rsidRPr="00AC7D85" w:rsidRDefault="00127B3A" w:rsidP="00127B3A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"PIB"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27E86763" w14:textId="27124894" w:rsidR="00127B3A" w:rsidRPr="00AC7D85" w:rsidRDefault="00127B3A" w:rsidP="00127B3A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8A565BC" wp14:editId="5B9146D0">
            <wp:extent cx="5330825" cy="2984500"/>
            <wp:effectExtent l="19050" t="19050" r="22225" b="25400"/>
            <wp:docPr id="318080572" name="Picture 6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080572" name="Picture 6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9D2FC50" w14:textId="24DA0701" w:rsidR="00127B3A" w:rsidRPr="00AC7D85" w:rsidRDefault="00127B3A" w:rsidP="00127B3A">
      <w:pPr>
        <w:pStyle w:val="NormalWeb"/>
        <w:rPr>
          <w:rStyle w:val="Strong"/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za pretragu uneti </w:t>
      </w:r>
      <w:r w:rsidRPr="00AC7D85">
        <w:rPr>
          <w:rStyle w:val="Emphasis"/>
          <w:rFonts w:asciiTheme="majorHAnsi" w:hAnsiTheme="majorHAnsi" w:cstheme="majorHAnsi"/>
        </w:rPr>
        <w:t>PIB</w:t>
      </w:r>
      <w:r w:rsidRPr="00AC7D85">
        <w:rPr>
          <w:rFonts w:asciiTheme="majorHAnsi" w:hAnsiTheme="majorHAnsi" w:cstheme="majorHAnsi"/>
        </w:rPr>
        <w:t xml:space="preserve"> po kome će se vršiti pretraga evidencione liste o trgovcima na malo (duvanskim proizvodima). U našem primeru unosimo </w:t>
      </w:r>
      <w:r w:rsidRPr="00AC7D85">
        <w:rPr>
          <w:rStyle w:val="Strong"/>
          <w:rFonts w:asciiTheme="majorHAnsi" w:hAnsiTheme="majorHAnsi" w:cstheme="majorHAnsi"/>
        </w:rPr>
        <w:t>“100005300"</w:t>
      </w:r>
      <w:r w:rsidR="0086719F" w:rsidRPr="00AC7D85">
        <w:rPr>
          <w:rStyle w:val="Strong"/>
          <w:rFonts w:asciiTheme="majorHAnsi" w:hAnsiTheme="majorHAnsi" w:cstheme="majorHAnsi"/>
        </w:rPr>
        <w:t>.</w:t>
      </w:r>
    </w:p>
    <w:p w14:paraId="65BAEF57" w14:textId="3D84DF05" w:rsidR="00127B3A" w:rsidRPr="00AC7D85" w:rsidRDefault="00127B3A" w:rsidP="00127B3A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AC7D85">
        <w:rPr>
          <w:rStyle w:val="Strong"/>
          <w:rFonts w:asciiTheme="majorHAnsi" w:hAnsiTheme="majorHAnsi" w:cstheme="majorHAnsi"/>
        </w:rPr>
        <w:br w:type="page"/>
      </w:r>
    </w:p>
    <w:p w14:paraId="4E263725" w14:textId="5B4B825C" w:rsidR="00127B3A" w:rsidRPr="00AC7D85" w:rsidRDefault="00127B3A" w:rsidP="00127B3A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4. Primetiti da je evidenciona lista o trgovcima na malo (duvanskim proizvodima) pretražena po unetom parametru pretrage</w:t>
      </w:r>
      <w:r w:rsidR="0086719F" w:rsidRPr="00AC7D85">
        <w:rPr>
          <w:rFonts w:asciiTheme="majorHAnsi" w:hAnsiTheme="majorHAnsi" w:cstheme="majorHAnsi"/>
        </w:rPr>
        <w:t>.</w:t>
      </w:r>
    </w:p>
    <w:p w14:paraId="2B1E551E" w14:textId="2D8B5BC7" w:rsidR="00127B3A" w:rsidRPr="00AC7D85" w:rsidRDefault="00127B3A" w:rsidP="00127B3A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C3C99C3" wp14:editId="596FF64C">
            <wp:extent cx="5330825" cy="1828800"/>
            <wp:effectExtent l="19050" t="19050" r="22225" b="19050"/>
            <wp:docPr id="1074198750" name="Picture 6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198750" name="Picture 6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1828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4D3BA9F" w14:textId="3748AD48" w:rsidR="00127B3A" w:rsidRPr="00AC7D85" w:rsidRDefault="00127B3A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7A2C7DAB" w14:textId="73A4AF2F" w:rsidR="00470380" w:rsidRPr="00AC7D85" w:rsidRDefault="00127B3A" w:rsidP="000F74FE">
      <w:pPr>
        <w:pStyle w:val="Heading2"/>
        <w:numPr>
          <w:ilvl w:val="0"/>
          <w:numId w:val="10"/>
        </w:numPr>
        <w:rPr>
          <w:rFonts w:asciiTheme="majorHAnsi" w:hAnsiTheme="majorHAnsi" w:cstheme="majorHAnsi"/>
        </w:rPr>
      </w:pPr>
      <w:bookmarkStart w:id="100" w:name="_Toc179448953"/>
      <w:r w:rsidRPr="00AC7D85">
        <w:rPr>
          <w:rFonts w:asciiTheme="majorHAnsi" w:hAnsiTheme="majorHAnsi" w:cstheme="majorHAnsi"/>
        </w:rPr>
        <w:lastRenderedPageBreak/>
        <w:t>Registar subjekata koji obavljaju promet po posebnom postupku</w:t>
      </w:r>
      <w:bookmarkEnd w:id="100"/>
    </w:p>
    <w:p w14:paraId="0FCE55A1" w14:textId="0B6D49C4" w:rsidR="00127B3A" w:rsidRPr="00AC7D85" w:rsidRDefault="00127B3A" w:rsidP="000F74FE">
      <w:pPr>
        <w:pStyle w:val="Heading3"/>
        <w:numPr>
          <w:ilvl w:val="1"/>
          <w:numId w:val="10"/>
        </w:numPr>
        <w:rPr>
          <w:rFonts w:asciiTheme="majorHAnsi" w:hAnsiTheme="majorHAnsi" w:cstheme="majorHAnsi"/>
        </w:rPr>
      </w:pPr>
      <w:bookmarkStart w:id="101" w:name="_Toc179448954"/>
      <w:r w:rsidRPr="00AC7D85">
        <w:rPr>
          <w:rFonts w:asciiTheme="majorHAnsi" w:hAnsiTheme="majorHAnsi" w:cstheme="majorHAnsi"/>
        </w:rPr>
        <w:t>Pregled registra subjekata koji obavljaju promet po posebnom postupku</w:t>
      </w:r>
      <w:bookmarkEnd w:id="101"/>
    </w:p>
    <w:p w14:paraId="79B7C48C" w14:textId="63302A53" w:rsidR="00127B3A" w:rsidRPr="00AC7D85" w:rsidRDefault="00127B3A" w:rsidP="00127B3A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"Registar subjekata koji obavljaju promet po posebnom postupku"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19FC1E81" w14:textId="39B4D76E" w:rsidR="00127B3A" w:rsidRPr="00AC7D85" w:rsidRDefault="00127B3A" w:rsidP="00127B3A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59A5C30" wp14:editId="6DB160E9">
            <wp:extent cx="5330825" cy="2984500"/>
            <wp:effectExtent l="19050" t="19050" r="22225" b="25400"/>
            <wp:docPr id="1293105477" name="Picture 6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105477" name="Picture 6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82B0736" w14:textId="49D4949C" w:rsidR="00127B3A" w:rsidRPr="00AC7D85" w:rsidRDefault="00127B3A" w:rsidP="00127B3A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2. Primetiti tabelu registra subjekata koji obavljaju promet po posebnom postupku</w:t>
      </w:r>
      <w:r w:rsidR="0017333E" w:rsidRPr="00AC7D85">
        <w:rPr>
          <w:rFonts w:asciiTheme="majorHAnsi" w:hAnsiTheme="majorHAnsi" w:cstheme="majorHAnsi"/>
        </w:rPr>
        <w:t>.</w:t>
      </w:r>
    </w:p>
    <w:p w14:paraId="5493BE3E" w14:textId="27AE006E" w:rsidR="00127B3A" w:rsidRPr="00AC7D85" w:rsidRDefault="00127B3A" w:rsidP="00127B3A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DCF4D05" wp14:editId="2EB50754">
            <wp:extent cx="5330825" cy="2303145"/>
            <wp:effectExtent l="19050" t="19050" r="22225" b="20955"/>
            <wp:docPr id="583700660" name="Picture 6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700660" name="Picture 6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3031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E10F343" w14:textId="48DFBCD6" w:rsidR="00127B3A" w:rsidRPr="00AC7D85" w:rsidRDefault="00127B3A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4A5C30B0" w14:textId="2F923B4F" w:rsidR="00470380" w:rsidRPr="00AC7D85" w:rsidRDefault="00127B3A" w:rsidP="000F74FE">
      <w:pPr>
        <w:pStyle w:val="Heading2"/>
        <w:numPr>
          <w:ilvl w:val="0"/>
          <w:numId w:val="10"/>
        </w:numPr>
        <w:rPr>
          <w:rFonts w:asciiTheme="majorHAnsi" w:hAnsiTheme="majorHAnsi" w:cstheme="majorHAnsi"/>
        </w:rPr>
      </w:pPr>
      <w:bookmarkStart w:id="102" w:name="_Toc179448955"/>
      <w:r w:rsidRPr="00AC7D85">
        <w:rPr>
          <w:rFonts w:asciiTheme="majorHAnsi" w:hAnsiTheme="majorHAnsi" w:cstheme="majorHAnsi"/>
        </w:rPr>
        <w:lastRenderedPageBreak/>
        <w:t>Registar trgovaca na veliko (duvanskim proizvodima)</w:t>
      </w:r>
      <w:bookmarkEnd w:id="102"/>
    </w:p>
    <w:p w14:paraId="70F0AE6C" w14:textId="59652CFF" w:rsidR="00EF6C84" w:rsidRPr="00AC7D85" w:rsidRDefault="00127B3A" w:rsidP="000F74FE">
      <w:pPr>
        <w:pStyle w:val="Heading3"/>
        <w:numPr>
          <w:ilvl w:val="1"/>
          <w:numId w:val="10"/>
        </w:numPr>
        <w:rPr>
          <w:rFonts w:asciiTheme="majorHAnsi" w:hAnsiTheme="majorHAnsi" w:cstheme="majorHAnsi"/>
        </w:rPr>
      </w:pPr>
      <w:bookmarkStart w:id="103" w:name="_Toc179448956"/>
      <w:r w:rsidRPr="00AC7D85">
        <w:rPr>
          <w:rFonts w:asciiTheme="majorHAnsi" w:hAnsiTheme="majorHAnsi" w:cstheme="majorHAnsi"/>
        </w:rPr>
        <w:t>Pregled registara trgovaca na veliko (duvanskim proizvodima)</w:t>
      </w:r>
      <w:bookmarkEnd w:id="103"/>
    </w:p>
    <w:p w14:paraId="5C605F11" w14:textId="7B55F212" w:rsidR="00EF6C84" w:rsidRPr="00AC7D85" w:rsidRDefault="00EF6C84" w:rsidP="00EF6C8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"Registar trgovaca na veliko"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782BF680" w14:textId="2D738F22" w:rsidR="00EF6C84" w:rsidRPr="00AC7D85" w:rsidRDefault="00EF6C84" w:rsidP="00EF6C8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398D276" wp14:editId="1FBF8916">
            <wp:extent cx="5330825" cy="2984500"/>
            <wp:effectExtent l="19050" t="19050" r="22225" b="25400"/>
            <wp:docPr id="1863172538" name="Picture 70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172538" name="Picture 70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99C78D9" w14:textId="2B348EBB" w:rsidR="00EF6C84" w:rsidRPr="00AC7D85" w:rsidRDefault="00EF6C84" w:rsidP="00EF6C84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2. Primetiti tabelu registara trgovaca na veliko (duvanskim proizvodima)</w:t>
      </w:r>
      <w:r w:rsidR="0017333E" w:rsidRPr="00AC7D85">
        <w:rPr>
          <w:rFonts w:asciiTheme="majorHAnsi" w:hAnsiTheme="majorHAnsi" w:cstheme="majorHAnsi"/>
        </w:rPr>
        <w:t>.</w:t>
      </w:r>
    </w:p>
    <w:p w14:paraId="12D4E97D" w14:textId="4299485C" w:rsidR="00EF6C84" w:rsidRPr="00AC7D85" w:rsidRDefault="00EF6C84" w:rsidP="00EF6C8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8CEBA0E" wp14:editId="10920056">
            <wp:extent cx="5330825" cy="1923415"/>
            <wp:effectExtent l="19050" t="19050" r="22225" b="19685"/>
            <wp:docPr id="1759943170" name="Picture 6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943170" name="Picture 6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19234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6644244" w14:textId="4C23A481" w:rsidR="00EF6C84" w:rsidRPr="00AC7D85" w:rsidRDefault="00EF6C84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0E6ACAB9" w14:textId="1C462A88" w:rsidR="00127B3A" w:rsidRPr="00AC7D85" w:rsidRDefault="003022BB" w:rsidP="00EF6C84">
      <w:pPr>
        <w:pStyle w:val="Heading1"/>
        <w:rPr>
          <w:rFonts w:asciiTheme="majorHAnsi" w:hAnsiTheme="majorHAnsi" w:cstheme="majorHAnsi"/>
        </w:rPr>
      </w:pPr>
      <w:bookmarkStart w:id="104" w:name="_Toc179448957"/>
      <w:r>
        <w:rPr>
          <w:rFonts w:asciiTheme="majorHAnsi" w:hAnsiTheme="majorHAnsi" w:cstheme="majorHAnsi"/>
        </w:rPr>
        <w:lastRenderedPageBreak/>
        <w:t xml:space="preserve">MFIN </w:t>
      </w:r>
      <w:r>
        <w:rPr>
          <w:rFonts w:asciiTheme="majorHAnsi" w:hAnsiTheme="majorHAnsi" w:cstheme="majorHAnsi"/>
          <w:lang w:val="en-US"/>
        </w:rPr>
        <w:t xml:space="preserve">- </w:t>
      </w:r>
      <w:r w:rsidR="00EF6C84" w:rsidRPr="00AC7D85">
        <w:rPr>
          <w:rFonts w:asciiTheme="majorHAnsi" w:hAnsiTheme="majorHAnsi" w:cstheme="majorHAnsi"/>
        </w:rPr>
        <w:t>TRACK &amp; TRACE</w:t>
      </w:r>
      <w:bookmarkEnd w:id="104"/>
    </w:p>
    <w:p w14:paraId="3604532C" w14:textId="739F4AAB" w:rsidR="00E65D67" w:rsidRPr="00AC7D85" w:rsidRDefault="00E65D67" w:rsidP="00E65D67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Korisnik sistema u sekciji Track &amp; Trace ima uvid u informacije o produkcionim kodovima </w:t>
      </w:r>
      <w:r w:rsidR="007577F8" w:rsidRPr="00AC7D85">
        <w:rPr>
          <w:rFonts w:asciiTheme="majorHAnsi" w:hAnsiTheme="majorHAnsi" w:cstheme="majorHAnsi"/>
        </w:rPr>
        <w:t>i</w:t>
      </w:r>
      <w:r w:rsidRPr="00AC7D85">
        <w:rPr>
          <w:rFonts w:asciiTheme="majorHAnsi" w:hAnsiTheme="majorHAnsi" w:cstheme="majorHAnsi"/>
        </w:rPr>
        <w:t xml:space="preserve"> pakovanjima.</w:t>
      </w:r>
    </w:p>
    <w:p w14:paraId="3681AB70" w14:textId="476FCB8C" w:rsidR="00E65D67" w:rsidRPr="00AC7D85" w:rsidRDefault="00E65D67" w:rsidP="00E65D67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Kroz sekciju </w:t>
      </w:r>
      <w:r w:rsidRPr="00AC7D85">
        <w:rPr>
          <w:rFonts w:asciiTheme="majorHAnsi" w:hAnsiTheme="majorHAnsi" w:cstheme="majorHAnsi"/>
          <w:i/>
          <w:iCs/>
        </w:rPr>
        <w:t xml:space="preserve">Praćenje </w:t>
      </w:r>
      <w:r w:rsidRPr="00AC7D85">
        <w:rPr>
          <w:rFonts w:asciiTheme="majorHAnsi" w:hAnsiTheme="majorHAnsi" w:cstheme="majorHAnsi"/>
        </w:rPr>
        <w:t xml:space="preserve">korisnik ima uvid u poslednje stanje produkcionog koda ili pakovanja, kao </w:t>
      </w:r>
      <w:r w:rsidR="007577F8" w:rsidRPr="00AC7D85">
        <w:rPr>
          <w:rFonts w:asciiTheme="majorHAnsi" w:hAnsiTheme="majorHAnsi" w:cstheme="majorHAnsi"/>
        </w:rPr>
        <w:t>i</w:t>
      </w:r>
      <w:r w:rsidRPr="00AC7D85">
        <w:rPr>
          <w:rFonts w:asciiTheme="majorHAnsi" w:hAnsiTheme="majorHAnsi" w:cstheme="majorHAnsi"/>
        </w:rPr>
        <w:t xml:space="preserve"> u njegov</w:t>
      </w:r>
      <w:r w:rsidR="00A4449C" w:rsidRPr="00AC7D85">
        <w:rPr>
          <w:rFonts w:asciiTheme="majorHAnsi" w:hAnsiTheme="majorHAnsi" w:cstheme="majorHAnsi"/>
        </w:rPr>
        <w:t xml:space="preserve"> sastav, pored osnovnih informacija koje sadrži produkcioni kod ili pakovanje.</w:t>
      </w:r>
    </w:p>
    <w:p w14:paraId="1805C67B" w14:textId="1A1A3A98" w:rsidR="00A4449C" w:rsidRPr="00AC7D85" w:rsidRDefault="00A4449C" w:rsidP="00E65D67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Kroz sekciju </w:t>
      </w:r>
      <w:r w:rsidRPr="00AC7D85">
        <w:rPr>
          <w:rFonts w:asciiTheme="majorHAnsi" w:hAnsiTheme="majorHAnsi" w:cstheme="majorHAnsi"/>
          <w:i/>
          <w:iCs/>
        </w:rPr>
        <w:t xml:space="preserve">Istorija </w:t>
      </w:r>
      <w:r w:rsidRPr="00AC7D85">
        <w:rPr>
          <w:rFonts w:asciiTheme="majorHAnsi" w:hAnsiTheme="majorHAnsi" w:cstheme="majorHAnsi"/>
        </w:rPr>
        <w:t xml:space="preserve">korisnik ima uvid u celokupnu istoriju produkcionog koda ili pakovanja, kao </w:t>
      </w:r>
      <w:r w:rsidR="007577F8" w:rsidRPr="00AC7D85">
        <w:rPr>
          <w:rFonts w:asciiTheme="majorHAnsi" w:hAnsiTheme="majorHAnsi" w:cstheme="majorHAnsi"/>
        </w:rPr>
        <w:t>i</w:t>
      </w:r>
      <w:r w:rsidRPr="00AC7D85">
        <w:rPr>
          <w:rFonts w:asciiTheme="majorHAnsi" w:hAnsiTheme="majorHAnsi" w:cstheme="majorHAnsi"/>
        </w:rPr>
        <w:t xml:space="preserve"> u njegov sastav. Pored osnovnih informacija produkcionog koda ili pakovanja, korisnik ima uvid </w:t>
      </w:r>
      <w:r w:rsidR="007577F8" w:rsidRPr="00AC7D85">
        <w:rPr>
          <w:rFonts w:asciiTheme="majorHAnsi" w:hAnsiTheme="majorHAnsi" w:cstheme="majorHAnsi"/>
        </w:rPr>
        <w:t>i</w:t>
      </w:r>
      <w:r w:rsidRPr="00AC7D85">
        <w:rPr>
          <w:rFonts w:asciiTheme="majorHAnsi" w:hAnsiTheme="majorHAnsi" w:cstheme="majorHAnsi"/>
        </w:rPr>
        <w:t xml:space="preserve"> u detaljne informacije kao sto mogu biti informacije o pretovaru, robnoj marki, mašini na kojoj je proizvod napravljen </w:t>
      </w:r>
      <w:r w:rsidR="007577F8" w:rsidRPr="00AC7D85">
        <w:rPr>
          <w:rFonts w:asciiTheme="majorHAnsi" w:hAnsiTheme="majorHAnsi" w:cstheme="majorHAnsi"/>
        </w:rPr>
        <w:t>i</w:t>
      </w:r>
      <w:r w:rsidRPr="00AC7D85">
        <w:rPr>
          <w:rFonts w:asciiTheme="majorHAnsi" w:hAnsiTheme="majorHAnsi" w:cstheme="majorHAnsi"/>
        </w:rPr>
        <w:t xml:space="preserve"> broj cigareta u pakovanju.</w:t>
      </w:r>
    </w:p>
    <w:p w14:paraId="57C4C201" w14:textId="3CFE0BB3" w:rsidR="0031658D" w:rsidRPr="00AC7D85" w:rsidRDefault="0031658D" w:rsidP="0031658D">
      <w:pPr>
        <w:jc w:val="left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U trenutnoj praksi inostrani proizvođači štampaju alternativni kod na pojedinačnim pakovanjima. Produkcioni kod generisan u sistemu eAkcize će se uparivati sa alternativnim kodom. </w:t>
      </w:r>
      <w:r w:rsidRPr="00AC7D85">
        <w:rPr>
          <w:rFonts w:asciiTheme="majorHAnsi" w:hAnsiTheme="majorHAnsi" w:cstheme="majorHAnsi"/>
        </w:rPr>
        <w:br/>
      </w:r>
      <w:r w:rsidRPr="00AC7D85">
        <w:rPr>
          <w:rFonts w:asciiTheme="majorHAnsi" w:hAnsiTheme="majorHAnsi" w:cstheme="majorHAnsi"/>
          <w:b/>
          <w:bCs/>
        </w:rPr>
        <w:t>Preduslov</w:t>
      </w:r>
      <w:r w:rsidRPr="00AC7D85">
        <w:rPr>
          <w:rFonts w:asciiTheme="majorHAnsi" w:hAnsiTheme="majorHAnsi" w:cstheme="majorHAnsi"/>
        </w:rPr>
        <w:t>: produkcioni kod mora biti u statusu „KREIRAN“.</w:t>
      </w:r>
      <w:r w:rsidRPr="00AC7D85">
        <w:rPr>
          <w:rFonts w:asciiTheme="majorHAnsi" w:hAnsiTheme="majorHAnsi" w:cstheme="majorHAnsi"/>
        </w:rPr>
        <w:br/>
        <w:t>Svaki produkcioni kod mora da se nalazi u objektu privrednog subjekta koji inicira akciju uvezivanja produkcionog koda sa alternativnim kodom. U sistemu će biti omogućena i skeniranje alternativnog koda.  Sistemsko praćenje duvanskih proizvoda će se vršiti po produkcionom kodu generisanom u sistemu eAkcize.</w:t>
      </w:r>
    </w:p>
    <w:p w14:paraId="643372EB" w14:textId="6623F13C" w:rsidR="00EF6C84" w:rsidRPr="00AC7D85" w:rsidRDefault="00BE7F0C" w:rsidP="000F74FE">
      <w:pPr>
        <w:pStyle w:val="Heading2"/>
        <w:numPr>
          <w:ilvl w:val="0"/>
          <w:numId w:val="11"/>
        </w:numPr>
        <w:rPr>
          <w:rFonts w:asciiTheme="majorHAnsi" w:hAnsiTheme="majorHAnsi" w:cstheme="majorHAnsi"/>
        </w:rPr>
      </w:pPr>
      <w:bookmarkStart w:id="105" w:name="_Toc179448958"/>
      <w:r w:rsidRPr="00AC7D85">
        <w:rPr>
          <w:rFonts w:asciiTheme="majorHAnsi" w:hAnsiTheme="majorHAnsi" w:cstheme="majorHAnsi"/>
        </w:rPr>
        <w:t xml:space="preserve">Sekcija </w:t>
      </w:r>
      <w:r w:rsidRPr="00AC7D85">
        <w:rPr>
          <w:rFonts w:asciiTheme="majorHAnsi" w:hAnsiTheme="majorHAnsi" w:cstheme="majorHAnsi"/>
          <w:i/>
          <w:iCs/>
        </w:rPr>
        <w:t>Praćenje</w:t>
      </w:r>
      <w:bookmarkEnd w:id="105"/>
    </w:p>
    <w:p w14:paraId="322FF473" w14:textId="5CB665CC" w:rsidR="00BE7F0C" w:rsidRPr="00AC7D85" w:rsidRDefault="00BE7F0C" w:rsidP="000F74FE">
      <w:pPr>
        <w:pStyle w:val="Heading3"/>
        <w:numPr>
          <w:ilvl w:val="1"/>
          <w:numId w:val="11"/>
        </w:numPr>
        <w:rPr>
          <w:rFonts w:asciiTheme="majorHAnsi" w:hAnsiTheme="majorHAnsi" w:cstheme="majorHAnsi"/>
        </w:rPr>
      </w:pPr>
      <w:bookmarkStart w:id="106" w:name="_Toc179448959"/>
      <w:r w:rsidRPr="00AC7D85">
        <w:rPr>
          <w:rFonts w:asciiTheme="majorHAnsi" w:hAnsiTheme="majorHAnsi" w:cstheme="majorHAnsi"/>
        </w:rPr>
        <w:t>Pretraga produkcionih kodova po tipu pakovanja</w:t>
      </w:r>
      <w:bookmarkEnd w:id="106"/>
    </w:p>
    <w:p w14:paraId="74C1B2A5" w14:textId="1A546EE2" w:rsidR="00BE7F0C" w:rsidRPr="00AC7D85" w:rsidRDefault="00BE7F0C" w:rsidP="00BE7F0C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"Praćenje"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45EF6019" w14:textId="1B121145" w:rsidR="009C51CE" w:rsidRPr="00AC7D85" w:rsidRDefault="00BE7F0C" w:rsidP="00BE7F0C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57343F5" wp14:editId="21C2604F">
            <wp:extent cx="5330825" cy="2993390"/>
            <wp:effectExtent l="19050" t="19050" r="22225" b="16510"/>
            <wp:docPr id="1895484553" name="Picture 7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484553" name="Picture 7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933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247E468" w14:textId="28E32831" w:rsidR="00BE7F0C" w:rsidRPr="00AC7D85" w:rsidRDefault="009C51CE" w:rsidP="009C51CE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0B46782D" w14:textId="77777777" w:rsidR="00BE7F0C" w:rsidRPr="00AC7D85" w:rsidRDefault="00BE7F0C" w:rsidP="00BE7F0C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2. Kliknuti na polje </w:t>
      </w:r>
      <w:r w:rsidRPr="00AC7D85">
        <w:rPr>
          <w:rStyle w:val="Strong"/>
          <w:rFonts w:asciiTheme="majorHAnsi" w:hAnsiTheme="majorHAnsi" w:cstheme="majorHAnsi"/>
        </w:rPr>
        <w:t>"Tip"</w:t>
      </w:r>
      <w:r w:rsidRPr="00AC7D85">
        <w:rPr>
          <w:rFonts w:asciiTheme="majorHAnsi" w:hAnsiTheme="majorHAnsi" w:cstheme="majorHAnsi"/>
        </w:rPr>
        <w:t>, nakon čega će se prikazati padajuća lista opcija svih tipova pakovanja.</w:t>
      </w:r>
    </w:p>
    <w:p w14:paraId="297D08B4" w14:textId="7ABFE64E" w:rsidR="00F22B59" w:rsidRPr="00AC7D85" w:rsidRDefault="00BE7F0C" w:rsidP="00BE7F0C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202F6C0" wp14:editId="7BC5062A">
            <wp:extent cx="5330825" cy="2984500"/>
            <wp:effectExtent l="19050" t="19050" r="22225" b="25400"/>
            <wp:docPr id="951385226" name="Picture 7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385226" name="Picture 7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E890CE1" w14:textId="45AA3AC2" w:rsidR="00BE7F0C" w:rsidRPr="00AC7D85" w:rsidRDefault="00F22B59" w:rsidP="00F22B5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3CC39744" w14:textId="342E8A80" w:rsidR="00BE7F0C" w:rsidRPr="00AC7D85" w:rsidRDefault="00BE7F0C" w:rsidP="00BE7F0C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AC7D85">
        <w:rPr>
          <w:rStyle w:val="Strong"/>
          <w:rFonts w:asciiTheme="majorHAnsi" w:hAnsiTheme="majorHAnsi" w:cstheme="majorHAnsi"/>
        </w:rPr>
        <w:t>"Boks"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368ED62F" w14:textId="260A9EF3" w:rsidR="00BE7F0C" w:rsidRPr="00AC7D85" w:rsidRDefault="00BE7F0C" w:rsidP="00BE7F0C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6C12167" wp14:editId="44E31AB8">
            <wp:extent cx="5330825" cy="2984500"/>
            <wp:effectExtent l="19050" t="19050" r="22225" b="25400"/>
            <wp:docPr id="1344423860" name="Picture 7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423860" name="Picture 7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BB91AF" w14:textId="78842564" w:rsidR="00BE7F0C" w:rsidRPr="00AC7D85" w:rsidRDefault="00BE7F0C" w:rsidP="00BE7F0C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4. Primetiti da je lista produkcionih kodova sa tipom pakovanja boks pretražena po unetom parametru pretrage</w:t>
      </w:r>
      <w:r w:rsidR="0017333E" w:rsidRPr="00AC7D85">
        <w:rPr>
          <w:rFonts w:asciiTheme="majorHAnsi" w:hAnsiTheme="majorHAnsi" w:cstheme="majorHAnsi"/>
        </w:rPr>
        <w:t>.</w:t>
      </w:r>
    </w:p>
    <w:p w14:paraId="230F2896" w14:textId="521FE768" w:rsidR="00BE7F0C" w:rsidRPr="00AC7D85" w:rsidRDefault="00BE7F0C" w:rsidP="00BE7F0C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A2B5DC8" wp14:editId="40F97943">
            <wp:extent cx="5330825" cy="3105785"/>
            <wp:effectExtent l="19050" t="19050" r="22225" b="18415"/>
            <wp:docPr id="1487257977" name="Picture 7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257977" name="Picture 7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31057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FEEC767" w14:textId="77777777" w:rsidR="00BE7F0C" w:rsidRPr="00AC7D85" w:rsidRDefault="00BE7F0C" w:rsidP="00BE7F0C">
      <w:pPr>
        <w:rPr>
          <w:rFonts w:asciiTheme="majorHAnsi" w:hAnsiTheme="majorHAnsi" w:cstheme="majorHAnsi"/>
        </w:rPr>
      </w:pPr>
    </w:p>
    <w:p w14:paraId="6C0ACEF5" w14:textId="39F0F7D1" w:rsidR="00B86D98" w:rsidRPr="00AC7D85" w:rsidRDefault="00B86D98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16E0CD41" w14:textId="01F81D73" w:rsidR="00A52018" w:rsidRPr="00AC7D85" w:rsidRDefault="00B86D98" w:rsidP="000F74FE">
      <w:pPr>
        <w:pStyle w:val="Heading3"/>
        <w:numPr>
          <w:ilvl w:val="1"/>
          <w:numId w:val="11"/>
        </w:numPr>
        <w:rPr>
          <w:rFonts w:asciiTheme="majorHAnsi" w:hAnsiTheme="majorHAnsi" w:cstheme="majorHAnsi"/>
        </w:rPr>
      </w:pPr>
      <w:bookmarkStart w:id="107" w:name="_Toc179448960"/>
      <w:r w:rsidRPr="00AC7D85">
        <w:rPr>
          <w:rFonts w:asciiTheme="majorHAnsi" w:hAnsiTheme="majorHAnsi" w:cstheme="majorHAnsi"/>
        </w:rPr>
        <w:lastRenderedPageBreak/>
        <w:t>Pretraga produkcionih kodova po kodu</w:t>
      </w:r>
      <w:bookmarkEnd w:id="107"/>
    </w:p>
    <w:p w14:paraId="492F06DC" w14:textId="009B65D1" w:rsidR="00A52018" w:rsidRPr="00AC7D85" w:rsidRDefault="00A52018" w:rsidP="00A52018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"Praćenje"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2C27145E" w14:textId="76CBF757" w:rsidR="00A52018" w:rsidRPr="00AC7D85" w:rsidRDefault="00A52018" w:rsidP="00A5201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94495DC" wp14:editId="5946BCDD">
            <wp:extent cx="5335270" cy="2989580"/>
            <wp:effectExtent l="19050" t="19050" r="17780" b="20320"/>
            <wp:docPr id="562258257" name="Picture 77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258257" name="Picture 77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24529F2" w14:textId="649DB966" w:rsidR="00A52018" w:rsidRPr="00AC7D85" w:rsidRDefault="00A52018" w:rsidP="00A52018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"Kod"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626713E9" w14:textId="53048452" w:rsidR="00A52018" w:rsidRPr="00AC7D85" w:rsidRDefault="00A52018" w:rsidP="00A5201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73605B7" wp14:editId="1CC8F697">
            <wp:extent cx="5335270" cy="2981960"/>
            <wp:effectExtent l="19050" t="19050" r="17780" b="27940"/>
            <wp:docPr id="1598986206" name="Picture 7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986206" name="Picture 7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773BA2C" w14:textId="11DE59EC" w:rsidR="00A52018" w:rsidRPr="00AC7D85" w:rsidRDefault="00A52018" w:rsidP="00A52018">
      <w:pPr>
        <w:pStyle w:val="NormalWeb"/>
        <w:rPr>
          <w:rStyle w:val="Strong"/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za pretragu uneti </w:t>
      </w:r>
      <w:r w:rsidRPr="00AC7D85">
        <w:rPr>
          <w:rStyle w:val="Emphasis"/>
          <w:rFonts w:asciiTheme="majorHAnsi" w:hAnsiTheme="majorHAnsi" w:cstheme="majorHAnsi"/>
          <w:i w:val="0"/>
          <w:iCs w:val="0"/>
        </w:rPr>
        <w:t>produkcioni kod</w:t>
      </w:r>
      <w:r w:rsidRPr="00AC7D85">
        <w:rPr>
          <w:rFonts w:asciiTheme="majorHAnsi" w:hAnsiTheme="majorHAnsi" w:cstheme="majorHAnsi"/>
        </w:rPr>
        <w:t xml:space="preserve"> po kome će se vršiti pretraga. U našem primeru unosimo kod </w:t>
      </w:r>
      <w:r w:rsidRPr="00AC7D85">
        <w:rPr>
          <w:rStyle w:val="Strong"/>
          <w:rFonts w:asciiTheme="majorHAnsi" w:hAnsiTheme="majorHAnsi" w:cstheme="majorHAnsi"/>
        </w:rPr>
        <w:t>“MFRFAZ8HULTFKI5EOG6O15M6CRM52"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451ACB18" w14:textId="110F05A4" w:rsidR="00A52018" w:rsidRPr="00AC7D85" w:rsidRDefault="00A52018" w:rsidP="00A52018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AC7D85">
        <w:rPr>
          <w:rStyle w:val="Strong"/>
          <w:rFonts w:asciiTheme="majorHAnsi" w:hAnsiTheme="majorHAnsi" w:cstheme="majorHAnsi"/>
        </w:rPr>
        <w:br w:type="page"/>
      </w:r>
    </w:p>
    <w:p w14:paraId="1DB9EC60" w14:textId="1A2C65D7" w:rsidR="00A52018" w:rsidRPr="00AC7D85" w:rsidRDefault="00A52018" w:rsidP="00A52018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4. Primetiti da je lista produkcionih kodova pretražena po unetom parametru pretrage</w:t>
      </w:r>
      <w:r w:rsidR="0017333E" w:rsidRPr="00AC7D85">
        <w:rPr>
          <w:rFonts w:asciiTheme="majorHAnsi" w:hAnsiTheme="majorHAnsi" w:cstheme="majorHAnsi"/>
        </w:rPr>
        <w:t>.</w:t>
      </w:r>
    </w:p>
    <w:p w14:paraId="689DE1D6" w14:textId="286A38DE" w:rsidR="00B86D98" w:rsidRPr="00AC7D85" w:rsidRDefault="00A52018" w:rsidP="00A52018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E8633CB" wp14:editId="06A430D6">
            <wp:extent cx="5335270" cy="2138680"/>
            <wp:effectExtent l="19050" t="19050" r="17780" b="13970"/>
            <wp:docPr id="622497445" name="Picture 7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497445" name="Picture 7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1386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1C6FC8A" w14:textId="3A55CCE0" w:rsidR="00B32CEA" w:rsidRPr="00AC7D85" w:rsidRDefault="00B32CEA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7A2C622E" w14:textId="62145F69" w:rsidR="00CC25BE" w:rsidRPr="00AC7D85" w:rsidRDefault="00B32CEA" w:rsidP="000F74FE">
      <w:pPr>
        <w:pStyle w:val="Heading3"/>
        <w:numPr>
          <w:ilvl w:val="1"/>
          <w:numId w:val="11"/>
        </w:numPr>
        <w:rPr>
          <w:rFonts w:asciiTheme="majorHAnsi" w:hAnsiTheme="majorHAnsi" w:cstheme="majorHAnsi"/>
        </w:rPr>
      </w:pPr>
      <w:bookmarkStart w:id="108" w:name="_Toc179448961"/>
      <w:r w:rsidRPr="00AC7D85">
        <w:rPr>
          <w:rFonts w:asciiTheme="majorHAnsi" w:hAnsiTheme="majorHAnsi" w:cstheme="majorHAnsi"/>
        </w:rPr>
        <w:lastRenderedPageBreak/>
        <w:t>Pretraga produkcionih kodova po statusu koda</w:t>
      </w:r>
      <w:bookmarkEnd w:id="108"/>
      <w:r w:rsidR="00CC25BE" w:rsidRPr="00AC7D85">
        <w:rPr>
          <w:rFonts w:asciiTheme="majorHAnsi" w:hAnsiTheme="majorHAnsi" w:cstheme="majorHAnsi"/>
        </w:rPr>
        <w:t xml:space="preserve"> </w:t>
      </w:r>
    </w:p>
    <w:p w14:paraId="13BF7D58" w14:textId="344B97F0" w:rsidR="00CC25BE" w:rsidRPr="00AC7D85" w:rsidRDefault="00CC25BE" w:rsidP="00CC25BE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Fonts w:asciiTheme="majorHAnsi" w:hAnsiTheme="majorHAnsi" w:cstheme="majorHAnsi"/>
          <w:b/>
          <w:bCs/>
        </w:rPr>
        <w:t>"Praćenje"</w:t>
      </w:r>
      <w:r w:rsidR="0017333E" w:rsidRPr="00AC7D85">
        <w:rPr>
          <w:rFonts w:asciiTheme="majorHAnsi" w:hAnsiTheme="majorHAnsi" w:cstheme="majorHAnsi"/>
          <w:b/>
          <w:bCs/>
        </w:rPr>
        <w:t>.</w:t>
      </w:r>
    </w:p>
    <w:p w14:paraId="34384B8C" w14:textId="0DD78193" w:rsidR="00CC25BE" w:rsidRPr="00AC7D85" w:rsidRDefault="00CC25BE" w:rsidP="00CC25BE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C0F7920" wp14:editId="6558551A">
            <wp:extent cx="5335270" cy="2989580"/>
            <wp:effectExtent l="19050" t="19050" r="17780" b="20320"/>
            <wp:docPr id="1709578220" name="Picture 81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578220" name="Picture 81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EB704A3" w14:textId="77777777" w:rsidR="00CC25BE" w:rsidRPr="00AC7D85" w:rsidRDefault="00CC25BE" w:rsidP="00CC25BE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</w:t>
      </w:r>
      <w:r w:rsidRPr="00AC7D85">
        <w:rPr>
          <w:rStyle w:val="Strong"/>
          <w:rFonts w:asciiTheme="majorHAnsi" w:hAnsiTheme="majorHAnsi" w:cstheme="majorHAnsi"/>
        </w:rPr>
        <w:t>"Status"</w:t>
      </w:r>
      <w:r w:rsidRPr="00AC7D85">
        <w:rPr>
          <w:rFonts w:asciiTheme="majorHAnsi" w:hAnsiTheme="majorHAnsi" w:cstheme="majorHAnsi"/>
        </w:rPr>
        <w:t>, nakon čega će se prikazati padajuća lista opcija sa statusima kodova.</w:t>
      </w:r>
    </w:p>
    <w:p w14:paraId="7E39C5B1" w14:textId="4981E9D7" w:rsidR="00CC25BE" w:rsidRPr="00AC7D85" w:rsidRDefault="00CC25BE" w:rsidP="00CC25BE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8A69273" wp14:editId="28AA9044">
            <wp:extent cx="5335270" cy="2981960"/>
            <wp:effectExtent l="19050" t="19050" r="17780" b="27940"/>
            <wp:docPr id="590691547" name="Picture 8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691547" name="Picture 8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4075CDA" w14:textId="241DBC70" w:rsidR="00CC25BE" w:rsidRPr="00AC7D85" w:rsidRDefault="00CC25BE" w:rsidP="00CC25BE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09620779" w14:textId="08C5ACF4" w:rsidR="00CC25BE" w:rsidRPr="00AC7D85" w:rsidRDefault="00CC25BE" w:rsidP="00CC25BE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AC7D85">
        <w:rPr>
          <w:rStyle w:val="Strong"/>
          <w:rFonts w:asciiTheme="majorHAnsi" w:hAnsiTheme="majorHAnsi" w:cstheme="majorHAnsi"/>
        </w:rPr>
        <w:t>"Prijem".</w:t>
      </w:r>
    </w:p>
    <w:p w14:paraId="10C55D4A" w14:textId="284D8CE4" w:rsidR="00CC25BE" w:rsidRPr="00AC7D85" w:rsidRDefault="00CC25BE" w:rsidP="00CC25BE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94D06BD" wp14:editId="6EF7B282">
            <wp:extent cx="5335270" cy="2989580"/>
            <wp:effectExtent l="19050" t="19050" r="17780" b="20320"/>
            <wp:docPr id="2084814706" name="Picture 7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814706" name="Picture 7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E98996D" w14:textId="2288C357" w:rsidR="00CC25BE" w:rsidRPr="00AC7D85" w:rsidRDefault="00CC25BE" w:rsidP="00CC25BE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4. Primetiti da je lista produkcionih kodova pretražena po unetom parametru pretrage.</w:t>
      </w:r>
    </w:p>
    <w:p w14:paraId="6419CA98" w14:textId="62EC6904" w:rsidR="00B32CEA" w:rsidRPr="00AC7D85" w:rsidRDefault="00CC25BE" w:rsidP="00CC25BE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B086D02" wp14:editId="25E7ADC4">
            <wp:extent cx="5335270" cy="1860550"/>
            <wp:effectExtent l="19050" t="19050" r="17780" b="25400"/>
            <wp:docPr id="608860472" name="Picture 7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860472" name="Picture 7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8605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B3F53BA" w14:textId="0F6007E7" w:rsidR="00CC25BE" w:rsidRPr="00AC7D85" w:rsidRDefault="00CC25BE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06F2FC71" w14:textId="6CBD61A4" w:rsidR="00CC25BE" w:rsidRPr="00AC7D85" w:rsidRDefault="00CC25BE" w:rsidP="000F74FE">
      <w:pPr>
        <w:pStyle w:val="Heading3"/>
        <w:numPr>
          <w:ilvl w:val="1"/>
          <w:numId w:val="11"/>
        </w:numPr>
        <w:rPr>
          <w:rFonts w:asciiTheme="majorHAnsi" w:hAnsiTheme="majorHAnsi" w:cstheme="majorHAnsi"/>
        </w:rPr>
      </w:pPr>
      <w:bookmarkStart w:id="109" w:name="_Toc179448962"/>
      <w:r w:rsidRPr="00AC7D85">
        <w:rPr>
          <w:rFonts w:asciiTheme="majorHAnsi" w:hAnsiTheme="majorHAnsi" w:cstheme="majorHAnsi"/>
        </w:rPr>
        <w:lastRenderedPageBreak/>
        <w:t>Pretraga produkcionih kodova po PIB</w:t>
      </w:r>
      <w:r w:rsidRPr="00AC7D85">
        <w:rPr>
          <w:rFonts w:asciiTheme="majorHAnsi" w:hAnsiTheme="majorHAnsi" w:cstheme="majorHAnsi"/>
          <w:i/>
          <w:iCs/>
        </w:rPr>
        <w:t xml:space="preserve"> </w:t>
      </w:r>
      <w:r w:rsidRPr="00AC7D85">
        <w:rPr>
          <w:rFonts w:asciiTheme="majorHAnsi" w:hAnsiTheme="majorHAnsi" w:cstheme="majorHAnsi"/>
        </w:rPr>
        <w:t>i dodatnom parametru pretrage</w:t>
      </w:r>
      <w:bookmarkEnd w:id="109"/>
    </w:p>
    <w:p w14:paraId="32CB2A42" w14:textId="531099D1" w:rsidR="00CC25BE" w:rsidRPr="00AC7D85" w:rsidRDefault="00CC25BE" w:rsidP="00CC25BE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"Praćenje"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3720EA16" w14:textId="08EAB3CB" w:rsidR="00CC25BE" w:rsidRPr="00AC7D85" w:rsidRDefault="00CC25BE" w:rsidP="00CC25BE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CCA662D" wp14:editId="00036BDE">
            <wp:extent cx="5335270" cy="2989580"/>
            <wp:effectExtent l="19050" t="19050" r="17780" b="20320"/>
            <wp:docPr id="514150894" name="Picture 8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150894" name="Picture 8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4C12C1B" w14:textId="3EE9D9A4" w:rsidR="00CC25BE" w:rsidRPr="00AC7D85" w:rsidRDefault="00CC25BE" w:rsidP="00CC25BE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"PIB"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01C5C0AF" w14:textId="2397A293" w:rsidR="00CC25BE" w:rsidRPr="00AC7D85" w:rsidRDefault="00CC25BE" w:rsidP="00CC25BE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BBEB6BE" wp14:editId="2D77BEFE">
            <wp:extent cx="5335270" cy="2981960"/>
            <wp:effectExtent l="19050" t="19050" r="17780" b="27940"/>
            <wp:docPr id="536442457" name="Picture 8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442457" name="Picture 8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A7DA7E2" w14:textId="2C4F45F1" w:rsidR="00CC25BE" w:rsidRPr="00AC7D85" w:rsidRDefault="00CC25BE" w:rsidP="00CC25BE">
      <w:pPr>
        <w:pStyle w:val="NormalWeb"/>
        <w:rPr>
          <w:rStyle w:val="Strong"/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za pretragu uneti </w:t>
      </w:r>
      <w:r w:rsidRPr="00AC7D85">
        <w:rPr>
          <w:rStyle w:val="Emphasis"/>
          <w:rFonts w:asciiTheme="majorHAnsi" w:hAnsiTheme="majorHAnsi" w:cstheme="majorHAnsi"/>
          <w:i w:val="0"/>
          <w:iCs w:val="0"/>
        </w:rPr>
        <w:t>PIB</w:t>
      </w:r>
      <w:r w:rsidRPr="00AC7D85">
        <w:rPr>
          <w:rFonts w:asciiTheme="majorHAnsi" w:hAnsiTheme="majorHAnsi" w:cstheme="majorHAnsi"/>
        </w:rPr>
        <w:t xml:space="preserve"> subjekta po kome će se vršiti pretraga produkcionih kodova. U našem primeru unosimo </w:t>
      </w:r>
      <w:r w:rsidRPr="00AC7D85">
        <w:rPr>
          <w:rStyle w:val="Strong"/>
          <w:rFonts w:asciiTheme="majorHAnsi" w:hAnsiTheme="majorHAnsi" w:cstheme="majorHAnsi"/>
        </w:rPr>
        <w:t>“101859529"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682EB35A" w14:textId="65E697EE" w:rsidR="00CC25BE" w:rsidRPr="00AC7D85" w:rsidRDefault="00CC25BE" w:rsidP="00CC25BE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AC7D85">
        <w:rPr>
          <w:rStyle w:val="Strong"/>
          <w:rFonts w:asciiTheme="majorHAnsi" w:hAnsiTheme="majorHAnsi" w:cstheme="majorHAnsi"/>
        </w:rPr>
        <w:br w:type="page"/>
      </w:r>
    </w:p>
    <w:p w14:paraId="619E4652" w14:textId="77777777" w:rsidR="00CC25BE" w:rsidRPr="00AC7D85" w:rsidRDefault="00CC25BE" w:rsidP="00CC25BE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4. Kliknuti na polje </w:t>
      </w:r>
      <w:r w:rsidRPr="00AC7D85">
        <w:rPr>
          <w:rStyle w:val="Strong"/>
          <w:rFonts w:asciiTheme="majorHAnsi" w:hAnsiTheme="majorHAnsi" w:cstheme="majorHAnsi"/>
        </w:rPr>
        <w:t>"Tip"</w:t>
      </w:r>
      <w:r w:rsidRPr="00AC7D85">
        <w:rPr>
          <w:rFonts w:asciiTheme="majorHAnsi" w:hAnsiTheme="majorHAnsi" w:cstheme="majorHAnsi"/>
        </w:rPr>
        <w:t>, nakon čega će se prikazati padajuća lista opcija svih tipova pakovanja.</w:t>
      </w:r>
    </w:p>
    <w:p w14:paraId="0FFC91A2" w14:textId="72544848" w:rsidR="00CC25BE" w:rsidRPr="00AC7D85" w:rsidRDefault="00CC25BE" w:rsidP="00CC25BE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E759487" wp14:editId="03CA4277">
            <wp:extent cx="5335270" cy="2981960"/>
            <wp:effectExtent l="19050" t="19050" r="17780" b="27940"/>
            <wp:docPr id="2120479624" name="Picture 8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479624" name="Picture 8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76B9F28" w14:textId="783AEE76" w:rsidR="00CC25BE" w:rsidRPr="00AC7D85" w:rsidRDefault="00CC25BE" w:rsidP="00CC25BE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5. Za naš primer, u padajućoj listi opcija odabrati opciju </w:t>
      </w:r>
      <w:r w:rsidRPr="00AC7D85">
        <w:rPr>
          <w:rStyle w:val="Strong"/>
          <w:rFonts w:asciiTheme="majorHAnsi" w:hAnsiTheme="majorHAnsi" w:cstheme="majorHAnsi"/>
        </w:rPr>
        <w:t>"Boks"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26C5C149" w14:textId="069CF29B" w:rsidR="00CC25BE" w:rsidRPr="00AC7D85" w:rsidRDefault="00CC25BE" w:rsidP="00CC25BE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FCFE279" wp14:editId="1314EB2A">
            <wp:extent cx="5335270" cy="2981960"/>
            <wp:effectExtent l="19050" t="19050" r="17780" b="27940"/>
            <wp:docPr id="280203657" name="Picture 8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203657" name="Picture 8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6D3CE45" w14:textId="67C628A9" w:rsidR="00CC25BE" w:rsidRPr="00AC7D85" w:rsidRDefault="00CC25BE" w:rsidP="00CC25BE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0B94DBC0" w14:textId="07DB22C0" w:rsidR="00CC25BE" w:rsidRPr="00AC7D85" w:rsidRDefault="00CC25BE" w:rsidP="00CC25BE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6. Primetiti da je lista produkcionih kodova sa tipom pakovanja </w:t>
      </w:r>
      <w:r w:rsidRPr="00AC7D85">
        <w:rPr>
          <w:rStyle w:val="Emphasis"/>
          <w:rFonts w:asciiTheme="majorHAnsi" w:hAnsiTheme="majorHAnsi" w:cstheme="majorHAnsi"/>
          <w:i w:val="0"/>
          <w:iCs w:val="0"/>
        </w:rPr>
        <w:t>boks</w:t>
      </w:r>
      <w:r w:rsidRPr="00AC7D85">
        <w:rPr>
          <w:rFonts w:asciiTheme="majorHAnsi" w:hAnsiTheme="majorHAnsi" w:cstheme="majorHAnsi"/>
        </w:rPr>
        <w:t xml:space="preserve"> pretražena po unetom </w:t>
      </w:r>
      <w:r w:rsidRPr="00AC7D85">
        <w:rPr>
          <w:rStyle w:val="Emphasis"/>
          <w:rFonts w:asciiTheme="majorHAnsi" w:hAnsiTheme="majorHAnsi" w:cstheme="majorHAnsi"/>
          <w:i w:val="0"/>
          <w:iCs w:val="0"/>
        </w:rPr>
        <w:t>PIB</w:t>
      </w:r>
      <w:r w:rsidRPr="00AC7D85">
        <w:rPr>
          <w:rFonts w:asciiTheme="majorHAnsi" w:hAnsiTheme="majorHAnsi" w:cstheme="majorHAnsi"/>
        </w:rPr>
        <w:t>-u subjekta</w:t>
      </w:r>
      <w:r w:rsidR="0017333E" w:rsidRPr="00AC7D85">
        <w:rPr>
          <w:rFonts w:asciiTheme="majorHAnsi" w:hAnsiTheme="majorHAnsi" w:cstheme="majorHAnsi"/>
        </w:rPr>
        <w:t>.</w:t>
      </w:r>
    </w:p>
    <w:p w14:paraId="3812F2C0" w14:textId="448A15CF" w:rsidR="00CC25BE" w:rsidRPr="00AC7D85" w:rsidRDefault="00CC25BE" w:rsidP="00CC25BE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5301738" wp14:editId="3A5D0B34">
            <wp:extent cx="5335270" cy="3084830"/>
            <wp:effectExtent l="19050" t="19050" r="17780" b="20320"/>
            <wp:docPr id="972616966" name="Picture 8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616966" name="Picture 8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30848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8DBBEA0" w14:textId="5693D4EE" w:rsidR="00CC25BE" w:rsidRPr="00AC7D85" w:rsidRDefault="00CC25BE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560CE022" w14:textId="093D6608" w:rsidR="00BE475B" w:rsidRPr="00AC7D85" w:rsidRDefault="00BE475B" w:rsidP="000F74FE">
      <w:pPr>
        <w:pStyle w:val="Heading3"/>
        <w:numPr>
          <w:ilvl w:val="1"/>
          <w:numId w:val="11"/>
        </w:numPr>
        <w:rPr>
          <w:rFonts w:asciiTheme="majorHAnsi" w:hAnsiTheme="majorHAnsi" w:cstheme="majorHAnsi"/>
        </w:rPr>
      </w:pPr>
      <w:bookmarkStart w:id="110" w:name="_Toc179448963"/>
      <w:r w:rsidRPr="00AC7D85">
        <w:rPr>
          <w:rFonts w:asciiTheme="majorHAnsi" w:hAnsiTheme="majorHAnsi" w:cstheme="majorHAnsi"/>
        </w:rPr>
        <w:lastRenderedPageBreak/>
        <w:t>Prikaz sastava pakovanja</w:t>
      </w:r>
      <w:bookmarkEnd w:id="110"/>
    </w:p>
    <w:p w14:paraId="46FF60CD" w14:textId="7CD0D937" w:rsidR="00BE475B" w:rsidRPr="00AC7D85" w:rsidRDefault="00BE475B" w:rsidP="00BE475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"Praćenje"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4E317A41" w14:textId="10F2FC58" w:rsidR="00BE475B" w:rsidRPr="00AC7D85" w:rsidRDefault="00BE475B" w:rsidP="00BE475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D2105B6" wp14:editId="0B410572">
            <wp:extent cx="5335270" cy="2989580"/>
            <wp:effectExtent l="19050" t="19050" r="17780" b="20320"/>
            <wp:docPr id="1007517816" name="Picture 9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517816" name="Picture 9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B2BEB06" w14:textId="1985B69F" w:rsidR="00BE475B" w:rsidRPr="00AC7D85" w:rsidRDefault="00BE475B" w:rsidP="00BE475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</w:t>
      </w:r>
      <w:r w:rsidRPr="00AC7D85">
        <w:rPr>
          <w:rStyle w:val="Strong"/>
          <w:rFonts w:asciiTheme="majorHAnsi" w:hAnsiTheme="majorHAnsi" w:cstheme="majorHAnsi"/>
        </w:rPr>
        <w:t>"Tip"</w:t>
      </w:r>
      <w:r w:rsidRPr="00AC7D85">
        <w:rPr>
          <w:rFonts w:asciiTheme="majorHAnsi" w:hAnsiTheme="majorHAnsi" w:cstheme="majorHAnsi"/>
        </w:rPr>
        <w:t>, nakon čega će se prikazati padajuća lista opcija svih tipova pakovanja.</w:t>
      </w:r>
    </w:p>
    <w:p w14:paraId="3EE43619" w14:textId="5CE39470" w:rsidR="00BE475B" w:rsidRPr="00AC7D85" w:rsidRDefault="00BE475B" w:rsidP="00BE475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6E5033C" wp14:editId="1B0C0606">
            <wp:extent cx="5335270" cy="2981960"/>
            <wp:effectExtent l="19050" t="19050" r="17780" b="27940"/>
            <wp:docPr id="978355722" name="Picture 9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355722" name="Picture 9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DF6B751" w14:textId="3A5FB528" w:rsidR="00BE475B" w:rsidRPr="00AC7D85" w:rsidRDefault="00BE475B" w:rsidP="00BE475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53FC2CA8" w14:textId="732A1F65" w:rsidR="00BE475B" w:rsidRPr="00AC7D85" w:rsidRDefault="00BE475B" w:rsidP="00BE475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AC7D85">
        <w:rPr>
          <w:rStyle w:val="Strong"/>
          <w:rFonts w:asciiTheme="majorHAnsi" w:hAnsiTheme="majorHAnsi" w:cstheme="majorHAnsi"/>
        </w:rPr>
        <w:t>"Boks"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0C49FF21" w14:textId="01D9D235" w:rsidR="00BE475B" w:rsidRPr="00AC7D85" w:rsidRDefault="00BE475B" w:rsidP="00BE475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ABA1932" wp14:editId="46EFBCF0">
            <wp:extent cx="5335270" cy="2981960"/>
            <wp:effectExtent l="19050" t="19050" r="17780" b="27940"/>
            <wp:docPr id="407429080" name="Picture 8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429080" name="Picture 8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DCD3D27" w14:textId="32034ED1" w:rsidR="00BE475B" w:rsidRPr="00AC7D85" w:rsidRDefault="00BE475B" w:rsidP="00BE475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4. Kliknuti na dugme </w:t>
      </w:r>
      <w:r w:rsidRPr="00AC7D85">
        <w:rPr>
          <w:rStyle w:val="Strong"/>
          <w:rFonts w:asciiTheme="majorHAnsi" w:hAnsiTheme="majorHAnsi" w:cstheme="majorHAnsi"/>
        </w:rPr>
        <w:t>"Sastav"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15AFC26F" w14:textId="40AE80C8" w:rsidR="00BE475B" w:rsidRPr="00AC7D85" w:rsidRDefault="00BE475B" w:rsidP="00BE475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0656B81" wp14:editId="764BA947">
            <wp:extent cx="5335270" cy="2981960"/>
            <wp:effectExtent l="19050" t="19050" r="17780" b="27940"/>
            <wp:docPr id="1908453713" name="Picture 8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453713" name="Picture 8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2292CF5" w14:textId="6FBC0211" w:rsidR="00BE475B" w:rsidRPr="00AC7D85" w:rsidRDefault="00BE475B" w:rsidP="00BE475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12C2D7D2" w14:textId="43F37BC5" w:rsidR="00BE475B" w:rsidRPr="00AC7D85" w:rsidRDefault="00BE475B" w:rsidP="00BE475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5. Primetiti novootvoreni prikaz pojedinačnih pakovanja koja se nalaze u boksu za koji smo odradili akciju prikaza sastava</w:t>
      </w:r>
      <w:r w:rsidR="0017333E" w:rsidRPr="00AC7D85">
        <w:rPr>
          <w:rFonts w:asciiTheme="majorHAnsi" w:hAnsiTheme="majorHAnsi" w:cstheme="majorHAnsi"/>
        </w:rPr>
        <w:t>.</w:t>
      </w:r>
    </w:p>
    <w:p w14:paraId="3DBE7F3A" w14:textId="7EF0B9BC" w:rsidR="00BE475B" w:rsidRPr="00AC7D85" w:rsidRDefault="00BE475B" w:rsidP="00BE475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DDA13A0" wp14:editId="6EE957C1">
            <wp:extent cx="5335270" cy="3124835"/>
            <wp:effectExtent l="19050" t="19050" r="17780" b="18415"/>
            <wp:docPr id="1465038710" name="Picture 8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038710" name="Picture 8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31248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5656F5B" w14:textId="71DB1626" w:rsidR="00842BC5" w:rsidRPr="00AC7D85" w:rsidRDefault="00842BC5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514E9BB6" w14:textId="5222C1C9" w:rsidR="00D7338D" w:rsidRPr="00AC7D85" w:rsidRDefault="00842BC5" w:rsidP="000F74FE">
      <w:pPr>
        <w:pStyle w:val="Heading3"/>
        <w:numPr>
          <w:ilvl w:val="1"/>
          <w:numId w:val="11"/>
        </w:numPr>
        <w:rPr>
          <w:rFonts w:asciiTheme="majorHAnsi" w:hAnsiTheme="majorHAnsi" w:cstheme="majorHAnsi"/>
        </w:rPr>
      </w:pPr>
      <w:bookmarkStart w:id="111" w:name="_Toc179448964"/>
      <w:r w:rsidRPr="00AC7D85">
        <w:rPr>
          <w:rFonts w:asciiTheme="majorHAnsi" w:hAnsiTheme="majorHAnsi" w:cstheme="majorHAnsi"/>
        </w:rPr>
        <w:lastRenderedPageBreak/>
        <w:t>Odabir koda iz tabele produkcionih kodova</w:t>
      </w:r>
      <w:bookmarkEnd w:id="111"/>
    </w:p>
    <w:p w14:paraId="4FB87866" w14:textId="6EE01838" w:rsidR="00D7338D" w:rsidRPr="00AC7D85" w:rsidRDefault="00D7338D" w:rsidP="00D7338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"Praćenje"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72EFAE61" w14:textId="7DA2C679" w:rsidR="00D7338D" w:rsidRPr="00AC7D85" w:rsidRDefault="00D7338D" w:rsidP="00D7338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2833132" wp14:editId="4F6C7149">
            <wp:extent cx="5335270" cy="2989580"/>
            <wp:effectExtent l="19050" t="19050" r="17780" b="20320"/>
            <wp:docPr id="1184130670" name="Picture 96" descr="A screenshot of a phone numb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130670" name="Picture 96" descr="A screenshot of a phone numb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01AA75" w14:textId="450517B0" w:rsidR="00D7338D" w:rsidRPr="00AC7D85" w:rsidRDefault="00D7338D" w:rsidP="00D7338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</w:t>
      </w:r>
      <w:r w:rsidRPr="00AC7D85">
        <w:rPr>
          <w:rStyle w:val="Strong"/>
          <w:rFonts w:asciiTheme="majorHAnsi" w:hAnsiTheme="majorHAnsi" w:cstheme="majorHAnsi"/>
        </w:rPr>
        <w:t>"Tip"</w:t>
      </w:r>
      <w:r w:rsidRPr="00AC7D85">
        <w:rPr>
          <w:rFonts w:asciiTheme="majorHAnsi" w:hAnsiTheme="majorHAnsi" w:cstheme="majorHAnsi"/>
        </w:rPr>
        <w:t>, nakon čega će se prikazati padajuća lista opcija svih tipova pakovanja.</w:t>
      </w:r>
    </w:p>
    <w:p w14:paraId="0AF54803" w14:textId="7B9A432C" w:rsidR="00D7338D" w:rsidRPr="00AC7D85" w:rsidRDefault="00D7338D" w:rsidP="00D7338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E031E8F" wp14:editId="4653AB0F">
            <wp:extent cx="5335270" cy="2981960"/>
            <wp:effectExtent l="19050" t="19050" r="17780" b="27940"/>
            <wp:docPr id="1352264089" name="Picture 9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264089" name="Picture 9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023E1CE" w14:textId="42ABEEC9" w:rsidR="00D7338D" w:rsidRPr="00AC7D85" w:rsidRDefault="00D7338D" w:rsidP="00D7338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7ED85827" w14:textId="260E0C83" w:rsidR="00D7338D" w:rsidRPr="00AC7D85" w:rsidRDefault="00D7338D" w:rsidP="00D7338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AC7D85">
        <w:rPr>
          <w:rStyle w:val="Strong"/>
          <w:rFonts w:asciiTheme="majorHAnsi" w:hAnsiTheme="majorHAnsi" w:cstheme="majorHAnsi"/>
        </w:rPr>
        <w:t>"Boks"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4CBAD1CB" w14:textId="39257EFE" w:rsidR="00D7338D" w:rsidRPr="00AC7D85" w:rsidRDefault="00D7338D" w:rsidP="00D7338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8B83429" wp14:editId="1A543C1F">
            <wp:extent cx="5335270" cy="2981960"/>
            <wp:effectExtent l="19050" t="19050" r="17780" b="27940"/>
            <wp:docPr id="1365592787" name="Picture 9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592787" name="Picture 9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0F3BE1" w14:textId="0402D449" w:rsidR="00D7338D" w:rsidRPr="00AC7D85" w:rsidRDefault="00D7338D" w:rsidP="00D7338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4. Kliknuti na </w:t>
      </w:r>
      <w:r w:rsidRPr="00AC7D85">
        <w:rPr>
          <w:rStyle w:val="Strong"/>
          <w:rFonts w:asciiTheme="majorHAnsi" w:hAnsiTheme="majorHAnsi" w:cstheme="majorHAnsi"/>
        </w:rPr>
        <w:t>"PMTESTBOKS1"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0178E622" w14:textId="049BB805" w:rsidR="00D7338D" w:rsidRPr="00AC7D85" w:rsidRDefault="00D7338D" w:rsidP="00D7338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DB5C50F" wp14:editId="5E6A12BF">
            <wp:extent cx="5335270" cy="2989580"/>
            <wp:effectExtent l="19050" t="19050" r="17780" b="20320"/>
            <wp:docPr id="663322651" name="Picture 9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322651" name="Picture 9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0D91F89" w14:textId="4A31190A" w:rsidR="00D7338D" w:rsidRPr="00AC7D85" w:rsidRDefault="00D7338D" w:rsidP="00D7338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16214D18" w14:textId="77777777" w:rsidR="00D7338D" w:rsidRPr="00AC7D85" w:rsidRDefault="00D7338D" w:rsidP="00D7338D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5. Primetiti da je u polju za pretragu </w:t>
      </w:r>
      <w:r w:rsidRPr="00AC7D85">
        <w:rPr>
          <w:rStyle w:val="Emphasis"/>
          <w:rFonts w:asciiTheme="majorHAnsi" w:hAnsiTheme="majorHAnsi" w:cstheme="majorHAnsi"/>
          <w:i w:val="0"/>
          <w:iCs w:val="0"/>
        </w:rPr>
        <w:t>Kod</w:t>
      </w:r>
      <w:r w:rsidRPr="00AC7D85">
        <w:rPr>
          <w:rFonts w:asciiTheme="majorHAnsi" w:hAnsiTheme="majorHAnsi" w:cstheme="majorHAnsi"/>
        </w:rPr>
        <w:t xml:space="preserve"> nalepljen kod na koji smo kliknuli, i izvršena je pretraga po nalepljenom kodu boksa.</w:t>
      </w:r>
    </w:p>
    <w:p w14:paraId="706C1152" w14:textId="5A843C17" w:rsidR="00842BC5" w:rsidRPr="00AC7D85" w:rsidRDefault="00D7338D" w:rsidP="00D7338D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155CB2E" wp14:editId="7CA99BE1">
            <wp:extent cx="5335270" cy="1478915"/>
            <wp:effectExtent l="19050" t="19050" r="17780" b="26035"/>
            <wp:docPr id="1756885796" name="Picture 9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885796" name="Picture 9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4789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52FF763" w14:textId="50BBB7D0" w:rsidR="00E1703B" w:rsidRPr="00AC7D85" w:rsidRDefault="00E1703B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4C8790BC" w14:textId="033A560A" w:rsidR="00D7338D" w:rsidRPr="00AC7D85" w:rsidRDefault="00E1703B" w:rsidP="000F74FE">
      <w:pPr>
        <w:pStyle w:val="Heading2"/>
        <w:numPr>
          <w:ilvl w:val="0"/>
          <w:numId w:val="11"/>
        </w:numPr>
        <w:rPr>
          <w:rFonts w:asciiTheme="majorHAnsi" w:hAnsiTheme="majorHAnsi" w:cstheme="majorHAnsi"/>
        </w:rPr>
      </w:pPr>
      <w:bookmarkStart w:id="112" w:name="_Toc179448965"/>
      <w:r w:rsidRPr="00AC7D85">
        <w:rPr>
          <w:rFonts w:asciiTheme="majorHAnsi" w:hAnsiTheme="majorHAnsi" w:cstheme="majorHAnsi"/>
        </w:rPr>
        <w:lastRenderedPageBreak/>
        <w:t xml:space="preserve">Sekcija </w:t>
      </w:r>
      <w:r w:rsidR="00B27B4F" w:rsidRPr="00AC7D85">
        <w:rPr>
          <w:rFonts w:asciiTheme="majorHAnsi" w:hAnsiTheme="majorHAnsi" w:cstheme="majorHAnsi"/>
          <w:i/>
          <w:iCs/>
        </w:rPr>
        <w:t>I</w:t>
      </w:r>
      <w:r w:rsidRPr="00AC7D85">
        <w:rPr>
          <w:rFonts w:asciiTheme="majorHAnsi" w:hAnsiTheme="majorHAnsi" w:cstheme="majorHAnsi"/>
          <w:i/>
          <w:iCs/>
        </w:rPr>
        <w:t>storija</w:t>
      </w:r>
      <w:bookmarkEnd w:id="112"/>
    </w:p>
    <w:p w14:paraId="4C51230F" w14:textId="7E798C54" w:rsidR="00E1703B" w:rsidRPr="00AC7D85" w:rsidRDefault="00E1703B" w:rsidP="000F74FE">
      <w:pPr>
        <w:pStyle w:val="Heading3"/>
        <w:numPr>
          <w:ilvl w:val="1"/>
          <w:numId w:val="11"/>
        </w:numPr>
        <w:rPr>
          <w:rFonts w:asciiTheme="majorHAnsi" w:hAnsiTheme="majorHAnsi" w:cstheme="majorHAnsi"/>
        </w:rPr>
      </w:pPr>
      <w:bookmarkStart w:id="113" w:name="_Toc179448966"/>
      <w:r w:rsidRPr="00AC7D85">
        <w:rPr>
          <w:rFonts w:asciiTheme="majorHAnsi" w:hAnsiTheme="majorHAnsi" w:cstheme="majorHAnsi"/>
        </w:rPr>
        <w:t>Pretraga produkcionih kodova po kodu</w:t>
      </w:r>
      <w:bookmarkEnd w:id="113"/>
    </w:p>
    <w:p w14:paraId="5FBAC712" w14:textId="7B96AE10" w:rsidR="00E1703B" w:rsidRPr="00AC7D85" w:rsidRDefault="00E1703B" w:rsidP="00E1703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"Istorija"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1B73E877" w14:textId="4DBEDD8C" w:rsidR="00E1703B" w:rsidRPr="00AC7D85" w:rsidRDefault="00E1703B" w:rsidP="00E1703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6DA2BA4" wp14:editId="37FEEAF9">
            <wp:extent cx="5335270" cy="2989580"/>
            <wp:effectExtent l="19050" t="19050" r="17780" b="20320"/>
            <wp:docPr id="524162658" name="Picture 9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162658" name="Picture 9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8A9D86C" w14:textId="5EA088D5" w:rsidR="00E1703B" w:rsidRPr="00AC7D85" w:rsidRDefault="00E1703B" w:rsidP="00E1703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"Kod"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36E0941B" w14:textId="510284D5" w:rsidR="00E1703B" w:rsidRPr="00AC7D85" w:rsidRDefault="00E1703B" w:rsidP="00E1703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AC92872" wp14:editId="3455EE85">
            <wp:extent cx="5335270" cy="2981960"/>
            <wp:effectExtent l="19050" t="19050" r="17780" b="27940"/>
            <wp:docPr id="742483957" name="Picture 9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483957" name="Picture 9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09EA6B9" w14:textId="4FAE384F" w:rsidR="00E1703B" w:rsidRPr="00AC7D85" w:rsidRDefault="00E1703B" w:rsidP="00E1703B">
      <w:pPr>
        <w:pStyle w:val="NormalWeb"/>
        <w:rPr>
          <w:rStyle w:val="Strong"/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za pretragu uneti </w:t>
      </w:r>
      <w:r w:rsidRPr="00AC7D85">
        <w:rPr>
          <w:rStyle w:val="Emphasis"/>
          <w:rFonts w:asciiTheme="majorHAnsi" w:hAnsiTheme="majorHAnsi" w:cstheme="majorHAnsi"/>
          <w:i w:val="0"/>
          <w:iCs w:val="0"/>
        </w:rPr>
        <w:t>produkcioni</w:t>
      </w:r>
      <w:r w:rsidRPr="00AC7D85">
        <w:rPr>
          <w:rStyle w:val="Emphasis"/>
          <w:rFonts w:asciiTheme="majorHAnsi" w:hAnsiTheme="majorHAnsi" w:cstheme="majorHAnsi"/>
        </w:rPr>
        <w:t xml:space="preserve"> </w:t>
      </w:r>
      <w:r w:rsidRPr="00AC7D85">
        <w:rPr>
          <w:rStyle w:val="Emphasis"/>
          <w:rFonts w:asciiTheme="majorHAnsi" w:hAnsiTheme="majorHAnsi" w:cstheme="majorHAnsi"/>
          <w:i w:val="0"/>
          <w:iCs w:val="0"/>
        </w:rPr>
        <w:t>kod</w:t>
      </w:r>
      <w:r w:rsidRPr="00AC7D85">
        <w:rPr>
          <w:rFonts w:asciiTheme="majorHAnsi" w:hAnsiTheme="majorHAnsi" w:cstheme="majorHAnsi"/>
        </w:rPr>
        <w:t xml:space="preserve"> po kome će se vršiti pretraga. U našem primeru unosimo kod </w:t>
      </w:r>
      <w:r w:rsidRPr="00AC7D85">
        <w:rPr>
          <w:rStyle w:val="Strong"/>
          <w:rFonts w:asciiTheme="majorHAnsi" w:hAnsiTheme="majorHAnsi" w:cstheme="majorHAnsi"/>
        </w:rPr>
        <w:t>“PMTESTMASTERCASE1"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3CF8D4CC" w14:textId="4556ED68" w:rsidR="00E1703B" w:rsidRPr="00AC7D85" w:rsidRDefault="00E1703B" w:rsidP="00E1703B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AC7D85">
        <w:rPr>
          <w:rStyle w:val="Strong"/>
          <w:rFonts w:asciiTheme="majorHAnsi" w:hAnsiTheme="majorHAnsi" w:cstheme="majorHAnsi"/>
        </w:rPr>
        <w:br w:type="page"/>
      </w:r>
    </w:p>
    <w:p w14:paraId="416EFC05" w14:textId="12759DAA" w:rsidR="00E1703B" w:rsidRPr="00AC7D85" w:rsidRDefault="00E1703B" w:rsidP="00E1703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4. Primetiti da je lista produkcionih kodova pretražena po unetom parametru pretrage, sa kompletnom istorijom produkcionog koda po kome se izvršila pretraga.</w:t>
      </w:r>
    </w:p>
    <w:p w14:paraId="65E7EA21" w14:textId="07AA6412" w:rsidR="00E1703B" w:rsidRPr="00AC7D85" w:rsidRDefault="00E1703B" w:rsidP="00E1703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221462C" wp14:editId="77DF5EA3">
            <wp:extent cx="5335270" cy="1598295"/>
            <wp:effectExtent l="19050" t="19050" r="17780" b="20955"/>
            <wp:docPr id="974599263" name="Picture 9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599263" name="Picture 9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5982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955264" w14:textId="6E9DA1C1" w:rsidR="00E1703B" w:rsidRPr="00AC7D85" w:rsidRDefault="00E1703B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180BC5A7" w14:textId="7683B58F" w:rsidR="00E1703B" w:rsidRPr="00AC7D85" w:rsidRDefault="00E1703B" w:rsidP="000F74FE">
      <w:pPr>
        <w:pStyle w:val="Heading3"/>
        <w:numPr>
          <w:ilvl w:val="1"/>
          <w:numId w:val="11"/>
        </w:numPr>
        <w:rPr>
          <w:rFonts w:asciiTheme="majorHAnsi" w:hAnsiTheme="majorHAnsi" w:cstheme="majorHAnsi"/>
        </w:rPr>
      </w:pPr>
      <w:bookmarkStart w:id="114" w:name="_Toc179448967"/>
      <w:r w:rsidRPr="00AC7D85">
        <w:rPr>
          <w:rFonts w:asciiTheme="majorHAnsi" w:hAnsiTheme="majorHAnsi" w:cstheme="majorHAnsi"/>
        </w:rPr>
        <w:lastRenderedPageBreak/>
        <w:t>Pretraga produkcionih kodova po PIB</w:t>
      </w:r>
      <w:r w:rsidRPr="00AC7D85">
        <w:rPr>
          <w:rFonts w:asciiTheme="majorHAnsi" w:hAnsiTheme="majorHAnsi" w:cstheme="majorHAnsi"/>
          <w:i/>
          <w:iCs/>
        </w:rPr>
        <w:t xml:space="preserve"> </w:t>
      </w:r>
      <w:r w:rsidRPr="00AC7D85">
        <w:rPr>
          <w:rFonts w:asciiTheme="majorHAnsi" w:hAnsiTheme="majorHAnsi" w:cstheme="majorHAnsi"/>
        </w:rPr>
        <w:t>i kod</w:t>
      </w:r>
      <w:r w:rsidRPr="00AC7D85">
        <w:rPr>
          <w:rFonts w:asciiTheme="majorHAnsi" w:hAnsiTheme="majorHAnsi" w:cstheme="majorHAnsi"/>
          <w:i/>
          <w:iCs/>
        </w:rPr>
        <w:t xml:space="preserve"> </w:t>
      </w:r>
      <w:r w:rsidRPr="00AC7D85">
        <w:rPr>
          <w:rFonts w:asciiTheme="majorHAnsi" w:hAnsiTheme="majorHAnsi" w:cstheme="majorHAnsi"/>
        </w:rPr>
        <w:t>parametrima</w:t>
      </w:r>
      <w:bookmarkEnd w:id="114"/>
    </w:p>
    <w:p w14:paraId="16AA4C99" w14:textId="452E3BB4" w:rsidR="00E1703B" w:rsidRPr="00AC7D85" w:rsidRDefault="00E1703B" w:rsidP="00E1703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"Istorija"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1E494D9F" w14:textId="29290E5F" w:rsidR="00E1703B" w:rsidRPr="00AC7D85" w:rsidRDefault="00E1703B" w:rsidP="00E1703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09EA7D8" wp14:editId="3098ED2B">
            <wp:extent cx="5335270" cy="2989580"/>
            <wp:effectExtent l="19050" t="19050" r="17780" b="20320"/>
            <wp:docPr id="163142566" name="Picture 103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2566" name="Picture 103" descr="A screenshot of a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D337D89" w14:textId="19B54408" w:rsidR="00E1703B" w:rsidRPr="00AC7D85" w:rsidRDefault="00E1703B" w:rsidP="00E1703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"PIB"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3B63FA7D" w14:textId="3252AB32" w:rsidR="00E1703B" w:rsidRPr="00AC7D85" w:rsidRDefault="00E1703B" w:rsidP="00E1703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199D9CC" wp14:editId="6E7C3239">
            <wp:extent cx="5335270" cy="2981960"/>
            <wp:effectExtent l="19050" t="19050" r="17780" b="27940"/>
            <wp:docPr id="2098051180" name="Picture 10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051180" name="Picture 10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58D61DC" w14:textId="59FFA000" w:rsidR="00E1703B" w:rsidRPr="00AC7D85" w:rsidRDefault="00E1703B" w:rsidP="00E1703B">
      <w:pPr>
        <w:pStyle w:val="NormalWeb"/>
        <w:rPr>
          <w:rStyle w:val="Strong"/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za pretragu uneti </w:t>
      </w:r>
      <w:r w:rsidRPr="00AC7D85">
        <w:rPr>
          <w:rStyle w:val="Emphasis"/>
          <w:rFonts w:asciiTheme="majorHAnsi" w:hAnsiTheme="majorHAnsi" w:cstheme="majorHAnsi"/>
        </w:rPr>
        <w:t>PIB</w:t>
      </w:r>
      <w:r w:rsidRPr="00AC7D85">
        <w:rPr>
          <w:rFonts w:asciiTheme="majorHAnsi" w:hAnsiTheme="majorHAnsi" w:cstheme="majorHAnsi"/>
        </w:rPr>
        <w:t xml:space="preserve"> subjekta po kome će se vršiti pretraga produkcionih kodova. U našem primeru unosimo </w:t>
      </w:r>
      <w:r w:rsidRPr="00AC7D85">
        <w:rPr>
          <w:rStyle w:val="Strong"/>
          <w:rFonts w:asciiTheme="majorHAnsi" w:hAnsiTheme="majorHAnsi" w:cstheme="majorHAnsi"/>
        </w:rPr>
        <w:t>“101859529"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6543BBBF" w14:textId="68D36D6C" w:rsidR="00E1703B" w:rsidRPr="00AC7D85" w:rsidRDefault="00E1703B" w:rsidP="00E1703B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AC7D85">
        <w:rPr>
          <w:rStyle w:val="Strong"/>
          <w:rFonts w:asciiTheme="majorHAnsi" w:hAnsiTheme="majorHAnsi" w:cstheme="majorHAnsi"/>
        </w:rPr>
        <w:br w:type="page"/>
      </w:r>
    </w:p>
    <w:p w14:paraId="1BEFDD3C" w14:textId="3EAA0993" w:rsidR="00E1703B" w:rsidRPr="00AC7D85" w:rsidRDefault="00E1703B" w:rsidP="00E1703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4. Kliknuti na polje za pretragu </w:t>
      </w:r>
      <w:r w:rsidRPr="00AC7D85">
        <w:rPr>
          <w:rStyle w:val="Strong"/>
          <w:rFonts w:asciiTheme="majorHAnsi" w:hAnsiTheme="majorHAnsi" w:cstheme="majorHAnsi"/>
        </w:rPr>
        <w:t>"Kod"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5C0715FF" w14:textId="1D2E5AB6" w:rsidR="00E1703B" w:rsidRPr="00AC7D85" w:rsidRDefault="00E1703B" w:rsidP="00E1703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6450FCD" wp14:editId="36C9DD1E">
            <wp:extent cx="5335270" cy="2981960"/>
            <wp:effectExtent l="19050" t="19050" r="17780" b="27940"/>
            <wp:docPr id="727276665" name="Picture 10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276665" name="Picture 10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6E3B141" w14:textId="1C3E239F" w:rsidR="00E1703B" w:rsidRPr="00AC7D85" w:rsidRDefault="00E1703B" w:rsidP="00E1703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5. U polje za pretragu uneti </w:t>
      </w:r>
      <w:r w:rsidRPr="00AC7D85">
        <w:rPr>
          <w:rStyle w:val="Emphasis"/>
          <w:rFonts w:asciiTheme="majorHAnsi" w:hAnsiTheme="majorHAnsi" w:cstheme="majorHAnsi"/>
        </w:rPr>
        <w:t>produkcioni kod</w:t>
      </w:r>
      <w:r w:rsidRPr="00AC7D85">
        <w:rPr>
          <w:rFonts w:asciiTheme="majorHAnsi" w:hAnsiTheme="majorHAnsi" w:cstheme="majorHAnsi"/>
        </w:rPr>
        <w:t xml:space="preserve"> po kome će se vršiti pretraga. U našem primeru unosimo kod </w:t>
      </w:r>
      <w:r w:rsidRPr="00AC7D85">
        <w:rPr>
          <w:rStyle w:val="Strong"/>
          <w:rFonts w:asciiTheme="majorHAnsi" w:hAnsiTheme="majorHAnsi" w:cstheme="majorHAnsi"/>
        </w:rPr>
        <w:t>“PMTESTMASTERCASE1"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3813C762" w14:textId="77777777" w:rsidR="00E1703B" w:rsidRPr="00AC7D85" w:rsidRDefault="00E1703B" w:rsidP="00E1703B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6. Primetiti da je lista produkcionih kodova pretražena po unetom parametru pretrage, sa kompletnom istorijom produkcionog koda po kome se izvršila pretraga.</w:t>
      </w:r>
    </w:p>
    <w:p w14:paraId="69D4B9FD" w14:textId="78F78A1E" w:rsidR="00E1703B" w:rsidRPr="00AC7D85" w:rsidRDefault="00E1703B" w:rsidP="00E1703B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27BD0CA" wp14:editId="0674D41D">
            <wp:extent cx="5335270" cy="1351915"/>
            <wp:effectExtent l="19050" t="19050" r="17780" b="19685"/>
            <wp:docPr id="272252771" name="Picture 10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252771" name="Picture 10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3519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82BDCB9" w14:textId="75CF5B17" w:rsidR="00E1703B" w:rsidRPr="00AC7D85" w:rsidRDefault="00E1703B">
      <w:pPr>
        <w:rPr>
          <w:rFonts w:asciiTheme="majorHAnsi" w:hAnsiTheme="majorHAnsi" w:cstheme="majorHAnsi"/>
          <w:b/>
          <w:sz w:val="24"/>
          <w:szCs w:val="24"/>
        </w:rPr>
      </w:pPr>
      <w:r w:rsidRPr="00AC7D85">
        <w:rPr>
          <w:rFonts w:asciiTheme="majorHAnsi" w:hAnsiTheme="majorHAnsi" w:cstheme="majorHAnsi"/>
        </w:rPr>
        <w:br w:type="page"/>
      </w:r>
    </w:p>
    <w:p w14:paraId="103C5848" w14:textId="6BEE906D" w:rsidR="00E32F99" w:rsidRPr="00AC7D85" w:rsidRDefault="00E32F99" w:rsidP="000F74FE">
      <w:pPr>
        <w:pStyle w:val="Heading3"/>
        <w:numPr>
          <w:ilvl w:val="1"/>
          <w:numId w:val="11"/>
        </w:numPr>
        <w:rPr>
          <w:rFonts w:asciiTheme="majorHAnsi" w:hAnsiTheme="majorHAnsi" w:cstheme="majorHAnsi"/>
        </w:rPr>
      </w:pPr>
      <w:bookmarkStart w:id="115" w:name="_Toc179448968"/>
      <w:r w:rsidRPr="00AC7D85">
        <w:rPr>
          <w:rFonts w:asciiTheme="majorHAnsi" w:hAnsiTheme="majorHAnsi" w:cstheme="majorHAnsi"/>
        </w:rPr>
        <w:lastRenderedPageBreak/>
        <w:t>Prikaz sastava pakovanja</w:t>
      </w:r>
      <w:bookmarkEnd w:id="115"/>
    </w:p>
    <w:p w14:paraId="76137268" w14:textId="16E94EB9" w:rsidR="00E32F99" w:rsidRPr="00AC7D85" w:rsidRDefault="00E32F99" w:rsidP="00E32F99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"Istorija"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6318FF15" w14:textId="3A21D4C2" w:rsidR="00E32F99" w:rsidRPr="00AC7D85" w:rsidRDefault="00E32F99" w:rsidP="00E32F99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DF9B0F2" wp14:editId="33616A4E">
            <wp:extent cx="5335270" cy="2989580"/>
            <wp:effectExtent l="19050" t="19050" r="17780" b="20320"/>
            <wp:docPr id="1040213918" name="Picture 107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213918" name="Picture 107" descr="A screenshot of a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0FEB9D8" w14:textId="0F7DDF62" w:rsidR="00E32F99" w:rsidRPr="00AC7D85" w:rsidRDefault="00E32F99" w:rsidP="00E32F99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"Kod"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572C7EEA" w14:textId="0E5E3F65" w:rsidR="00E32F99" w:rsidRPr="00AC7D85" w:rsidRDefault="00E32F99" w:rsidP="00E32F99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F060EE0" wp14:editId="11D8464E">
            <wp:extent cx="5335270" cy="2981960"/>
            <wp:effectExtent l="19050" t="19050" r="17780" b="27940"/>
            <wp:docPr id="1859693991" name="Picture 10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693991" name="Picture 10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10DC2FA" w14:textId="6AEF73B6" w:rsidR="00E32F99" w:rsidRPr="00AC7D85" w:rsidRDefault="00E32F99" w:rsidP="00E32F99">
      <w:pPr>
        <w:pStyle w:val="NormalWeb"/>
        <w:rPr>
          <w:rStyle w:val="Strong"/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za pretragu uneti </w:t>
      </w:r>
      <w:r w:rsidRPr="00AC7D85">
        <w:rPr>
          <w:rStyle w:val="Emphasis"/>
          <w:rFonts w:asciiTheme="majorHAnsi" w:hAnsiTheme="majorHAnsi" w:cstheme="majorHAnsi"/>
        </w:rPr>
        <w:t>produkcioni kod</w:t>
      </w:r>
      <w:r w:rsidRPr="00AC7D85">
        <w:rPr>
          <w:rFonts w:asciiTheme="majorHAnsi" w:hAnsiTheme="majorHAnsi" w:cstheme="majorHAnsi"/>
        </w:rPr>
        <w:t xml:space="preserve"> po kome će se vršiti pretraga. U našem primeru unosimo kod </w:t>
      </w:r>
      <w:r w:rsidRPr="00AC7D85">
        <w:rPr>
          <w:rStyle w:val="Strong"/>
          <w:rFonts w:asciiTheme="majorHAnsi" w:hAnsiTheme="majorHAnsi" w:cstheme="majorHAnsi"/>
        </w:rPr>
        <w:t>“PMTESTMASTERCASE1"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30450E33" w14:textId="104978EE" w:rsidR="00E32F99" w:rsidRPr="00AC7D85" w:rsidRDefault="00E32F99" w:rsidP="00E32F9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AC7D85">
        <w:rPr>
          <w:rStyle w:val="Strong"/>
          <w:rFonts w:asciiTheme="majorHAnsi" w:hAnsiTheme="majorHAnsi" w:cstheme="majorHAnsi"/>
        </w:rPr>
        <w:br w:type="page"/>
      </w:r>
    </w:p>
    <w:p w14:paraId="67FDE734" w14:textId="7F370766" w:rsidR="00E32F99" w:rsidRPr="00AC7D85" w:rsidRDefault="00E32F99" w:rsidP="00E32F99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4. Kliknuti na dugme </w:t>
      </w:r>
      <w:r w:rsidRPr="00AC7D85">
        <w:rPr>
          <w:rStyle w:val="Strong"/>
          <w:rFonts w:asciiTheme="majorHAnsi" w:hAnsiTheme="majorHAnsi" w:cstheme="majorHAnsi"/>
        </w:rPr>
        <w:t>"Sastav"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129BB5CC" w14:textId="1B6D4BEB" w:rsidR="00E32F99" w:rsidRPr="00AC7D85" w:rsidRDefault="00E32F99" w:rsidP="00E32F99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67594D9" wp14:editId="266C6FAB">
            <wp:extent cx="5335270" cy="2981960"/>
            <wp:effectExtent l="19050" t="19050" r="17780" b="27940"/>
            <wp:docPr id="1961699454" name="Picture 10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699454" name="Picture 10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A9A08E8" w14:textId="159B8C74" w:rsidR="00E32F99" w:rsidRPr="00AC7D85" w:rsidRDefault="00E32F99" w:rsidP="00E32F99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5. Primetiti novootvoreni prikaz boksa koja se nalaze u master kutiji za koju smo odradili akciju prikaza sastava.</w:t>
      </w:r>
    </w:p>
    <w:p w14:paraId="372A857E" w14:textId="3A279CBC" w:rsidR="00E32F99" w:rsidRPr="00AC7D85" w:rsidRDefault="00E32F99" w:rsidP="00E32F99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7DC0AC5" wp14:editId="0B7DA490">
            <wp:extent cx="5335270" cy="1677670"/>
            <wp:effectExtent l="19050" t="19050" r="17780" b="17780"/>
            <wp:docPr id="1010505404" name="Picture 10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505404" name="Picture 10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6776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CC85397" w14:textId="5C3BC2A9" w:rsidR="00E32F99" w:rsidRPr="00AC7D85" w:rsidRDefault="00E32F9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28728AD3" w14:textId="732B58A5" w:rsidR="00B152F3" w:rsidRPr="00AC7D85" w:rsidRDefault="00E32F99" w:rsidP="000F74FE">
      <w:pPr>
        <w:pStyle w:val="Heading3"/>
        <w:numPr>
          <w:ilvl w:val="1"/>
          <w:numId w:val="11"/>
        </w:numPr>
        <w:rPr>
          <w:rFonts w:asciiTheme="majorHAnsi" w:hAnsiTheme="majorHAnsi" w:cstheme="majorHAnsi"/>
        </w:rPr>
      </w:pPr>
      <w:bookmarkStart w:id="116" w:name="_Toc179448969"/>
      <w:r w:rsidRPr="00AC7D85">
        <w:rPr>
          <w:rFonts w:asciiTheme="majorHAnsi" w:hAnsiTheme="majorHAnsi" w:cstheme="majorHAnsi"/>
        </w:rPr>
        <w:lastRenderedPageBreak/>
        <w:t>Prikaz detalja produkcion</w:t>
      </w:r>
      <w:r w:rsidR="00B152F3" w:rsidRPr="00AC7D85">
        <w:rPr>
          <w:rFonts w:asciiTheme="majorHAnsi" w:hAnsiTheme="majorHAnsi" w:cstheme="majorHAnsi"/>
        </w:rPr>
        <w:t>ih</w:t>
      </w:r>
      <w:r w:rsidRPr="00AC7D85">
        <w:rPr>
          <w:rFonts w:asciiTheme="majorHAnsi" w:hAnsiTheme="majorHAnsi" w:cstheme="majorHAnsi"/>
        </w:rPr>
        <w:t xml:space="preserve"> kod</w:t>
      </w:r>
      <w:r w:rsidR="00B152F3" w:rsidRPr="00AC7D85">
        <w:rPr>
          <w:rFonts w:asciiTheme="majorHAnsi" w:hAnsiTheme="majorHAnsi" w:cstheme="majorHAnsi"/>
        </w:rPr>
        <w:t>ova</w:t>
      </w:r>
      <w:bookmarkEnd w:id="116"/>
    </w:p>
    <w:p w14:paraId="4D448A02" w14:textId="7D23BEAD" w:rsidR="00B152F3" w:rsidRPr="00AC7D85" w:rsidRDefault="00B152F3" w:rsidP="00B152F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"Istorija"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596F41E5" w14:textId="27B3ECEF" w:rsidR="00B152F3" w:rsidRPr="00AC7D85" w:rsidRDefault="00B152F3" w:rsidP="00B152F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3C83A24" wp14:editId="2A9748EC">
            <wp:extent cx="5335270" cy="2989580"/>
            <wp:effectExtent l="19050" t="19050" r="17780" b="20320"/>
            <wp:docPr id="1438978295" name="Picture 11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978295" name="Picture 111" descr="A screenshot of a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C3FDFDC" w14:textId="5F56DEF8" w:rsidR="00B152F3" w:rsidRPr="00AC7D85" w:rsidRDefault="00B152F3" w:rsidP="00B152F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"Kod"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597BC374" w14:textId="10B2A569" w:rsidR="00B152F3" w:rsidRPr="00AC7D85" w:rsidRDefault="00B152F3" w:rsidP="00B152F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36B3725" wp14:editId="12291CC5">
            <wp:extent cx="5335270" cy="2981960"/>
            <wp:effectExtent l="19050" t="19050" r="17780" b="27940"/>
            <wp:docPr id="2082657377" name="Picture 1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657377" name="Picture 1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C060C62" w14:textId="22B4AE22" w:rsidR="00B152F3" w:rsidRPr="00AC7D85" w:rsidRDefault="00B152F3" w:rsidP="00B152F3">
      <w:pPr>
        <w:pStyle w:val="NormalWeb"/>
        <w:rPr>
          <w:rStyle w:val="Strong"/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za pretragu uneti </w:t>
      </w:r>
      <w:r w:rsidRPr="00AC7D85">
        <w:rPr>
          <w:rStyle w:val="Emphasis"/>
          <w:rFonts w:asciiTheme="majorHAnsi" w:hAnsiTheme="majorHAnsi" w:cstheme="majorHAnsi"/>
        </w:rPr>
        <w:t>produkcioni kod</w:t>
      </w:r>
      <w:r w:rsidRPr="00AC7D85">
        <w:rPr>
          <w:rFonts w:asciiTheme="majorHAnsi" w:hAnsiTheme="majorHAnsi" w:cstheme="majorHAnsi"/>
        </w:rPr>
        <w:t xml:space="preserve"> po kome će se vršiti pretraga. U našem primeru unosimo kod </w:t>
      </w:r>
      <w:r w:rsidRPr="00AC7D85">
        <w:rPr>
          <w:rStyle w:val="Strong"/>
          <w:rFonts w:asciiTheme="majorHAnsi" w:hAnsiTheme="majorHAnsi" w:cstheme="majorHAnsi"/>
        </w:rPr>
        <w:t>“ZB44"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4DEF9881" w14:textId="0C4C717A" w:rsidR="00B152F3" w:rsidRPr="00AC7D85" w:rsidRDefault="00B152F3" w:rsidP="00B152F3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AC7D85">
        <w:rPr>
          <w:rStyle w:val="Strong"/>
          <w:rFonts w:asciiTheme="majorHAnsi" w:hAnsiTheme="majorHAnsi" w:cstheme="majorHAnsi"/>
        </w:rPr>
        <w:br w:type="page"/>
      </w:r>
    </w:p>
    <w:p w14:paraId="0F16043D" w14:textId="08890042" w:rsidR="00B152F3" w:rsidRPr="00AC7D85" w:rsidRDefault="00B152F3" w:rsidP="00B152F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4. Kliknuti na dugme </w:t>
      </w:r>
      <w:r w:rsidRPr="00AC7D85">
        <w:rPr>
          <w:rStyle w:val="Strong"/>
          <w:rFonts w:asciiTheme="majorHAnsi" w:hAnsiTheme="majorHAnsi" w:cstheme="majorHAnsi"/>
        </w:rPr>
        <w:t>"Detalji"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5AAD5CB8" w14:textId="3BD32124" w:rsidR="00B152F3" w:rsidRPr="00AC7D85" w:rsidRDefault="00B152F3" w:rsidP="00B152F3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32F4588" wp14:editId="4771BF1E">
            <wp:extent cx="5335270" cy="2981960"/>
            <wp:effectExtent l="19050" t="19050" r="17780" b="27940"/>
            <wp:docPr id="2056293985" name="Picture 10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293985" name="Picture 10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7CAE066" w14:textId="77777777" w:rsidR="00B152F3" w:rsidRPr="00AC7D85" w:rsidRDefault="00B152F3" w:rsidP="00B152F3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>5. Primetiti novootvoreni prozor sa detaljnim prikazom informacija odabranog produkcionog koda, istorijom i informacijama pretovara ako je došlo do istog.</w:t>
      </w:r>
    </w:p>
    <w:p w14:paraId="374C0267" w14:textId="0B17DD55" w:rsidR="00E32F99" w:rsidRPr="00AC7D85" w:rsidRDefault="00B152F3" w:rsidP="005B32AE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78B4A00" wp14:editId="3CEDFA86">
            <wp:extent cx="5335270" cy="2425065"/>
            <wp:effectExtent l="19050" t="19050" r="17780" b="13335"/>
            <wp:docPr id="938478502" name="Picture 10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478502" name="Picture 10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4250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42DA394" w14:textId="68D9A986" w:rsidR="005B32AE" w:rsidRPr="00AC7D85" w:rsidRDefault="005B32AE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2703092A" w14:textId="781CB26E" w:rsidR="005B32AE" w:rsidRPr="00AC7D85" w:rsidRDefault="005B32AE" w:rsidP="000F74FE">
      <w:pPr>
        <w:pStyle w:val="Heading3"/>
        <w:numPr>
          <w:ilvl w:val="1"/>
          <w:numId w:val="11"/>
        </w:numPr>
        <w:rPr>
          <w:rFonts w:asciiTheme="majorHAnsi" w:hAnsiTheme="majorHAnsi" w:cstheme="majorHAnsi"/>
        </w:rPr>
      </w:pPr>
      <w:bookmarkStart w:id="117" w:name="_Toc179448970"/>
      <w:r w:rsidRPr="00AC7D85">
        <w:rPr>
          <w:rFonts w:asciiTheme="majorHAnsi" w:hAnsiTheme="majorHAnsi" w:cstheme="majorHAnsi"/>
        </w:rPr>
        <w:lastRenderedPageBreak/>
        <w:t>Odabir koda iz tabele produkcionih kodova</w:t>
      </w:r>
      <w:bookmarkEnd w:id="117"/>
    </w:p>
    <w:p w14:paraId="3A83623B" w14:textId="0ADB9668" w:rsidR="005B32AE" w:rsidRPr="00AC7D85" w:rsidRDefault="005B32AE" w:rsidP="005B32AE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"Istorija"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5D5C4055" w14:textId="0F1F26AA" w:rsidR="005B32AE" w:rsidRPr="00AC7D85" w:rsidRDefault="005B32AE" w:rsidP="00BC25B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51C502C" wp14:editId="3D574E9B">
            <wp:extent cx="5335270" cy="2989580"/>
            <wp:effectExtent l="19050" t="19050" r="17780" b="20320"/>
            <wp:docPr id="929092764" name="Picture 1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092764" name="Picture 1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71CE0FC" w14:textId="2525D0A0" w:rsidR="005B32AE" w:rsidRPr="00AC7D85" w:rsidRDefault="005B32AE" w:rsidP="005B32AE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"Kod"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69EFF0CC" w14:textId="399FEBA6" w:rsidR="005B32AE" w:rsidRPr="00AC7D85" w:rsidRDefault="005B32AE" w:rsidP="00BC25B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A3C5C49" wp14:editId="3D7F255F">
            <wp:extent cx="5335270" cy="2981960"/>
            <wp:effectExtent l="19050" t="19050" r="17780" b="27940"/>
            <wp:docPr id="447197474" name="Picture 1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197474" name="Picture 11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4F5A65D" w14:textId="36C1507C" w:rsidR="00BC25B4" w:rsidRPr="00AC7D85" w:rsidRDefault="005B32AE" w:rsidP="005B32AE">
      <w:pPr>
        <w:pStyle w:val="NormalWeb"/>
        <w:rPr>
          <w:rStyle w:val="Strong"/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za pretragu uneti </w:t>
      </w:r>
      <w:r w:rsidRPr="00AC7D85">
        <w:rPr>
          <w:rStyle w:val="Emphasis"/>
          <w:rFonts w:asciiTheme="majorHAnsi" w:hAnsiTheme="majorHAnsi" w:cstheme="majorHAnsi"/>
        </w:rPr>
        <w:t>produkcioni kod</w:t>
      </w:r>
      <w:r w:rsidRPr="00AC7D85">
        <w:rPr>
          <w:rFonts w:asciiTheme="majorHAnsi" w:hAnsiTheme="majorHAnsi" w:cstheme="majorHAnsi"/>
        </w:rPr>
        <w:t xml:space="preserve"> po kome će se vršiti pretraga. U našem primeru unosimo kod </w:t>
      </w:r>
      <w:r w:rsidRPr="00AC7D85">
        <w:rPr>
          <w:rStyle w:val="Strong"/>
          <w:rFonts w:asciiTheme="majorHAnsi" w:hAnsiTheme="majorHAnsi" w:cstheme="majorHAnsi"/>
        </w:rPr>
        <w:t>“MFM04T5UU4IH456KOG6O15M6CRM52"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4FA57F2A" w14:textId="6EEA2B6A" w:rsidR="005B32AE" w:rsidRPr="00AC7D85" w:rsidRDefault="00BC25B4" w:rsidP="00BC25B4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AC7D85">
        <w:rPr>
          <w:rStyle w:val="Strong"/>
          <w:rFonts w:asciiTheme="majorHAnsi" w:hAnsiTheme="majorHAnsi" w:cstheme="majorHAnsi"/>
        </w:rPr>
        <w:br w:type="page"/>
      </w:r>
    </w:p>
    <w:p w14:paraId="4EFC18F9" w14:textId="31396E07" w:rsidR="005B32AE" w:rsidRPr="00AC7D85" w:rsidRDefault="005B32AE" w:rsidP="005B32AE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 xml:space="preserve">4. Kliknuti na </w:t>
      </w:r>
      <w:r w:rsidRPr="00AC7D85">
        <w:rPr>
          <w:rStyle w:val="Strong"/>
          <w:rFonts w:asciiTheme="majorHAnsi" w:hAnsiTheme="majorHAnsi" w:cstheme="majorHAnsi"/>
        </w:rPr>
        <w:t>"MPTESTBOKS2"</w:t>
      </w:r>
      <w:r w:rsidR="0017333E" w:rsidRPr="00AC7D85">
        <w:rPr>
          <w:rStyle w:val="Strong"/>
          <w:rFonts w:asciiTheme="majorHAnsi" w:hAnsiTheme="majorHAnsi" w:cstheme="majorHAnsi"/>
        </w:rPr>
        <w:t>.</w:t>
      </w:r>
    </w:p>
    <w:p w14:paraId="3856E478" w14:textId="057D0643" w:rsidR="005B32AE" w:rsidRPr="00AC7D85" w:rsidRDefault="005B32AE" w:rsidP="00BC25B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8AD2E1F" wp14:editId="4E0E2374">
            <wp:extent cx="5335270" cy="2989580"/>
            <wp:effectExtent l="19050" t="19050" r="17780" b="20320"/>
            <wp:docPr id="1177056923" name="Picture 1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056923" name="Picture 11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887AB87" w14:textId="77777777" w:rsidR="005B32AE" w:rsidRPr="00AC7D85" w:rsidRDefault="005B32AE" w:rsidP="005B32AE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5. Primetiti da je u polju za pretragu </w:t>
      </w:r>
      <w:r w:rsidRPr="00AC7D85">
        <w:rPr>
          <w:rStyle w:val="Emphasis"/>
          <w:rFonts w:asciiTheme="majorHAnsi" w:hAnsiTheme="majorHAnsi" w:cstheme="majorHAnsi"/>
        </w:rPr>
        <w:t>Kod</w:t>
      </w:r>
      <w:r w:rsidRPr="00AC7D85">
        <w:rPr>
          <w:rFonts w:asciiTheme="majorHAnsi" w:hAnsiTheme="majorHAnsi" w:cstheme="majorHAnsi"/>
        </w:rPr>
        <w:t xml:space="preserve"> nalepljen kod na koji smo kliknuli, i izvršena je pretraga po nalepljenom kodu boksa.</w:t>
      </w:r>
    </w:p>
    <w:p w14:paraId="4E378D42" w14:textId="596F53F8" w:rsidR="005B32AE" w:rsidRPr="00AC7D85" w:rsidRDefault="005B32AE" w:rsidP="00BC25B4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6CF0751" wp14:editId="70B5D545">
            <wp:extent cx="5335270" cy="1454785"/>
            <wp:effectExtent l="19050" t="19050" r="17780" b="12065"/>
            <wp:docPr id="1639286434" name="Picture 1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286434" name="Picture 1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4547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E9C8313" w14:textId="615F7282" w:rsidR="00AC7D85" w:rsidRPr="00AC7D85" w:rsidRDefault="00AC7D85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br w:type="page"/>
      </w:r>
    </w:p>
    <w:p w14:paraId="123BE47F" w14:textId="718AD829" w:rsidR="00AC7D85" w:rsidRPr="00AC7D85" w:rsidRDefault="00AC7D85" w:rsidP="000F74FE">
      <w:pPr>
        <w:pStyle w:val="Heading3"/>
        <w:numPr>
          <w:ilvl w:val="1"/>
          <w:numId w:val="11"/>
        </w:numPr>
        <w:rPr>
          <w:rFonts w:asciiTheme="majorHAnsi" w:hAnsiTheme="majorHAnsi" w:cstheme="majorHAnsi"/>
        </w:rPr>
      </w:pPr>
      <w:bookmarkStart w:id="118" w:name="_Toc179448971"/>
      <w:r w:rsidRPr="00AC7D85">
        <w:rPr>
          <w:rFonts w:asciiTheme="majorHAnsi" w:hAnsiTheme="majorHAnsi" w:cstheme="majorHAnsi"/>
        </w:rPr>
        <w:lastRenderedPageBreak/>
        <w:t>Pregled informacija otpremnica</w:t>
      </w:r>
      <w:bookmarkEnd w:id="118"/>
    </w:p>
    <w:p w14:paraId="1EB996A8" w14:textId="77777777" w:rsidR="00AC7D85" w:rsidRPr="00AC7D85" w:rsidRDefault="00AC7D85" w:rsidP="00AC7D85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1. Kliknuti na </w:t>
      </w:r>
      <w:r w:rsidRPr="00AC7D85">
        <w:rPr>
          <w:rStyle w:val="Strong"/>
          <w:rFonts w:asciiTheme="majorHAnsi" w:hAnsiTheme="majorHAnsi" w:cstheme="majorHAnsi"/>
        </w:rPr>
        <w:t>"Istorija".</w:t>
      </w:r>
    </w:p>
    <w:p w14:paraId="50D57F8D" w14:textId="64376273" w:rsidR="00AC7D85" w:rsidRPr="00AC7D85" w:rsidRDefault="00AC7D85" w:rsidP="00AC7D85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4E1716E" wp14:editId="6031BB18">
            <wp:extent cx="5334000" cy="2981325"/>
            <wp:effectExtent l="19050" t="19050" r="19050" b="28575"/>
            <wp:docPr id="1693322415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322415" name="Picture 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98B19DE" w14:textId="77777777" w:rsidR="00AC7D85" w:rsidRPr="00AC7D85" w:rsidRDefault="00AC7D85" w:rsidP="00AC7D85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2. Kliknuti na polje za pretragu </w:t>
      </w:r>
      <w:r w:rsidRPr="00AC7D85">
        <w:rPr>
          <w:rStyle w:val="Strong"/>
          <w:rFonts w:asciiTheme="majorHAnsi" w:hAnsiTheme="majorHAnsi" w:cstheme="majorHAnsi"/>
        </w:rPr>
        <w:t>"Kod".</w:t>
      </w:r>
    </w:p>
    <w:p w14:paraId="586C24BA" w14:textId="3B6CD52A" w:rsidR="00AC7D85" w:rsidRPr="00AC7D85" w:rsidRDefault="00AC7D85" w:rsidP="00AC7D85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7C95A09" wp14:editId="178D49A3">
            <wp:extent cx="5334000" cy="2981325"/>
            <wp:effectExtent l="19050" t="19050" r="19050" b="28575"/>
            <wp:docPr id="351179959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179959" name="Picture 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7C9CD8F" w14:textId="67EEC0AA" w:rsidR="00AC7D85" w:rsidRDefault="00AC7D85" w:rsidP="00AC7D85">
      <w:pPr>
        <w:pStyle w:val="NormalWeb"/>
        <w:rPr>
          <w:rStyle w:val="Strong"/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3. U polje za pretragu uneti </w:t>
      </w:r>
      <w:r w:rsidRPr="00AC7D85">
        <w:rPr>
          <w:rStyle w:val="Emphasis"/>
          <w:rFonts w:asciiTheme="majorHAnsi" w:hAnsiTheme="majorHAnsi" w:cstheme="majorHAnsi"/>
        </w:rPr>
        <w:t>produkcioni kod</w:t>
      </w:r>
      <w:r w:rsidRPr="00AC7D85">
        <w:rPr>
          <w:rFonts w:asciiTheme="majorHAnsi" w:hAnsiTheme="majorHAnsi" w:cstheme="majorHAnsi"/>
        </w:rPr>
        <w:t xml:space="preserve"> po kome će se vršiti pretraga. U našem primeru unosimo kod </w:t>
      </w:r>
      <w:r w:rsidRPr="00AC7D85">
        <w:rPr>
          <w:rStyle w:val="Strong"/>
          <w:rFonts w:asciiTheme="majorHAnsi" w:hAnsiTheme="majorHAnsi" w:cstheme="majorHAnsi"/>
        </w:rPr>
        <w:t>“PA104".</w:t>
      </w:r>
    </w:p>
    <w:p w14:paraId="0F19B2D8" w14:textId="49A3132E" w:rsidR="00AC7D85" w:rsidRPr="00AC7D85" w:rsidRDefault="00AC7D85" w:rsidP="00AC7D85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23DFC68F" w14:textId="77777777" w:rsidR="00AC7D85" w:rsidRPr="00AC7D85" w:rsidRDefault="00AC7D85" w:rsidP="00AC7D85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4. Primetiti oznaku koja označava da za pretraženi kod postoji otpremnica.</w:t>
      </w:r>
    </w:p>
    <w:p w14:paraId="5AD12D18" w14:textId="4557B718" w:rsidR="00AC7D85" w:rsidRPr="00AC7D85" w:rsidRDefault="00AC7D85" w:rsidP="00AC7D85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28FD347" wp14:editId="23B242EC">
            <wp:extent cx="5334000" cy="2981325"/>
            <wp:effectExtent l="19050" t="19050" r="19050" b="28575"/>
            <wp:docPr id="2129893023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893023" name="Picture 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BBE70F" w14:textId="77777777" w:rsidR="00AC7D85" w:rsidRPr="00AC7D85" w:rsidRDefault="00AC7D85" w:rsidP="00AC7D85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5. Kliknuti na dugme </w:t>
      </w:r>
      <w:r w:rsidRPr="00AC7D85">
        <w:rPr>
          <w:rStyle w:val="Strong"/>
          <w:rFonts w:asciiTheme="majorHAnsi" w:hAnsiTheme="majorHAnsi" w:cstheme="majorHAnsi"/>
        </w:rPr>
        <w:t>"Detalji".</w:t>
      </w:r>
    </w:p>
    <w:p w14:paraId="349BEF29" w14:textId="24236E65" w:rsidR="00AC7D85" w:rsidRDefault="00AC7D85" w:rsidP="00AC7D85">
      <w:pPr>
        <w:pStyle w:val="scribe-screenshot-container"/>
        <w:jc w:val="center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2A913A1" wp14:editId="718B1C6E">
            <wp:extent cx="5334000" cy="1762125"/>
            <wp:effectExtent l="19050" t="19050" r="19050" b="28575"/>
            <wp:docPr id="866296861" name="Picture 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296861" name="Picture 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621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2146996" w14:textId="31852D94" w:rsidR="00AC7D85" w:rsidRPr="00AC7D85" w:rsidRDefault="00AC7D85" w:rsidP="00AC7D8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5D32C106" w14:textId="77777777" w:rsidR="00AC7D85" w:rsidRPr="00AC7D85" w:rsidRDefault="00AC7D85" w:rsidP="00AC7D85">
      <w:pPr>
        <w:pStyle w:val="NormalWeb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lastRenderedPageBreak/>
        <w:t>6. Primetiti novootvoreni prozor sa detaljnim prikazom informacija odabranog produkcionog koda, istorijom i informacijama pretovara ako je došlo do istog. Takođe primetiti informacije o otpremnici za odabrani kod.</w:t>
      </w:r>
    </w:p>
    <w:p w14:paraId="6D8E4983" w14:textId="03F97682" w:rsidR="00257E2B" w:rsidRPr="000B6233" w:rsidRDefault="00AC7D85" w:rsidP="00257E2B">
      <w:pPr>
        <w:pStyle w:val="scribe-screenshot-container"/>
        <w:rPr>
          <w:rFonts w:asciiTheme="majorHAnsi" w:hAnsiTheme="majorHAnsi" w:cstheme="majorHAnsi"/>
        </w:rPr>
        <w:sectPr w:rsidR="00257E2B" w:rsidRPr="000B6233" w:rsidSect="000F74FE">
          <w:pgSz w:w="11906" w:h="16838"/>
          <w:pgMar w:top="720" w:right="720" w:bottom="720" w:left="720" w:header="283" w:footer="136" w:gutter="0"/>
          <w:pgNumType w:start="1"/>
          <w:cols w:space="720"/>
        </w:sectPr>
      </w:pPr>
      <w:r w:rsidRPr="00AC7D8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B62A9E2" wp14:editId="77E6061A">
            <wp:extent cx="5334000" cy="2981325"/>
            <wp:effectExtent l="19050" t="19050" r="19050" b="28575"/>
            <wp:docPr id="54322983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229833" name="Picture 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FF264F2" w14:textId="3CBD8F6F" w:rsidR="000F74FE" w:rsidRPr="004C1B25" w:rsidRDefault="000F74FE">
      <w:pPr>
        <w:rPr>
          <w:rFonts w:asciiTheme="majorHAnsi" w:hAnsiTheme="majorHAnsi" w:cstheme="majorHAnsi"/>
        </w:rPr>
      </w:pPr>
    </w:p>
    <w:p w14:paraId="4117853C" w14:textId="4DADE6AF" w:rsidR="000F74FE" w:rsidRPr="004C1B25" w:rsidRDefault="000808FD" w:rsidP="00257E2B">
      <w:pPr>
        <w:pStyle w:val="Heading1"/>
        <w:jc w:val="left"/>
        <w:rPr>
          <w:rFonts w:asciiTheme="majorHAnsi" w:hAnsiTheme="majorHAnsi" w:cstheme="majorHAnsi"/>
        </w:rPr>
      </w:pPr>
      <w:bookmarkStart w:id="119" w:name="_Toc179448972"/>
      <w:r>
        <w:rPr>
          <w:rFonts w:asciiTheme="majorHAnsi" w:hAnsiTheme="majorHAnsi" w:cstheme="majorHAnsi"/>
        </w:rPr>
        <w:t xml:space="preserve">OBVEZNIK - </w:t>
      </w:r>
      <w:r w:rsidR="000F74FE" w:rsidRPr="004C1B25">
        <w:rPr>
          <w:rFonts w:asciiTheme="majorHAnsi" w:hAnsiTheme="majorHAnsi" w:cstheme="majorHAnsi"/>
        </w:rPr>
        <w:t>PRIJAVA NA PORTAL eAKCIZE I AKTIVACIJA INICIJALNOG SUBJEKTA</w:t>
      </w:r>
      <w:bookmarkEnd w:id="119"/>
    </w:p>
    <w:p w14:paraId="3E5F293C" w14:textId="77777777" w:rsidR="000F74FE" w:rsidRPr="004C1B25" w:rsidRDefault="000F74FE" w:rsidP="00544D80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se može prijaviti na portal eAkcize na dva načina:</w:t>
      </w:r>
    </w:p>
    <w:p w14:paraId="63BDC5DA" w14:textId="77777777" w:rsidR="000F74FE" w:rsidRPr="004C1B25" w:rsidRDefault="000F74FE" w:rsidP="000F74FE">
      <w:pPr>
        <w:pStyle w:val="ListParagraph"/>
        <w:numPr>
          <w:ilvl w:val="0"/>
          <w:numId w:val="1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Putem kvalifikovanog elektronskog sertifikata</w:t>
      </w:r>
    </w:p>
    <w:p w14:paraId="025C1AFC" w14:textId="77777777" w:rsidR="000F74FE" w:rsidRPr="004C1B25" w:rsidRDefault="000F74FE" w:rsidP="000F74FE">
      <w:pPr>
        <w:pStyle w:val="ListParagraph"/>
        <w:numPr>
          <w:ilvl w:val="0"/>
          <w:numId w:val="1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Putem </w:t>
      </w:r>
      <w:r w:rsidRPr="004C1B25">
        <w:rPr>
          <w:rFonts w:asciiTheme="majorHAnsi" w:hAnsiTheme="majorHAnsi" w:cstheme="majorHAnsi"/>
          <w:i/>
          <w:iCs/>
        </w:rPr>
        <w:t xml:space="preserve">ConsentID </w:t>
      </w:r>
      <w:r w:rsidRPr="004C1B25">
        <w:rPr>
          <w:rFonts w:asciiTheme="majorHAnsi" w:hAnsiTheme="majorHAnsi" w:cstheme="majorHAnsi"/>
        </w:rPr>
        <w:t>aplikacije na mobilnom uređaju</w:t>
      </w:r>
    </w:p>
    <w:p w14:paraId="2283E068" w14:textId="77777777" w:rsidR="000F74FE" w:rsidRPr="004C1B25" w:rsidRDefault="000F74FE" w:rsidP="00544D80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Zakonski zastupnik pri prvom prijavljivanju na portal mora aktivirati inicijalni subjekat.</w:t>
      </w:r>
    </w:p>
    <w:p w14:paraId="3844CBBA" w14:textId="77777777" w:rsidR="000F74FE" w:rsidRPr="004C1B25" w:rsidRDefault="000F74FE" w:rsidP="00544D80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U narednim koracima će biti objašnjeno kako korisnik može odraditi prijavljivanje na portal eAkcize sa obe opcije prijavljivanja, kao I aktiviranje inicijalnog subjekta od strane zakonskog zastupnika.</w:t>
      </w:r>
    </w:p>
    <w:p w14:paraId="42487629" w14:textId="77777777" w:rsidR="000F74FE" w:rsidRPr="004C1B25" w:rsidRDefault="000F74FE" w:rsidP="000F74FE">
      <w:pPr>
        <w:pStyle w:val="Heading2"/>
        <w:numPr>
          <w:ilvl w:val="0"/>
          <w:numId w:val="15"/>
        </w:numPr>
        <w:jc w:val="left"/>
        <w:rPr>
          <w:rFonts w:asciiTheme="majorHAnsi" w:hAnsiTheme="majorHAnsi" w:cstheme="majorHAnsi"/>
        </w:rPr>
      </w:pPr>
      <w:bookmarkStart w:id="120" w:name="_Toc179448973"/>
      <w:r w:rsidRPr="004C1B25">
        <w:rPr>
          <w:rFonts w:asciiTheme="majorHAnsi" w:hAnsiTheme="majorHAnsi" w:cstheme="majorHAnsi"/>
        </w:rPr>
        <w:t>Prijava zakonskog zastupnika na portal eAkcize I aktivacija inicijalnog subjekta</w:t>
      </w:r>
      <w:bookmarkEnd w:id="120"/>
    </w:p>
    <w:p w14:paraId="70E9E9B2" w14:textId="77777777" w:rsidR="000F74FE" w:rsidRPr="004C1B25" w:rsidRDefault="000F74FE" w:rsidP="000F74FE">
      <w:pPr>
        <w:pStyle w:val="NormalWeb"/>
        <w:numPr>
          <w:ilvl w:val="0"/>
          <w:numId w:val="1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Vršimo navigaciju na stranicu: </w:t>
      </w:r>
      <w:hyperlink r:id="rId383" w:history="1">
        <w:r w:rsidRPr="004C1B25">
          <w:rPr>
            <w:rStyle w:val="Hyperlink"/>
            <w:rFonts w:asciiTheme="majorHAnsi" w:hAnsiTheme="majorHAnsi" w:cstheme="majorHAnsi"/>
          </w:rPr>
          <w:t>https://eakcize-api-test.mfin.gov.rs/platform/</w:t>
        </w:r>
      </w:hyperlink>
    </w:p>
    <w:p w14:paraId="58B73398" w14:textId="77777777" w:rsidR="000F74FE" w:rsidRPr="004C1B25" w:rsidRDefault="000F74FE" w:rsidP="000F74FE">
      <w:pPr>
        <w:pStyle w:val="NormalWeb"/>
        <w:numPr>
          <w:ilvl w:val="0"/>
          <w:numId w:val="1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Fonts w:asciiTheme="majorHAnsi" w:hAnsiTheme="majorHAnsi" w:cstheme="majorHAnsi"/>
          <w:b/>
          <w:bCs/>
        </w:rPr>
        <w:t>"Prijava".</w:t>
      </w:r>
    </w:p>
    <w:p w14:paraId="074337A6" w14:textId="77777777" w:rsidR="000F74FE" w:rsidRPr="004C1B25" w:rsidRDefault="000F74FE" w:rsidP="00075D8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A62C63A" wp14:editId="6A5B9A40">
            <wp:extent cx="5334000" cy="2971800"/>
            <wp:effectExtent l="19050" t="19050" r="19050" b="19050"/>
            <wp:docPr id="176582790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508772" name="Picture 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8BA7E39" w14:textId="77777777" w:rsidR="000F74FE" w:rsidRPr="004C1B25" w:rsidRDefault="000F74FE" w:rsidP="00075D8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5891CE8" w14:textId="77777777" w:rsidR="000F74FE" w:rsidRPr="004C1B25" w:rsidRDefault="000F74FE" w:rsidP="00075D8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sekciju </w:t>
      </w:r>
      <w:r w:rsidRPr="004C1B25">
        <w:rPr>
          <w:rFonts w:asciiTheme="majorHAnsi" w:hAnsiTheme="majorHAnsi" w:cstheme="majorHAnsi"/>
          <w:b/>
          <w:bCs/>
        </w:rPr>
        <w:t>"</w:t>
      </w:r>
      <w:r w:rsidRPr="004C1B25">
        <w:rPr>
          <w:rFonts w:asciiTheme="majorHAnsi" w:hAnsiTheme="majorHAnsi" w:cstheme="majorHAnsi"/>
          <w:b/>
          <w:bCs/>
          <w:lang w:val="sr-Cyrl-RS"/>
        </w:rPr>
        <w:t>Квалификовани електронски сертификат</w:t>
      </w:r>
      <w:r w:rsidRPr="004C1B25">
        <w:rPr>
          <w:rFonts w:asciiTheme="majorHAnsi" w:hAnsiTheme="majorHAnsi" w:cstheme="majorHAnsi"/>
          <w:b/>
          <w:bCs/>
        </w:rPr>
        <w:t>".</w:t>
      </w:r>
    </w:p>
    <w:p w14:paraId="5826E611" w14:textId="77777777" w:rsidR="000F74FE" w:rsidRPr="004C1B25" w:rsidRDefault="000F74FE" w:rsidP="00075D8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7397AC4" wp14:editId="53279229">
            <wp:extent cx="5334000" cy="2971800"/>
            <wp:effectExtent l="19050" t="19050" r="19050" b="19050"/>
            <wp:docPr id="208153060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967554" name="Picture 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75508B1" w14:textId="77777777" w:rsidR="000F74FE" w:rsidRPr="004C1B25" w:rsidRDefault="000F74FE" w:rsidP="00075D8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dugme </w:t>
      </w:r>
      <w:r w:rsidRPr="004C1B25">
        <w:rPr>
          <w:rFonts w:asciiTheme="majorHAnsi" w:hAnsiTheme="majorHAnsi" w:cstheme="majorHAnsi"/>
          <w:b/>
          <w:bCs/>
        </w:rPr>
        <w:t>"</w:t>
      </w:r>
      <w:r w:rsidRPr="004C1B25">
        <w:rPr>
          <w:rFonts w:asciiTheme="majorHAnsi" w:hAnsiTheme="majorHAnsi" w:cstheme="majorHAnsi"/>
          <w:b/>
          <w:bCs/>
          <w:lang w:val="sr-Cyrl-RS"/>
        </w:rPr>
        <w:t>Пријавите се</w:t>
      </w:r>
      <w:r w:rsidRPr="004C1B25">
        <w:rPr>
          <w:rFonts w:asciiTheme="majorHAnsi" w:hAnsiTheme="majorHAnsi" w:cstheme="majorHAnsi"/>
          <w:b/>
          <w:bCs/>
        </w:rPr>
        <w:t>".</w:t>
      </w:r>
    </w:p>
    <w:p w14:paraId="443B6B6E" w14:textId="77777777" w:rsidR="000F74FE" w:rsidRPr="004C1B25" w:rsidRDefault="000F74FE" w:rsidP="00075D8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01F0A62" wp14:editId="31DE2320">
            <wp:extent cx="5334000" cy="2984500"/>
            <wp:effectExtent l="19050" t="19050" r="19050" b="25400"/>
            <wp:docPr id="1597303328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807689" name="Picture 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9541D7" w14:textId="77777777" w:rsidR="000F74FE" w:rsidRPr="004C1B25" w:rsidRDefault="000F74FE" w:rsidP="00075D8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70B97A5" w14:textId="77777777" w:rsidR="000F74FE" w:rsidRPr="004C1B25" w:rsidRDefault="000F74FE" w:rsidP="00075D8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5. Primetiti da se otvara novi prozor za odabir ličnog elektronskog kvalifikovanog sertifikata. Odabrati lični elektronski sertifikat za prijavu na portal eAkcize.</w:t>
      </w:r>
    </w:p>
    <w:p w14:paraId="32C553CF" w14:textId="77777777" w:rsidR="000F74FE" w:rsidRPr="004C1B25" w:rsidRDefault="000F74FE" w:rsidP="00075D8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1F64E14" wp14:editId="511E2BBB">
            <wp:extent cx="5334000" cy="2971800"/>
            <wp:effectExtent l="19050" t="19050" r="19050" b="19050"/>
            <wp:docPr id="32270509" name="Picture 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34146" name="Picture 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2CEEE2" w14:textId="77777777" w:rsidR="000F74FE" w:rsidRPr="004C1B25" w:rsidRDefault="000F74FE" w:rsidP="00075D8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6. Primetiti da se prikazuje novi prozor za unos lozinke kvalifikovanog elektronskog sertifikata. U polje za unos lozinke uneti ličnu lozinku kvalifikovanog elektronskog sertifikata.</w:t>
      </w:r>
    </w:p>
    <w:p w14:paraId="71D54743" w14:textId="77777777" w:rsidR="000F74FE" w:rsidRPr="004C1B25" w:rsidRDefault="000F74FE" w:rsidP="00075D8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D80964E" wp14:editId="1912DAFF">
            <wp:extent cx="5334000" cy="2571750"/>
            <wp:effectExtent l="19050" t="19050" r="19050" b="19050"/>
            <wp:docPr id="1088929337" name="Picture 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36800" name="Picture 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717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1BDC83" w14:textId="77777777" w:rsidR="000F74FE" w:rsidRPr="004C1B25" w:rsidRDefault="000F74FE" w:rsidP="00075D8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DE75B24" w14:textId="77777777" w:rsidR="000F74FE" w:rsidRPr="004C1B25" w:rsidRDefault="000F74FE" w:rsidP="00075D8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7. Kliknuti na dugme </w:t>
      </w:r>
      <w:r w:rsidRPr="004C1B25">
        <w:rPr>
          <w:rFonts w:asciiTheme="majorHAnsi" w:hAnsiTheme="majorHAnsi" w:cstheme="majorHAnsi"/>
          <w:b/>
          <w:bCs/>
        </w:rPr>
        <w:t>"Ok".</w:t>
      </w:r>
    </w:p>
    <w:p w14:paraId="1FA04DD8" w14:textId="77777777" w:rsidR="000F74FE" w:rsidRPr="004C1B25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3682602" wp14:editId="4D86C523">
            <wp:extent cx="5334000" cy="2984500"/>
            <wp:effectExtent l="19050" t="19050" r="19050" b="25400"/>
            <wp:docPr id="1476552247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284694" name="Picture 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3D7222C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8. Nakon prijave, primetiti formu za unos neophodnih informacija za aktivaciju subjekta. U formi odabrati tip subjekta. Za naš primer odabrati opciju </w:t>
      </w:r>
      <w:r w:rsidRPr="004C1B25">
        <w:rPr>
          <w:rStyle w:val="Strong"/>
          <w:rFonts w:asciiTheme="majorHAnsi" w:hAnsiTheme="majorHAnsi" w:cstheme="majorHAnsi"/>
        </w:rPr>
        <w:t>"Privredno društvo"</w:t>
      </w:r>
      <w:r w:rsidRPr="004C1B25">
        <w:rPr>
          <w:rFonts w:asciiTheme="majorHAnsi" w:hAnsiTheme="majorHAnsi" w:cstheme="majorHAnsi"/>
        </w:rPr>
        <w:t>.</w:t>
      </w:r>
    </w:p>
    <w:p w14:paraId="4F46CF7F" w14:textId="77777777" w:rsidR="000F74FE" w:rsidRPr="004C1B25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645A236" wp14:editId="786CCAEE">
            <wp:extent cx="5335270" cy="2989580"/>
            <wp:effectExtent l="19050" t="19050" r="17780" b="20320"/>
            <wp:docPr id="205634300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A9308FC" w14:textId="77777777" w:rsidR="000F74FE" w:rsidRPr="004C1B25" w:rsidRDefault="000F74FE" w:rsidP="00FA246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5CCA130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9. Kliknuti na polje za unos </w:t>
      </w:r>
      <w:r w:rsidRPr="004C1B25">
        <w:rPr>
          <w:rStyle w:val="Strong"/>
          <w:rFonts w:asciiTheme="majorHAnsi" w:hAnsiTheme="majorHAnsi" w:cstheme="majorHAnsi"/>
        </w:rPr>
        <w:t>"PIB".</w:t>
      </w:r>
    </w:p>
    <w:p w14:paraId="365068A8" w14:textId="77777777" w:rsidR="000F74FE" w:rsidRPr="004C1B25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0B1FA16" wp14:editId="46D3C794">
            <wp:extent cx="5335270" cy="2989580"/>
            <wp:effectExtent l="19050" t="19050" r="17780" b="20320"/>
            <wp:docPr id="98208264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5CBD40A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10. U polje za unos uneti PIB subjekta koji želimo da aktiviramo. U našem primeru unosimo </w:t>
      </w:r>
      <w:r w:rsidRPr="004C1B25">
        <w:rPr>
          <w:rStyle w:val="Strong"/>
          <w:rFonts w:asciiTheme="majorHAnsi" w:hAnsiTheme="majorHAnsi" w:cstheme="majorHAnsi"/>
        </w:rPr>
        <w:t>"106391294".</w:t>
      </w:r>
    </w:p>
    <w:p w14:paraId="379269C3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11. Kliknuti na dugme </w:t>
      </w:r>
      <w:r w:rsidRPr="004C1B25">
        <w:rPr>
          <w:rStyle w:val="Strong"/>
          <w:rFonts w:asciiTheme="majorHAnsi" w:hAnsiTheme="majorHAnsi" w:cstheme="majorHAnsi"/>
        </w:rPr>
        <w:t>"Prijavi"</w:t>
      </w:r>
      <w:r w:rsidRPr="004C1B25">
        <w:rPr>
          <w:rFonts w:asciiTheme="majorHAnsi" w:hAnsiTheme="majorHAnsi" w:cstheme="majorHAnsi"/>
        </w:rPr>
        <w:t>, nakon čega će subjekat biti aktiviran.</w:t>
      </w:r>
    </w:p>
    <w:p w14:paraId="06F0276C" w14:textId="77777777" w:rsidR="000F74FE" w:rsidRPr="004C1B25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59C4B56" wp14:editId="18030DFE">
            <wp:extent cx="5335270" cy="2989580"/>
            <wp:effectExtent l="19050" t="19050" r="17780" b="20320"/>
            <wp:docPr id="8767593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6251BF2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12. Primetiti listu aktiviranih subjekta, u kojoj se može nalaziti jedan subjekt ili više njih. Da bi pristupili portalu sa odabranim subjektom, kliknuti na dugme </w:t>
      </w:r>
      <w:r w:rsidRPr="004C1B25">
        <w:rPr>
          <w:rStyle w:val="Strong"/>
          <w:rFonts w:asciiTheme="majorHAnsi" w:hAnsiTheme="majorHAnsi" w:cstheme="majorHAnsi"/>
        </w:rPr>
        <w:t>"Izaberi".</w:t>
      </w:r>
    </w:p>
    <w:p w14:paraId="18ADF838" w14:textId="77777777" w:rsidR="000F74FE" w:rsidRPr="004C1B25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83C8464" wp14:editId="54AFD63B">
            <wp:extent cx="5335270" cy="469265"/>
            <wp:effectExtent l="19050" t="19050" r="17780" b="26035"/>
            <wp:docPr id="15216689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4692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51845FF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13. Primetiti da je korisnik sistema prijavljen na portal eAkcize.</w:t>
      </w:r>
    </w:p>
    <w:p w14:paraId="6F4236AE" w14:textId="77777777" w:rsidR="000F74FE" w:rsidRPr="004C1B25" w:rsidRDefault="000F74FE" w:rsidP="00FA246B">
      <w:pPr>
        <w:pStyle w:val="Heading2"/>
        <w:jc w:val="left"/>
        <w:rPr>
          <w:rFonts w:asciiTheme="majorHAnsi" w:hAnsiTheme="majorHAnsi" w:cstheme="majorHAnsi"/>
        </w:rPr>
      </w:pPr>
      <w:bookmarkStart w:id="121" w:name="_Toc179448974"/>
      <w:r w:rsidRPr="004C1B25">
        <w:rPr>
          <w:rFonts w:asciiTheme="majorHAnsi" w:hAnsiTheme="majorHAnsi" w:cstheme="majorHAnsi"/>
        </w:rPr>
        <w:lastRenderedPageBreak/>
        <w:t>2. Prijava korisnika sistema na portal eAkcize putem kvalifikovanog elektronskog sertifikata</w:t>
      </w:r>
      <w:bookmarkEnd w:id="121"/>
    </w:p>
    <w:p w14:paraId="5A389264" w14:textId="77777777" w:rsidR="000F74FE" w:rsidRPr="004C1B25" w:rsidRDefault="000F74FE" w:rsidP="000F74FE">
      <w:pPr>
        <w:pStyle w:val="NormalWeb"/>
        <w:numPr>
          <w:ilvl w:val="0"/>
          <w:numId w:val="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Vršimo navigaciju na stranicu: </w:t>
      </w:r>
      <w:hyperlink r:id="rId388" w:history="1">
        <w:r w:rsidRPr="004C1B25">
          <w:rPr>
            <w:rStyle w:val="Hyperlink"/>
            <w:rFonts w:asciiTheme="majorHAnsi" w:hAnsiTheme="majorHAnsi" w:cstheme="majorHAnsi"/>
          </w:rPr>
          <w:t>https://eakcize-api-test.mfin.gov.rs/platform/</w:t>
        </w:r>
      </w:hyperlink>
    </w:p>
    <w:p w14:paraId="4754F6CC" w14:textId="77777777" w:rsidR="000F74FE" w:rsidRPr="004C1B25" w:rsidRDefault="000F74FE" w:rsidP="000F74FE">
      <w:pPr>
        <w:pStyle w:val="NormalWeb"/>
        <w:numPr>
          <w:ilvl w:val="0"/>
          <w:numId w:val="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Fonts w:asciiTheme="majorHAnsi" w:hAnsiTheme="majorHAnsi" w:cstheme="majorHAnsi"/>
          <w:b/>
          <w:bCs/>
        </w:rPr>
        <w:t>"Prijava".</w:t>
      </w:r>
    </w:p>
    <w:p w14:paraId="218CBC3D" w14:textId="77777777" w:rsidR="000F74FE" w:rsidRPr="004C1B25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8BA7078" wp14:editId="2379A009">
            <wp:extent cx="5334000" cy="2971800"/>
            <wp:effectExtent l="19050" t="19050" r="19050" b="19050"/>
            <wp:docPr id="171056431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508772" name="Picture 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F1E389E" w14:textId="77777777" w:rsidR="000F74FE" w:rsidRPr="004C1B25" w:rsidRDefault="000F74FE" w:rsidP="00FA246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56ED1AD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sekciju </w:t>
      </w:r>
      <w:r w:rsidRPr="004C1B25">
        <w:rPr>
          <w:rFonts w:asciiTheme="majorHAnsi" w:hAnsiTheme="majorHAnsi" w:cstheme="majorHAnsi"/>
          <w:b/>
          <w:bCs/>
        </w:rPr>
        <w:t>"</w:t>
      </w:r>
      <w:r w:rsidRPr="004C1B25">
        <w:rPr>
          <w:rFonts w:asciiTheme="majorHAnsi" w:hAnsiTheme="majorHAnsi" w:cstheme="majorHAnsi"/>
          <w:b/>
          <w:bCs/>
          <w:lang w:val="sr-Cyrl-RS"/>
        </w:rPr>
        <w:t>Квалификовани електронски сертификат</w:t>
      </w:r>
      <w:r w:rsidRPr="004C1B25">
        <w:rPr>
          <w:rFonts w:asciiTheme="majorHAnsi" w:hAnsiTheme="majorHAnsi" w:cstheme="majorHAnsi"/>
          <w:b/>
          <w:bCs/>
        </w:rPr>
        <w:t>".</w:t>
      </w:r>
    </w:p>
    <w:p w14:paraId="776EB03D" w14:textId="77777777" w:rsidR="000F74FE" w:rsidRPr="004C1B25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BFD373D" wp14:editId="0C3CDAF5">
            <wp:extent cx="5334000" cy="2971800"/>
            <wp:effectExtent l="19050" t="19050" r="19050" b="19050"/>
            <wp:docPr id="511673096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967554" name="Picture 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C6BFE8E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dugme </w:t>
      </w:r>
      <w:r w:rsidRPr="004C1B25">
        <w:rPr>
          <w:rFonts w:asciiTheme="majorHAnsi" w:hAnsiTheme="majorHAnsi" w:cstheme="majorHAnsi"/>
          <w:b/>
          <w:bCs/>
        </w:rPr>
        <w:t>"</w:t>
      </w:r>
      <w:r w:rsidRPr="004C1B25">
        <w:rPr>
          <w:rFonts w:asciiTheme="majorHAnsi" w:hAnsiTheme="majorHAnsi" w:cstheme="majorHAnsi"/>
          <w:b/>
          <w:bCs/>
          <w:lang w:val="sr-Cyrl-RS"/>
        </w:rPr>
        <w:t>Пријавите се</w:t>
      </w:r>
      <w:r w:rsidRPr="004C1B25">
        <w:rPr>
          <w:rFonts w:asciiTheme="majorHAnsi" w:hAnsiTheme="majorHAnsi" w:cstheme="majorHAnsi"/>
          <w:b/>
          <w:bCs/>
        </w:rPr>
        <w:t>".</w:t>
      </w:r>
    </w:p>
    <w:p w14:paraId="06118B18" w14:textId="77777777" w:rsidR="000F74FE" w:rsidRPr="004C1B25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5A89A89" wp14:editId="003D2FB9">
            <wp:extent cx="5334000" cy="2984500"/>
            <wp:effectExtent l="19050" t="19050" r="19050" b="25400"/>
            <wp:docPr id="927420894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807689" name="Picture 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A11D4C8" w14:textId="77777777" w:rsidR="000F74FE" w:rsidRPr="004C1B25" w:rsidRDefault="000F74FE" w:rsidP="00FA246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91CFE48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5. Primetiti da se otvara novi prozor za odabir ličnog elektronskog kvalifikovanog sertifikata. Odabrati lični elektronski sertifikat za prijavu na portal eAkcize.</w:t>
      </w:r>
    </w:p>
    <w:p w14:paraId="7853F322" w14:textId="77777777" w:rsidR="000F74FE" w:rsidRPr="004C1B25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65C774A" wp14:editId="64593CBB">
            <wp:extent cx="5334000" cy="2971800"/>
            <wp:effectExtent l="19050" t="19050" r="19050" b="19050"/>
            <wp:docPr id="898886569" name="Picture 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34146" name="Picture 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7A35D88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6. Primetiti da se prikazuje novi prozor za unos lozinke kvalifikovanog elektronskog sertifikata. U polje za unos lozinke uneti ličnu lozinku kvalifikovanog elektronskog sertifikata.</w:t>
      </w:r>
    </w:p>
    <w:p w14:paraId="6147FFBF" w14:textId="77777777" w:rsidR="000F74FE" w:rsidRPr="004C1B25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E7BBAE8" wp14:editId="7BBE4279">
            <wp:extent cx="5334000" cy="2571750"/>
            <wp:effectExtent l="19050" t="19050" r="19050" b="19050"/>
            <wp:docPr id="1583512457" name="Picture 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36800" name="Picture 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717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22B3E52" w14:textId="77777777" w:rsidR="000F74FE" w:rsidRPr="004C1B25" w:rsidRDefault="000F74FE" w:rsidP="00FA246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00293E5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7. Kliknuti na dugme </w:t>
      </w:r>
      <w:r w:rsidRPr="004C1B25">
        <w:rPr>
          <w:rFonts w:asciiTheme="majorHAnsi" w:hAnsiTheme="majorHAnsi" w:cstheme="majorHAnsi"/>
          <w:b/>
          <w:bCs/>
        </w:rPr>
        <w:t>"Ok".</w:t>
      </w:r>
    </w:p>
    <w:p w14:paraId="2DF0BCAB" w14:textId="77777777" w:rsidR="000F74FE" w:rsidRPr="004C1B25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D092740" wp14:editId="73338F80">
            <wp:extent cx="5334000" cy="2984500"/>
            <wp:effectExtent l="19050" t="19050" r="19050" b="25400"/>
            <wp:docPr id="343766795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284694" name="Picture 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782A4FF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8. Primetiti da je korisnik sistema prijavljen na portal eAkcize.</w:t>
      </w:r>
    </w:p>
    <w:p w14:paraId="3A0078F1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3F2C9921" w14:textId="77777777" w:rsidR="000F74FE" w:rsidRPr="004C1B25" w:rsidRDefault="000F74FE" w:rsidP="000F74FE">
      <w:pPr>
        <w:pStyle w:val="Heading2"/>
        <w:numPr>
          <w:ilvl w:val="0"/>
          <w:numId w:val="2"/>
        </w:numPr>
        <w:rPr>
          <w:rFonts w:asciiTheme="majorHAnsi" w:hAnsiTheme="majorHAnsi" w:cstheme="majorHAnsi"/>
        </w:rPr>
      </w:pPr>
      <w:bookmarkStart w:id="122" w:name="_Toc179448975"/>
      <w:r w:rsidRPr="004C1B25">
        <w:rPr>
          <w:rFonts w:asciiTheme="majorHAnsi" w:hAnsiTheme="majorHAnsi" w:cstheme="majorHAnsi"/>
        </w:rPr>
        <w:lastRenderedPageBreak/>
        <w:t xml:space="preserve">Prijava korisnika sistema na portal eAkcize putem </w:t>
      </w:r>
      <w:r w:rsidRPr="004C1B25">
        <w:rPr>
          <w:rFonts w:asciiTheme="majorHAnsi" w:hAnsiTheme="majorHAnsi" w:cstheme="majorHAnsi"/>
          <w:i/>
          <w:iCs/>
        </w:rPr>
        <w:t xml:space="preserve">ConsentID </w:t>
      </w:r>
      <w:r w:rsidRPr="004C1B25">
        <w:rPr>
          <w:rFonts w:asciiTheme="majorHAnsi" w:hAnsiTheme="majorHAnsi" w:cstheme="majorHAnsi"/>
        </w:rPr>
        <w:t>aplikacije</w:t>
      </w:r>
      <w:bookmarkEnd w:id="122"/>
    </w:p>
    <w:p w14:paraId="2CFB7030" w14:textId="77777777" w:rsidR="000F74FE" w:rsidRPr="004C1B25" w:rsidRDefault="000F74FE" w:rsidP="00FA246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b/>
          <w:bCs/>
          <w:color w:val="FF0000"/>
        </w:rPr>
        <w:t>Napomena:</w:t>
      </w:r>
      <w:r w:rsidRPr="004C1B25">
        <w:rPr>
          <w:rFonts w:asciiTheme="majorHAnsi" w:hAnsiTheme="majorHAnsi" w:cstheme="majorHAnsi"/>
          <w:color w:val="FF0000"/>
        </w:rPr>
        <w:t xml:space="preserve"> </w:t>
      </w:r>
      <w:r w:rsidRPr="004C1B25">
        <w:rPr>
          <w:rFonts w:asciiTheme="majorHAnsi" w:hAnsiTheme="majorHAnsi" w:cstheme="majorHAnsi"/>
        </w:rPr>
        <w:t xml:space="preserve">Neophodno je da korisnik sistema ima podešenu </w:t>
      </w:r>
      <w:r w:rsidRPr="004C1B25">
        <w:rPr>
          <w:rFonts w:asciiTheme="majorHAnsi" w:hAnsiTheme="majorHAnsi" w:cstheme="majorHAnsi"/>
          <w:i/>
          <w:iCs/>
        </w:rPr>
        <w:t xml:space="preserve">ConsentID </w:t>
      </w:r>
      <w:r w:rsidRPr="004C1B25">
        <w:rPr>
          <w:rFonts w:asciiTheme="majorHAnsi" w:hAnsiTheme="majorHAnsi" w:cstheme="majorHAnsi"/>
        </w:rPr>
        <w:t>aplikaciju na svom mobilnom uređaju.</w:t>
      </w:r>
    </w:p>
    <w:p w14:paraId="450BBC2D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Vršimo navigaciju na stranicu: </w:t>
      </w:r>
      <w:hyperlink r:id="rId389" w:history="1">
        <w:r w:rsidRPr="004C1B25">
          <w:rPr>
            <w:rStyle w:val="Hyperlink"/>
            <w:rFonts w:asciiTheme="majorHAnsi" w:hAnsiTheme="majorHAnsi" w:cstheme="majorHAnsi"/>
          </w:rPr>
          <w:t>https://eakcize-api-test.mfin.gov.rs/platform/</w:t>
        </w:r>
      </w:hyperlink>
    </w:p>
    <w:p w14:paraId="6E3EE2E9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2. Kliknuti na dugme</w:t>
      </w:r>
      <w:r w:rsidRPr="004C1B25">
        <w:rPr>
          <w:rFonts w:asciiTheme="majorHAnsi" w:hAnsiTheme="majorHAnsi" w:cstheme="majorHAnsi"/>
          <w:b/>
          <w:bCs/>
        </w:rPr>
        <w:t xml:space="preserve"> „Prijava"</w:t>
      </w:r>
    </w:p>
    <w:p w14:paraId="7D93F94E" w14:textId="77777777" w:rsidR="000F74FE" w:rsidRPr="004C1B25" w:rsidRDefault="000F74FE" w:rsidP="00FA246B">
      <w:pPr>
        <w:pStyle w:val="scribe-screenshot-container"/>
        <w:ind w:left="72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C1505C2" wp14:editId="6D8A9873">
            <wp:extent cx="5335270" cy="2973705"/>
            <wp:effectExtent l="19050" t="19050" r="17780" b="17145"/>
            <wp:docPr id="760736593" name="Picture 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994632" name="Picture 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0D01E7F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Kliknuti na polje </w:t>
      </w:r>
      <w:r w:rsidRPr="004C1B25">
        <w:rPr>
          <w:rFonts w:asciiTheme="majorHAnsi" w:hAnsiTheme="majorHAnsi" w:cstheme="majorHAnsi"/>
          <w:b/>
          <w:bCs/>
        </w:rPr>
        <w:t>"Корисничко име".</w:t>
      </w:r>
    </w:p>
    <w:p w14:paraId="3B2EBD09" w14:textId="77777777" w:rsidR="000F74FE" w:rsidRPr="004C1B25" w:rsidRDefault="000F74FE" w:rsidP="00FA246B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      </w:t>
      </w: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9075DB9" wp14:editId="2AA37C6B">
            <wp:extent cx="5335270" cy="2981960"/>
            <wp:effectExtent l="19050" t="19050" r="17780" b="27940"/>
            <wp:docPr id="446931055" name="Picture 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853698" name="Picture 1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B16E661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Uneti email adresu korisnika koja se koristi za </w:t>
      </w:r>
      <w:r w:rsidRPr="004C1B25">
        <w:rPr>
          <w:rFonts w:asciiTheme="majorHAnsi" w:hAnsiTheme="majorHAnsi" w:cstheme="majorHAnsi"/>
          <w:i/>
          <w:iCs/>
        </w:rPr>
        <w:t>ConsentID</w:t>
      </w:r>
      <w:r w:rsidRPr="004C1B25">
        <w:rPr>
          <w:rFonts w:asciiTheme="majorHAnsi" w:hAnsiTheme="majorHAnsi" w:cstheme="majorHAnsi"/>
        </w:rPr>
        <w:t xml:space="preserve"> aplikaciju.</w:t>
      </w:r>
    </w:p>
    <w:p w14:paraId="0890BE21" w14:textId="77777777" w:rsidR="000F74FE" w:rsidRPr="004C1B25" w:rsidRDefault="000F74FE" w:rsidP="000F74FE">
      <w:pPr>
        <w:pStyle w:val="ListParagraph"/>
        <w:numPr>
          <w:ilvl w:val="0"/>
          <w:numId w:val="2"/>
        </w:num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3DAB5E1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Kliknuti na dugme </w:t>
      </w:r>
      <w:r w:rsidRPr="004C1B25">
        <w:rPr>
          <w:rFonts w:asciiTheme="majorHAnsi" w:hAnsiTheme="majorHAnsi" w:cstheme="majorHAnsi"/>
          <w:b/>
          <w:bCs/>
        </w:rPr>
        <w:t>"Пријавите се".</w:t>
      </w:r>
    </w:p>
    <w:p w14:paraId="688053ED" w14:textId="77777777" w:rsidR="000F74FE" w:rsidRPr="004C1B25" w:rsidRDefault="000F74FE" w:rsidP="00FA246B">
      <w:pPr>
        <w:pStyle w:val="scribe-screenshot-container"/>
        <w:ind w:left="72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CE8D23C" wp14:editId="6AD63EEE">
            <wp:extent cx="5335270" cy="2981960"/>
            <wp:effectExtent l="19050" t="19050" r="17780" b="27940"/>
            <wp:docPr id="1682562026" name="Picture 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217810" name="Picture 1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20871D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U </w:t>
      </w:r>
      <w:r w:rsidRPr="004C1B25">
        <w:rPr>
          <w:rFonts w:asciiTheme="majorHAnsi" w:hAnsiTheme="majorHAnsi" w:cstheme="majorHAnsi"/>
          <w:i/>
          <w:iCs/>
        </w:rPr>
        <w:t>ConsentID</w:t>
      </w:r>
      <w:r w:rsidRPr="004C1B25">
        <w:rPr>
          <w:rFonts w:asciiTheme="majorHAnsi" w:hAnsiTheme="majorHAnsi" w:cstheme="majorHAnsi"/>
        </w:rPr>
        <w:t xml:space="preserve"> aplikaciji potvrditi prijavu na portal eAkcize, nakon čega primetiti da je korisnik sistema uspešno prijavljen na portal eAkcize.</w:t>
      </w:r>
    </w:p>
    <w:p w14:paraId="60EC191B" w14:textId="77777777" w:rsidR="000F74FE" w:rsidRPr="004C1B25" w:rsidRDefault="000F74FE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C8C1C24" w14:textId="3D64691B" w:rsidR="000F74FE" w:rsidRPr="004C1B25" w:rsidRDefault="000808FD" w:rsidP="00FA246B">
      <w:pPr>
        <w:pStyle w:val="Heading1"/>
        <w:rPr>
          <w:rFonts w:asciiTheme="majorHAnsi" w:hAnsiTheme="majorHAnsi" w:cstheme="majorHAnsi"/>
        </w:rPr>
      </w:pPr>
      <w:bookmarkStart w:id="123" w:name="_Toc179448976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PROMENA PISMA PORTALA eAKCIZE</w:t>
      </w:r>
      <w:bookmarkEnd w:id="123"/>
    </w:p>
    <w:p w14:paraId="06206A2C" w14:textId="77777777" w:rsidR="000F74FE" w:rsidRPr="004C1B25" w:rsidRDefault="000F74FE" w:rsidP="00FA246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Na portalu eAkcize postoje dve opcije za odabir pisma:</w:t>
      </w:r>
    </w:p>
    <w:p w14:paraId="2495CC57" w14:textId="77777777" w:rsidR="000F74FE" w:rsidRPr="004C1B25" w:rsidRDefault="000F74FE" w:rsidP="000F74FE">
      <w:pPr>
        <w:pStyle w:val="ListParagraph"/>
        <w:numPr>
          <w:ilvl w:val="0"/>
          <w:numId w:val="1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Latinica</w:t>
      </w:r>
    </w:p>
    <w:p w14:paraId="21CCDB7B" w14:textId="77777777" w:rsidR="000F74FE" w:rsidRPr="004C1B25" w:rsidRDefault="000F74FE" w:rsidP="000F74FE">
      <w:pPr>
        <w:pStyle w:val="ListParagraph"/>
        <w:numPr>
          <w:ilvl w:val="0"/>
          <w:numId w:val="1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Ćirilica</w:t>
      </w:r>
    </w:p>
    <w:p w14:paraId="4B0CC829" w14:textId="77777777" w:rsidR="000F74FE" w:rsidRPr="004C1B25" w:rsidRDefault="000F74FE" w:rsidP="00FA246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u svakom trenutku ima opciju da promeni pismo portala.</w:t>
      </w:r>
    </w:p>
    <w:p w14:paraId="4467BBDD" w14:textId="77777777" w:rsidR="000F74FE" w:rsidRPr="004C1B25" w:rsidRDefault="000F74FE" w:rsidP="000F74FE">
      <w:pPr>
        <w:pStyle w:val="Heading2"/>
        <w:numPr>
          <w:ilvl w:val="0"/>
          <w:numId w:val="17"/>
        </w:numPr>
        <w:rPr>
          <w:rFonts w:asciiTheme="majorHAnsi" w:hAnsiTheme="majorHAnsi" w:cstheme="majorHAnsi"/>
        </w:rPr>
      </w:pPr>
      <w:bookmarkStart w:id="124" w:name="_Toc179448977"/>
      <w:r w:rsidRPr="004C1B25">
        <w:rPr>
          <w:rFonts w:asciiTheme="majorHAnsi" w:hAnsiTheme="majorHAnsi" w:cstheme="majorHAnsi"/>
        </w:rPr>
        <w:t>Promena pisma na portalu eAkcize</w:t>
      </w:r>
      <w:bookmarkEnd w:id="124"/>
    </w:p>
    <w:p w14:paraId="5A9EE77F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"Latinica"</w:t>
      </w:r>
      <w:r w:rsidRPr="004C1B25">
        <w:rPr>
          <w:rStyle w:val="Strong"/>
          <w:rFonts w:asciiTheme="majorHAnsi" w:hAnsiTheme="majorHAnsi" w:cstheme="majorHAnsi"/>
          <w:b w:val="0"/>
          <w:bCs w:val="0"/>
        </w:rPr>
        <w:t xml:space="preserve">, </w:t>
      </w:r>
      <w:r w:rsidRPr="004C1B25">
        <w:rPr>
          <w:rFonts w:asciiTheme="majorHAnsi" w:hAnsiTheme="majorHAnsi" w:cstheme="majorHAnsi"/>
        </w:rPr>
        <w:t>nakon čega će se prikazati padajuća lista opcija sa portala eAkcize.</w:t>
      </w:r>
    </w:p>
    <w:p w14:paraId="1D23E7A7" w14:textId="77777777" w:rsidR="000F74FE" w:rsidRPr="004C1B25" w:rsidRDefault="000F74FE" w:rsidP="00FA246B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8392952" wp14:editId="03F3082F">
            <wp:extent cx="5335270" cy="2973705"/>
            <wp:effectExtent l="19050" t="19050" r="17780" b="17145"/>
            <wp:docPr id="77509015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130422" name="Picture 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57AB675" w14:textId="77777777" w:rsidR="000F74FE" w:rsidRPr="004C1B25" w:rsidRDefault="000F74FE" w:rsidP="000F74FE">
      <w:pPr>
        <w:pStyle w:val="ListParagraph"/>
        <w:numPr>
          <w:ilvl w:val="0"/>
          <w:numId w:val="17"/>
        </w:num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FB6503D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</w:t>
      </w:r>
      <w:r w:rsidRPr="004C1B25">
        <w:rPr>
          <w:rStyle w:val="Strong"/>
          <w:rFonts w:asciiTheme="majorHAnsi" w:hAnsiTheme="majorHAnsi" w:cstheme="majorHAnsi"/>
          <w:lang w:val="sr-Cyrl-RS"/>
        </w:rPr>
        <w:t>Ћирилица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203114AC" w14:textId="77777777" w:rsidR="000F74FE" w:rsidRPr="004C1B25" w:rsidRDefault="000F74FE" w:rsidP="00FA246B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D8D9AF0" wp14:editId="5C7DB4F0">
            <wp:extent cx="5335270" cy="2973705"/>
            <wp:effectExtent l="19050" t="19050" r="17780" b="17145"/>
            <wp:docPr id="651963741" name="Picture 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049864" name="Picture 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5F2BC2A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3. Primetiti da je pismo portala eAkcize promenjeno na ćirilicu.</w:t>
      </w:r>
    </w:p>
    <w:p w14:paraId="1C295B25" w14:textId="77777777" w:rsidR="000F74FE" w:rsidRPr="004C1B25" w:rsidRDefault="000F74FE" w:rsidP="00FA246B">
      <w:pPr>
        <w:pStyle w:val="scribe-screenshot-container"/>
        <w:ind w:left="720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        </w:t>
      </w: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D934D87" wp14:editId="771214EC">
            <wp:extent cx="5335270" cy="2973705"/>
            <wp:effectExtent l="19050" t="19050" r="17780" b="17145"/>
            <wp:docPr id="188988503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566105" name="Picture 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99A63A5" w14:textId="77777777" w:rsidR="000F74FE" w:rsidRPr="004C1B25" w:rsidRDefault="000F74FE" w:rsidP="000F74FE">
      <w:pPr>
        <w:pStyle w:val="ListParagraph"/>
        <w:numPr>
          <w:ilvl w:val="0"/>
          <w:numId w:val="17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32ED9C8A" w14:textId="3BAAD3F6" w:rsidR="000F74FE" w:rsidRPr="004C1B25" w:rsidRDefault="000808FD" w:rsidP="00B834B2">
      <w:pPr>
        <w:pStyle w:val="Heading1"/>
        <w:rPr>
          <w:rFonts w:asciiTheme="majorHAnsi" w:hAnsiTheme="majorHAnsi" w:cstheme="majorHAnsi"/>
        </w:rPr>
      </w:pPr>
      <w:bookmarkStart w:id="125" w:name="_Toc179448978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PROMENA AKTIVNOG SUBJEKTA</w:t>
      </w:r>
      <w:bookmarkEnd w:id="125"/>
    </w:p>
    <w:p w14:paraId="609B2DAD" w14:textId="77777777" w:rsidR="000F74FE" w:rsidRPr="004C1B25" w:rsidRDefault="000F74FE" w:rsidP="00B834B2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mogućnost da u bilo kom trenutku promeni aktivirana društva, I ima uvid u sve informacije I podatke tog društva.</w:t>
      </w:r>
    </w:p>
    <w:p w14:paraId="3C3433FE" w14:textId="77777777" w:rsidR="000F74FE" w:rsidRPr="004C1B25" w:rsidRDefault="000F74FE" w:rsidP="000F74FE">
      <w:pPr>
        <w:pStyle w:val="Heading2"/>
        <w:numPr>
          <w:ilvl w:val="0"/>
          <w:numId w:val="18"/>
        </w:numPr>
        <w:rPr>
          <w:rFonts w:asciiTheme="majorHAnsi" w:hAnsiTheme="majorHAnsi" w:cstheme="majorHAnsi"/>
        </w:rPr>
      </w:pPr>
      <w:bookmarkStart w:id="126" w:name="_Toc179448979"/>
      <w:r w:rsidRPr="004C1B25">
        <w:rPr>
          <w:rFonts w:asciiTheme="majorHAnsi" w:hAnsiTheme="majorHAnsi" w:cstheme="majorHAnsi"/>
        </w:rPr>
        <w:t>Promena aktiviranih subjekta</w:t>
      </w:r>
      <w:bookmarkEnd w:id="126"/>
    </w:p>
    <w:p w14:paraId="39BB7190" w14:textId="77777777" w:rsidR="000F74FE" w:rsidRPr="004C1B25" w:rsidRDefault="000F74FE" w:rsidP="00B834B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1. Kliknuti na polje za odabir aktiviranih subjekta, nakon čega će biti prikazana padajuća lista opcija svih aktiviranih subjekta.</w:t>
      </w:r>
    </w:p>
    <w:p w14:paraId="6700766E" w14:textId="77777777" w:rsidR="000F74FE" w:rsidRPr="004C1B25" w:rsidRDefault="000F74FE" w:rsidP="00B834B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BB99C9F" wp14:editId="6ABA2F0A">
            <wp:extent cx="5335270" cy="2981960"/>
            <wp:effectExtent l="19050" t="19050" r="17780" b="27940"/>
            <wp:docPr id="1987048483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048483" name="Picture 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C1B25">
        <w:rPr>
          <w:rFonts w:asciiTheme="majorHAnsi" w:hAnsiTheme="majorHAnsi" w:cstheme="majorHAnsi"/>
        </w:rPr>
        <w:br w:type="page"/>
      </w:r>
    </w:p>
    <w:p w14:paraId="17CC40FD" w14:textId="77777777" w:rsidR="000F74FE" w:rsidRPr="004C1B25" w:rsidRDefault="000F74FE" w:rsidP="00B834B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"Phillip Morris Operations a.d. Niš".</w:t>
      </w:r>
    </w:p>
    <w:p w14:paraId="11E5FA63" w14:textId="77777777" w:rsidR="000F74FE" w:rsidRPr="004C1B25" w:rsidRDefault="000F74FE" w:rsidP="00B834B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3AB8414" wp14:editId="65F6A6E4">
            <wp:extent cx="5335270" cy="2520315"/>
            <wp:effectExtent l="19050" t="19050" r="17780" b="13335"/>
            <wp:docPr id="450381071" name="Picture 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381071" name="Picture 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5203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EC35E97" w14:textId="77777777" w:rsidR="000F74FE" w:rsidRPr="004C1B25" w:rsidRDefault="000F74FE" w:rsidP="00B834B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Primetiti da je subjekt </w:t>
      </w:r>
      <w:r w:rsidRPr="004C1B25">
        <w:rPr>
          <w:rStyle w:val="Emphasis"/>
          <w:rFonts w:asciiTheme="majorHAnsi" w:hAnsiTheme="majorHAnsi" w:cstheme="majorHAnsi"/>
        </w:rPr>
        <w:t>Phillip Morris</w:t>
      </w:r>
      <w:r w:rsidRPr="004C1B25">
        <w:rPr>
          <w:rFonts w:asciiTheme="majorHAnsi" w:hAnsiTheme="majorHAnsi" w:cstheme="majorHAnsi"/>
        </w:rPr>
        <w:t xml:space="preserve"> sada odabran, i imamo uvid u sve podatke i informacije tog subjekta.</w:t>
      </w:r>
    </w:p>
    <w:p w14:paraId="68108A4A" w14:textId="77777777" w:rsidR="000F74FE" w:rsidRPr="004C1B25" w:rsidRDefault="000F74FE" w:rsidP="00B834B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26D5870" wp14:editId="77E691D5">
            <wp:extent cx="5335270" cy="2655570"/>
            <wp:effectExtent l="19050" t="19050" r="17780" b="11430"/>
            <wp:docPr id="1421010870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010870" name="Picture 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6555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D962501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4167552" w14:textId="1DD63D29" w:rsidR="000F74FE" w:rsidRPr="004C1B25" w:rsidRDefault="000808FD" w:rsidP="00B834B2">
      <w:pPr>
        <w:pStyle w:val="Heading1"/>
        <w:rPr>
          <w:rFonts w:asciiTheme="majorHAnsi" w:hAnsiTheme="majorHAnsi" w:cstheme="majorHAnsi"/>
        </w:rPr>
      </w:pPr>
      <w:bookmarkStart w:id="127" w:name="_Toc179448980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DODAVANJE NOVIH SUBJEKATA</w:t>
      </w:r>
      <w:bookmarkEnd w:id="127"/>
    </w:p>
    <w:p w14:paraId="4C9FC273" w14:textId="77777777" w:rsidR="000F74FE" w:rsidRPr="004C1B25" w:rsidRDefault="000F74FE" w:rsidP="00B834B2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Zakonski zastupnik ima mogućnost da u bilo kom trenutku aktivira dodatne subjekte, putem forme za aktivaciju subjekta.</w:t>
      </w:r>
    </w:p>
    <w:p w14:paraId="27F392B1" w14:textId="77777777" w:rsidR="000F74FE" w:rsidRPr="004C1B25" w:rsidRDefault="000F74FE" w:rsidP="000F74FE">
      <w:pPr>
        <w:pStyle w:val="Heading2"/>
        <w:numPr>
          <w:ilvl w:val="0"/>
          <w:numId w:val="19"/>
        </w:numPr>
        <w:rPr>
          <w:rFonts w:asciiTheme="majorHAnsi" w:hAnsiTheme="majorHAnsi" w:cstheme="majorHAnsi"/>
        </w:rPr>
      </w:pPr>
      <w:bookmarkStart w:id="128" w:name="_Toc179448981"/>
      <w:r w:rsidRPr="004C1B25">
        <w:rPr>
          <w:rFonts w:asciiTheme="majorHAnsi" w:hAnsiTheme="majorHAnsi" w:cstheme="majorHAnsi"/>
        </w:rPr>
        <w:t>Dodavanje novih subjekata</w:t>
      </w:r>
      <w:bookmarkEnd w:id="128"/>
    </w:p>
    <w:p w14:paraId="464F4CC5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dugme </w:t>
      </w:r>
      <w:r w:rsidRPr="004C1B25">
        <w:rPr>
          <w:rStyle w:val="Strong"/>
          <w:rFonts w:asciiTheme="majorHAnsi" w:hAnsiTheme="majorHAnsi" w:cstheme="majorHAnsi"/>
        </w:rPr>
        <w:t>"+ Dodaj subjekt".</w:t>
      </w:r>
    </w:p>
    <w:p w14:paraId="6B40EB72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3758DB7" wp14:editId="2FCA90B4">
            <wp:extent cx="5335270" cy="2981960"/>
            <wp:effectExtent l="19050" t="19050" r="17780" b="27940"/>
            <wp:docPr id="1748707322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707322" name="Picture 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4955200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Primetiti formu za unos neophodnih informacija za dodavanje novog subjekta. U formi odabrati tip subjekta. Za naš primer odabrati opciju </w:t>
      </w:r>
      <w:r w:rsidRPr="004C1B25">
        <w:rPr>
          <w:rStyle w:val="Strong"/>
          <w:rFonts w:asciiTheme="majorHAnsi" w:hAnsiTheme="majorHAnsi" w:cstheme="majorHAnsi"/>
        </w:rPr>
        <w:t>"Privredno društvo"</w:t>
      </w:r>
      <w:r w:rsidRPr="004C1B25">
        <w:rPr>
          <w:rFonts w:asciiTheme="majorHAnsi" w:hAnsiTheme="majorHAnsi" w:cstheme="majorHAnsi"/>
        </w:rPr>
        <w:t>.</w:t>
      </w:r>
    </w:p>
    <w:p w14:paraId="5F779EE4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91E2076" wp14:editId="63D004E3">
            <wp:extent cx="5335270" cy="2989580"/>
            <wp:effectExtent l="19050" t="19050" r="17780" b="20320"/>
            <wp:docPr id="2056965265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965265" name="Picture 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B178951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polje za unos </w:t>
      </w:r>
      <w:r w:rsidRPr="004C1B25">
        <w:rPr>
          <w:rStyle w:val="Strong"/>
          <w:rFonts w:asciiTheme="majorHAnsi" w:hAnsiTheme="majorHAnsi" w:cstheme="majorHAnsi"/>
        </w:rPr>
        <w:t>"PIB".</w:t>
      </w:r>
    </w:p>
    <w:p w14:paraId="20FB9EE7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E58773E" wp14:editId="62E36C40">
            <wp:extent cx="5335270" cy="2989580"/>
            <wp:effectExtent l="19050" t="19050" r="17780" b="20320"/>
            <wp:docPr id="1643150222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150222" name="Picture 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0BB96A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U polje za unos uneti PIB subjekta koji želimo da aktiviramo. U našem primeru unosimo </w:t>
      </w:r>
      <w:r w:rsidRPr="004C1B25">
        <w:rPr>
          <w:rStyle w:val="Strong"/>
          <w:rFonts w:asciiTheme="majorHAnsi" w:hAnsiTheme="majorHAnsi" w:cstheme="majorHAnsi"/>
        </w:rPr>
        <w:t>"106391294".</w:t>
      </w:r>
    </w:p>
    <w:p w14:paraId="0CD50BE0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Kliknuti na dugme </w:t>
      </w:r>
      <w:r w:rsidRPr="004C1B25">
        <w:rPr>
          <w:rStyle w:val="Strong"/>
          <w:rFonts w:asciiTheme="majorHAnsi" w:hAnsiTheme="majorHAnsi" w:cstheme="majorHAnsi"/>
        </w:rPr>
        <w:t>"Prijavi"</w:t>
      </w:r>
      <w:r w:rsidRPr="004C1B25">
        <w:rPr>
          <w:rFonts w:asciiTheme="majorHAnsi" w:hAnsiTheme="majorHAnsi" w:cstheme="majorHAnsi"/>
        </w:rPr>
        <w:t>, nakon čega će subjekat biti aktiviran.</w:t>
      </w:r>
    </w:p>
    <w:p w14:paraId="6435474C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9BCAE36" wp14:editId="66743B16">
            <wp:extent cx="5335270" cy="2989580"/>
            <wp:effectExtent l="19050" t="19050" r="17780" b="20320"/>
            <wp:docPr id="2021832102" name="Picture 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832102" name="Picture 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AFD0DEA" w14:textId="77777777" w:rsidR="000F74FE" w:rsidRPr="004C1B25" w:rsidRDefault="000F74FE" w:rsidP="00C32E7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90BCC03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6. Primetiti listu aktiviranih subjekta, u kojoj se može nalaziti jedan subjekt ili više njih. Da bi pristupili portalu sa odabranim subjektom, kliknuti na dugme </w:t>
      </w:r>
      <w:r w:rsidRPr="004C1B25">
        <w:rPr>
          <w:rStyle w:val="Strong"/>
          <w:rFonts w:asciiTheme="majorHAnsi" w:hAnsiTheme="majorHAnsi" w:cstheme="majorHAnsi"/>
        </w:rPr>
        <w:t>"Izaberi".</w:t>
      </w:r>
    </w:p>
    <w:p w14:paraId="249E4843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40BA34C" wp14:editId="1D844818">
            <wp:extent cx="5335270" cy="2194560"/>
            <wp:effectExtent l="19050" t="19050" r="17780" b="15240"/>
            <wp:docPr id="668575249" name="Picture 8" descr="A person holding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575249" name="Picture 8" descr="A person holding a sig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1945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746FC84" w14:textId="77777777" w:rsidR="000F74FE" w:rsidRPr="004C1B25" w:rsidRDefault="000F74FE" w:rsidP="00C32E70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29524D6A" w14:textId="3EF518F9" w:rsidR="000F74FE" w:rsidRPr="004C1B25" w:rsidRDefault="000808FD" w:rsidP="00B834B2">
      <w:pPr>
        <w:pStyle w:val="Heading1"/>
        <w:rPr>
          <w:rFonts w:asciiTheme="majorHAnsi" w:hAnsiTheme="majorHAnsi" w:cstheme="majorHAnsi"/>
        </w:rPr>
      </w:pPr>
      <w:bookmarkStart w:id="129" w:name="_Toc179448982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PODEŠAVANJA</w:t>
      </w:r>
      <w:bookmarkEnd w:id="129"/>
    </w:p>
    <w:p w14:paraId="55709FD7" w14:textId="77777777" w:rsidR="000F74FE" w:rsidRPr="004C1B25" w:rsidRDefault="000F74FE" w:rsidP="00A644E2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u sekciji podešavanja ima mogućnosti pregleda osnovnih informacija subjekta, dodavanje i manipulaciju email adrese za prijem notifikacija, dodavanje i izmenu korisnika sistema, dodavanje i izmenu objekata i podešavanje API parametara za integraciju.</w:t>
      </w:r>
    </w:p>
    <w:p w14:paraId="5CB0EE1E" w14:textId="77777777" w:rsidR="000F74FE" w:rsidRPr="004C1B25" w:rsidRDefault="000F74FE" w:rsidP="00A644E2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može dodati sledeće tipove objekata:</w:t>
      </w:r>
    </w:p>
    <w:p w14:paraId="0AABEE23" w14:textId="77777777" w:rsidR="000F74FE" w:rsidRPr="004C1B25" w:rsidRDefault="000F74FE" w:rsidP="000F74FE">
      <w:pPr>
        <w:pStyle w:val="ListParagraph"/>
        <w:numPr>
          <w:ilvl w:val="0"/>
          <w:numId w:val="2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Skladište sa proizvodnjom – ovaj tip objekta može biti označeno kao akcizno skladište i ima opciju dodavanja mašina</w:t>
      </w:r>
    </w:p>
    <w:p w14:paraId="00DB6426" w14:textId="77777777" w:rsidR="000F74FE" w:rsidRPr="004C1B25" w:rsidRDefault="000F74FE" w:rsidP="000F74FE">
      <w:pPr>
        <w:pStyle w:val="ListParagraph"/>
        <w:numPr>
          <w:ilvl w:val="0"/>
          <w:numId w:val="2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Skladište – ovaj tip objekta može biti označeno kao akcizno skladište i carinsko skladište, a postoji i opcija dodavanja mašina</w:t>
      </w:r>
    </w:p>
    <w:p w14:paraId="7B9DB874" w14:textId="77777777" w:rsidR="000F74FE" w:rsidRPr="004C1B25" w:rsidRDefault="000F74FE" w:rsidP="000F74FE">
      <w:pPr>
        <w:pStyle w:val="ListParagraph"/>
        <w:numPr>
          <w:ilvl w:val="0"/>
          <w:numId w:val="2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Vozilo</w:t>
      </w:r>
    </w:p>
    <w:p w14:paraId="6CBA3240" w14:textId="77777777" w:rsidR="000F74FE" w:rsidRPr="004C1B25" w:rsidRDefault="000F74FE" w:rsidP="000F74FE">
      <w:pPr>
        <w:pStyle w:val="ListParagraph"/>
        <w:numPr>
          <w:ilvl w:val="0"/>
          <w:numId w:val="2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Ostalo</w:t>
      </w:r>
    </w:p>
    <w:p w14:paraId="3E26AD39" w14:textId="77777777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</w:rPr>
      </w:pPr>
      <w:bookmarkStart w:id="130" w:name="_Toc179448983"/>
      <w:r w:rsidRPr="004C1B25">
        <w:rPr>
          <w:rFonts w:asciiTheme="majorHAnsi" w:hAnsiTheme="majorHAnsi" w:cstheme="majorHAnsi"/>
        </w:rPr>
        <w:t>Pregled detalja kompanije</w:t>
      </w:r>
      <w:bookmarkEnd w:id="130"/>
    </w:p>
    <w:p w14:paraId="6CD033CE" w14:textId="77777777" w:rsidR="000F74FE" w:rsidRPr="004C1B25" w:rsidRDefault="000F74FE" w:rsidP="00B834B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0A604659" w14:textId="77777777" w:rsidR="000F74FE" w:rsidRPr="004C1B25" w:rsidRDefault="000F74FE" w:rsidP="00B834B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6CE7E02" wp14:editId="6AC502E4">
            <wp:extent cx="5335270" cy="2981960"/>
            <wp:effectExtent l="19050" t="19050" r="17780" b="27940"/>
            <wp:docPr id="483703430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346071" name="Picture 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A777603" w14:textId="77777777" w:rsidR="000F74FE" w:rsidRPr="004C1B25" w:rsidRDefault="000F74FE" w:rsidP="00B834B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2. Primetiti prikazane detalje trenutno odabranog subjekta.</w:t>
      </w:r>
    </w:p>
    <w:p w14:paraId="43F714FA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78EC8406" w14:textId="77777777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</w:rPr>
      </w:pPr>
      <w:bookmarkStart w:id="131" w:name="_Toc179448984"/>
      <w:r w:rsidRPr="004C1B25">
        <w:rPr>
          <w:rFonts w:asciiTheme="majorHAnsi" w:hAnsiTheme="majorHAnsi" w:cstheme="majorHAnsi"/>
        </w:rPr>
        <w:lastRenderedPageBreak/>
        <w:t>Dodavanje email adrese za prijem notifikacija</w:t>
      </w:r>
      <w:bookmarkEnd w:id="131"/>
    </w:p>
    <w:p w14:paraId="2491C5C7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075D36D8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30CE1E3" wp14:editId="40427B16">
            <wp:extent cx="5335270" cy="2989580"/>
            <wp:effectExtent l="19050" t="19050" r="17780" b="20320"/>
            <wp:docPr id="2023529875" name="Picture 18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529875" name="Picture 18" descr="A screenshot of a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0D9DE4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unos </w:t>
      </w:r>
      <w:r w:rsidRPr="004C1B25">
        <w:rPr>
          <w:rStyle w:val="Emphasis"/>
          <w:rFonts w:asciiTheme="majorHAnsi" w:hAnsiTheme="majorHAnsi" w:cstheme="majorHAnsi"/>
        </w:rPr>
        <w:t>email</w:t>
      </w:r>
      <w:r w:rsidRPr="004C1B25">
        <w:rPr>
          <w:rFonts w:asciiTheme="majorHAnsi" w:hAnsiTheme="majorHAnsi" w:cstheme="majorHAnsi"/>
        </w:rPr>
        <w:t xml:space="preserve"> adrese.</w:t>
      </w:r>
    </w:p>
    <w:p w14:paraId="0B6EE7C2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178C89E" wp14:editId="21B53622">
            <wp:extent cx="5335270" cy="2989580"/>
            <wp:effectExtent l="19050" t="19050" r="17780" b="20320"/>
            <wp:docPr id="1244894867" name="Picture 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894867" name="Picture 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8BDAC3C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unos uneti adresu za prijem notifikacija. Za naš primer ćemo uneti </w:t>
      </w:r>
      <w:r w:rsidRPr="004C1B25">
        <w:rPr>
          <w:rStyle w:val="Strong"/>
          <w:rFonts w:asciiTheme="majorHAnsi" w:hAnsiTheme="majorHAnsi" w:cstheme="majorHAnsi"/>
        </w:rPr>
        <w:t>"</w:t>
      </w:r>
      <w:hyperlink r:id="rId400" w:history="1">
        <w:r w:rsidRPr="004C1B25">
          <w:rPr>
            <w:rStyle w:val="Hyperlink"/>
            <w:rFonts w:asciiTheme="majorHAnsi" w:hAnsiTheme="majorHAnsi" w:cstheme="majorHAnsi"/>
            <w:b/>
            <w:bCs/>
          </w:rPr>
          <w:t>test@test.com</w:t>
        </w:r>
      </w:hyperlink>
      <w:r w:rsidRPr="004C1B25">
        <w:rPr>
          <w:rStyle w:val="Strong"/>
          <w:rFonts w:asciiTheme="majorHAnsi" w:hAnsiTheme="majorHAnsi" w:cstheme="majorHAnsi"/>
        </w:rPr>
        <w:t>"</w:t>
      </w:r>
      <w:r w:rsidRPr="004C1B25">
        <w:rPr>
          <w:rFonts w:asciiTheme="majorHAnsi" w:hAnsiTheme="majorHAnsi" w:cstheme="majorHAnsi"/>
        </w:rPr>
        <w:t xml:space="preserve"> email adresu.</w:t>
      </w:r>
    </w:p>
    <w:p w14:paraId="5F853A75" w14:textId="77777777" w:rsidR="000F74FE" w:rsidRPr="004C1B25" w:rsidRDefault="000F74FE" w:rsidP="00C32E7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5209158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4. Kliknuti na dugme </w:t>
      </w:r>
      <w:r w:rsidRPr="004C1B25">
        <w:rPr>
          <w:rStyle w:val="Strong"/>
          <w:rFonts w:asciiTheme="majorHAnsi" w:hAnsiTheme="majorHAnsi" w:cstheme="majorHAnsi"/>
        </w:rPr>
        <w:t>"Sačuvaj".</w:t>
      </w:r>
    </w:p>
    <w:p w14:paraId="1D749398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FEA7CEF" wp14:editId="21C7BAB6">
            <wp:extent cx="5335270" cy="2981960"/>
            <wp:effectExtent l="19050" t="19050" r="17780" b="27940"/>
            <wp:docPr id="2104604089" name="Picture 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604089" name="Picture 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C4EF1A8" w14:textId="77777777" w:rsidR="000F74FE" w:rsidRPr="004C1B25" w:rsidRDefault="000F74FE" w:rsidP="000F74FE">
      <w:pPr>
        <w:pStyle w:val="NormalWeb"/>
        <w:numPr>
          <w:ilvl w:val="0"/>
          <w:numId w:val="17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Primetiti unesenu email adresu za prijem notifikacija, na koju će stizati sistemske notifikacije.</w:t>
      </w:r>
    </w:p>
    <w:p w14:paraId="1B997FCB" w14:textId="77777777" w:rsidR="000F74FE" w:rsidRPr="004C1B25" w:rsidRDefault="000F74FE" w:rsidP="00C32E70">
      <w:pPr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 w:eastAsia="en-US"/>
        </w:rPr>
        <w:drawing>
          <wp:inline distT="0" distB="0" distL="0" distR="0" wp14:anchorId="0652A273" wp14:editId="2B2ED073">
            <wp:extent cx="5340096" cy="2501671"/>
            <wp:effectExtent l="19050" t="19050" r="13335" b="13335"/>
            <wp:docPr id="262118119" name="Picture 1" descr="A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118119" name="Picture 1" descr="A white background with black text&#10;&#10;Description automatically generated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5340096" cy="2501671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AC84657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203F6F45" w14:textId="77777777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</w:rPr>
      </w:pPr>
      <w:bookmarkStart w:id="132" w:name="_Toc179448985"/>
      <w:r w:rsidRPr="004C1B25">
        <w:rPr>
          <w:rFonts w:asciiTheme="majorHAnsi" w:hAnsiTheme="majorHAnsi" w:cstheme="majorHAnsi"/>
        </w:rPr>
        <w:lastRenderedPageBreak/>
        <w:t>Deaktivacija prijema notifikacija putem email poruka</w:t>
      </w:r>
      <w:bookmarkEnd w:id="132"/>
    </w:p>
    <w:p w14:paraId="3C9C60B1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563629BC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DFF87DF" wp14:editId="0F0C436A">
            <wp:extent cx="5335270" cy="2981960"/>
            <wp:effectExtent l="19050" t="19050" r="17780" b="27940"/>
            <wp:docPr id="234944153" name="Picture 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96868" name="Picture 2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6EBFD6A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2. Kliknuti na dugme za deaktivaciju prijema notifikacija putem email adrese.</w:t>
      </w:r>
    </w:p>
    <w:p w14:paraId="5665CFD5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4830555" wp14:editId="11708731">
            <wp:extent cx="5335270" cy="2981960"/>
            <wp:effectExtent l="19050" t="19050" r="17780" b="27940"/>
            <wp:docPr id="734194057" name="Picture 2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950877" name="Picture 2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AE2EFD4" w14:textId="77777777" w:rsidR="000F74FE" w:rsidRPr="004C1B25" w:rsidRDefault="000F74FE" w:rsidP="00C32E7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F175C81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3. Primetiti da je označeno dugme za deaktivaciju stizanja email pošte za notifikacije. U ovom slučaju na unesenu email adresu za prijem notifikacija neće stizati sistemske notifikacije.</w:t>
      </w:r>
    </w:p>
    <w:p w14:paraId="0E447517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4FF1933" wp14:editId="69768E6B">
            <wp:extent cx="5335270" cy="2981960"/>
            <wp:effectExtent l="19050" t="19050" r="17780" b="27940"/>
            <wp:docPr id="668926460" name="Picture 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607520" name="Picture 2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4CBDFB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2214316" w14:textId="77777777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</w:rPr>
      </w:pPr>
      <w:bookmarkStart w:id="133" w:name="_Toc179448986"/>
      <w:r w:rsidRPr="004C1B25">
        <w:rPr>
          <w:rFonts w:asciiTheme="majorHAnsi" w:hAnsiTheme="majorHAnsi" w:cstheme="majorHAnsi"/>
        </w:rPr>
        <w:lastRenderedPageBreak/>
        <w:t>Dodavanje novog korisnika sistema</w:t>
      </w:r>
      <w:bookmarkEnd w:id="133"/>
    </w:p>
    <w:p w14:paraId="31179B67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71B19448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442975C" wp14:editId="09B55AE6">
            <wp:extent cx="5335270" cy="2981960"/>
            <wp:effectExtent l="19050" t="19050" r="17780" b="27940"/>
            <wp:docPr id="905540367" name="Picture 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540367" name="Picture 3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4929481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"Korisnici".</w:t>
      </w:r>
    </w:p>
    <w:p w14:paraId="4657E690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D6CDF0F" wp14:editId="24B5EA17">
            <wp:extent cx="5335270" cy="2981960"/>
            <wp:effectExtent l="19050" t="19050" r="17780" b="27940"/>
            <wp:docPr id="385821907" name="Picture 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821907" name="Picture 3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5350A04" w14:textId="77777777" w:rsidR="000F74FE" w:rsidRPr="004C1B25" w:rsidRDefault="000F74FE" w:rsidP="009B257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ECDFDEA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"Novi korisnik"</w:t>
      </w:r>
      <w:r w:rsidRPr="004C1B25">
        <w:rPr>
          <w:rFonts w:asciiTheme="majorHAnsi" w:hAnsiTheme="majorHAnsi" w:cstheme="majorHAnsi"/>
        </w:rPr>
        <w:t>, i primetiti da se otvorio novi prozor za unos osnovnih informacija novog korisnika sistema, kao i mogućih uloga koje korisnik može posedovati.</w:t>
      </w:r>
    </w:p>
    <w:p w14:paraId="4F92D844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1E22B33" wp14:editId="0CA0423C">
            <wp:extent cx="5335270" cy="2973705"/>
            <wp:effectExtent l="19050" t="19050" r="17780" b="17145"/>
            <wp:docPr id="1665367604" name="Picture 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367604" name="Picture 2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F7F95DF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</w:t>
      </w:r>
      <w:r w:rsidRPr="004C1B25">
        <w:rPr>
          <w:rStyle w:val="Strong"/>
          <w:rFonts w:asciiTheme="majorHAnsi" w:hAnsiTheme="majorHAnsi" w:cstheme="majorHAnsi"/>
        </w:rPr>
        <w:t>"Ime".</w:t>
      </w:r>
    </w:p>
    <w:p w14:paraId="6CA57ECD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B19B143" wp14:editId="23B263C2">
            <wp:extent cx="5335270" cy="2981960"/>
            <wp:effectExtent l="19050" t="19050" r="17780" b="27940"/>
            <wp:docPr id="1579164647" name="Picture 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164647" name="Picture 2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3FE62CE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5. Uneti ime korisnika.</w:t>
      </w:r>
    </w:p>
    <w:p w14:paraId="712134B3" w14:textId="77777777" w:rsidR="000F74FE" w:rsidRPr="004C1B25" w:rsidRDefault="000F74FE" w:rsidP="009B257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1EFBC41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6. Kliknuti na polje </w:t>
      </w:r>
      <w:r w:rsidRPr="004C1B25">
        <w:rPr>
          <w:rStyle w:val="Strong"/>
          <w:rFonts w:asciiTheme="majorHAnsi" w:hAnsiTheme="majorHAnsi" w:cstheme="majorHAnsi"/>
        </w:rPr>
        <w:t>"Prezime".</w:t>
      </w:r>
    </w:p>
    <w:p w14:paraId="0515BB98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DA9CC3E" wp14:editId="460D13EE">
            <wp:extent cx="5335270" cy="2973705"/>
            <wp:effectExtent l="19050" t="19050" r="17780" b="17145"/>
            <wp:docPr id="1332226303" name="Picture 2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226303" name="Picture 2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CA6F9E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7. Uneti prezime korisnika.</w:t>
      </w:r>
    </w:p>
    <w:p w14:paraId="4A28B91E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8. Kliknuti na polje "Email".</w:t>
      </w:r>
    </w:p>
    <w:p w14:paraId="1752A0FF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EC26E25" wp14:editId="040875BC">
            <wp:extent cx="5335270" cy="2981960"/>
            <wp:effectExtent l="19050" t="19050" r="17780" b="27940"/>
            <wp:docPr id="1919258083" name="Picture 2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258083" name="Picture 2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F71C18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9. Uneti email adresu korisnika.</w:t>
      </w:r>
    </w:p>
    <w:p w14:paraId="3DFDAD2B" w14:textId="77777777" w:rsidR="000F74FE" w:rsidRPr="004C1B25" w:rsidRDefault="000F74FE" w:rsidP="009B257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7E92C67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10. Klikom na dugme </w:t>
      </w:r>
      <w:r w:rsidRPr="004C1B25">
        <w:rPr>
          <w:rStyle w:val="Strong"/>
          <w:rFonts w:asciiTheme="majorHAnsi" w:hAnsiTheme="majorHAnsi" w:cstheme="majorHAnsi"/>
        </w:rPr>
        <w:t>"Aktivno"</w:t>
      </w:r>
      <w:r w:rsidRPr="004C1B25">
        <w:rPr>
          <w:rFonts w:asciiTheme="majorHAnsi" w:hAnsiTheme="majorHAnsi" w:cstheme="majorHAnsi"/>
        </w:rPr>
        <w:t xml:space="preserve"> označiti da je korisnik inicijalno aktivan.</w:t>
      </w:r>
    </w:p>
    <w:p w14:paraId="575946D4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3995D2D" wp14:editId="3D9863CF">
            <wp:extent cx="5335270" cy="2981960"/>
            <wp:effectExtent l="19050" t="19050" r="17780" b="27940"/>
            <wp:docPr id="745124774" name="Picture 2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124774" name="Picture 2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6FF23EF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11. Kliknuti na ulogu "Administracija akciznih markica" kako bi se novom korisniku omogućila ta uloga. Za ovaj primer, označiti sve ponuđene uloge novom korisniku.</w:t>
      </w:r>
    </w:p>
    <w:p w14:paraId="55125766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A39DB96" wp14:editId="38A9C5BC">
            <wp:extent cx="5335270" cy="2973705"/>
            <wp:effectExtent l="19050" t="19050" r="17780" b="17145"/>
            <wp:docPr id="1885520080" name="Picture 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520080" name="Picture 2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BAFBA26" w14:textId="77777777" w:rsidR="000F74FE" w:rsidRPr="004C1B25" w:rsidRDefault="000F74FE" w:rsidP="009B257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F851254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12. Nakon označenih svih uloga, kliknuti na polje </w:t>
      </w:r>
      <w:r w:rsidRPr="004C1B25">
        <w:rPr>
          <w:rStyle w:val="Strong"/>
          <w:rFonts w:asciiTheme="majorHAnsi" w:hAnsiTheme="majorHAnsi" w:cstheme="majorHAnsi"/>
        </w:rPr>
        <w:t>"Od".</w:t>
      </w:r>
    </w:p>
    <w:p w14:paraId="0F1D0825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41398A2" wp14:editId="5ED368CC">
            <wp:extent cx="5335270" cy="2973705"/>
            <wp:effectExtent l="19050" t="19050" r="17780" b="17145"/>
            <wp:docPr id="354395663" name="Picture 2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395663" name="Picture 2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7CE2EEF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13. Primetiti novootvoreni kalendar za odabir datuma, i u kalendaru odabrati datum od kog će odabrana uloga početi sa važenjem.</w:t>
      </w:r>
    </w:p>
    <w:p w14:paraId="6BEB6934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F68542A" wp14:editId="1071CB58">
            <wp:extent cx="5335270" cy="2981960"/>
            <wp:effectExtent l="19050" t="19050" r="17780" b="27940"/>
            <wp:docPr id="800059356" name="Picture 22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059356" name="Picture 22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2FDCB0" w14:textId="77777777" w:rsidR="000F74FE" w:rsidRPr="004C1B25" w:rsidRDefault="000F74FE" w:rsidP="009B257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4321BE2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14. Nakon odabranog prvog datuma, odabrati drugi datum koji označava do kog datuma će odabrana uloga važiti.</w:t>
      </w:r>
    </w:p>
    <w:p w14:paraId="7164A608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8929AA6" wp14:editId="2B43CE8A">
            <wp:extent cx="5335270" cy="2981960"/>
            <wp:effectExtent l="19050" t="19050" r="17780" b="27940"/>
            <wp:docPr id="572919823" name="Picture 21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919823" name="Picture 21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D42878E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15. Kliknuti na dugme </w:t>
      </w:r>
      <w:r w:rsidRPr="004C1B25">
        <w:rPr>
          <w:rStyle w:val="Strong"/>
          <w:rFonts w:asciiTheme="majorHAnsi" w:hAnsiTheme="majorHAnsi" w:cstheme="majorHAnsi"/>
        </w:rPr>
        <w:t>"Sačuvaj".</w:t>
      </w:r>
    </w:p>
    <w:p w14:paraId="3C5715CC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3573DE7" wp14:editId="24EEA27B">
            <wp:extent cx="5335270" cy="2981960"/>
            <wp:effectExtent l="19050" t="19050" r="17780" b="27940"/>
            <wp:docPr id="1604966478" name="Picture 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966478" name="Picture 2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EC0A53" w14:textId="77777777" w:rsidR="000F74FE" w:rsidRPr="004C1B25" w:rsidRDefault="000F74FE" w:rsidP="009B257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154FC7A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16. Nakon dodavanja novog korisnika, on se nalazi u tabeli svih postojećih korisnika.</w:t>
      </w:r>
    </w:p>
    <w:p w14:paraId="7466A491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1DC212C" wp14:editId="24F182AE">
            <wp:extent cx="5335270" cy="2981960"/>
            <wp:effectExtent l="19050" t="19050" r="17780" b="27940"/>
            <wp:docPr id="1980261948" name="Picture 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261948" name="Picture 1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C43D1F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23699E36" w14:textId="77777777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</w:rPr>
      </w:pPr>
      <w:bookmarkStart w:id="134" w:name="_Toc179448987"/>
      <w:r w:rsidRPr="004C1B25">
        <w:rPr>
          <w:rFonts w:asciiTheme="majorHAnsi" w:hAnsiTheme="majorHAnsi" w:cstheme="majorHAnsi"/>
        </w:rPr>
        <w:lastRenderedPageBreak/>
        <w:t>Izmena postojećih korisnika sistema</w:t>
      </w:r>
      <w:bookmarkEnd w:id="134"/>
    </w:p>
    <w:p w14:paraId="25E75031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35FC21B9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02F240D" wp14:editId="0B86F492">
            <wp:extent cx="5335270" cy="2981960"/>
            <wp:effectExtent l="19050" t="19050" r="17780" b="27940"/>
            <wp:docPr id="1627391295" name="Picture 3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391295" name="Picture 3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4A67958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"Korisnici".</w:t>
      </w:r>
    </w:p>
    <w:p w14:paraId="2189F538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3614374" wp14:editId="55659EBE">
            <wp:extent cx="5335270" cy="2981960"/>
            <wp:effectExtent l="19050" t="19050" r="17780" b="27940"/>
            <wp:docPr id="1103933841" name="Picture 3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933841" name="Picture 3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4912D6D" w14:textId="77777777" w:rsidR="000F74FE" w:rsidRPr="004C1B25" w:rsidRDefault="000F74FE" w:rsidP="009B257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0887E66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korisnika </w:t>
      </w:r>
      <w:r w:rsidRPr="004C1B25">
        <w:rPr>
          <w:rStyle w:val="Strong"/>
          <w:rFonts w:asciiTheme="majorHAnsi" w:hAnsiTheme="majorHAnsi" w:cstheme="majorHAnsi"/>
        </w:rPr>
        <w:t>"MARKO MARKOVIC".</w:t>
      </w:r>
    </w:p>
    <w:p w14:paraId="5F65D3B0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687C48D" wp14:editId="118C33C9">
            <wp:extent cx="5335270" cy="2981960"/>
            <wp:effectExtent l="19050" t="19050" r="17780" b="27940"/>
            <wp:docPr id="504050453" name="Picture 35" descr="A green do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050453" name="Picture 35" descr="A green dot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076EF76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</w:t>
      </w:r>
      <w:r w:rsidRPr="004C1B25">
        <w:rPr>
          <w:rStyle w:val="Strong"/>
          <w:rFonts w:asciiTheme="majorHAnsi" w:hAnsiTheme="majorHAnsi" w:cstheme="majorHAnsi"/>
        </w:rPr>
        <w:t>"Ime".</w:t>
      </w:r>
    </w:p>
    <w:p w14:paraId="4DCD6A9E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AAB6256" wp14:editId="2BE85F8D">
            <wp:extent cx="5335270" cy="2981960"/>
            <wp:effectExtent l="19050" t="19050" r="17780" b="27940"/>
            <wp:docPr id="858767055" name="Picture 3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767055" name="Picture 3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C8006B0" w14:textId="77777777" w:rsidR="000F74FE" w:rsidRPr="004C1B25" w:rsidRDefault="000F74FE" w:rsidP="009B2575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Obrisati uneseno ime korisnika, i uneti novo ime, na primer </w:t>
      </w:r>
      <w:r w:rsidRPr="004C1B25">
        <w:rPr>
          <w:rStyle w:val="Strong"/>
          <w:rFonts w:asciiTheme="majorHAnsi" w:hAnsiTheme="majorHAnsi" w:cstheme="majorHAnsi"/>
        </w:rPr>
        <w:t>"Stefan".</w:t>
      </w:r>
    </w:p>
    <w:p w14:paraId="368D7F3B" w14:textId="77777777" w:rsidR="000F74FE" w:rsidRPr="004C1B25" w:rsidRDefault="000F74FE" w:rsidP="009B2575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6D56C67C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6. Kliknuti na dugme </w:t>
      </w:r>
      <w:r w:rsidRPr="004C1B25">
        <w:rPr>
          <w:rStyle w:val="Strong"/>
          <w:rFonts w:asciiTheme="majorHAnsi" w:hAnsiTheme="majorHAnsi" w:cstheme="majorHAnsi"/>
        </w:rPr>
        <w:t>"Sačuvaj".</w:t>
      </w:r>
    </w:p>
    <w:p w14:paraId="35096AE6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CA663B1" wp14:editId="664B2B01">
            <wp:extent cx="5335270" cy="2981960"/>
            <wp:effectExtent l="19050" t="19050" r="17780" b="27940"/>
            <wp:docPr id="770406252" name="Picture 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406252" name="Picture 3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556CA1A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7. Primetiti da se u tabeli postojećih korisnika sistema ime korisnika uspešno promenilo.</w:t>
      </w:r>
    </w:p>
    <w:p w14:paraId="2D942B67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CBDBDEC" wp14:editId="462BEA8A">
            <wp:extent cx="5335270" cy="2981960"/>
            <wp:effectExtent l="19050" t="19050" r="17780" b="27940"/>
            <wp:docPr id="999500825" name="Picture 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500825" name="Picture 3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851CDBC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54E6B6E" w14:textId="77777777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</w:rPr>
      </w:pPr>
      <w:bookmarkStart w:id="135" w:name="_Toc179448988"/>
      <w:r w:rsidRPr="004C1B25">
        <w:rPr>
          <w:rFonts w:asciiTheme="majorHAnsi" w:hAnsiTheme="majorHAnsi" w:cstheme="majorHAnsi"/>
        </w:rPr>
        <w:lastRenderedPageBreak/>
        <w:t>Dodavanje novog skladišta sa proizvodnjom I mašinom</w:t>
      </w:r>
      <w:bookmarkEnd w:id="135"/>
    </w:p>
    <w:p w14:paraId="0C7C3567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14196D1D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DD187E0" wp14:editId="0A566AC1">
            <wp:extent cx="5335270" cy="2989580"/>
            <wp:effectExtent l="19050" t="19050" r="17780" b="20320"/>
            <wp:docPr id="575706613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7BA9F5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"Objekti".</w:t>
      </w:r>
    </w:p>
    <w:p w14:paraId="5933ED3A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04A2171" wp14:editId="26F1AFCA">
            <wp:extent cx="5335270" cy="2981960"/>
            <wp:effectExtent l="19050" t="19050" r="17780" b="27940"/>
            <wp:docPr id="1041135655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820A004" w14:textId="77777777" w:rsidR="000F74FE" w:rsidRPr="004C1B25" w:rsidRDefault="000F74FE" w:rsidP="008D789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6A77A0A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"Novi objekat"</w:t>
      </w:r>
      <w:r w:rsidRPr="004C1B25">
        <w:rPr>
          <w:rFonts w:asciiTheme="majorHAnsi" w:hAnsiTheme="majorHAnsi" w:cstheme="majorHAnsi"/>
        </w:rPr>
        <w:t>, nakon čega se otvara novi prozor za unos informacija o objektu.</w:t>
      </w:r>
    </w:p>
    <w:p w14:paraId="7201C17F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0F193A7" wp14:editId="6EBA3B24">
            <wp:extent cx="5335270" cy="2973705"/>
            <wp:effectExtent l="19050" t="19050" r="17780" b="17145"/>
            <wp:docPr id="641796125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8692C9B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</w:t>
      </w:r>
      <w:r w:rsidRPr="004C1B25">
        <w:rPr>
          <w:rStyle w:val="Strong"/>
          <w:rFonts w:asciiTheme="majorHAnsi" w:hAnsiTheme="majorHAnsi" w:cstheme="majorHAnsi"/>
        </w:rPr>
        <w:t>"Tip"</w:t>
      </w:r>
      <w:r w:rsidRPr="004C1B25">
        <w:rPr>
          <w:rFonts w:asciiTheme="majorHAnsi" w:hAnsiTheme="majorHAnsi" w:cstheme="majorHAnsi"/>
        </w:rPr>
        <w:t xml:space="preserve"> nakon čega će se prikazati padajuća lista opcija sa tipovima objekta.</w:t>
      </w:r>
    </w:p>
    <w:p w14:paraId="05E11FBD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97BCD3C" wp14:editId="1D7D6C10">
            <wp:extent cx="5335270" cy="2981960"/>
            <wp:effectExtent l="19050" t="19050" r="17780" b="27940"/>
            <wp:docPr id="737740821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88B3894" w14:textId="77777777" w:rsidR="000F74FE" w:rsidRPr="004C1B25" w:rsidRDefault="000F74FE" w:rsidP="006056B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00651F9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"Proizvodnja sa skladištem".</w:t>
      </w:r>
    </w:p>
    <w:p w14:paraId="0D836685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FA75FA0" wp14:editId="030C77B6">
            <wp:extent cx="5335270" cy="2981960"/>
            <wp:effectExtent l="19050" t="19050" r="17780" b="27940"/>
            <wp:docPr id="2123177722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500C47A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Kliknuti na polje za unos </w:t>
      </w:r>
      <w:r w:rsidRPr="004C1B25">
        <w:rPr>
          <w:rStyle w:val="Strong"/>
          <w:rFonts w:asciiTheme="majorHAnsi" w:hAnsiTheme="majorHAnsi" w:cstheme="majorHAnsi"/>
        </w:rPr>
        <w:t>"Naziv".</w:t>
      </w:r>
    </w:p>
    <w:p w14:paraId="097E3A62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0593AE4" wp14:editId="4A34F207">
            <wp:extent cx="5335270" cy="2981960"/>
            <wp:effectExtent l="19050" t="19050" r="17780" b="27940"/>
            <wp:docPr id="235695711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A927C83" w14:textId="77777777" w:rsidR="000F74FE" w:rsidRPr="004C1B25" w:rsidRDefault="000F74FE" w:rsidP="00D555B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U polje za unos uneti naziv skladišta. U našem primeru unosimo </w:t>
      </w:r>
      <w:r w:rsidRPr="004C1B25">
        <w:rPr>
          <w:rStyle w:val="Strong"/>
          <w:rFonts w:asciiTheme="majorHAnsi" w:hAnsiTheme="majorHAnsi" w:cstheme="majorHAnsi"/>
        </w:rPr>
        <w:t>“Test Skladište 1".</w:t>
      </w:r>
    </w:p>
    <w:p w14:paraId="70BF9D19" w14:textId="77777777" w:rsidR="000F74FE" w:rsidRPr="004C1B25" w:rsidRDefault="000F74FE" w:rsidP="006056B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1FACB36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8. Kliknuti na polje za unos </w:t>
      </w:r>
      <w:r w:rsidRPr="004C1B25">
        <w:rPr>
          <w:rStyle w:val="Strong"/>
          <w:rFonts w:asciiTheme="majorHAnsi" w:hAnsiTheme="majorHAnsi" w:cstheme="majorHAnsi"/>
        </w:rPr>
        <w:t>"Zemlja".</w:t>
      </w:r>
    </w:p>
    <w:p w14:paraId="0D52854D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C35E609" wp14:editId="6AC6CBE5">
            <wp:extent cx="5335270" cy="2989580"/>
            <wp:effectExtent l="19050" t="19050" r="17780" b="20320"/>
            <wp:docPr id="1577778715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1D094AC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9. U polje za unos uneti zemlju u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“Srbija".</w:t>
      </w:r>
    </w:p>
    <w:p w14:paraId="29E44FB6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10. Kliknuti na polje za unos </w:t>
      </w:r>
      <w:r w:rsidRPr="004C1B25">
        <w:rPr>
          <w:rStyle w:val="Strong"/>
          <w:rFonts w:asciiTheme="majorHAnsi" w:hAnsiTheme="majorHAnsi" w:cstheme="majorHAnsi"/>
        </w:rPr>
        <w:t>"Grad".</w:t>
      </w:r>
    </w:p>
    <w:p w14:paraId="36D2BD6A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7890E4B" wp14:editId="0FF64810">
            <wp:extent cx="5335270" cy="2989580"/>
            <wp:effectExtent l="19050" t="19050" r="17780" b="20320"/>
            <wp:docPr id="9253441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B967DB" w14:textId="77777777" w:rsidR="000F74FE" w:rsidRPr="004C1B25" w:rsidRDefault="000F74FE" w:rsidP="00D555B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11. U polje za unos uneti grad u kome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“Beograd".</w:t>
      </w:r>
    </w:p>
    <w:p w14:paraId="5CD224B5" w14:textId="77777777" w:rsidR="000F74FE" w:rsidRPr="004C1B25" w:rsidRDefault="000F74FE" w:rsidP="006056B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4D72007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12. Kliknuti na polje za unos </w:t>
      </w:r>
      <w:r w:rsidRPr="004C1B25">
        <w:rPr>
          <w:rStyle w:val="Strong"/>
          <w:rFonts w:asciiTheme="majorHAnsi" w:hAnsiTheme="majorHAnsi" w:cstheme="majorHAnsi"/>
        </w:rPr>
        <w:t>"Ulica".</w:t>
      </w:r>
    </w:p>
    <w:p w14:paraId="4BF47213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637481B" wp14:editId="41D619C9">
            <wp:extent cx="5335270" cy="2989580"/>
            <wp:effectExtent l="19050" t="19050" r="17780" b="20320"/>
            <wp:docPr id="931952840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BC93251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13. U polje za unos uneti naziv ulice u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“Beogradska".</w:t>
      </w:r>
    </w:p>
    <w:p w14:paraId="709C5172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14. Kliknuti na polje za unos </w:t>
      </w:r>
      <w:r w:rsidRPr="004C1B25">
        <w:rPr>
          <w:rStyle w:val="Strong"/>
          <w:rFonts w:asciiTheme="majorHAnsi" w:hAnsiTheme="majorHAnsi" w:cstheme="majorHAnsi"/>
        </w:rPr>
        <w:t>"Poštanski broj".</w:t>
      </w:r>
    </w:p>
    <w:p w14:paraId="37ED84B7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DA8161A" wp14:editId="4464B45E">
            <wp:extent cx="5335270" cy="2989580"/>
            <wp:effectExtent l="19050" t="19050" r="17780" b="20320"/>
            <wp:docPr id="127500574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093587" w14:textId="77777777" w:rsidR="000F74FE" w:rsidRPr="004C1B25" w:rsidRDefault="000F74FE" w:rsidP="00D555B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15. U polje za unos uneti poštanski broj. U našem primeru unosimo </w:t>
      </w:r>
      <w:r w:rsidRPr="004C1B25">
        <w:rPr>
          <w:rStyle w:val="Strong"/>
          <w:rFonts w:asciiTheme="majorHAnsi" w:hAnsiTheme="majorHAnsi" w:cstheme="majorHAnsi"/>
        </w:rPr>
        <w:t>“11000".</w:t>
      </w:r>
    </w:p>
    <w:p w14:paraId="325735BD" w14:textId="77777777" w:rsidR="000F74FE" w:rsidRPr="004C1B25" w:rsidRDefault="000F74FE" w:rsidP="006056B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56B56841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16. 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</w:p>
    <w:p w14:paraId="086D623A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6685A94" wp14:editId="4C67D733">
            <wp:extent cx="5335270" cy="2989580"/>
            <wp:effectExtent l="19050" t="19050" r="17780" b="20320"/>
            <wp:docPr id="556610253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75E1206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17. U polje za unos uneti broj adrese na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“10".</w:t>
      </w:r>
    </w:p>
    <w:p w14:paraId="1EE670E9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18. Kliknuti na polje za unos </w:t>
      </w:r>
      <w:r w:rsidRPr="004C1B25">
        <w:rPr>
          <w:rStyle w:val="Strong"/>
          <w:rFonts w:asciiTheme="majorHAnsi" w:hAnsiTheme="majorHAnsi" w:cstheme="majorHAnsi"/>
        </w:rPr>
        <w:t>"Ime".</w:t>
      </w:r>
    </w:p>
    <w:p w14:paraId="0986505F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6B7ADE6" wp14:editId="0F971963">
            <wp:extent cx="5335270" cy="2989580"/>
            <wp:effectExtent l="19050" t="19050" r="17780" b="20320"/>
            <wp:docPr id="595038571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0C6090F" w14:textId="77777777" w:rsidR="000F74FE" w:rsidRPr="004C1B25" w:rsidRDefault="000F74FE" w:rsidP="00D555B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19. U polje za unos uneti ime odgovornog lica. U našem primeru unosimo </w:t>
      </w:r>
      <w:r w:rsidRPr="004C1B25">
        <w:rPr>
          <w:rStyle w:val="Strong"/>
          <w:rFonts w:asciiTheme="majorHAnsi" w:hAnsiTheme="majorHAnsi" w:cstheme="majorHAnsi"/>
        </w:rPr>
        <w:t>“Ivan".</w:t>
      </w:r>
    </w:p>
    <w:p w14:paraId="48562EEF" w14:textId="77777777" w:rsidR="000F74FE" w:rsidRPr="004C1B25" w:rsidRDefault="000F74FE" w:rsidP="006056B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2D53604B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20. Kliknuti na polje za unos </w:t>
      </w:r>
      <w:r w:rsidRPr="004C1B25">
        <w:rPr>
          <w:rStyle w:val="Strong"/>
          <w:rFonts w:asciiTheme="majorHAnsi" w:hAnsiTheme="majorHAnsi" w:cstheme="majorHAnsi"/>
        </w:rPr>
        <w:t>"Prezime".</w:t>
      </w:r>
    </w:p>
    <w:p w14:paraId="72A1D78A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2B5B3B9" wp14:editId="7FBC81FE">
            <wp:extent cx="5335270" cy="2989580"/>
            <wp:effectExtent l="19050" t="19050" r="17780" b="20320"/>
            <wp:docPr id="1533693988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5D6AF1C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21. U polje za unos uneti prezime odgovornog lica. U našem primeru unosimo </w:t>
      </w:r>
      <w:r w:rsidRPr="004C1B25">
        <w:rPr>
          <w:rStyle w:val="Strong"/>
          <w:rFonts w:asciiTheme="majorHAnsi" w:hAnsiTheme="majorHAnsi" w:cstheme="majorHAnsi"/>
        </w:rPr>
        <w:t>“Ivanovic".</w:t>
      </w:r>
    </w:p>
    <w:p w14:paraId="5808A740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22. Kliknuti na polje za unos </w:t>
      </w:r>
      <w:r w:rsidRPr="004C1B25">
        <w:rPr>
          <w:rStyle w:val="Strong"/>
          <w:rFonts w:asciiTheme="majorHAnsi" w:hAnsiTheme="majorHAnsi" w:cstheme="majorHAnsi"/>
        </w:rPr>
        <w:t>"Email".</w:t>
      </w:r>
    </w:p>
    <w:p w14:paraId="5F053989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DD3D98B" wp14:editId="434D9578">
            <wp:extent cx="5335270" cy="2989580"/>
            <wp:effectExtent l="19050" t="19050" r="17780" b="20320"/>
            <wp:docPr id="2077941462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7D1D33" w14:textId="77777777" w:rsidR="000F74FE" w:rsidRPr="004C1B25" w:rsidRDefault="000F74FE" w:rsidP="00D555B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23. U polje za unos uneti email adresu odgovornog lica. U našem primeru unosimo </w:t>
      </w:r>
      <w:r w:rsidRPr="004C1B25">
        <w:rPr>
          <w:rStyle w:val="Strong"/>
          <w:rFonts w:asciiTheme="majorHAnsi" w:hAnsiTheme="majorHAnsi" w:cstheme="majorHAnsi"/>
        </w:rPr>
        <w:t>“ivan@test.com".</w:t>
      </w:r>
    </w:p>
    <w:p w14:paraId="68D624F6" w14:textId="77777777" w:rsidR="000F74FE" w:rsidRPr="004C1B25" w:rsidRDefault="000F74FE" w:rsidP="006056B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7A54DFBC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24. Nakon unosa osnovnih informacija, kliknuti na sekciju </w:t>
      </w:r>
      <w:r w:rsidRPr="004C1B25">
        <w:rPr>
          <w:rStyle w:val="Strong"/>
          <w:rFonts w:asciiTheme="majorHAnsi" w:hAnsiTheme="majorHAnsi" w:cstheme="majorHAnsi"/>
        </w:rPr>
        <w:t>"Mašina 1"</w:t>
      </w:r>
      <w:r w:rsidRPr="004C1B25">
        <w:rPr>
          <w:rFonts w:asciiTheme="majorHAnsi" w:hAnsiTheme="majorHAnsi" w:cstheme="majorHAnsi"/>
        </w:rPr>
        <w:t>, nakon čega će se prikazati formular za unos informacija o mašini.</w:t>
      </w:r>
    </w:p>
    <w:p w14:paraId="25181E7E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26BECB2" wp14:editId="516422CF">
            <wp:extent cx="5335270" cy="2981960"/>
            <wp:effectExtent l="19050" t="19050" r="17780" b="27940"/>
            <wp:docPr id="1802967352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9569088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25. Kliknuti na polje za unos </w:t>
      </w:r>
      <w:r w:rsidRPr="004C1B25">
        <w:rPr>
          <w:rStyle w:val="Strong"/>
          <w:rFonts w:asciiTheme="majorHAnsi" w:hAnsiTheme="majorHAnsi" w:cstheme="majorHAnsi"/>
        </w:rPr>
        <w:t>"Model".</w:t>
      </w:r>
    </w:p>
    <w:p w14:paraId="78F37331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998373E" wp14:editId="2F8C0969">
            <wp:extent cx="5335270" cy="2981960"/>
            <wp:effectExtent l="19050" t="19050" r="17780" b="27940"/>
            <wp:docPr id="499611889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970B13" w14:textId="77777777" w:rsidR="000F74FE" w:rsidRPr="004C1B25" w:rsidRDefault="000F74FE" w:rsidP="00D555B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26. U polje za unos uneti model mašine. U našem primeru unosimo </w:t>
      </w:r>
      <w:r w:rsidRPr="004C1B25">
        <w:rPr>
          <w:rStyle w:val="Strong"/>
          <w:rFonts w:asciiTheme="majorHAnsi" w:hAnsiTheme="majorHAnsi" w:cstheme="majorHAnsi"/>
        </w:rPr>
        <w:t>“Test Model Mašine".</w:t>
      </w:r>
    </w:p>
    <w:p w14:paraId="73909D82" w14:textId="77777777" w:rsidR="000F74FE" w:rsidRPr="004C1B25" w:rsidRDefault="000F74FE" w:rsidP="006056B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DF77A9E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27. Kliknuti na polje za unos </w:t>
      </w:r>
      <w:r w:rsidRPr="004C1B25">
        <w:rPr>
          <w:rStyle w:val="Strong"/>
          <w:rFonts w:asciiTheme="majorHAnsi" w:hAnsiTheme="majorHAnsi" w:cstheme="majorHAnsi"/>
        </w:rPr>
        <w:t>"Proizvođač".</w:t>
      </w:r>
    </w:p>
    <w:p w14:paraId="6A27B292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A51CA5A" wp14:editId="1ECCA3EE">
            <wp:extent cx="5335270" cy="2989580"/>
            <wp:effectExtent l="19050" t="19050" r="17780" b="20320"/>
            <wp:docPr id="1649453811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FFA8D91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28. U polje za unos uneti naziv proizvođača mašine. U našem primeru unosimo </w:t>
      </w:r>
      <w:r w:rsidRPr="004C1B25">
        <w:rPr>
          <w:rStyle w:val="Strong"/>
          <w:rFonts w:asciiTheme="majorHAnsi" w:hAnsiTheme="majorHAnsi" w:cstheme="majorHAnsi"/>
        </w:rPr>
        <w:t>“Bosch".</w:t>
      </w:r>
    </w:p>
    <w:p w14:paraId="1A15B730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29. Kliknuti na polje za unos </w:t>
      </w:r>
      <w:r w:rsidRPr="004C1B25">
        <w:rPr>
          <w:rStyle w:val="Strong"/>
          <w:rFonts w:asciiTheme="majorHAnsi" w:hAnsiTheme="majorHAnsi" w:cstheme="majorHAnsi"/>
        </w:rPr>
        <w:t>"Serijski br.".</w:t>
      </w:r>
    </w:p>
    <w:p w14:paraId="4E21792A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BB9B502" wp14:editId="0E61D583">
            <wp:extent cx="5335270" cy="2989580"/>
            <wp:effectExtent l="19050" t="19050" r="17780" b="20320"/>
            <wp:docPr id="153809520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5321A18" w14:textId="77777777" w:rsidR="000F74FE" w:rsidRPr="004C1B25" w:rsidRDefault="000F74FE" w:rsidP="00D555B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30. U polje za unos uneti serijski broj mašine. U našem primeru unosimo </w:t>
      </w:r>
      <w:r w:rsidRPr="004C1B25">
        <w:rPr>
          <w:rStyle w:val="Strong"/>
          <w:rFonts w:asciiTheme="majorHAnsi" w:hAnsiTheme="majorHAnsi" w:cstheme="majorHAnsi"/>
        </w:rPr>
        <w:t>“123456".</w:t>
      </w:r>
    </w:p>
    <w:p w14:paraId="1E2002C2" w14:textId="77777777" w:rsidR="000F74FE" w:rsidRPr="004C1B25" w:rsidRDefault="000F74FE" w:rsidP="006056B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4D167FA7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31. Kliknuti na polje za unos </w:t>
      </w:r>
      <w:r w:rsidRPr="004C1B25">
        <w:rPr>
          <w:rStyle w:val="Strong"/>
          <w:rFonts w:asciiTheme="majorHAnsi" w:hAnsiTheme="majorHAnsi" w:cstheme="majorHAnsi"/>
        </w:rPr>
        <w:t>"Kapacitet.".</w:t>
      </w:r>
    </w:p>
    <w:p w14:paraId="732C05D4" w14:textId="77777777" w:rsidR="000F74FE" w:rsidRPr="004C1B25" w:rsidRDefault="000F74FE" w:rsidP="00D555B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A48B684" wp14:editId="328EBB13">
            <wp:extent cx="5335270" cy="2989580"/>
            <wp:effectExtent l="19050" t="19050" r="17780" b="20320"/>
            <wp:docPr id="970296930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AE87FE3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32. U polje za unos najveći kapacitet u proizvodnom ciklusu od 24h izražen u jediničnim pakovanjima. U našem primeru unosimo </w:t>
      </w:r>
      <w:r w:rsidRPr="004C1B25">
        <w:rPr>
          <w:rStyle w:val="Strong"/>
          <w:rFonts w:asciiTheme="majorHAnsi" w:hAnsiTheme="majorHAnsi" w:cstheme="majorHAnsi"/>
        </w:rPr>
        <w:t>“100".</w:t>
      </w:r>
    </w:p>
    <w:p w14:paraId="447F1AA1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33. Kliknuti na dugme za aktivaciju dodate mašine nakon čuvanja podataka u sistemu.</w:t>
      </w:r>
    </w:p>
    <w:p w14:paraId="5B2D735F" w14:textId="77777777" w:rsidR="000F74FE" w:rsidRPr="004C1B25" w:rsidRDefault="000F74FE" w:rsidP="00D555B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8AB8891" wp14:editId="57A2F326">
            <wp:extent cx="5335270" cy="2981960"/>
            <wp:effectExtent l="19050" t="19050" r="17780" b="27940"/>
            <wp:docPr id="1000718327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9AFD807" w14:textId="77777777" w:rsidR="000F74FE" w:rsidRPr="004C1B25" w:rsidRDefault="000F74FE" w:rsidP="006056B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9FF808C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34. Kliknuti na dugme za aktivaciju dodatog objekta nakon čuvanja podataka u sistemu.</w:t>
      </w:r>
    </w:p>
    <w:p w14:paraId="09F36C61" w14:textId="77777777" w:rsidR="000F74FE" w:rsidRPr="004C1B25" w:rsidRDefault="000F74FE" w:rsidP="00D555B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156D5CB" wp14:editId="1B54902F">
            <wp:extent cx="5335270" cy="2981960"/>
            <wp:effectExtent l="19050" t="19050" r="17780" b="27940"/>
            <wp:docPr id="1508437431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A917FD5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35. Nakon unesenih svih neophodnih podataka o objektu, kliknuti na dugme </w:t>
      </w:r>
      <w:r w:rsidRPr="004C1B25">
        <w:rPr>
          <w:rStyle w:val="Strong"/>
          <w:rFonts w:asciiTheme="majorHAnsi" w:hAnsiTheme="majorHAnsi" w:cstheme="majorHAnsi"/>
        </w:rPr>
        <w:t>"Sačuvaj".</w:t>
      </w:r>
      <w:r w:rsidRPr="004C1B25">
        <w:rPr>
          <w:rFonts w:asciiTheme="majorHAnsi" w:hAnsiTheme="majorHAnsi" w:cstheme="majorHAnsi"/>
        </w:rPr>
        <w:t xml:space="preserve"> Dodati objekat će biti prikazan u listi objekata.</w:t>
      </w:r>
    </w:p>
    <w:p w14:paraId="1AE1E9DE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62C20D6" wp14:editId="35F46957">
            <wp:extent cx="5335270" cy="2989580"/>
            <wp:effectExtent l="19050" t="19050" r="17780" b="20320"/>
            <wp:docPr id="1206496501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7D5BB2B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D7A5271" w14:textId="77777777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  <w:i/>
          <w:iCs/>
        </w:rPr>
      </w:pPr>
      <w:bookmarkStart w:id="136" w:name="_Toc179448989"/>
      <w:r w:rsidRPr="004C1B25">
        <w:rPr>
          <w:rFonts w:asciiTheme="majorHAnsi" w:hAnsiTheme="majorHAnsi" w:cstheme="majorHAnsi"/>
        </w:rPr>
        <w:lastRenderedPageBreak/>
        <w:t xml:space="preserve">Dodavanje novog skladišta sa opcijom </w:t>
      </w:r>
      <w:r w:rsidRPr="004C1B25">
        <w:rPr>
          <w:rFonts w:asciiTheme="majorHAnsi" w:hAnsiTheme="majorHAnsi" w:cstheme="majorHAnsi"/>
          <w:i/>
          <w:iCs/>
        </w:rPr>
        <w:t>carinsko skladište</w:t>
      </w:r>
      <w:bookmarkEnd w:id="136"/>
      <w:r w:rsidRPr="004C1B25">
        <w:rPr>
          <w:rFonts w:asciiTheme="majorHAnsi" w:hAnsiTheme="majorHAnsi" w:cstheme="majorHAnsi"/>
        </w:rPr>
        <w:t xml:space="preserve"> </w:t>
      </w:r>
    </w:p>
    <w:p w14:paraId="28B96928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6C03EE88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C79FFE6" wp14:editId="6F5B1DD4">
            <wp:extent cx="5334000" cy="2990850"/>
            <wp:effectExtent l="19050" t="19050" r="19050" b="19050"/>
            <wp:docPr id="1082509272" name="Picture 9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509272" name="Picture 9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DE2D0CA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"Objekti".</w:t>
      </w:r>
    </w:p>
    <w:p w14:paraId="3170B91D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59430D9" wp14:editId="7122BEC9">
            <wp:extent cx="5334000" cy="2984500"/>
            <wp:effectExtent l="19050" t="19050" r="19050" b="25400"/>
            <wp:docPr id="646802540" name="Picture 92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802540" name="Picture 92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C7A5E62" w14:textId="77777777" w:rsidR="000F74FE" w:rsidRPr="004C1B25" w:rsidRDefault="000F74FE" w:rsidP="00772C8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D83AF12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"Novi objekat"</w:t>
      </w:r>
      <w:r w:rsidRPr="004C1B25">
        <w:rPr>
          <w:rFonts w:asciiTheme="majorHAnsi" w:hAnsiTheme="majorHAnsi" w:cstheme="majorHAnsi"/>
        </w:rPr>
        <w:t>, nakon čega se otvara novi prozor za unos informacija o objektu.</w:t>
      </w:r>
    </w:p>
    <w:p w14:paraId="0FDFF45F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CFE0992" wp14:editId="18C21D41">
            <wp:extent cx="5334000" cy="2971800"/>
            <wp:effectExtent l="19050" t="19050" r="19050" b="19050"/>
            <wp:docPr id="191852419" name="Picture 9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52419" name="Picture 9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DAEA825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</w:t>
      </w:r>
      <w:r w:rsidRPr="004C1B25">
        <w:rPr>
          <w:rStyle w:val="Strong"/>
          <w:rFonts w:asciiTheme="majorHAnsi" w:hAnsiTheme="majorHAnsi" w:cstheme="majorHAnsi"/>
        </w:rPr>
        <w:t>"Tip"</w:t>
      </w:r>
      <w:r w:rsidRPr="004C1B25">
        <w:rPr>
          <w:rFonts w:asciiTheme="majorHAnsi" w:hAnsiTheme="majorHAnsi" w:cstheme="majorHAnsi"/>
        </w:rPr>
        <w:t xml:space="preserve"> nakon čega će se prikazati padajuća lista opcija sa tipovima objekta.</w:t>
      </w:r>
    </w:p>
    <w:p w14:paraId="50755FCB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9E8F9B6" wp14:editId="29C0B6AD">
            <wp:extent cx="5334000" cy="2984500"/>
            <wp:effectExtent l="19050" t="19050" r="19050" b="25400"/>
            <wp:docPr id="431561771" name="Picture 9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561771" name="Picture 9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E8CC1B" w14:textId="77777777" w:rsidR="000F74FE" w:rsidRPr="004C1B25" w:rsidRDefault="000F74FE" w:rsidP="00772C8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AEB0E17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"Skladište".</w:t>
      </w:r>
    </w:p>
    <w:p w14:paraId="46883982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12CD27A" wp14:editId="0F93850A">
            <wp:extent cx="5334000" cy="2984500"/>
            <wp:effectExtent l="19050" t="19050" r="19050" b="25400"/>
            <wp:docPr id="704214300" name="Picture 8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214300" name="Picture 8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13100F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Kliknuti na polje za unos </w:t>
      </w:r>
      <w:r w:rsidRPr="004C1B25">
        <w:rPr>
          <w:rStyle w:val="Strong"/>
          <w:rFonts w:asciiTheme="majorHAnsi" w:hAnsiTheme="majorHAnsi" w:cstheme="majorHAnsi"/>
        </w:rPr>
        <w:t>"Naziv".</w:t>
      </w:r>
    </w:p>
    <w:p w14:paraId="3D5BF581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96387A2" wp14:editId="6A5711C3">
            <wp:extent cx="5334000" cy="2990850"/>
            <wp:effectExtent l="19050" t="19050" r="19050" b="19050"/>
            <wp:docPr id="1292455205" name="Picture 8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455205" name="Picture 8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BE618A1" w14:textId="77777777" w:rsidR="000F74FE" w:rsidRPr="004C1B25" w:rsidRDefault="000F74FE" w:rsidP="00772C8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U polje za unos uneti naziv skladišta. U našem primeru unosimo </w:t>
      </w:r>
      <w:r w:rsidRPr="004C1B25">
        <w:rPr>
          <w:rStyle w:val="Strong"/>
          <w:rFonts w:asciiTheme="majorHAnsi" w:hAnsiTheme="majorHAnsi" w:cstheme="majorHAnsi"/>
        </w:rPr>
        <w:t>“Carinsko Skladište 1".</w:t>
      </w:r>
    </w:p>
    <w:p w14:paraId="154B85E6" w14:textId="77777777" w:rsidR="000F74FE" w:rsidRPr="004C1B25" w:rsidRDefault="000F74FE" w:rsidP="00772C8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D5C7EE2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8. Odabrati opciju </w:t>
      </w:r>
      <w:r w:rsidRPr="004C1B25">
        <w:rPr>
          <w:rStyle w:val="Strong"/>
          <w:rFonts w:asciiTheme="majorHAnsi" w:hAnsiTheme="majorHAnsi" w:cstheme="majorHAnsi"/>
        </w:rPr>
        <w:t>"Carinsko skladište".</w:t>
      </w:r>
    </w:p>
    <w:p w14:paraId="307C4BAA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95163B9" wp14:editId="326B69AE">
            <wp:extent cx="5334000" cy="2984500"/>
            <wp:effectExtent l="19050" t="19050" r="19050" b="25400"/>
            <wp:docPr id="1179322467" name="Picture 8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322467" name="Picture 8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6F8F00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9. Kliknuti na polje za unos </w:t>
      </w:r>
      <w:r w:rsidRPr="004C1B25">
        <w:rPr>
          <w:rStyle w:val="Strong"/>
          <w:rFonts w:asciiTheme="majorHAnsi" w:hAnsiTheme="majorHAnsi" w:cstheme="majorHAnsi"/>
        </w:rPr>
        <w:t>"Zemlja".</w:t>
      </w:r>
    </w:p>
    <w:p w14:paraId="71CDCF75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DC1F7E6" wp14:editId="75501B87">
            <wp:extent cx="5334000" cy="2990850"/>
            <wp:effectExtent l="19050" t="19050" r="19050" b="19050"/>
            <wp:docPr id="1256382403" name="Picture 8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382403" name="Picture 8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F9CC13F" w14:textId="77777777" w:rsidR="000F74FE" w:rsidRPr="004C1B25" w:rsidRDefault="000F74FE" w:rsidP="00772C8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10. U polje za unos uneti zemlju u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“Srbija".</w:t>
      </w:r>
    </w:p>
    <w:p w14:paraId="3BAE96EE" w14:textId="77777777" w:rsidR="000F74FE" w:rsidRPr="004C1B25" w:rsidRDefault="000F74FE" w:rsidP="00772C8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33E10AD8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11. Kliknuti na polje za unos </w:t>
      </w:r>
      <w:r w:rsidRPr="004C1B25">
        <w:rPr>
          <w:rStyle w:val="Strong"/>
          <w:rFonts w:asciiTheme="majorHAnsi" w:hAnsiTheme="majorHAnsi" w:cstheme="majorHAnsi"/>
        </w:rPr>
        <w:t>"Grad".</w:t>
      </w:r>
    </w:p>
    <w:p w14:paraId="5B69C6E6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D3CF63E" wp14:editId="46BF6717">
            <wp:extent cx="5334000" cy="2990850"/>
            <wp:effectExtent l="19050" t="19050" r="19050" b="19050"/>
            <wp:docPr id="119249541" name="Picture 8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49541" name="Picture 8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4005BDF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12. U polje za unos uneti grad u kome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“Beograd".</w:t>
      </w:r>
    </w:p>
    <w:p w14:paraId="1CD12639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13. Kliknuti na polje za unos </w:t>
      </w:r>
      <w:r w:rsidRPr="004C1B25">
        <w:rPr>
          <w:rStyle w:val="Strong"/>
          <w:rFonts w:asciiTheme="majorHAnsi" w:hAnsiTheme="majorHAnsi" w:cstheme="majorHAnsi"/>
        </w:rPr>
        <w:t>"Poštanski broj".</w:t>
      </w:r>
    </w:p>
    <w:p w14:paraId="1EB412A1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7E2AA88" wp14:editId="0DB500B2">
            <wp:extent cx="5334000" cy="2990850"/>
            <wp:effectExtent l="19050" t="19050" r="19050" b="19050"/>
            <wp:docPr id="1902164004" name="Picture 8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164004" name="Picture 8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D3B6D9F" w14:textId="77777777" w:rsidR="000F74FE" w:rsidRPr="004C1B25" w:rsidRDefault="000F74FE" w:rsidP="00772C8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14. U polje za unos uneti poštanski broj. U našem primeru unosimo </w:t>
      </w:r>
      <w:r w:rsidRPr="004C1B25">
        <w:rPr>
          <w:rStyle w:val="Strong"/>
          <w:rFonts w:asciiTheme="majorHAnsi" w:hAnsiTheme="majorHAnsi" w:cstheme="majorHAnsi"/>
        </w:rPr>
        <w:t>“11000".</w:t>
      </w:r>
    </w:p>
    <w:p w14:paraId="6BE9635F" w14:textId="77777777" w:rsidR="000F74FE" w:rsidRPr="004C1B25" w:rsidRDefault="000F74FE" w:rsidP="00772C8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73962207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15. Kliknuti na polje za unos </w:t>
      </w:r>
      <w:r w:rsidRPr="004C1B25">
        <w:rPr>
          <w:rStyle w:val="Strong"/>
          <w:rFonts w:asciiTheme="majorHAnsi" w:hAnsiTheme="majorHAnsi" w:cstheme="majorHAnsi"/>
        </w:rPr>
        <w:t>"Ulica".</w:t>
      </w:r>
    </w:p>
    <w:p w14:paraId="61A463BF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3E8659B" wp14:editId="358EED4F">
            <wp:extent cx="5334000" cy="2990850"/>
            <wp:effectExtent l="19050" t="19050" r="19050" b="19050"/>
            <wp:docPr id="1443276019" name="Picture 8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276019" name="Picture 8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A93844E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16. U polje za unos uneti naziv ulice u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“Beogradska".</w:t>
      </w:r>
    </w:p>
    <w:p w14:paraId="08479016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17. 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</w:p>
    <w:p w14:paraId="3C6F5743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732CF3C" wp14:editId="0344FAFB">
            <wp:extent cx="5334000" cy="2990850"/>
            <wp:effectExtent l="19050" t="19050" r="19050" b="19050"/>
            <wp:docPr id="1226357767" name="Picture 8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357767" name="Picture 8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67372D2" w14:textId="77777777" w:rsidR="000F74FE" w:rsidRPr="004C1B25" w:rsidRDefault="000F74FE" w:rsidP="00772C8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18. U polje za unos uneti broj adrese na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“10".</w:t>
      </w:r>
    </w:p>
    <w:p w14:paraId="66088EB8" w14:textId="77777777" w:rsidR="000F74FE" w:rsidRPr="004C1B25" w:rsidRDefault="000F74FE" w:rsidP="00772C8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71581E07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19. Kliknuti na polje za unos </w:t>
      </w:r>
      <w:r w:rsidRPr="004C1B25">
        <w:rPr>
          <w:rStyle w:val="Strong"/>
          <w:rFonts w:asciiTheme="majorHAnsi" w:hAnsiTheme="majorHAnsi" w:cstheme="majorHAnsi"/>
        </w:rPr>
        <w:t>"Ime".</w:t>
      </w:r>
    </w:p>
    <w:p w14:paraId="5C84F60A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85D1BEB" wp14:editId="7704CAB4">
            <wp:extent cx="5334000" cy="2990850"/>
            <wp:effectExtent l="19050" t="19050" r="19050" b="19050"/>
            <wp:docPr id="1340920369" name="Picture 8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920369" name="Picture 8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DFD571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20. U polje za unos uneti ime odgovornog lica. U našem primeru unosimo </w:t>
      </w:r>
      <w:r w:rsidRPr="004C1B25">
        <w:rPr>
          <w:rStyle w:val="Strong"/>
          <w:rFonts w:asciiTheme="majorHAnsi" w:hAnsiTheme="majorHAnsi" w:cstheme="majorHAnsi"/>
        </w:rPr>
        <w:t>“Uros".</w:t>
      </w:r>
    </w:p>
    <w:p w14:paraId="6D0C3AE5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21. Kliknuti na polje za unos </w:t>
      </w:r>
      <w:r w:rsidRPr="004C1B25">
        <w:rPr>
          <w:rStyle w:val="Strong"/>
          <w:rFonts w:asciiTheme="majorHAnsi" w:hAnsiTheme="majorHAnsi" w:cstheme="majorHAnsi"/>
        </w:rPr>
        <w:t>"Prezime".</w:t>
      </w:r>
    </w:p>
    <w:p w14:paraId="093C644C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DE16567" wp14:editId="1AFBDB17">
            <wp:extent cx="5334000" cy="2990850"/>
            <wp:effectExtent l="19050" t="19050" r="19050" b="19050"/>
            <wp:docPr id="1745707249" name="Picture 8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707249" name="Picture 8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CE069E2" w14:textId="77777777" w:rsidR="000F74FE" w:rsidRPr="004C1B25" w:rsidRDefault="000F74FE" w:rsidP="00772C8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22. U polje za unos uneti prezime odgovornog lica. U našem primeru unosimo </w:t>
      </w:r>
      <w:r w:rsidRPr="004C1B25">
        <w:rPr>
          <w:rStyle w:val="Strong"/>
          <w:rFonts w:asciiTheme="majorHAnsi" w:hAnsiTheme="majorHAnsi" w:cstheme="majorHAnsi"/>
        </w:rPr>
        <w:t>“Urosevic".</w:t>
      </w:r>
    </w:p>
    <w:p w14:paraId="784AFEBB" w14:textId="77777777" w:rsidR="000F74FE" w:rsidRPr="004C1B25" w:rsidRDefault="000F74FE" w:rsidP="00772C8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701B410B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23. Kliknuti na polje za unos </w:t>
      </w:r>
      <w:r w:rsidRPr="004C1B25">
        <w:rPr>
          <w:rStyle w:val="Strong"/>
          <w:rFonts w:asciiTheme="majorHAnsi" w:hAnsiTheme="majorHAnsi" w:cstheme="majorHAnsi"/>
        </w:rPr>
        <w:t>"Email".</w:t>
      </w:r>
    </w:p>
    <w:p w14:paraId="609B3F9A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B10BD73" wp14:editId="5C40B22D">
            <wp:extent cx="5334000" cy="2990850"/>
            <wp:effectExtent l="19050" t="19050" r="19050" b="19050"/>
            <wp:docPr id="660702294" name="Picture 7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702294" name="Picture 7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EE3D37B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24. U polje za unos uneti email adresu odgovornog lica. U našem primeru unosimo </w:t>
      </w:r>
      <w:r w:rsidRPr="004C1B25">
        <w:rPr>
          <w:rStyle w:val="Strong"/>
          <w:rFonts w:asciiTheme="majorHAnsi" w:hAnsiTheme="majorHAnsi" w:cstheme="majorHAnsi"/>
        </w:rPr>
        <w:t>“uros@test.com".</w:t>
      </w:r>
    </w:p>
    <w:p w14:paraId="4534FC09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25. Kliknuti na dugme za aktivaciju dodatog objekta nakon čuvanja podataka u sistemu.</w:t>
      </w:r>
    </w:p>
    <w:p w14:paraId="1CB5C3C2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9005A8A" wp14:editId="5D9E3314">
            <wp:extent cx="5334000" cy="2990850"/>
            <wp:effectExtent l="19050" t="19050" r="19050" b="19050"/>
            <wp:docPr id="881559323" name="Picture 7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559323" name="Picture 7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4239ED4" w14:textId="77777777" w:rsidR="000F74FE" w:rsidRPr="004C1B25" w:rsidRDefault="000F74FE" w:rsidP="00772C8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590EB14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26. Nakon unesenih svih neophodnih podataka o objektu, kliknuti na dugme </w:t>
      </w:r>
      <w:r w:rsidRPr="004C1B25">
        <w:rPr>
          <w:rStyle w:val="Strong"/>
          <w:rFonts w:asciiTheme="majorHAnsi" w:hAnsiTheme="majorHAnsi" w:cstheme="majorHAnsi"/>
        </w:rPr>
        <w:t>"Sačuvaj".</w:t>
      </w:r>
      <w:r w:rsidRPr="004C1B25">
        <w:rPr>
          <w:rFonts w:asciiTheme="majorHAnsi" w:hAnsiTheme="majorHAnsi" w:cstheme="majorHAnsi"/>
        </w:rPr>
        <w:t xml:space="preserve"> Dodati objekat će biti prikazan u listi objekata.</w:t>
      </w:r>
    </w:p>
    <w:p w14:paraId="039743B9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91A6308" wp14:editId="2455D870">
            <wp:extent cx="5334000" cy="2990850"/>
            <wp:effectExtent l="19050" t="19050" r="19050" b="19050"/>
            <wp:docPr id="728344562" name="Picture 7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344562" name="Picture 7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D0DC16F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73C2A61F" w14:textId="77777777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</w:rPr>
      </w:pPr>
      <w:bookmarkStart w:id="137" w:name="_Toc179448990"/>
      <w:r w:rsidRPr="004C1B25">
        <w:rPr>
          <w:rFonts w:asciiTheme="majorHAnsi" w:hAnsiTheme="majorHAnsi" w:cstheme="majorHAnsi"/>
        </w:rPr>
        <w:lastRenderedPageBreak/>
        <w:t>Dodavanje novog vozila</w:t>
      </w:r>
      <w:bookmarkEnd w:id="137"/>
      <w:r w:rsidRPr="004C1B25">
        <w:rPr>
          <w:rFonts w:asciiTheme="majorHAnsi" w:hAnsiTheme="majorHAnsi" w:cstheme="majorHAnsi"/>
        </w:rPr>
        <w:t xml:space="preserve"> </w:t>
      </w:r>
    </w:p>
    <w:p w14:paraId="0D6BFB8F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029E6004" w14:textId="77777777" w:rsidR="000F74FE" w:rsidRPr="004C1B25" w:rsidRDefault="000F74FE" w:rsidP="00C379D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C5D12D0" wp14:editId="69A76C08">
            <wp:extent cx="5334000" cy="2990850"/>
            <wp:effectExtent l="19050" t="19050" r="19050" b="19050"/>
            <wp:docPr id="992775661" name="Picture 10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775661" name="Picture 10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D61C5F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"Objekti".</w:t>
      </w:r>
    </w:p>
    <w:p w14:paraId="010B34B8" w14:textId="77777777" w:rsidR="000F74FE" w:rsidRPr="004C1B25" w:rsidRDefault="000F74FE" w:rsidP="00C379D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6E87121" wp14:editId="2E48F35A">
            <wp:extent cx="5334000" cy="2984500"/>
            <wp:effectExtent l="19050" t="19050" r="19050" b="25400"/>
            <wp:docPr id="2023741724" name="Picture 10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741724" name="Picture 10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F236E9" w14:textId="77777777" w:rsidR="000F74FE" w:rsidRPr="004C1B25" w:rsidRDefault="000F74FE" w:rsidP="00C379D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83147BC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"Novi objekat"</w:t>
      </w:r>
      <w:r w:rsidRPr="004C1B25">
        <w:rPr>
          <w:rFonts w:asciiTheme="majorHAnsi" w:hAnsiTheme="majorHAnsi" w:cstheme="majorHAnsi"/>
        </w:rPr>
        <w:t>, nakon čega se otvara novi prozor za unos informacija o objektu.</w:t>
      </w:r>
    </w:p>
    <w:p w14:paraId="7599DA63" w14:textId="77777777" w:rsidR="000F74FE" w:rsidRPr="004C1B25" w:rsidRDefault="000F74FE" w:rsidP="00C379D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FACA0E8" wp14:editId="5CA5BC9F">
            <wp:extent cx="5334000" cy="2971800"/>
            <wp:effectExtent l="19050" t="19050" r="19050" b="19050"/>
            <wp:docPr id="2130184860" name="Picture 9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184860" name="Picture 9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A5BFD74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</w:t>
      </w:r>
      <w:r w:rsidRPr="004C1B25">
        <w:rPr>
          <w:rStyle w:val="Strong"/>
          <w:rFonts w:asciiTheme="majorHAnsi" w:hAnsiTheme="majorHAnsi" w:cstheme="majorHAnsi"/>
        </w:rPr>
        <w:t>"Tip"</w:t>
      </w:r>
      <w:r w:rsidRPr="004C1B25">
        <w:rPr>
          <w:rFonts w:asciiTheme="majorHAnsi" w:hAnsiTheme="majorHAnsi" w:cstheme="majorHAnsi"/>
        </w:rPr>
        <w:t xml:space="preserve"> nakon čega će se prikazati padajuća lista opcija sa tipovima objekta.</w:t>
      </w:r>
    </w:p>
    <w:p w14:paraId="26171DCA" w14:textId="77777777" w:rsidR="000F74FE" w:rsidRPr="004C1B25" w:rsidRDefault="000F74FE" w:rsidP="00C379D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D41FF85" wp14:editId="47F47066">
            <wp:extent cx="5334000" cy="2984500"/>
            <wp:effectExtent l="19050" t="19050" r="19050" b="25400"/>
            <wp:docPr id="1634058107" name="Picture 9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058107" name="Picture 9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FDE8F45" w14:textId="77777777" w:rsidR="000F74FE" w:rsidRPr="004C1B25" w:rsidRDefault="000F74FE" w:rsidP="00C379D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82B2F71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"Vozilo".</w:t>
      </w:r>
    </w:p>
    <w:p w14:paraId="2BC7F90A" w14:textId="77777777" w:rsidR="000F74FE" w:rsidRPr="004C1B25" w:rsidRDefault="000F74FE" w:rsidP="00C379D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788E627" wp14:editId="29F22BA1">
            <wp:extent cx="5334000" cy="2990850"/>
            <wp:effectExtent l="19050" t="19050" r="19050" b="19050"/>
            <wp:docPr id="851815386" name="Picture 9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815386" name="Picture 9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1A9B932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Kliknuti na polje za unos </w:t>
      </w:r>
      <w:r w:rsidRPr="004C1B25">
        <w:rPr>
          <w:rStyle w:val="Strong"/>
          <w:rFonts w:asciiTheme="majorHAnsi" w:hAnsiTheme="majorHAnsi" w:cstheme="majorHAnsi"/>
        </w:rPr>
        <w:t>"Oznaka".</w:t>
      </w:r>
    </w:p>
    <w:p w14:paraId="57326E5B" w14:textId="77777777" w:rsidR="000F74FE" w:rsidRPr="004C1B25" w:rsidRDefault="000F74FE" w:rsidP="00C379D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A808193" wp14:editId="3EF7C62F">
            <wp:extent cx="5334000" cy="2984500"/>
            <wp:effectExtent l="19050" t="19050" r="19050" b="25400"/>
            <wp:docPr id="1047613032" name="Picture 9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613032" name="Picture 9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4C085EE" w14:textId="77777777" w:rsidR="000F74FE" w:rsidRPr="004C1B25" w:rsidRDefault="000F74FE" w:rsidP="00C379D9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U polje za unos uneti oznaku vozila. U našem primeru unosimo </w:t>
      </w:r>
      <w:r w:rsidRPr="004C1B25">
        <w:rPr>
          <w:rStyle w:val="Strong"/>
          <w:rFonts w:asciiTheme="majorHAnsi" w:hAnsiTheme="majorHAnsi" w:cstheme="majorHAnsi"/>
        </w:rPr>
        <w:t>“BG2255LE.</w:t>
      </w:r>
    </w:p>
    <w:p w14:paraId="28DED261" w14:textId="77777777" w:rsidR="000F74FE" w:rsidRPr="004C1B25" w:rsidRDefault="000F74FE" w:rsidP="00C379D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739A1B1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8. Kliknuti na dugme za aktivaciju dodatog vozila nakon čuvanja podataka u sistemu.</w:t>
      </w:r>
    </w:p>
    <w:p w14:paraId="48FCBD98" w14:textId="77777777" w:rsidR="000F74FE" w:rsidRPr="004C1B25" w:rsidRDefault="000F74FE" w:rsidP="00C379D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27AD47D" wp14:editId="7D3689F6">
            <wp:extent cx="5334000" cy="2984500"/>
            <wp:effectExtent l="19050" t="19050" r="19050" b="25400"/>
            <wp:docPr id="1788721228" name="Picture 9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721228" name="Picture 9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3025633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9. Nakon unesenih svih neophodnih podataka o vozilu, kliknuti na dugme </w:t>
      </w:r>
      <w:r w:rsidRPr="004C1B25">
        <w:rPr>
          <w:rStyle w:val="Strong"/>
          <w:rFonts w:asciiTheme="majorHAnsi" w:hAnsiTheme="majorHAnsi" w:cstheme="majorHAnsi"/>
        </w:rPr>
        <w:t>"Sačuvaj".</w:t>
      </w:r>
      <w:r w:rsidRPr="004C1B25">
        <w:rPr>
          <w:rFonts w:asciiTheme="majorHAnsi" w:hAnsiTheme="majorHAnsi" w:cstheme="majorHAnsi"/>
        </w:rPr>
        <w:t xml:space="preserve"> Dodato vozilo će biti prikazano u listi objekata.</w:t>
      </w:r>
    </w:p>
    <w:p w14:paraId="2BB19E2C" w14:textId="77777777" w:rsidR="000F74FE" w:rsidRPr="004C1B25" w:rsidRDefault="000F74FE" w:rsidP="00C379D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057984E" wp14:editId="2B7ABE94">
            <wp:extent cx="5334000" cy="2990850"/>
            <wp:effectExtent l="19050" t="19050" r="19050" b="19050"/>
            <wp:docPr id="1088906748" name="Picture 9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906748" name="Picture 9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0DC7F0" w14:textId="77777777" w:rsidR="000F74FE" w:rsidRPr="004C1B25" w:rsidRDefault="000F74FE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3BC26BE" w14:textId="77777777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</w:rPr>
      </w:pPr>
      <w:bookmarkStart w:id="138" w:name="_Toc179448991"/>
      <w:r w:rsidRPr="004C1B25">
        <w:rPr>
          <w:rFonts w:asciiTheme="majorHAnsi" w:hAnsiTheme="majorHAnsi" w:cstheme="majorHAnsi"/>
        </w:rPr>
        <w:lastRenderedPageBreak/>
        <w:t xml:space="preserve">Dodavanje novog objekta sa tipom </w:t>
      </w:r>
      <w:r w:rsidRPr="004C1B25">
        <w:rPr>
          <w:rFonts w:asciiTheme="majorHAnsi" w:hAnsiTheme="majorHAnsi" w:cstheme="majorHAnsi"/>
          <w:i/>
          <w:iCs/>
        </w:rPr>
        <w:t>ostalo</w:t>
      </w:r>
      <w:bookmarkEnd w:id="138"/>
    </w:p>
    <w:p w14:paraId="042717BA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6AC5DFBC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EEE103B" wp14:editId="2DF16075">
            <wp:extent cx="5334000" cy="2990850"/>
            <wp:effectExtent l="19050" t="19050" r="19050" b="19050"/>
            <wp:docPr id="1720867552" name="Picture 1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867552" name="Picture 1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4250CBC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"Objekti".</w:t>
      </w:r>
    </w:p>
    <w:p w14:paraId="5C664F41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00E24C0" wp14:editId="59A48EB9">
            <wp:extent cx="5334000" cy="2984500"/>
            <wp:effectExtent l="19050" t="19050" r="19050" b="25400"/>
            <wp:docPr id="569287118" name="Picture 1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287118" name="Picture 1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BFB4AFA" w14:textId="77777777" w:rsidR="000F74FE" w:rsidRPr="004C1B25" w:rsidRDefault="000F74FE" w:rsidP="008267C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27834E8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"Novi objekat"</w:t>
      </w:r>
      <w:r w:rsidRPr="004C1B25">
        <w:rPr>
          <w:rFonts w:asciiTheme="majorHAnsi" w:hAnsiTheme="majorHAnsi" w:cstheme="majorHAnsi"/>
        </w:rPr>
        <w:t>, nakon čega se otvara novi prozor za unos informacija o objektu.</w:t>
      </w:r>
    </w:p>
    <w:p w14:paraId="68928B2F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9043929" wp14:editId="5211873A">
            <wp:extent cx="5334000" cy="2971800"/>
            <wp:effectExtent l="19050" t="19050" r="19050" b="19050"/>
            <wp:docPr id="32254800" name="Picture 1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54800" name="Picture 1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F28149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</w:t>
      </w:r>
      <w:r w:rsidRPr="004C1B25">
        <w:rPr>
          <w:rStyle w:val="Strong"/>
          <w:rFonts w:asciiTheme="majorHAnsi" w:hAnsiTheme="majorHAnsi" w:cstheme="majorHAnsi"/>
        </w:rPr>
        <w:t>"Tip"</w:t>
      </w:r>
      <w:r w:rsidRPr="004C1B25">
        <w:rPr>
          <w:rFonts w:asciiTheme="majorHAnsi" w:hAnsiTheme="majorHAnsi" w:cstheme="majorHAnsi"/>
        </w:rPr>
        <w:t xml:space="preserve"> nakon čega će se prikazati padajuća lista opcija sa tipovima objekta.</w:t>
      </w:r>
    </w:p>
    <w:p w14:paraId="6A56A6FB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57D91CB" wp14:editId="3D4EC46E">
            <wp:extent cx="5334000" cy="2984500"/>
            <wp:effectExtent l="19050" t="19050" r="19050" b="25400"/>
            <wp:docPr id="19227025" name="Picture 1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7025" name="Picture 11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950E6BE" w14:textId="77777777" w:rsidR="000F74FE" w:rsidRPr="004C1B25" w:rsidRDefault="000F74FE" w:rsidP="008267C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FB0CEA7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"Ostalo".</w:t>
      </w:r>
    </w:p>
    <w:p w14:paraId="4CF4CF62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1D285D5" wp14:editId="5464F5FF">
            <wp:extent cx="5334000" cy="2990850"/>
            <wp:effectExtent l="19050" t="19050" r="19050" b="19050"/>
            <wp:docPr id="1203053742" name="Picture 1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053742" name="Picture 11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C4BFF6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Kliknuti na polje za unos </w:t>
      </w:r>
      <w:r w:rsidRPr="004C1B25">
        <w:rPr>
          <w:rStyle w:val="Strong"/>
          <w:rFonts w:asciiTheme="majorHAnsi" w:hAnsiTheme="majorHAnsi" w:cstheme="majorHAnsi"/>
        </w:rPr>
        <w:t>"Naziv".</w:t>
      </w:r>
    </w:p>
    <w:p w14:paraId="250526A5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03E2BA0" wp14:editId="2C1C79DC">
            <wp:extent cx="5334000" cy="2984500"/>
            <wp:effectExtent l="19050" t="19050" r="19050" b="25400"/>
            <wp:docPr id="1298262730" name="Picture 1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262730" name="Picture 1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1A85F75" w14:textId="77777777" w:rsidR="000F74FE" w:rsidRPr="004C1B25" w:rsidRDefault="000F74FE" w:rsidP="008267C1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U polje za unos uneti naziv skladišta. U našem primeru unosimo </w:t>
      </w:r>
      <w:r w:rsidRPr="004C1B25">
        <w:rPr>
          <w:rStyle w:val="Strong"/>
          <w:rFonts w:asciiTheme="majorHAnsi" w:hAnsiTheme="majorHAnsi" w:cstheme="majorHAnsi"/>
        </w:rPr>
        <w:t>“Objekat - Ostalo".</w:t>
      </w:r>
    </w:p>
    <w:p w14:paraId="4362EB56" w14:textId="77777777" w:rsidR="000F74FE" w:rsidRPr="004C1B25" w:rsidRDefault="000F74FE" w:rsidP="008267C1">
      <w:pPr>
        <w:rPr>
          <w:rFonts w:asciiTheme="majorHAnsi" w:hAnsiTheme="majorHAnsi" w:cstheme="majorHAnsi"/>
          <w:b/>
          <w:bCs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44EB284B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8. Kliknuti na polje za unos </w:t>
      </w:r>
      <w:r w:rsidRPr="004C1B25">
        <w:rPr>
          <w:rStyle w:val="Strong"/>
          <w:rFonts w:asciiTheme="majorHAnsi" w:hAnsiTheme="majorHAnsi" w:cstheme="majorHAnsi"/>
        </w:rPr>
        <w:t>"Zemlja".</w:t>
      </w:r>
    </w:p>
    <w:p w14:paraId="0C75AE39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B7BB381" wp14:editId="33A239C0">
            <wp:extent cx="5334000" cy="2990850"/>
            <wp:effectExtent l="19050" t="19050" r="19050" b="19050"/>
            <wp:docPr id="458761368" name="Picture 1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761368" name="Picture 1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9A9868B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9. U polje za unos uneti zemlju u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“Srbija".</w:t>
      </w:r>
    </w:p>
    <w:p w14:paraId="179B4110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10. Kliknuti na polje za unos </w:t>
      </w:r>
      <w:r w:rsidRPr="004C1B25">
        <w:rPr>
          <w:rStyle w:val="Strong"/>
          <w:rFonts w:asciiTheme="majorHAnsi" w:hAnsiTheme="majorHAnsi" w:cstheme="majorHAnsi"/>
        </w:rPr>
        <w:t>"Grad".</w:t>
      </w:r>
    </w:p>
    <w:p w14:paraId="3A1BCFFD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18E4513" wp14:editId="79FCF14B">
            <wp:extent cx="5334000" cy="2990850"/>
            <wp:effectExtent l="19050" t="19050" r="19050" b="19050"/>
            <wp:docPr id="955807946" name="Picture 1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807946" name="Picture 1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06FA32" w14:textId="77777777" w:rsidR="000F74FE" w:rsidRPr="004C1B25" w:rsidRDefault="000F74FE" w:rsidP="008267C1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11.  U polje za unos uneti grad u kome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“Beograd".</w:t>
      </w:r>
    </w:p>
    <w:p w14:paraId="1EB92F7A" w14:textId="77777777" w:rsidR="000F74FE" w:rsidRPr="004C1B25" w:rsidRDefault="000F74FE" w:rsidP="008267C1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415F1098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12. Kliknuti na polje za unos </w:t>
      </w:r>
      <w:r w:rsidRPr="004C1B25">
        <w:rPr>
          <w:rStyle w:val="Strong"/>
          <w:rFonts w:asciiTheme="majorHAnsi" w:hAnsiTheme="majorHAnsi" w:cstheme="majorHAnsi"/>
        </w:rPr>
        <w:t>"Poštanski broj".</w:t>
      </w:r>
    </w:p>
    <w:p w14:paraId="770C76AD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7C1D323" wp14:editId="61CDE085">
            <wp:extent cx="5334000" cy="2990850"/>
            <wp:effectExtent l="19050" t="19050" r="19050" b="19050"/>
            <wp:docPr id="729287483" name="Picture 10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287483" name="Picture 10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431B46C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13. U polje za unos uneti poštanski broj. U našem primeru unosimo </w:t>
      </w:r>
      <w:r w:rsidRPr="004C1B25">
        <w:rPr>
          <w:rStyle w:val="Strong"/>
          <w:rFonts w:asciiTheme="majorHAnsi" w:hAnsiTheme="majorHAnsi" w:cstheme="majorHAnsi"/>
        </w:rPr>
        <w:t>“11000".</w:t>
      </w:r>
    </w:p>
    <w:p w14:paraId="71E36A86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14. Kliknuti na polje za unos </w:t>
      </w:r>
      <w:r w:rsidRPr="004C1B25">
        <w:rPr>
          <w:rStyle w:val="Strong"/>
          <w:rFonts w:asciiTheme="majorHAnsi" w:hAnsiTheme="majorHAnsi" w:cstheme="majorHAnsi"/>
        </w:rPr>
        <w:t>"Ulica".</w:t>
      </w:r>
    </w:p>
    <w:p w14:paraId="3C7A87F9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22B436E" wp14:editId="40C6A921">
            <wp:extent cx="5334000" cy="2990850"/>
            <wp:effectExtent l="19050" t="19050" r="19050" b="19050"/>
            <wp:docPr id="35063735" name="Picture 10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63735" name="Picture 10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3BF2782" w14:textId="77777777" w:rsidR="000F74FE" w:rsidRPr="004C1B25" w:rsidRDefault="000F74FE" w:rsidP="008267C1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15. U polje za unos uneti naziv ulice u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“Beogradska".</w:t>
      </w:r>
    </w:p>
    <w:p w14:paraId="175B8E14" w14:textId="77777777" w:rsidR="000F74FE" w:rsidRPr="004C1B25" w:rsidRDefault="000F74FE" w:rsidP="008267C1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2E6665AA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16. 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</w:p>
    <w:p w14:paraId="295700C7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0532C7C" wp14:editId="31DE4E31">
            <wp:extent cx="5334000" cy="2990850"/>
            <wp:effectExtent l="19050" t="19050" r="19050" b="19050"/>
            <wp:docPr id="1116085518" name="Picture 10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085518" name="Picture 10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9C599DA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17. U polje za unos uneti broj adrese na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“10".</w:t>
      </w:r>
    </w:p>
    <w:p w14:paraId="7CAC0593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18. Kliknuti na polje za unos </w:t>
      </w:r>
      <w:r w:rsidRPr="004C1B25">
        <w:rPr>
          <w:rStyle w:val="Strong"/>
          <w:rFonts w:asciiTheme="majorHAnsi" w:hAnsiTheme="majorHAnsi" w:cstheme="majorHAnsi"/>
        </w:rPr>
        <w:t>"Ime".</w:t>
      </w:r>
    </w:p>
    <w:p w14:paraId="6E5EE03F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86A69AB" wp14:editId="6564A3FA">
            <wp:extent cx="5334000" cy="2990850"/>
            <wp:effectExtent l="19050" t="19050" r="19050" b="19050"/>
            <wp:docPr id="2005766176" name="Picture 10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766176" name="Picture 10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8CDB6DD" w14:textId="77777777" w:rsidR="000F74FE" w:rsidRPr="004C1B25" w:rsidRDefault="000F74FE" w:rsidP="008267C1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19. U polje za unos uneti ime odgovornog lica. U našem primeru unosimo </w:t>
      </w:r>
      <w:r w:rsidRPr="004C1B25">
        <w:rPr>
          <w:rStyle w:val="Strong"/>
          <w:rFonts w:asciiTheme="majorHAnsi" w:hAnsiTheme="majorHAnsi" w:cstheme="majorHAnsi"/>
        </w:rPr>
        <w:t>“Stefan".</w:t>
      </w:r>
    </w:p>
    <w:p w14:paraId="16ED1E5E" w14:textId="77777777" w:rsidR="000F74FE" w:rsidRPr="004C1B25" w:rsidRDefault="000F74FE" w:rsidP="008267C1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21B2CD13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20. Kliknuti na polje za unos </w:t>
      </w:r>
      <w:r w:rsidRPr="004C1B25">
        <w:rPr>
          <w:rStyle w:val="Strong"/>
          <w:rFonts w:asciiTheme="majorHAnsi" w:hAnsiTheme="majorHAnsi" w:cstheme="majorHAnsi"/>
        </w:rPr>
        <w:t>"Prezime".</w:t>
      </w:r>
    </w:p>
    <w:p w14:paraId="63720BF8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0F3AC5F" wp14:editId="7F28B0B1">
            <wp:extent cx="5334000" cy="2990850"/>
            <wp:effectExtent l="19050" t="19050" r="19050" b="19050"/>
            <wp:docPr id="1936876902" name="Picture 10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876902" name="Picture 10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9422088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21. U polje za unos uneti prezime odgovornog lica. U našem primeru unosimo </w:t>
      </w:r>
      <w:r w:rsidRPr="004C1B25">
        <w:rPr>
          <w:rStyle w:val="Strong"/>
          <w:rFonts w:asciiTheme="majorHAnsi" w:hAnsiTheme="majorHAnsi" w:cstheme="majorHAnsi"/>
        </w:rPr>
        <w:t>“Stefanovic".</w:t>
      </w:r>
    </w:p>
    <w:p w14:paraId="68E6C969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22. Kliknuti na polje za unos </w:t>
      </w:r>
      <w:r w:rsidRPr="004C1B25">
        <w:rPr>
          <w:rStyle w:val="Strong"/>
          <w:rFonts w:asciiTheme="majorHAnsi" w:hAnsiTheme="majorHAnsi" w:cstheme="majorHAnsi"/>
        </w:rPr>
        <w:t>"Email".</w:t>
      </w:r>
    </w:p>
    <w:p w14:paraId="78C9B056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70F83FD" wp14:editId="09476D56">
            <wp:extent cx="5334000" cy="2990850"/>
            <wp:effectExtent l="19050" t="19050" r="19050" b="19050"/>
            <wp:docPr id="441384024" name="Picture 10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384024" name="Picture 10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C7EC25C" w14:textId="77777777" w:rsidR="000F74FE" w:rsidRPr="004C1B25" w:rsidRDefault="000F74FE" w:rsidP="008267C1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23. U polje za unos uneti email adresu odgovornog lica. U našem primeru unosimo </w:t>
      </w:r>
      <w:r w:rsidRPr="004C1B25">
        <w:rPr>
          <w:rStyle w:val="Strong"/>
          <w:rFonts w:asciiTheme="majorHAnsi" w:hAnsiTheme="majorHAnsi" w:cstheme="majorHAnsi"/>
        </w:rPr>
        <w:t>“stefan@test.com".</w:t>
      </w:r>
    </w:p>
    <w:p w14:paraId="55F32BA5" w14:textId="77777777" w:rsidR="000F74FE" w:rsidRPr="004C1B25" w:rsidRDefault="000F74FE" w:rsidP="008267C1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6CDE4C41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24. Kliknuti na dugme za aktivaciju dodatog objekta nakon čuvanja podataka u sistemu.</w:t>
      </w:r>
    </w:p>
    <w:p w14:paraId="2720485C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43A295A" wp14:editId="16512283">
            <wp:extent cx="5334000" cy="2984500"/>
            <wp:effectExtent l="19050" t="19050" r="19050" b="25400"/>
            <wp:docPr id="1549276137" name="Picture 10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276137" name="Picture 10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C84B6E2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25. Nakon unesenih svih neophodnih podataka o objektu, kliknuti na dugme </w:t>
      </w:r>
      <w:r w:rsidRPr="004C1B25">
        <w:rPr>
          <w:rStyle w:val="Strong"/>
          <w:rFonts w:asciiTheme="majorHAnsi" w:hAnsiTheme="majorHAnsi" w:cstheme="majorHAnsi"/>
        </w:rPr>
        <w:t>"Sačuvaj".</w:t>
      </w:r>
      <w:r w:rsidRPr="004C1B25">
        <w:rPr>
          <w:rFonts w:asciiTheme="majorHAnsi" w:hAnsiTheme="majorHAnsi" w:cstheme="majorHAnsi"/>
        </w:rPr>
        <w:t xml:space="preserve"> Dodati objekat će biti prikazan u listi objekata.</w:t>
      </w:r>
    </w:p>
    <w:p w14:paraId="2A68BE31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1A5B3A3" wp14:editId="0CE948F6">
            <wp:extent cx="5334000" cy="2990850"/>
            <wp:effectExtent l="19050" t="19050" r="19050" b="19050"/>
            <wp:docPr id="63351682" name="Picture 10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51682" name="Picture 10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F551939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4EB554C1" w14:textId="77777777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</w:rPr>
      </w:pPr>
      <w:bookmarkStart w:id="139" w:name="_Toc179448992"/>
      <w:r w:rsidRPr="004C1B25">
        <w:rPr>
          <w:rFonts w:asciiTheme="majorHAnsi" w:hAnsiTheme="majorHAnsi" w:cstheme="majorHAnsi"/>
        </w:rPr>
        <w:lastRenderedPageBreak/>
        <w:t>Izmena postojećih objekta</w:t>
      </w:r>
      <w:bookmarkEnd w:id="139"/>
    </w:p>
    <w:p w14:paraId="1D816108" w14:textId="77777777" w:rsidR="000F74FE" w:rsidRPr="004C1B25" w:rsidRDefault="000F74FE" w:rsidP="00F75BC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07743F7C" w14:textId="77777777" w:rsidR="000F74FE" w:rsidRPr="004C1B25" w:rsidRDefault="000F74FE" w:rsidP="00F75BC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CA0C98D" wp14:editId="6F610B4C">
            <wp:extent cx="5334000" cy="2990850"/>
            <wp:effectExtent l="19050" t="19050" r="19050" b="19050"/>
            <wp:docPr id="727423826" name="Picture 1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867552" name="Picture 1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1B427C8" w14:textId="77777777" w:rsidR="000F74FE" w:rsidRPr="004C1B25" w:rsidRDefault="000F74FE" w:rsidP="00F75BC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"Objekti".</w:t>
      </w:r>
    </w:p>
    <w:p w14:paraId="4766CBD1" w14:textId="77777777" w:rsidR="000F74FE" w:rsidRPr="004C1B25" w:rsidRDefault="000F74FE" w:rsidP="00F75BC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8FB6428" wp14:editId="5F3E54FB">
            <wp:extent cx="5334000" cy="2984500"/>
            <wp:effectExtent l="19050" t="19050" r="19050" b="25400"/>
            <wp:docPr id="1986102024" name="Picture 1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287118" name="Picture 1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A5F88D" w14:textId="77777777" w:rsidR="000F74FE" w:rsidRPr="004C1B25" w:rsidRDefault="000F74FE" w:rsidP="00AE755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733D1B14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objekat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"OBJEKAT - OSTALO"</w:t>
      </w:r>
      <w:r w:rsidRPr="004C1B25">
        <w:rPr>
          <w:rFonts w:asciiTheme="majorHAnsi" w:hAnsiTheme="majorHAnsi" w:cstheme="majorHAnsi"/>
        </w:rPr>
        <w:t xml:space="preserve"> objekat.</w:t>
      </w:r>
    </w:p>
    <w:p w14:paraId="0A44B0A6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54F0429" wp14:editId="735F9712">
            <wp:extent cx="5334000" cy="2990850"/>
            <wp:effectExtent l="19050" t="19050" r="19050" b="19050"/>
            <wp:docPr id="1518439414" name="Picture 1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439414" name="Picture 12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3996D1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za unos </w:t>
      </w:r>
      <w:r w:rsidRPr="004C1B25">
        <w:rPr>
          <w:rStyle w:val="Strong"/>
          <w:rFonts w:asciiTheme="majorHAnsi" w:hAnsiTheme="majorHAnsi" w:cstheme="majorHAnsi"/>
        </w:rPr>
        <w:t>"Naziv".</w:t>
      </w:r>
    </w:p>
    <w:p w14:paraId="245B807B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533893F" wp14:editId="15250B88">
            <wp:extent cx="5334000" cy="2984500"/>
            <wp:effectExtent l="19050" t="19050" r="19050" b="25400"/>
            <wp:docPr id="182566105" name="Picture 1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66105" name="Picture 11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55CBD22" w14:textId="77777777" w:rsidR="000F74FE" w:rsidRPr="004C1B25" w:rsidRDefault="000F74FE" w:rsidP="00AE755E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Obrisati uneseni naziv objekta, i uneti novi naziv, za naš primer uneti </w:t>
      </w:r>
      <w:r w:rsidRPr="004C1B25">
        <w:rPr>
          <w:rStyle w:val="Strong"/>
          <w:rFonts w:asciiTheme="majorHAnsi" w:hAnsiTheme="majorHAnsi" w:cstheme="majorHAnsi"/>
        </w:rPr>
        <w:t>"OBJEKAT OSTALO 2".</w:t>
      </w:r>
    </w:p>
    <w:p w14:paraId="31D0A203" w14:textId="77777777" w:rsidR="000F74FE" w:rsidRPr="004C1B25" w:rsidRDefault="000F74FE" w:rsidP="00AE755E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2BE40CB5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6. Kliknuti na dugme </w:t>
      </w:r>
      <w:r w:rsidRPr="004C1B25">
        <w:rPr>
          <w:rStyle w:val="Strong"/>
          <w:rFonts w:asciiTheme="majorHAnsi" w:hAnsiTheme="majorHAnsi" w:cstheme="majorHAnsi"/>
        </w:rPr>
        <w:t>"Sačuvaj",</w:t>
      </w:r>
      <w:r w:rsidRPr="004C1B25">
        <w:rPr>
          <w:rFonts w:asciiTheme="majorHAnsi" w:hAnsiTheme="majorHAnsi" w:cstheme="majorHAnsi"/>
        </w:rPr>
        <w:t xml:space="preserve"> nakon čega u listi objekata primetiti da se naziv objekta promenio u </w:t>
      </w:r>
      <w:r w:rsidRPr="004C1B25">
        <w:rPr>
          <w:rStyle w:val="Strong"/>
          <w:rFonts w:asciiTheme="majorHAnsi" w:hAnsiTheme="majorHAnsi" w:cstheme="majorHAnsi"/>
        </w:rPr>
        <w:t>"OBJEKAT OSTALO 2".</w:t>
      </w:r>
    </w:p>
    <w:p w14:paraId="66C83765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9382B7C" wp14:editId="0AE90E0A">
            <wp:extent cx="5334000" cy="2990850"/>
            <wp:effectExtent l="19050" t="19050" r="19050" b="19050"/>
            <wp:docPr id="1323224596" name="Picture 1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224596" name="Picture 11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A020E03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2BE04748" w14:textId="77777777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</w:rPr>
      </w:pPr>
      <w:bookmarkStart w:id="140" w:name="_Toc179448993"/>
      <w:r w:rsidRPr="004C1B25">
        <w:rPr>
          <w:rFonts w:asciiTheme="majorHAnsi" w:hAnsiTheme="majorHAnsi" w:cstheme="majorHAnsi"/>
        </w:rPr>
        <w:lastRenderedPageBreak/>
        <w:t>Obnavljanje ključa za autentifikaciju u sekciji API</w:t>
      </w:r>
      <w:bookmarkEnd w:id="140"/>
    </w:p>
    <w:p w14:paraId="561B65DA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741F4E15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9CC4EE1" wp14:editId="1DFADEE3">
            <wp:extent cx="5334000" cy="2984500"/>
            <wp:effectExtent l="19050" t="19050" r="19050" b="25400"/>
            <wp:docPr id="2016842854" name="Picture 12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842854" name="Picture 12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037F6D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"API".</w:t>
      </w:r>
    </w:p>
    <w:p w14:paraId="513C65EB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C457971" wp14:editId="5050A8C2">
            <wp:extent cx="5334000" cy="2984500"/>
            <wp:effectExtent l="19050" t="19050" r="19050" b="25400"/>
            <wp:docPr id="1882928372" name="Picture 1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928372" name="Picture 12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51EC2D0" w14:textId="77777777" w:rsidR="000F74FE" w:rsidRPr="004C1B25" w:rsidRDefault="000F74FE" w:rsidP="00AE755E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8246241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"Obnovi".</w:t>
      </w:r>
    </w:p>
    <w:p w14:paraId="06DA3667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16709F8" wp14:editId="28F653B9">
            <wp:extent cx="5334000" cy="2984500"/>
            <wp:effectExtent l="19050" t="19050" r="19050" b="25400"/>
            <wp:docPr id="1511409358" name="Picture 12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409358" name="Picture 12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C65B846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U novootvorenom prozoru kliknuti na dugme </w:t>
      </w:r>
      <w:r w:rsidRPr="004C1B25">
        <w:rPr>
          <w:rStyle w:val="Strong"/>
          <w:rFonts w:asciiTheme="majorHAnsi" w:hAnsiTheme="majorHAnsi" w:cstheme="majorHAnsi"/>
        </w:rPr>
        <w:t>"Da".</w:t>
      </w:r>
    </w:p>
    <w:p w14:paraId="655B51BC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CF6B7E0" wp14:editId="6FF8D3C7">
            <wp:extent cx="5334000" cy="2984500"/>
            <wp:effectExtent l="19050" t="19050" r="19050" b="25400"/>
            <wp:docPr id="1228213808" name="Picture 1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213808" name="Picture 12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B5B8052" w14:textId="77777777" w:rsidR="000F74FE" w:rsidRPr="004C1B25" w:rsidRDefault="000F74FE" w:rsidP="00AE755E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056C0A1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5. Primetiti da je ključ za autentifikaciju uspešno obnovljen.</w:t>
      </w:r>
    </w:p>
    <w:p w14:paraId="1B289743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7E17D78" wp14:editId="609727F4">
            <wp:extent cx="5334000" cy="3867150"/>
            <wp:effectExtent l="19050" t="19050" r="19050" b="19050"/>
            <wp:docPr id="110174479" name="Picture 12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74479" name="Picture 12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867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F3FB6B6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4A515662" w14:textId="77777777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</w:rPr>
      </w:pPr>
      <w:bookmarkStart w:id="141" w:name="_Toc179448994"/>
      <w:r w:rsidRPr="004C1B25">
        <w:rPr>
          <w:rFonts w:asciiTheme="majorHAnsi" w:hAnsiTheme="majorHAnsi" w:cstheme="majorHAnsi"/>
        </w:rPr>
        <w:lastRenderedPageBreak/>
        <w:t>Deaktivacija API integracije u sekciji API</w:t>
      </w:r>
      <w:bookmarkEnd w:id="141"/>
    </w:p>
    <w:p w14:paraId="2D6BC798" w14:textId="77777777" w:rsidR="000F74FE" w:rsidRPr="004C1B25" w:rsidRDefault="000F74FE" w:rsidP="00EB58E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1AD4CB77" w14:textId="77777777" w:rsidR="000F74FE" w:rsidRPr="004C1B25" w:rsidRDefault="000F74FE" w:rsidP="00EB58E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1E4A0CC" wp14:editId="5AF96DD3">
            <wp:extent cx="5334000" cy="2984500"/>
            <wp:effectExtent l="19050" t="19050" r="19050" b="25400"/>
            <wp:docPr id="1356152928" name="Picture 1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152928" name="Picture 12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8E6560" w14:textId="77777777" w:rsidR="000F74FE" w:rsidRPr="004C1B25" w:rsidRDefault="000F74FE" w:rsidP="00EB58E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"API".</w:t>
      </w:r>
    </w:p>
    <w:p w14:paraId="21D40937" w14:textId="77777777" w:rsidR="000F74FE" w:rsidRPr="004C1B25" w:rsidRDefault="000F74FE" w:rsidP="00EB58E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DF72EF1" wp14:editId="7ED08D9E">
            <wp:extent cx="5334000" cy="2971800"/>
            <wp:effectExtent l="19050" t="19050" r="19050" b="19050"/>
            <wp:docPr id="630563797" name="Picture 1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563797" name="Picture 12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E7247D7" w14:textId="77777777" w:rsidR="000F74FE" w:rsidRPr="004C1B25" w:rsidRDefault="000F74FE" w:rsidP="00EB58E6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13ADA2C" w14:textId="77777777" w:rsidR="000F74FE" w:rsidRPr="004C1B25" w:rsidRDefault="000F74FE" w:rsidP="00EB58E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3. Kliknuti na dugme za deaktiviranje API integracije.</w:t>
      </w:r>
    </w:p>
    <w:p w14:paraId="29D0A65F" w14:textId="77777777" w:rsidR="000F74FE" w:rsidRPr="004C1B25" w:rsidRDefault="000F74FE" w:rsidP="00EB58E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1D5DDD6" wp14:editId="24AC22E6">
            <wp:extent cx="5334000" cy="2984500"/>
            <wp:effectExtent l="19050" t="19050" r="19050" b="25400"/>
            <wp:docPr id="7514704" name="Picture 127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4704" name="Picture 127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48B62ED" w14:textId="77777777" w:rsidR="000F74FE" w:rsidRPr="004C1B25" w:rsidRDefault="000F74FE" w:rsidP="00EB58E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API integracija deaktivirana.</w:t>
      </w:r>
    </w:p>
    <w:p w14:paraId="325F04D3" w14:textId="77777777" w:rsidR="000F74FE" w:rsidRPr="004C1B25" w:rsidRDefault="000F74FE" w:rsidP="00EB58E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AC3A852" wp14:editId="3F1D38AA">
            <wp:extent cx="5334000" cy="2984500"/>
            <wp:effectExtent l="19050" t="19050" r="19050" b="25400"/>
            <wp:docPr id="1158655401" name="Picture 126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655401" name="Picture 126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248ED9F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42D08D81" w14:textId="5BCBE272" w:rsidR="000F74FE" w:rsidRPr="004C1B25" w:rsidRDefault="000808FD" w:rsidP="00AE0006">
      <w:pPr>
        <w:pStyle w:val="Heading1"/>
        <w:rPr>
          <w:rFonts w:asciiTheme="majorHAnsi" w:hAnsiTheme="majorHAnsi" w:cstheme="majorHAnsi"/>
        </w:rPr>
      </w:pPr>
      <w:bookmarkStart w:id="142" w:name="_Toc179448995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OVLAŠĆENA LICA ZA PREUZIMANJE MARKICA</w:t>
      </w:r>
      <w:bookmarkEnd w:id="142"/>
    </w:p>
    <w:p w14:paraId="55D1762A" w14:textId="77777777" w:rsidR="000F74FE" w:rsidRPr="004C1B25" w:rsidRDefault="000F74FE" w:rsidP="00ED398C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u sekciji ovlašćena lica za preuzimanje markica ima mogućnost pregleda informacija ovlašćenih lica, dodavanje novih kao I izmenu već postojećih ovlašćenih lica.</w:t>
      </w:r>
    </w:p>
    <w:p w14:paraId="5FAF141B" w14:textId="77777777" w:rsidR="000F74FE" w:rsidRPr="004C1B25" w:rsidRDefault="000F74FE" w:rsidP="000F74FE">
      <w:pPr>
        <w:pStyle w:val="Heading2"/>
        <w:numPr>
          <w:ilvl w:val="0"/>
          <w:numId w:val="22"/>
        </w:numPr>
        <w:rPr>
          <w:rFonts w:asciiTheme="majorHAnsi" w:hAnsiTheme="majorHAnsi" w:cstheme="majorHAnsi"/>
        </w:rPr>
      </w:pPr>
      <w:bookmarkStart w:id="143" w:name="_Toc179448996"/>
      <w:r w:rsidRPr="004C1B25">
        <w:rPr>
          <w:rFonts w:asciiTheme="majorHAnsi" w:hAnsiTheme="majorHAnsi" w:cstheme="majorHAnsi"/>
        </w:rPr>
        <w:t>Pregled liste ovlašćenih lica za preuzimanje markica</w:t>
      </w:r>
      <w:bookmarkEnd w:id="143"/>
    </w:p>
    <w:p w14:paraId="5AA32A65" w14:textId="77777777" w:rsidR="000F74FE" w:rsidRPr="004C1B25" w:rsidRDefault="000F74FE" w:rsidP="003E454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"Ovlašćena lica".</w:t>
      </w:r>
    </w:p>
    <w:p w14:paraId="409E55AF" w14:textId="77777777" w:rsidR="000F74FE" w:rsidRPr="004C1B25" w:rsidRDefault="000F74FE" w:rsidP="003E454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F13BABB" wp14:editId="12EF8422">
            <wp:extent cx="5334000" cy="2990850"/>
            <wp:effectExtent l="19050" t="19050" r="19050" b="19050"/>
            <wp:docPr id="768664838" name="Picture 1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664838" name="Picture 13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549F11F" w14:textId="77777777" w:rsidR="000F74FE" w:rsidRPr="004C1B25" w:rsidRDefault="000F74FE" w:rsidP="003E454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0B3DDDF" w14:textId="77777777" w:rsidR="000F74FE" w:rsidRPr="004C1B25" w:rsidRDefault="000F74FE" w:rsidP="003E454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2. Primetiti listu svih ovlašćenih lica za preuzimanje markica, sa prikazanim osnovnim informacijama za svako ovlašćeno lice.</w:t>
      </w:r>
    </w:p>
    <w:p w14:paraId="1F5382EA" w14:textId="77777777" w:rsidR="000F74FE" w:rsidRPr="004C1B25" w:rsidRDefault="000F74FE" w:rsidP="003E454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9ACCAEC" wp14:editId="44F1668C">
            <wp:extent cx="5334000" cy="2971800"/>
            <wp:effectExtent l="19050" t="19050" r="19050" b="19050"/>
            <wp:docPr id="514450298" name="Picture 1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450298" name="Picture 13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1D208BF" w14:textId="77777777" w:rsidR="000F74FE" w:rsidRPr="004C1B25" w:rsidRDefault="000F74FE">
      <w:pPr>
        <w:rPr>
          <w:rFonts w:asciiTheme="majorHAnsi" w:hAnsiTheme="majorHAnsi" w:cstheme="majorHAnsi"/>
          <w:b/>
          <w:sz w:val="24"/>
          <w:szCs w:val="24"/>
        </w:rPr>
      </w:pPr>
      <w:r w:rsidRPr="004C1B25">
        <w:rPr>
          <w:rFonts w:asciiTheme="majorHAnsi" w:hAnsiTheme="majorHAnsi" w:cstheme="majorHAnsi"/>
        </w:rPr>
        <w:br w:type="page"/>
      </w:r>
    </w:p>
    <w:p w14:paraId="51A67B00" w14:textId="77777777" w:rsidR="000F74FE" w:rsidRPr="004C1B25" w:rsidRDefault="000F74FE" w:rsidP="000F74FE">
      <w:pPr>
        <w:pStyle w:val="Heading2"/>
        <w:numPr>
          <w:ilvl w:val="0"/>
          <w:numId w:val="22"/>
        </w:numPr>
        <w:rPr>
          <w:rFonts w:asciiTheme="majorHAnsi" w:hAnsiTheme="majorHAnsi" w:cstheme="majorHAnsi"/>
        </w:rPr>
      </w:pPr>
      <w:bookmarkStart w:id="144" w:name="_Toc179448997"/>
      <w:r w:rsidRPr="004C1B25">
        <w:rPr>
          <w:rFonts w:asciiTheme="majorHAnsi" w:hAnsiTheme="majorHAnsi" w:cstheme="majorHAnsi"/>
        </w:rPr>
        <w:lastRenderedPageBreak/>
        <w:t>Dodavanje novog ovlašćenog lica za preuzimanje markica</w:t>
      </w:r>
      <w:bookmarkEnd w:id="144"/>
    </w:p>
    <w:p w14:paraId="7AC99340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"Ovlašćena lica".</w:t>
      </w:r>
    </w:p>
    <w:p w14:paraId="2222FFCE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BF7E624" wp14:editId="7044F8BF">
            <wp:extent cx="5334000" cy="2990850"/>
            <wp:effectExtent l="19050" t="19050" r="19050" b="19050"/>
            <wp:docPr id="1524111888" name="Picture 14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111888" name="Picture 14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3BC3790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dugme </w:t>
      </w:r>
      <w:r w:rsidRPr="004C1B25">
        <w:rPr>
          <w:rStyle w:val="Strong"/>
          <w:rFonts w:asciiTheme="majorHAnsi" w:hAnsiTheme="majorHAnsi" w:cstheme="majorHAnsi"/>
        </w:rPr>
        <w:t>"Dodaj ovlašćeno lice"</w:t>
      </w:r>
      <w:r w:rsidRPr="004C1B25">
        <w:rPr>
          <w:rFonts w:asciiTheme="majorHAnsi" w:hAnsiTheme="majorHAnsi" w:cstheme="majorHAnsi"/>
        </w:rPr>
        <w:t>, nakon čega se otvara novi prozor za unos potrebnih informacija za dodavanje novog ovlašćenog lica za preuzimanje markica.</w:t>
      </w:r>
    </w:p>
    <w:p w14:paraId="56AC4BDA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107B964" wp14:editId="405FEA80">
            <wp:extent cx="5334000" cy="2971800"/>
            <wp:effectExtent l="19050" t="19050" r="19050" b="19050"/>
            <wp:docPr id="773519880" name="Picture 14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519880" name="Picture 14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AE6E168" w14:textId="77777777" w:rsidR="000F74FE" w:rsidRPr="004C1B25" w:rsidRDefault="000F74FE" w:rsidP="00E67F6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6622C3E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polje za unos </w:t>
      </w:r>
      <w:r w:rsidRPr="004C1B25">
        <w:rPr>
          <w:rStyle w:val="Strong"/>
          <w:rFonts w:asciiTheme="majorHAnsi" w:hAnsiTheme="majorHAnsi" w:cstheme="majorHAnsi"/>
        </w:rPr>
        <w:t>"Ime".</w:t>
      </w:r>
    </w:p>
    <w:p w14:paraId="2F484215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AB3FAAE" wp14:editId="25A4B84F">
            <wp:extent cx="5334000" cy="2984500"/>
            <wp:effectExtent l="19050" t="19050" r="19050" b="25400"/>
            <wp:docPr id="591767086" name="Picture 14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767086" name="Picture 14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21BE757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U polje za unos uneti ime ovlašćenog lica. U našem primeru unosimo </w:t>
      </w:r>
      <w:r w:rsidRPr="004C1B25">
        <w:rPr>
          <w:rStyle w:val="Strong"/>
          <w:rFonts w:asciiTheme="majorHAnsi" w:hAnsiTheme="majorHAnsi" w:cstheme="majorHAnsi"/>
        </w:rPr>
        <w:t>“Zoran".</w:t>
      </w:r>
    </w:p>
    <w:p w14:paraId="0386A191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Kliknuti na polje za unos </w:t>
      </w:r>
      <w:r w:rsidRPr="004C1B25">
        <w:rPr>
          <w:rStyle w:val="Strong"/>
          <w:rFonts w:asciiTheme="majorHAnsi" w:hAnsiTheme="majorHAnsi" w:cstheme="majorHAnsi"/>
        </w:rPr>
        <w:t>"Prezime".</w:t>
      </w:r>
    </w:p>
    <w:p w14:paraId="5EF0EA8E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B3F7309" wp14:editId="0C2CECED">
            <wp:extent cx="5334000" cy="2984500"/>
            <wp:effectExtent l="19050" t="19050" r="19050" b="25400"/>
            <wp:docPr id="1061340170" name="Picture 13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340170" name="Picture 13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B6320DE" w14:textId="77777777" w:rsidR="000F74FE" w:rsidRPr="004C1B25" w:rsidRDefault="000F74FE" w:rsidP="00E67F6D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U polje za unos uneti prezime ovlašćenog lica. U našem primeru unosimo </w:t>
      </w:r>
      <w:r w:rsidRPr="004C1B25">
        <w:rPr>
          <w:rStyle w:val="Strong"/>
          <w:rFonts w:asciiTheme="majorHAnsi" w:hAnsiTheme="majorHAnsi" w:cstheme="majorHAnsi"/>
        </w:rPr>
        <w:t>“Zoranović".</w:t>
      </w:r>
    </w:p>
    <w:p w14:paraId="04F0C6A9" w14:textId="77777777" w:rsidR="000F74FE" w:rsidRPr="004C1B25" w:rsidRDefault="000F74FE" w:rsidP="00E67F6D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2401E4FD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7. Kliknuti na polje za unos </w:t>
      </w:r>
      <w:r w:rsidRPr="004C1B25">
        <w:rPr>
          <w:rStyle w:val="Strong"/>
          <w:rFonts w:asciiTheme="majorHAnsi" w:hAnsiTheme="majorHAnsi" w:cstheme="majorHAnsi"/>
        </w:rPr>
        <w:t>"Broj lične karte".</w:t>
      </w:r>
    </w:p>
    <w:p w14:paraId="77BA7C19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289EC9B" wp14:editId="7046CC19">
            <wp:extent cx="5334000" cy="2990850"/>
            <wp:effectExtent l="19050" t="19050" r="19050" b="19050"/>
            <wp:docPr id="997639513" name="Picture 1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639513" name="Picture 13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837C225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8. U polje za unos uneti broj lične karte ovlašćenog lica. U našem primeru unosimo </w:t>
      </w:r>
      <w:r w:rsidRPr="004C1B25">
        <w:rPr>
          <w:rStyle w:val="Strong"/>
          <w:rFonts w:asciiTheme="majorHAnsi" w:hAnsiTheme="majorHAnsi" w:cstheme="majorHAnsi"/>
        </w:rPr>
        <w:t>“938475661".</w:t>
      </w:r>
    </w:p>
    <w:p w14:paraId="1E1FD10C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9. Kliknuti na polje </w:t>
      </w:r>
      <w:r w:rsidRPr="004C1B25">
        <w:rPr>
          <w:rStyle w:val="Strong"/>
          <w:rFonts w:asciiTheme="majorHAnsi" w:hAnsiTheme="majorHAnsi" w:cstheme="majorHAnsi"/>
        </w:rPr>
        <w:t>"Datum od"</w:t>
      </w:r>
      <w:r w:rsidRPr="004C1B25">
        <w:rPr>
          <w:rFonts w:asciiTheme="majorHAnsi" w:hAnsiTheme="majorHAnsi" w:cstheme="majorHAnsi"/>
        </w:rPr>
        <w:t>, nakon čega se prikazuje kalendar za odabir početnog datuma važenja ovlašćenja za preuzimanje markica.</w:t>
      </w:r>
    </w:p>
    <w:p w14:paraId="45A37766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710DA75" wp14:editId="0C99B29E">
            <wp:extent cx="5334000" cy="2990850"/>
            <wp:effectExtent l="19050" t="19050" r="19050" b="19050"/>
            <wp:docPr id="1381591511" name="Picture 13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591511" name="Picture 13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286D2E" w14:textId="77777777" w:rsidR="000F74FE" w:rsidRPr="004C1B25" w:rsidRDefault="000F74FE" w:rsidP="00E67F6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8F1517B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10. Odabrati datum od kog počinje važenje ovlašćenja.</w:t>
      </w:r>
    </w:p>
    <w:p w14:paraId="6CCFB85E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F661164" wp14:editId="09B619CD">
            <wp:extent cx="5334000" cy="2990850"/>
            <wp:effectExtent l="19050" t="19050" r="19050" b="19050"/>
            <wp:docPr id="96316225" name="Picture 136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16225" name="Picture 136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7E0E26F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11. Kliknuti na polje </w:t>
      </w:r>
      <w:r w:rsidRPr="004C1B25">
        <w:rPr>
          <w:rStyle w:val="Strong"/>
          <w:rFonts w:asciiTheme="majorHAnsi" w:hAnsiTheme="majorHAnsi" w:cstheme="majorHAnsi"/>
        </w:rPr>
        <w:t>"Datum do"</w:t>
      </w:r>
      <w:r w:rsidRPr="004C1B25">
        <w:rPr>
          <w:rFonts w:asciiTheme="majorHAnsi" w:hAnsiTheme="majorHAnsi" w:cstheme="majorHAnsi"/>
        </w:rPr>
        <w:t>, nakon čega se prikazuje kalendar za odabir krajnjeg datuma važenja ovlašćenja za preuzimanje markica.</w:t>
      </w:r>
    </w:p>
    <w:p w14:paraId="095BB8EF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A087350" wp14:editId="213C937D">
            <wp:extent cx="5334000" cy="2990850"/>
            <wp:effectExtent l="19050" t="19050" r="19050" b="19050"/>
            <wp:docPr id="1830799767" name="Picture 13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799767" name="Picture 13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D25F00" w14:textId="77777777" w:rsidR="000F74FE" w:rsidRPr="004C1B25" w:rsidRDefault="000F74FE" w:rsidP="00E67F6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79342FE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12. Odabrati datum do kog važi ovlašćenje.</w:t>
      </w:r>
    </w:p>
    <w:p w14:paraId="377DC265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BF2EA91" wp14:editId="211D9372">
            <wp:extent cx="5334000" cy="2990850"/>
            <wp:effectExtent l="19050" t="19050" r="19050" b="19050"/>
            <wp:docPr id="369752907" name="Picture 134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752907" name="Picture 134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E977867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13. Kliknuti na dugme </w:t>
      </w:r>
      <w:r w:rsidRPr="004C1B25">
        <w:rPr>
          <w:rStyle w:val="Strong"/>
          <w:rFonts w:asciiTheme="majorHAnsi" w:hAnsiTheme="majorHAnsi" w:cstheme="majorHAnsi"/>
        </w:rPr>
        <w:t>"Dodaj".</w:t>
      </w:r>
    </w:p>
    <w:p w14:paraId="43F2EDD8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6AE3CEE" wp14:editId="656438FF">
            <wp:extent cx="5334000" cy="2990850"/>
            <wp:effectExtent l="19050" t="19050" r="19050" b="19050"/>
            <wp:docPr id="1843860680" name="Picture 1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860680" name="Picture 13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99B5CFF" w14:textId="77777777" w:rsidR="000F74FE" w:rsidRPr="004C1B25" w:rsidRDefault="000F74FE" w:rsidP="00E67F6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84B8132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14. Nakon dodavanja novog ovlašćenog lica za preuzimanje markica, primetiti da se ono nalazi u tabeli svih postojećih ovlašćenih lica.</w:t>
      </w:r>
    </w:p>
    <w:p w14:paraId="43A83DD8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0EB73DD" wp14:editId="73C8CE55">
            <wp:extent cx="5334000" cy="2095500"/>
            <wp:effectExtent l="19050" t="19050" r="19050" b="19050"/>
            <wp:docPr id="1025683530" name="Picture 1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683530" name="Picture 13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95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85969C7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93BB6C3" w14:textId="77777777" w:rsidR="000F74FE" w:rsidRPr="004C1B25" w:rsidRDefault="000F74FE" w:rsidP="000F74FE">
      <w:pPr>
        <w:pStyle w:val="Heading2"/>
        <w:numPr>
          <w:ilvl w:val="0"/>
          <w:numId w:val="22"/>
        </w:numPr>
        <w:rPr>
          <w:rFonts w:asciiTheme="majorHAnsi" w:hAnsiTheme="majorHAnsi" w:cstheme="majorHAnsi"/>
        </w:rPr>
      </w:pPr>
      <w:bookmarkStart w:id="145" w:name="_Toc179448998"/>
      <w:r w:rsidRPr="004C1B25">
        <w:rPr>
          <w:rFonts w:asciiTheme="majorHAnsi" w:hAnsiTheme="majorHAnsi" w:cstheme="majorHAnsi"/>
        </w:rPr>
        <w:lastRenderedPageBreak/>
        <w:t>Izmena postojećih ovlašćenih lica za preuzimanje markica</w:t>
      </w:r>
      <w:bookmarkEnd w:id="145"/>
    </w:p>
    <w:p w14:paraId="52DF048C" w14:textId="77777777" w:rsidR="000F74FE" w:rsidRPr="004C1B25" w:rsidRDefault="000F74FE" w:rsidP="00ED398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"Ovlašćena lica".</w:t>
      </w:r>
    </w:p>
    <w:p w14:paraId="50BE410E" w14:textId="77777777" w:rsidR="000F74FE" w:rsidRPr="004C1B25" w:rsidRDefault="000F74FE" w:rsidP="00ED398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9A0860A" wp14:editId="1E4334E1">
            <wp:extent cx="5334000" cy="2990850"/>
            <wp:effectExtent l="19050" t="19050" r="19050" b="19050"/>
            <wp:docPr id="873298178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D299E4" w14:textId="77777777" w:rsidR="000F74FE" w:rsidRPr="004C1B25" w:rsidRDefault="000F74FE" w:rsidP="00ED398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ovlašćeno lice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"Zoran Zoranovic"</w:t>
      </w:r>
      <w:r w:rsidRPr="004C1B25">
        <w:rPr>
          <w:rFonts w:asciiTheme="majorHAnsi" w:hAnsiTheme="majorHAnsi" w:cstheme="majorHAnsi"/>
        </w:rPr>
        <w:t xml:space="preserve"> ovlašćeno lice.</w:t>
      </w:r>
    </w:p>
    <w:p w14:paraId="03669793" w14:textId="77777777" w:rsidR="000F74FE" w:rsidRPr="004C1B25" w:rsidRDefault="000F74FE" w:rsidP="00ED398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3507056" wp14:editId="0FF2497E">
            <wp:extent cx="5334000" cy="2990850"/>
            <wp:effectExtent l="19050" t="19050" r="19050" b="19050"/>
            <wp:docPr id="574346103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4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1D18A6B" w14:textId="77777777" w:rsidR="000F74FE" w:rsidRPr="004C1B25" w:rsidRDefault="000F74FE" w:rsidP="00ED398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EB7DE33" w14:textId="77777777" w:rsidR="000F74FE" w:rsidRPr="004C1B25" w:rsidRDefault="000F74FE" w:rsidP="00ED398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novootvorenom prozoru, kliknuti na polje za unos </w:t>
      </w:r>
      <w:r w:rsidRPr="004C1B25">
        <w:rPr>
          <w:rStyle w:val="Strong"/>
          <w:rFonts w:asciiTheme="majorHAnsi" w:hAnsiTheme="majorHAnsi" w:cstheme="majorHAnsi"/>
        </w:rPr>
        <w:t>"Ime".</w:t>
      </w:r>
    </w:p>
    <w:p w14:paraId="5ED40E43" w14:textId="77777777" w:rsidR="000F74FE" w:rsidRPr="004C1B25" w:rsidRDefault="000F74FE" w:rsidP="00ED398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CFA2DBB" wp14:editId="04B9394D">
            <wp:extent cx="5334000" cy="2984500"/>
            <wp:effectExtent l="19050" t="19050" r="19050" b="25400"/>
            <wp:docPr id="1915208133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4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3401FA" w14:textId="77777777" w:rsidR="000F74FE" w:rsidRPr="004C1B25" w:rsidRDefault="000F74FE" w:rsidP="00ED398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Obrisati uneseno ime ovlašćenog lica, i uneti novo ime, za naš primer uneti </w:t>
      </w:r>
      <w:r w:rsidRPr="004C1B25">
        <w:rPr>
          <w:rStyle w:val="Strong"/>
          <w:rFonts w:asciiTheme="majorHAnsi" w:hAnsiTheme="majorHAnsi" w:cstheme="majorHAnsi"/>
        </w:rPr>
        <w:t>"Jovan".</w:t>
      </w:r>
    </w:p>
    <w:p w14:paraId="4E3C7AEF" w14:textId="77777777" w:rsidR="000F74FE" w:rsidRPr="004C1B25" w:rsidRDefault="000F74FE" w:rsidP="00ED398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Kliknuti na dugme </w:t>
      </w:r>
      <w:r w:rsidRPr="004C1B25">
        <w:rPr>
          <w:rStyle w:val="Strong"/>
          <w:rFonts w:asciiTheme="majorHAnsi" w:hAnsiTheme="majorHAnsi" w:cstheme="majorHAnsi"/>
        </w:rPr>
        <w:t>"Izmeni".</w:t>
      </w:r>
    </w:p>
    <w:p w14:paraId="0144F5A0" w14:textId="77777777" w:rsidR="000F74FE" w:rsidRPr="004C1B25" w:rsidRDefault="000F74FE" w:rsidP="00ED398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0D7F4B2" wp14:editId="07D33393">
            <wp:extent cx="5334000" cy="2990850"/>
            <wp:effectExtent l="19050" t="19050" r="19050" b="19050"/>
            <wp:docPr id="1861220992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8FA396" w14:textId="77777777" w:rsidR="000F74FE" w:rsidRPr="004C1B25" w:rsidRDefault="000F74FE" w:rsidP="00ED398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A838EA2" w14:textId="77777777" w:rsidR="000F74FE" w:rsidRPr="004C1B25" w:rsidRDefault="000F74FE" w:rsidP="00ED398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6. Primetiti u listi ovlašćenih lica da je ovlašćeno lice izmenjeno.</w:t>
      </w:r>
    </w:p>
    <w:p w14:paraId="44039353" w14:textId="77777777" w:rsidR="000F74FE" w:rsidRPr="004C1B25" w:rsidRDefault="000F74FE" w:rsidP="00ED398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C6E38E3" wp14:editId="3B8935EE">
            <wp:extent cx="5334000" cy="1689100"/>
            <wp:effectExtent l="19050" t="19050" r="19050" b="25400"/>
            <wp:docPr id="1506365451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4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891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37B303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BDB6E73" w14:textId="37BB0F06" w:rsidR="000F74FE" w:rsidRPr="004C1B25" w:rsidRDefault="000808FD" w:rsidP="00196381">
      <w:pPr>
        <w:pStyle w:val="Heading1"/>
        <w:rPr>
          <w:rFonts w:asciiTheme="majorHAnsi" w:hAnsiTheme="majorHAnsi" w:cstheme="majorHAnsi"/>
        </w:rPr>
      </w:pPr>
      <w:bookmarkStart w:id="146" w:name="_Toc179448999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ZAHTEVI ZA IZDAVANJE KONTROLNIH AKCIZNIH MARKICA</w:t>
      </w:r>
      <w:bookmarkEnd w:id="146"/>
    </w:p>
    <w:p w14:paraId="5C29355A" w14:textId="77777777" w:rsidR="000F74FE" w:rsidRPr="004C1B25" w:rsidRDefault="000F74FE" w:rsidP="001956F6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mogućnost da vrši podnošenje novog zahteva za izdavanje kontrolnih akciznih markica i vrši preuzimanje izdatog predračuna za plaćanje. U slučaju odbijanja zahteva od strane ministarstva finansija, korisnik mora podneti nov zahtev za izdavanje kontrolnih akciznih markica, a ako ministarstvo finansija vrati zahtev na dopunu, korisnik može izmeniti zahtev I poslati isti na ponovnu obradu.</w:t>
      </w:r>
    </w:p>
    <w:p w14:paraId="33F09609" w14:textId="77777777" w:rsidR="000F74FE" w:rsidRPr="004C1B25" w:rsidRDefault="000F74FE" w:rsidP="001956F6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Kada dođe do izdavanja traženih kontrolnih akciznih markica, korisnik ima uvid u izdati opseg markica na samom zahtevu.</w:t>
      </w:r>
    </w:p>
    <w:p w14:paraId="2FB8B707" w14:textId="77777777" w:rsidR="000F74FE" w:rsidRPr="004C1B25" w:rsidRDefault="000F74FE" w:rsidP="000F74FE">
      <w:pPr>
        <w:pStyle w:val="Heading2"/>
        <w:numPr>
          <w:ilvl w:val="0"/>
          <w:numId w:val="23"/>
        </w:numPr>
        <w:jc w:val="left"/>
        <w:rPr>
          <w:rFonts w:asciiTheme="majorHAnsi" w:hAnsiTheme="majorHAnsi" w:cstheme="majorHAnsi"/>
        </w:rPr>
      </w:pPr>
      <w:bookmarkStart w:id="147" w:name="_Toc179449000"/>
      <w:r w:rsidRPr="004C1B25">
        <w:rPr>
          <w:rFonts w:asciiTheme="majorHAnsi" w:hAnsiTheme="majorHAnsi" w:cstheme="majorHAnsi"/>
        </w:rPr>
        <w:t>Podnošenje novog zahteva za izdavanje kontrolnih akciznih markica kao proizvođač</w:t>
      </w:r>
      <w:bookmarkEnd w:id="147"/>
    </w:p>
    <w:p w14:paraId="5C5266A0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"Novi zahtev".</w:t>
      </w:r>
    </w:p>
    <w:p w14:paraId="6037F538" w14:textId="77777777" w:rsidR="000F74FE" w:rsidRPr="004C1B25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9E6C0A8" wp14:editId="4479B4AA">
            <wp:extent cx="5334000" cy="2984500"/>
            <wp:effectExtent l="19050" t="19050" r="19050" b="25400"/>
            <wp:docPr id="1663829766" name="Picture 16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829766" name="Picture 161" descr="A screenshot of a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DC7512A" w14:textId="77777777" w:rsidR="000F74FE" w:rsidRPr="004C1B25" w:rsidRDefault="000F74FE" w:rsidP="001956F6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281A0B5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2. U novootvorenom prozoru odabrati opciju </w:t>
      </w:r>
      <w:r w:rsidRPr="004C1B25">
        <w:rPr>
          <w:rStyle w:val="Strong"/>
          <w:rFonts w:asciiTheme="majorHAnsi" w:hAnsiTheme="majorHAnsi" w:cstheme="majorHAnsi"/>
        </w:rPr>
        <w:t>"Duvanski proizvodi"</w:t>
      </w:r>
      <w:r w:rsidRPr="004C1B25">
        <w:rPr>
          <w:rFonts w:asciiTheme="majorHAnsi" w:hAnsiTheme="majorHAnsi" w:cstheme="majorHAnsi"/>
        </w:rPr>
        <w:t xml:space="preserve"> za tip proizvoda.</w:t>
      </w:r>
    </w:p>
    <w:p w14:paraId="01FF218A" w14:textId="77777777" w:rsidR="000F74FE" w:rsidRPr="004C1B25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C14AA1D" wp14:editId="0FCED189">
            <wp:extent cx="5334000" cy="2990850"/>
            <wp:effectExtent l="19050" t="19050" r="19050" b="19050"/>
            <wp:docPr id="1769531937" name="Picture 160" descr="A green circle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531937" name="Picture 160" descr="A green circle with black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3B6602F" w14:textId="77777777" w:rsidR="000F74FE" w:rsidRPr="004C1B25" w:rsidRDefault="000F74FE" w:rsidP="00BB32C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694B5A1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Odabrati opciju </w:t>
      </w:r>
      <w:r w:rsidRPr="004C1B25">
        <w:rPr>
          <w:rStyle w:val="Strong"/>
          <w:rFonts w:asciiTheme="majorHAnsi" w:hAnsiTheme="majorHAnsi" w:cstheme="majorHAnsi"/>
        </w:rPr>
        <w:t>"Proizvođač"</w:t>
      </w:r>
      <w:r w:rsidRPr="004C1B25">
        <w:rPr>
          <w:rFonts w:asciiTheme="majorHAnsi" w:hAnsiTheme="majorHAnsi" w:cstheme="majorHAnsi"/>
        </w:rPr>
        <w:t xml:space="preserve"> za tip obveznika.</w:t>
      </w:r>
    </w:p>
    <w:p w14:paraId="4208C811" w14:textId="77777777" w:rsidR="000F74FE" w:rsidRPr="004C1B25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C4934B0" wp14:editId="6F76F517">
            <wp:extent cx="5334000" cy="2990850"/>
            <wp:effectExtent l="19050" t="19050" r="19050" b="19050"/>
            <wp:docPr id="1650666950" name="Picture 15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666950" name="Picture 15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5F00146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dugme </w:t>
      </w:r>
      <w:r w:rsidRPr="004C1B25">
        <w:rPr>
          <w:rStyle w:val="Strong"/>
          <w:rFonts w:asciiTheme="majorHAnsi" w:hAnsiTheme="majorHAnsi" w:cstheme="majorHAnsi"/>
        </w:rPr>
        <w:t>"Kreiraj zahtev".</w:t>
      </w:r>
    </w:p>
    <w:p w14:paraId="436DD71C" w14:textId="77777777" w:rsidR="000F74FE" w:rsidRPr="004C1B25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1A55330" wp14:editId="7E753E90">
            <wp:extent cx="5334000" cy="2984500"/>
            <wp:effectExtent l="19050" t="19050" r="19050" b="25400"/>
            <wp:docPr id="352184359" name="Picture 15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184359" name="Picture 15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7E23099" w14:textId="77777777" w:rsidR="000F74FE" w:rsidRPr="004C1B25" w:rsidRDefault="000F74FE" w:rsidP="00BB32C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B6F5F35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U novootvorenom formularu za podnošenje zahteva za izdavanje kontrolnih markica, kliknuti na polje za unos </w:t>
      </w:r>
      <w:r w:rsidRPr="004C1B25">
        <w:rPr>
          <w:rStyle w:val="Strong"/>
          <w:rFonts w:asciiTheme="majorHAnsi" w:hAnsiTheme="majorHAnsi" w:cstheme="majorHAnsi"/>
        </w:rPr>
        <w:t>"Broj porudžbenice".</w:t>
      </w:r>
    </w:p>
    <w:p w14:paraId="2AA4573C" w14:textId="77777777" w:rsidR="000F74FE" w:rsidRPr="004C1B25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2EE0A41" wp14:editId="310C47D7">
            <wp:extent cx="5334000" cy="2971800"/>
            <wp:effectExtent l="19050" t="19050" r="19050" b="19050"/>
            <wp:docPr id="25077790" name="Picture 15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77790" name="Picture 15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DB370AF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U polje za unos uneti broj porudžbenice. U našem primeru unosimo </w:t>
      </w:r>
      <w:r w:rsidRPr="004C1B25">
        <w:rPr>
          <w:rStyle w:val="Strong"/>
          <w:rFonts w:asciiTheme="majorHAnsi" w:hAnsiTheme="majorHAnsi" w:cstheme="majorHAnsi"/>
        </w:rPr>
        <w:t>“6354889".</w:t>
      </w:r>
    </w:p>
    <w:p w14:paraId="67F6EC3F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Kliknuti na polje </w:t>
      </w:r>
      <w:r w:rsidRPr="004C1B25">
        <w:rPr>
          <w:rStyle w:val="Strong"/>
          <w:rFonts w:asciiTheme="majorHAnsi" w:hAnsiTheme="majorHAnsi" w:cstheme="majorHAnsi"/>
        </w:rPr>
        <w:t>"Vrsta akcizne markice"</w:t>
      </w:r>
      <w:r w:rsidRPr="004C1B25">
        <w:rPr>
          <w:rFonts w:asciiTheme="majorHAnsi" w:hAnsiTheme="majorHAnsi" w:cstheme="majorHAnsi"/>
        </w:rPr>
        <w:t xml:space="preserve"> nakon čega će se prikazati padajuća lista opcija sa vrstama akcizne markice za odabrani proizvod.</w:t>
      </w:r>
    </w:p>
    <w:p w14:paraId="06D224B3" w14:textId="77777777" w:rsidR="000F74FE" w:rsidRPr="004C1B25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F2CD00F" wp14:editId="353697D5">
            <wp:extent cx="5334000" cy="2990850"/>
            <wp:effectExtent l="19050" t="19050" r="19050" b="19050"/>
            <wp:docPr id="520859856" name="Picture 15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859856" name="Picture 15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6D6AB83" w14:textId="77777777" w:rsidR="000F74FE" w:rsidRPr="004C1B25" w:rsidRDefault="000F74FE" w:rsidP="00BB32C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47E9B2E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8.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"D - za cigarete proizvedene u zemlji".</w:t>
      </w:r>
    </w:p>
    <w:p w14:paraId="7813FE56" w14:textId="77777777" w:rsidR="000F74FE" w:rsidRPr="004C1B25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A6B8BB1" wp14:editId="5ADAB973">
            <wp:extent cx="5334000" cy="2990850"/>
            <wp:effectExtent l="19050" t="19050" r="19050" b="19050"/>
            <wp:docPr id="1094215984" name="Picture 15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215984" name="Picture 15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2112626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9. Kliknuti na polje za unos </w:t>
      </w:r>
      <w:r w:rsidRPr="004C1B25">
        <w:rPr>
          <w:rStyle w:val="Strong"/>
          <w:rFonts w:asciiTheme="majorHAnsi" w:hAnsiTheme="majorHAnsi" w:cstheme="majorHAnsi"/>
        </w:rPr>
        <w:t>"Tražene količine".</w:t>
      </w:r>
    </w:p>
    <w:p w14:paraId="56F151DA" w14:textId="77777777" w:rsidR="000F74FE" w:rsidRPr="004C1B25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4095ACE" wp14:editId="45ED4523">
            <wp:extent cx="5334000" cy="2971800"/>
            <wp:effectExtent l="19050" t="19050" r="19050" b="19050"/>
            <wp:docPr id="1910538839" name="Picture 15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538839" name="Picture 15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2DDEE11" w14:textId="77777777" w:rsidR="000F74FE" w:rsidRPr="004C1B25" w:rsidRDefault="000F74FE" w:rsidP="009F3811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10. U polje za unos uneti tražene količine markica. U našem primeru unosimo </w:t>
      </w:r>
      <w:r w:rsidRPr="004C1B25">
        <w:rPr>
          <w:rStyle w:val="Strong"/>
          <w:rFonts w:asciiTheme="majorHAnsi" w:hAnsiTheme="majorHAnsi" w:cstheme="majorHAnsi"/>
        </w:rPr>
        <w:t>“10".</w:t>
      </w:r>
    </w:p>
    <w:p w14:paraId="1702BBCC" w14:textId="77777777" w:rsidR="000F74FE" w:rsidRPr="004C1B25" w:rsidRDefault="000F74FE" w:rsidP="00BB32C7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5EEB4EBC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11. Kliknuti na dugme </w:t>
      </w:r>
      <w:r w:rsidRPr="004C1B25">
        <w:rPr>
          <w:rStyle w:val="Strong"/>
          <w:rFonts w:asciiTheme="majorHAnsi" w:hAnsiTheme="majorHAnsi" w:cstheme="majorHAnsi"/>
        </w:rPr>
        <w:t>"Dodaj"</w:t>
      </w:r>
      <w:r w:rsidRPr="004C1B25">
        <w:rPr>
          <w:rFonts w:asciiTheme="majorHAnsi" w:hAnsiTheme="majorHAnsi" w:cstheme="majorHAnsi"/>
        </w:rPr>
        <w:t>, nakon čega će prethodno unesene vrednosti za vrstu akcizne markice i količinu biti dodate na formular.</w:t>
      </w:r>
    </w:p>
    <w:p w14:paraId="04387A09" w14:textId="77777777" w:rsidR="000F74FE" w:rsidRPr="004C1B25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A822150" wp14:editId="2D44CC7C">
            <wp:extent cx="5334000" cy="2984500"/>
            <wp:effectExtent l="19050" t="19050" r="19050" b="25400"/>
            <wp:docPr id="1418349900" name="Picture 15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349900" name="Picture 15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5AE68CA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12. Kliknuti na dugme </w:t>
      </w:r>
      <w:r w:rsidRPr="004C1B25">
        <w:rPr>
          <w:rStyle w:val="Strong"/>
          <w:rFonts w:asciiTheme="majorHAnsi" w:hAnsiTheme="majorHAnsi" w:cstheme="majorHAnsi"/>
        </w:rPr>
        <w:t>"Spisak ovlašćenih lica za preuzimanje markica".</w:t>
      </w:r>
    </w:p>
    <w:p w14:paraId="0EF6C5BB" w14:textId="77777777" w:rsidR="000F74FE" w:rsidRPr="004C1B25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3658365" wp14:editId="286E8512">
            <wp:extent cx="5334000" cy="2984500"/>
            <wp:effectExtent l="19050" t="19050" r="19050" b="25400"/>
            <wp:docPr id="1359340449" name="Picture 15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340449" name="Picture 15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C0C6130" w14:textId="77777777" w:rsidR="000F74FE" w:rsidRPr="004C1B25" w:rsidRDefault="000F74FE" w:rsidP="00BB32C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1F94880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13. U novootvorenom prozoru korisnik ima uvid u ovlašćena lica za preuzimanje markica za zahtev koji se podnosi.</w:t>
      </w:r>
    </w:p>
    <w:p w14:paraId="035F3D15" w14:textId="77777777" w:rsidR="000F74FE" w:rsidRPr="004C1B25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2F3D30A" wp14:editId="4EF3F5C2">
            <wp:extent cx="5334000" cy="4375150"/>
            <wp:effectExtent l="19050" t="19050" r="19050" b="25400"/>
            <wp:docPr id="914647815" name="Picture 15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647815" name="Picture 151" descr="A screenshot of a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75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7B6F55D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14. Kliknuti na dugme </w:t>
      </w:r>
      <w:r w:rsidRPr="004C1B25">
        <w:rPr>
          <w:rStyle w:val="Strong"/>
          <w:rFonts w:asciiTheme="majorHAnsi" w:hAnsiTheme="majorHAnsi" w:cstheme="majorHAnsi"/>
        </w:rPr>
        <w:t>"X"</w:t>
      </w:r>
      <w:r w:rsidRPr="004C1B25">
        <w:rPr>
          <w:rFonts w:asciiTheme="majorHAnsi" w:hAnsiTheme="majorHAnsi" w:cstheme="majorHAnsi"/>
        </w:rPr>
        <w:t xml:space="preserve"> da zatvorimo prozor sa pregledom ovlašćenih lica za preuzimanje markica.</w:t>
      </w:r>
    </w:p>
    <w:p w14:paraId="40EFED77" w14:textId="77777777" w:rsidR="000F74FE" w:rsidRPr="004C1B25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027E620" wp14:editId="15B41A84">
            <wp:extent cx="5334000" cy="2984500"/>
            <wp:effectExtent l="19050" t="19050" r="19050" b="25400"/>
            <wp:docPr id="1924577258" name="Picture 15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577258" name="Picture 15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F75D1A9" w14:textId="77777777" w:rsidR="000F74FE" w:rsidRPr="004C1B25" w:rsidRDefault="000F74FE" w:rsidP="00BB32C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5F91BA7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15. Kliknuti na dugme </w:t>
      </w:r>
      <w:r w:rsidRPr="004C1B25">
        <w:rPr>
          <w:rStyle w:val="Strong"/>
          <w:rFonts w:asciiTheme="majorHAnsi" w:hAnsiTheme="majorHAnsi" w:cstheme="majorHAnsi"/>
        </w:rPr>
        <w:t>"Pošalji zahtev".</w:t>
      </w:r>
    </w:p>
    <w:p w14:paraId="70A6DF02" w14:textId="77777777" w:rsidR="000F74FE" w:rsidRPr="004C1B25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969F8F8" wp14:editId="31812116">
            <wp:extent cx="5334000" cy="2984500"/>
            <wp:effectExtent l="19050" t="19050" r="19050" b="25400"/>
            <wp:docPr id="145399804" name="Picture 14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99804" name="Picture 14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CC64DFB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16. Primetiti da je zahtev za izdavanje kontrolnih akciznih markica uspešno podnet. Kliknuti na dugme </w:t>
      </w:r>
      <w:r w:rsidRPr="004C1B25">
        <w:rPr>
          <w:rStyle w:val="Strong"/>
          <w:rFonts w:asciiTheme="majorHAnsi" w:hAnsiTheme="majorHAnsi" w:cstheme="majorHAnsi"/>
        </w:rPr>
        <w:t>"Preuzmi zahtev"</w:t>
      </w:r>
      <w:r w:rsidRPr="004C1B25">
        <w:rPr>
          <w:rFonts w:asciiTheme="majorHAnsi" w:hAnsiTheme="majorHAnsi" w:cstheme="majorHAnsi"/>
        </w:rPr>
        <w:t xml:space="preserve"> nakon čega će PDF dokument podnetog zahteva biti preuzet i sačuvan na računaru.</w:t>
      </w:r>
    </w:p>
    <w:p w14:paraId="6EAA7291" w14:textId="77777777" w:rsidR="000F74FE" w:rsidRPr="004C1B25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1DF10A0" wp14:editId="258D967B">
            <wp:extent cx="5334000" cy="2990850"/>
            <wp:effectExtent l="19050" t="19050" r="19050" b="19050"/>
            <wp:docPr id="1810208151" name="Picture 14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208151" name="Picture 14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BFA2375" w14:textId="77777777" w:rsidR="000F74FE" w:rsidRPr="004C1B25" w:rsidRDefault="000F74FE" w:rsidP="00BB32C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62EFFDE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17. Otvoriti preuzeti PDF dokument podnetog zahteva i otvoriti ga. Primetiti informacije u dokumentu koje su unete u formularu zahteva.</w:t>
      </w:r>
    </w:p>
    <w:p w14:paraId="341AC29D" w14:textId="77777777" w:rsidR="000F74FE" w:rsidRPr="004C1B25" w:rsidRDefault="000F74FE" w:rsidP="00BB32C7">
      <w:pPr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 w:eastAsia="en-US"/>
        </w:rPr>
        <w:drawing>
          <wp:inline distT="0" distB="0" distL="0" distR="0" wp14:anchorId="43D2A3AE" wp14:editId="02DE307E">
            <wp:extent cx="3930068" cy="5486400"/>
            <wp:effectExtent l="19050" t="19050" r="13335" b="19050"/>
            <wp:docPr id="1273985524" name="Picture 1" descr="A white sheet of paper with text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985524" name="Picture 1" descr="A white sheet of paper with text and numbers&#10;&#10;Description automatically generated"/>
                    <pic:cNvPicPr/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>
                      <a:off x="0" y="0"/>
                      <a:ext cx="3930068" cy="5486400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1A8C825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4312F561" w14:textId="77777777" w:rsidR="000F74FE" w:rsidRPr="004C1B25" w:rsidRDefault="000F74FE" w:rsidP="000F74FE">
      <w:pPr>
        <w:pStyle w:val="Heading2"/>
        <w:numPr>
          <w:ilvl w:val="0"/>
          <w:numId w:val="23"/>
        </w:numPr>
        <w:jc w:val="left"/>
        <w:rPr>
          <w:rFonts w:asciiTheme="majorHAnsi" w:hAnsiTheme="majorHAnsi" w:cstheme="majorHAnsi"/>
        </w:rPr>
      </w:pPr>
      <w:bookmarkStart w:id="148" w:name="_Toc179449001"/>
      <w:r w:rsidRPr="004C1B25">
        <w:rPr>
          <w:rFonts w:asciiTheme="majorHAnsi" w:hAnsiTheme="majorHAnsi" w:cstheme="majorHAnsi"/>
        </w:rPr>
        <w:lastRenderedPageBreak/>
        <w:t>Podnošenje novog zahteva za izdavanje kontrolnih akciznih markica kao uvoznik</w:t>
      </w:r>
      <w:bookmarkEnd w:id="148"/>
    </w:p>
    <w:p w14:paraId="495C5E15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"Novi zahtev".</w:t>
      </w:r>
    </w:p>
    <w:p w14:paraId="77923ABF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0F702EE" wp14:editId="3F381DEF">
            <wp:extent cx="5334000" cy="2984500"/>
            <wp:effectExtent l="19050" t="19050" r="19050" b="25400"/>
            <wp:docPr id="1394063039" name="Picture 18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063039" name="Picture 18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FE4998A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U novootvorenom prozoru odabrati opciju </w:t>
      </w:r>
      <w:r w:rsidRPr="004C1B25">
        <w:rPr>
          <w:rStyle w:val="Strong"/>
          <w:rFonts w:asciiTheme="majorHAnsi" w:hAnsiTheme="majorHAnsi" w:cstheme="majorHAnsi"/>
        </w:rPr>
        <w:t>"Duvanski proizvodi"</w:t>
      </w:r>
      <w:r w:rsidRPr="004C1B25">
        <w:rPr>
          <w:rFonts w:asciiTheme="majorHAnsi" w:hAnsiTheme="majorHAnsi" w:cstheme="majorHAnsi"/>
        </w:rPr>
        <w:t xml:space="preserve"> za tip proizvoda.</w:t>
      </w:r>
    </w:p>
    <w:p w14:paraId="3FE30931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6E13084" wp14:editId="680F17DC">
            <wp:extent cx="5334000" cy="2990850"/>
            <wp:effectExtent l="19050" t="19050" r="19050" b="19050"/>
            <wp:docPr id="874365308" name="Picture 183" descr="A green circle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365308" name="Picture 183" descr="A green circle with black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3E47046" w14:textId="77777777" w:rsidR="000F74FE" w:rsidRPr="004C1B25" w:rsidRDefault="000F74FE" w:rsidP="00262BEA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DB3EE3D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Odabrati opciju </w:t>
      </w:r>
      <w:r w:rsidRPr="004C1B25">
        <w:rPr>
          <w:rStyle w:val="Strong"/>
          <w:rFonts w:asciiTheme="majorHAnsi" w:hAnsiTheme="majorHAnsi" w:cstheme="majorHAnsi"/>
        </w:rPr>
        <w:t>"Uvoznik"</w:t>
      </w:r>
      <w:r w:rsidRPr="004C1B25">
        <w:rPr>
          <w:rFonts w:asciiTheme="majorHAnsi" w:hAnsiTheme="majorHAnsi" w:cstheme="majorHAnsi"/>
        </w:rPr>
        <w:t xml:space="preserve"> za tip obveznika.</w:t>
      </w:r>
    </w:p>
    <w:p w14:paraId="2AC79EEF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6133FF2" wp14:editId="4B88E567">
            <wp:extent cx="5334000" cy="2990850"/>
            <wp:effectExtent l="19050" t="19050" r="19050" b="19050"/>
            <wp:docPr id="1645295434" name="Picture 18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295434" name="Picture 18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7290B91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dugme </w:t>
      </w:r>
      <w:r w:rsidRPr="004C1B25">
        <w:rPr>
          <w:rStyle w:val="Strong"/>
          <w:rFonts w:asciiTheme="majorHAnsi" w:hAnsiTheme="majorHAnsi" w:cstheme="majorHAnsi"/>
        </w:rPr>
        <w:t>"Kreiraj zahtev".</w:t>
      </w:r>
    </w:p>
    <w:p w14:paraId="0CADA43A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DD58CFD" wp14:editId="648EA751">
            <wp:extent cx="5334000" cy="2984500"/>
            <wp:effectExtent l="19050" t="19050" r="19050" b="25400"/>
            <wp:docPr id="31995507" name="Picture 18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95507" name="Picture 18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C8203C8" w14:textId="77777777" w:rsidR="000F74FE" w:rsidRPr="004C1B25" w:rsidRDefault="000F74FE" w:rsidP="00262BEA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2D81122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U novootvorenom formularu za podnošenje zahteva za izdavanje kontrolnih markica, kliknuti na polje za unos </w:t>
      </w:r>
      <w:r w:rsidRPr="004C1B25">
        <w:rPr>
          <w:rStyle w:val="Strong"/>
          <w:rFonts w:asciiTheme="majorHAnsi" w:hAnsiTheme="majorHAnsi" w:cstheme="majorHAnsi"/>
        </w:rPr>
        <w:t>"Naziv inostranog proizvođača".</w:t>
      </w:r>
    </w:p>
    <w:p w14:paraId="56161A65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FB5AD5C" wp14:editId="07C88196">
            <wp:extent cx="5334000" cy="2984500"/>
            <wp:effectExtent l="19050" t="19050" r="19050" b="25400"/>
            <wp:docPr id="1964186931" name="Picture 18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186931" name="Picture 18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8FF74C0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U polje za unos u našem primeru uneti </w:t>
      </w:r>
      <w:r w:rsidRPr="004C1B25">
        <w:rPr>
          <w:rStyle w:val="Strong"/>
          <w:rFonts w:asciiTheme="majorHAnsi" w:hAnsiTheme="majorHAnsi" w:cstheme="majorHAnsi"/>
        </w:rPr>
        <w:t>“Altria Group".</w:t>
      </w:r>
    </w:p>
    <w:p w14:paraId="6B2EBE57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Kliknuti na polje za unos </w:t>
      </w:r>
      <w:r w:rsidRPr="004C1B25">
        <w:rPr>
          <w:rStyle w:val="Strong"/>
          <w:rFonts w:asciiTheme="majorHAnsi" w:hAnsiTheme="majorHAnsi" w:cstheme="majorHAnsi"/>
        </w:rPr>
        <w:t>"Poreski broj inostranog proizvođača".</w:t>
      </w:r>
    </w:p>
    <w:p w14:paraId="7B491294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21FFED5" wp14:editId="107FF2B8">
            <wp:extent cx="5334000" cy="2984500"/>
            <wp:effectExtent l="19050" t="19050" r="19050" b="25400"/>
            <wp:docPr id="103916391" name="Picture 17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16391" name="Picture 17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D5AA516" w14:textId="77777777" w:rsidR="000F74FE" w:rsidRPr="004C1B25" w:rsidRDefault="000F74FE" w:rsidP="00262BEA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8. U polje za unos u našem primeru uneti </w:t>
      </w:r>
      <w:r w:rsidRPr="004C1B25">
        <w:rPr>
          <w:rStyle w:val="Strong"/>
          <w:rFonts w:asciiTheme="majorHAnsi" w:hAnsiTheme="majorHAnsi" w:cstheme="majorHAnsi"/>
        </w:rPr>
        <w:t>“123456".</w:t>
      </w:r>
    </w:p>
    <w:p w14:paraId="597C176E" w14:textId="77777777" w:rsidR="000F74FE" w:rsidRPr="004C1B25" w:rsidRDefault="000F74FE" w:rsidP="00262BEA">
      <w:pPr>
        <w:rPr>
          <w:rFonts w:asciiTheme="majorHAnsi" w:hAnsiTheme="majorHAnsi" w:cstheme="majorHAnsi"/>
          <w:b/>
          <w:bCs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89BBA05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9. Kliknuti na polje za unos </w:t>
      </w:r>
      <w:r w:rsidRPr="004C1B25">
        <w:rPr>
          <w:rStyle w:val="Strong"/>
          <w:rFonts w:asciiTheme="majorHAnsi" w:hAnsiTheme="majorHAnsi" w:cstheme="majorHAnsi"/>
        </w:rPr>
        <w:t>"Adresa".</w:t>
      </w:r>
    </w:p>
    <w:p w14:paraId="593C0A3C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78F3F4F" wp14:editId="6D7C7198">
            <wp:extent cx="5334000" cy="2984500"/>
            <wp:effectExtent l="19050" t="19050" r="19050" b="25400"/>
            <wp:docPr id="1795352456" name="Picture 17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352456" name="Picture 17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F619761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10. U polje za unos u našem primeru uneti </w:t>
      </w:r>
      <w:r w:rsidRPr="004C1B25">
        <w:rPr>
          <w:rStyle w:val="Strong"/>
          <w:rFonts w:asciiTheme="majorHAnsi" w:hAnsiTheme="majorHAnsi" w:cstheme="majorHAnsi"/>
        </w:rPr>
        <w:t>“Richmond, VA 23230-1723".</w:t>
      </w:r>
    </w:p>
    <w:p w14:paraId="0DF9608C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11. Kliknuti na polje za unos </w:t>
      </w:r>
      <w:r w:rsidRPr="004C1B25">
        <w:rPr>
          <w:rStyle w:val="Strong"/>
          <w:rFonts w:asciiTheme="majorHAnsi" w:hAnsiTheme="majorHAnsi" w:cstheme="majorHAnsi"/>
        </w:rPr>
        <w:t>"Mesto".</w:t>
      </w:r>
    </w:p>
    <w:p w14:paraId="32F99B86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A1EC163" wp14:editId="68EDE5D4">
            <wp:extent cx="5334000" cy="2984500"/>
            <wp:effectExtent l="19050" t="19050" r="19050" b="25400"/>
            <wp:docPr id="170656865" name="Picture 177" descr="A screenshot of a login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56865" name="Picture 177" descr="A screenshot of a login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CD03427" w14:textId="77777777" w:rsidR="000F74FE" w:rsidRPr="004C1B25" w:rsidRDefault="000F74FE" w:rsidP="00262BEA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12. U polje za unos u našem primeru uneti </w:t>
      </w:r>
      <w:r w:rsidRPr="004C1B25">
        <w:rPr>
          <w:rStyle w:val="Strong"/>
          <w:rFonts w:asciiTheme="majorHAnsi" w:hAnsiTheme="majorHAnsi" w:cstheme="majorHAnsi"/>
        </w:rPr>
        <w:t>“New York".</w:t>
      </w:r>
    </w:p>
    <w:p w14:paraId="4A6D9927" w14:textId="77777777" w:rsidR="000F74FE" w:rsidRPr="004C1B25" w:rsidRDefault="000F74FE" w:rsidP="00262BEA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699956F7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13. Kliknuti na polje za unos </w:t>
      </w:r>
      <w:r w:rsidRPr="004C1B25">
        <w:rPr>
          <w:rStyle w:val="Strong"/>
          <w:rFonts w:asciiTheme="majorHAnsi" w:hAnsiTheme="majorHAnsi" w:cstheme="majorHAnsi"/>
        </w:rPr>
        <w:t>"Adresa gde se šalju markice".</w:t>
      </w:r>
    </w:p>
    <w:p w14:paraId="3AAA2DDA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996E151" wp14:editId="7C4E9818">
            <wp:extent cx="5334000" cy="2984500"/>
            <wp:effectExtent l="19050" t="19050" r="19050" b="25400"/>
            <wp:docPr id="869290427" name="Picture 17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290427" name="Picture 17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ADE228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14. U polje za unos u našem primeru uneti </w:t>
      </w:r>
      <w:r w:rsidRPr="004C1B25">
        <w:rPr>
          <w:rStyle w:val="Strong"/>
          <w:rFonts w:asciiTheme="majorHAnsi" w:hAnsiTheme="majorHAnsi" w:cstheme="majorHAnsi"/>
        </w:rPr>
        <w:t>“Beogradska 10".</w:t>
      </w:r>
    </w:p>
    <w:p w14:paraId="02C9E9D5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15. Kliknuti na polje za unos </w:t>
      </w:r>
      <w:r w:rsidRPr="004C1B25">
        <w:rPr>
          <w:rStyle w:val="Strong"/>
          <w:rFonts w:asciiTheme="majorHAnsi" w:hAnsiTheme="majorHAnsi" w:cstheme="majorHAnsi"/>
        </w:rPr>
        <w:t>"Naziv distributera inostranog proizvođača".</w:t>
      </w:r>
    </w:p>
    <w:p w14:paraId="171C46EE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E2DCF58" wp14:editId="6E786245">
            <wp:extent cx="5334000" cy="2971800"/>
            <wp:effectExtent l="19050" t="19050" r="19050" b="19050"/>
            <wp:docPr id="194416675" name="Picture 17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16675" name="Picture 17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2D9D4EE" w14:textId="77777777" w:rsidR="000F74FE" w:rsidRPr="004C1B25" w:rsidRDefault="000F74FE" w:rsidP="00262BEA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16. U polje za unos u našem primeru uneti </w:t>
      </w:r>
      <w:r w:rsidRPr="004C1B25">
        <w:rPr>
          <w:rStyle w:val="Strong"/>
          <w:rFonts w:asciiTheme="majorHAnsi" w:hAnsiTheme="majorHAnsi" w:cstheme="majorHAnsi"/>
        </w:rPr>
        <w:t>“John Middleton".</w:t>
      </w:r>
    </w:p>
    <w:p w14:paraId="69CA8F57" w14:textId="77777777" w:rsidR="000F74FE" w:rsidRPr="004C1B25" w:rsidRDefault="000F74FE" w:rsidP="00262BEA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1AE9F77E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17. Kliknuti na polje za unos </w:t>
      </w:r>
      <w:r w:rsidRPr="004C1B25">
        <w:rPr>
          <w:rStyle w:val="Strong"/>
          <w:rFonts w:asciiTheme="majorHAnsi" w:hAnsiTheme="majorHAnsi" w:cstheme="majorHAnsi"/>
        </w:rPr>
        <w:t>"Poreski broj distributera inostranog proizvođača".</w:t>
      </w:r>
    </w:p>
    <w:p w14:paraId="1CC84C0E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B5EE249" wp14:editId="221BCFAE">
            <wp:extent cx="5334000" cy="2971800"/>
            <wp:effectExtent l="19050" t="19050" r="19050" b="19050"/>
            <wp:docPr id="1946819475" name="Picture 17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819475" name="Picture 17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B1A802A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18. U polje za unos u našem primeru uneti </w:t>
      </w:r>
      <w:r w:rsidRPr="004C1B25">
        <w:rPr>
          <w:rStyle w:val="Strong"/>
          <w:rFonts w:asciiTheme="majorHAnsi" w:hAnsiTheme="majorHAnsi" w:cstheme="majorHAnsi"/>
        </w:rPr>
        <w:t>“567890".</w:t>
      </w:r>
    </w:p>
    <w:p w14:paraId="52B3A53F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19. Kliknuti na polje za unos </w:t>
      </w:r>
      <w:r w:rsidRPr="004C1B25">
        <w:rPr>
          <w:rStyle w:val="Strong"/>
          <w:rFonts w:asciiTheme="majorHAnsi" w:hAnsiTheme="majorHAnsi" w:cstheme="majorHAnsi"/>
        </w:rPr>
        <w:t>"Adresa".</w:t>
      </w:r>
    </w:p>
    <w:p w14:paraId="50D7417F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FFB12CA" wp14:editId="7E0C9B48">
            <wp:extent cx="5334000" cy="2971800"/>
            <wp:effectExtent l="19050" t="19050" r="19050" b="19050"/>
            <wp:docPr id="1062295362" name="Picture 17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295362" name="Picture 17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CF87648" w14:textId="77777777" w:rsidR="000F74FE" w:rsidRPr="004C1B25" w:rsidRDefault="000F74FE" w:rsidP="00262BEA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20. U polje za unos u našem primeru uneti </w:t>
      </w:r>
      <w:r w:rsidRPr="004C1B25">
        <w:rPr>
          <w:rStyle w:val="Strong"/>
          <w:rFonts w:asciiTheme="majorHAnsi" w:hAnsiTheme="majorHAnsi" w:cstheme="majorHAnsi"/>
        </w:rPr>
        <w:t>“Woodinville, WA 98072-1976".</w:t>
      </w:r>
    </w:p>
    <w:p w14:paraId="12DE9D7F" w14:textId="77777777" w:rsidR="000F74FE" w:rsidRPr="004C1B25" w:rsidRDefault="000F74FE" w:rsidP="00262BEA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14CD600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21. Kliknuti na polje za unos </w:t>
      </w:r>
      <w:r w:rsidRPr="004C1B25">
        <w:rPr>
          <w:rStyle w:val="Strong"/>
          <w:rFonts w:asciiTheme="majorHAnsi" w:hAnsiTheme="majorHAnsi" w:cstheme="majorHAnsi"/>
        </w:rPr>
        <w:t>"Mesto".</w:t>
      </w:r>
    </w:p>
    <w:p w14:paraId="7BBA6EB3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4AE196F" wp14:editId="66128FF6">
            <wp:extent cx="5334000" cy="2971800"/>
            <wp:effectExtent l="19050" t="19050" r="19050" b="19050"/>
            <wp:docPr id="941674318" name="Picture 17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674318" name="Picture 17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A35CBC7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22. U polje za unos u našem primeru uneti </w:t>
      </w:r>
      <w:r w:rsidRPr="004C1B25">
        <w:rPr>
          <w:rStyle w:val="Strong"/>
          <w:rFonts w:asciiTheme="majorHAnsi" w:hAnsiTheme="majorHAnsi" w:cstheme="majorHAnsi"/>
        </w:rPr>
        <w:t>“New York".</w:t>
      </w:r>
    </w:p>
    <w:p w14:paraId="3CD77553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23. Kliknuti na polje za unos </w:t>
      </w:r>
      <w:r w:rsidRPr="004C1B25">
        <w:rPr>
          <w:rStyle w:val="Strong"/>
          <w:rFonts w:asciiTheme="majorHAnsi" w:hAnsiTheme="majorHAnsi" w:cstheme="majorHAnsi"/>
        </w:rPr>
        <w:t>"Broj porudžbenice".</w:t>
      </w:r>
    </w:p>
    <w:p w14:paraId="30BCB770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129CBFF" wp14:editId="6B83EA99">
            <wp:extent cx="5334000" cy="2984500"/>
            <wp:effectExtent l="19050" t="19050" r="19050" b="25400"/>
            <wp:docPr id="1497660339" name="Picture 17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660339" name="Picture 17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2D605B3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24. U polje za unos u našem primeru uneti </w:t>
      </w:r>
      <w:r w:rsidRPr="004C1B25">
        <w:rPr>
          <w:rStyle w:val="Strong"/>
          <w:rFonts w:asciiTheme="majorHAnsi" w:hAnsiTheme="majorHAnsi" w:cstheme="majorHAnsi"/>
          <w:b w:val="0"/>
          <w:bCs w:val="0"/>
        </w:rPr>
        <w:t>“</w:t>
      </w:r>
      <w:r w:rsidRPr="004C1B25">
        <w:rPr>
          <w:rFonts w:asciiTheme="majorHAnsi" w:hAnsiTheme="majorHAnsi" w:cstheme="majorHAnsi"/>
          <w:b/>
          <w:bCs/>
        </w:rPr>
        <w:t>234561</w:t>
      </w:r>
      <w:r w:rsidRPr="004C1B25">
        <w:rPr>
          <w:rStyle w:val="Strong"/>
          <w:rFonts w:asciiTheme="majorHAnsi" w:hAnsiTheme="majorHAnsi" w:cstheme="majorHAnsi"/>
          <w:b w:val="0"/>
          <w:bCs w:val="0"/>
        </w:rPr>
        <w:t>".</w:t>
      </w:r>
    </w:p>
    <w:p w14:paraId="77A57ED6" w14:textId="77777777" w:rsidR="000F74FE" w:rsidRPr="004C1B25" w:rsidRDefault="000F74FE" w:rsidP="00262BEA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2FFDDA4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25. Kliknuti na polje </w:t>
      </w:r>
      <w:r w:rsidRPr="004C1B25">
        <w:rPr>
          <w:rStyle w:val="Strong"/>
          <w:rFonts w:asciiTheme="majorHAnsi" w:hAnsiTheme="majorHAnsi" w:cstheme="majorHAnsi"/>
        </w:rPr>
        <w:t>"Vrsta akcizne markice"</w:t>
      </w:r>
      <w:r w:rsidRPr="004C1B25">
        <w:rPr>
          <w:rFonts w:asciiTheme="majorHAnsi" w:hAnsiTheme="majorHAnsi" w:cstheme="majorHAnsi"/>
        </w:rPr>
        <w:t xml:space="preserve"> nakon čega će se prikazati padajuća lista opcija sa vrstama akcizne markice za odabrani proizvod.</w:t>
      </w:r>
    </w:p>
    <w:p w14:paraId="4CE6A6D5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ECBDE40" wp14:editId="2E1A2208">
            <wp:extent cx="5334000" cy="2990850"/>
            <wp:effectExtent l="19050" t="19050" r="19050" b="19050"/>
            <wp:docPr id="853627504" name="Picture 17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627504" name="Picture 17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79B1371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26.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"U - za cigarete iz uvoza".</w:t>
      </w:r>
    </w:p>
    <w:p w14:paraId="2345BCA1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B984C25" wp14:editId="5CAE0CF8">
            <wp:extent cx="5334000" cy="2990850"/>
            <wp:effectExtent l="19050" t="19050" r="19050" b="19050"/>
            <wp:docPr id="406810300" name="Picture 16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810300" name="Picture 16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5623984" w14:textId="77777777" w:rsidR="000F74FE" w:rsidRPr="004C1B25" w:rsidRDefault="000F74FE" w:rsidP="00262BEA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4454C4D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27. Kliknuti na polje za unos </w:t>
      </w:r>
      <w:r w:rsidRPr="004C1B25">
        <w:rPr>
          <w:rStyle w:val="Strong"/>
          <w:rFonts w:asciiTheme="majorHAnsi" w:hAnsiTheme="majorHAnsi" w:cstheme="majorHAnsi"/>
        </w:rPr>
        <w:t>"Tražene količine".</w:t>
      </w:r>
    </w:p>
    <w:p w14:paraId="518D0D86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C3464A8" wp14:editId="21063D5A">
            <wp:extent cx="5334000" cy="2990850"/>
            <wp:effectExtent l="19050" t="19050" r="19050" b="19050"/>
            <wp:docPr id="390397797" name="Picture 16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397797" name="Picture 16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4CA892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28. U polje za unos uneti tražene količine markica. U našem primeru unosimo </w:t>
      </w:r>
      <w:r w:rsidRPr="004C1B25">
        <w:rPr>
          <w:rStyle w:val="Strong"/>
          <w:rFonts w:asciiTheme="majorHAnsi" w:hAnsiTheme="majorHAnsi" w:cstheme="majorHAnsi"/>
        </w:rPr>
        <w:t>“10".</w:t>
      </w:r>
    </w:p>
    <w:p w14:paraId="36EBA92E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29. Kliknuti na dugme </w:t>
      </w:r>
      <w:r w:rsidRPr="004C1B25">
        <w:rPr>
          <w:rStyle w:val="Strong"/>
          <w:rFonts w:asciiTheme="majorHAnsi" w:hAnsiTheme="majorHAnsi" w:cstheme="majorHAnsi"/>
        </w:rPr>
        <w:t>"Dodaj"</w:t>
      </w:r>
      <w:r w:rsidRPr="004C1B25">
        <w:rPr>
          <w:rFonts w:asciiTheme="majorHAnsi" w:hAnsiTheme="majorHAnsi" w:cstheme="majorHAnsi"/>
        </w:rPr>
        <w:t>, nakon čega će prethodno unesene vrednosti za vrstu akcizne markice i količinu biti dodate na formular.</w:t>
      </w:r>
    </w:p>
    <w:p w14:paraId="09C60FC6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76C61A4" wp14:editId="63EA900A">
            <wp:extent cx="5334000" cy="2984500"/>
            <wp:effectExtent l="19050" t="19050" r="19050" b="25400"/>
            <wp:docPr id="796638711" name="Picture 16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638711" name="Picture 16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E57CC0A" w14:textId="77777777" w:rsidR="000F74FE" w:rsidRPr="004C1B25" w:rsidRDefault="000F74FE" w:rsidP="00262BEA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93B5C72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30. Kliknuti na dugme </w:t>
      </w:r>
      <w:r w:rsidRPr="004C1B25">
        <w:rPr>
          <w:rStyle w:val="Strong"/>
          <w:rFonts w:asciiTheme="majorHAnsi" w:hAnsiTheme="majorHAnsi" w:cstheme="majorHAnsi"/>
        </w:rPr>
        <w:t>"Spisak ovlašćenih lica za preuzimanje markica".</w:t>
      </w:r>
    </w:p>
    <w:p w14:paraId="55565FD3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8A4CA11" wp14:editId="24E8C060">
            <wp:extent cx="5334000" cy="2984500"/>
            <wp:effectExtent l="19050" t="19050" r="19050" b="25400"/>
            <wp:docPr id="443734560" name="Picture 16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734560" name="Picture 16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DA6F665" w14:textId="77777777" w:rsidR="000F74FE" w:rsidRPr="004C1B25" w:rsidRDefault="000F74FE" w:rsidP="00FA05F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9476B3D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31. U novootvorenom prozoru korisnik ima uvid u ovlašćena lica za preuzimanje markica za zahtev koji se podnosi.</w:t>
      </w:r>
    </w:p>
    <w:p w14:paraId="03E9E864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028E052" wp14:editId="0B325B2C">
            <wp:extent cx="5334000" cy="4845050"/>
            <wp:effectExtent l="19050" t="19050" r="19050" b="12700"/>
            <wp:docPr id="1748180355" name="Picture 165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180355" name="Picture 165" descr="A screenshot of a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8450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F850704" w14:textId="77777777" w:rsidR="000F74FE" w:rsidRPr="004C1B25" w:rsidRDefault="000F74FE" w:rsidP="00FA05F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D6AF141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32. Kliknuti na dugme </w:t>
      </w:r>
      <w:r w:rsidRPr="004C1B25">
        <w:rPr>
          <w:rStyle w:val="Strong"/>
          <w:rFonts w:asciiTheme="majorHAnsi" w:hAnsiTheme="majorHAnsi" w:cstheme="majorHAnsi"/>
        </w:rPr>
        <w:t>"X"</w:t>
      </w:r>
      <w:r w:rsidRPr="004C1B25">
        <w:rPr>
          <w:rFonts w:asciiTheme="majorHAnsi" w:hAnsiTheme="majorHAnsi" w:cstheme="majorHAnsi"/>
        </w:rPr>
        <w:t xml:space="preserve"> da zatvorimo prozor sa pregledom ovlašćenih lica za preuzimanje markica.</w:t>
      </w:r>
    </w:p>
    <w:p w14:paraId="3AB62B6C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5E04EFF" wp14:editId="29436654">
            <wp:extent cx="5334000" cy="2984500"/>
            <wp:effectExtent l="19050" t="19050" r="19050" b="25400"/>
            <wp:docPr id="721722660" name="Picture 16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722660" name="Picture 16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9AC9BC8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33. Kliknuti na dugme </w:t>
      </w:r>
      <w:r w:rsidRPr="004C1B25">
        <w:rPr>
          <w:rStyle w:val="Strong"/>
          <w:rFonts w:asciiTheme="majorHAnsi" w:hAnsiTheme="majorHAnsi" w:cstheme="majorHAnsi"/>
        </w:rPr>
        <w:t>"Pošalji zahtev".</w:t>
      </w:r>
    </w:p>
    <w:p w14:paraId="6DE147C8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9B96841" wp14:editId="78E140E1">
            <wp:extent cx="5334000" cy="2984500"/>
            <wp:effectExtent l="19050" t="19050" r="19050" b="25400"/>
            <wp:docPr id="482284689" name="Picture 16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284689" name="Picture 16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68BB4DF" w14:textId="77777777" w:rsidR="000F74FE" w:rsidRPr="004C1B25" w:rsidRDefault="000F74FE" w:rsidP="00262BEA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8A6BA88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34. Primetiti da je zahtev za izdavanje kontrolnih akciznih markica uspešno podnet. Kliknuti na dugme </w:t>
      </w:r>
      <w:r w:rsidRPr="004C1B25">
        <w:rPr>
          <w:rStyle w:val="Strong"/>
          <w:rFonts w:asciiTheme="majorHAnsi" w:hAnsiTheme="majorHAnsi" w:cstheme="majorHAnsi"/>
        </w:rPr>
        <w:t>"Preuzmi zahtev"</w:t>
      </w:r>
      <w:r w:rsidRPr="004C1B25">
        <w:rPr>
          <w:rFonts w:asciiTheme="majorHAnsi" w:hAnsiTheme="majorHAnsi" w:cstheme="majorHAnsi"/>
        </w:rPr>
        <w:t xml:space="preserve"> nakon čega će PDF dokument podnetog zahteva biti preuzet i sačuvan na računaru.</w:t>
      </w:r>
    </w:p>
    <w:p w14:paraId="5F4EE66B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482EB93" wp14:editId="5D945FB6">
            <wp:extent cx="5334000" cy="2990850"/>
            <wp:effectExtent l="19050" t="19050" r="19050" b="19050"/>
            <wp:docPr id="652945779" name="Picture 16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945779" name="Picture 16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EA901A" w14:textId="77777777" w:rsidR="000F74FE" w:rsidRPr="004C1B25" w:rsidRDefault="000F74FE" w:rsidP="00262BEA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1A73199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35. Otvoriti preuzeti PDF dokument podnetog zahteva i otvoriti ga. Primetiti informacije u dokumentu koje su unete u formularu zahteva.</w:t>
      </w:r>
    </w:p>
    <w:p w14:paraId="3626BA09" w14:textId="77777777" w:rsidR="000F74FE" w:rsidRPr="004C1B25" w:rsidRDefault="000F74FE" w:rsidP="00262BEA">
      <w:pPr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 w:eastAsia="en-US"/>
        </w:rPr>
        <w:drawing>
          <wp:inline distT="0" distB="0" distL="0" distR="0" wp14:anchorId="2028A5F5" wp14:editId="52735D80">
            <wp:extent cx="3924129" cy="5486400"/>
            <wp:effectExtent l="19050" t="19050" r="19685" b="19050"/>
            <wp:docPr id="707371013" name="Picture 1" descr="A white sheet of paper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371013" name="Picture 1" descr="A white sheet of paper with text and images&#10;&#10;Description automatically generated"/>
                    <pic:cNvPicPr/>
                  </pic:nvPicPr>
                  <pic:blipFill>
                    <a:blip r:embed="rId531"/>
                    <a:stretch>
                      <a:fillRect/>
                    </a:stretch>
                  </pic:blipFill>
                  <pic:spPr>
                    <a:xfrm>
                      <a:off x="0" y="0"/>
                      <a:ext cx="3924129" cy="5486400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6BBC410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C5D56A7" w14:textId="77777777" w:rsidR="000F74FE" w:rsidRPr="004C1B25" w:rsidRDefault="000F74FE" w:rsidP="000F74FE">
      <w:pPr>
        <w:pStyle w:val="Heading2"/>
        <w:numPr>
          <w:ilvl w:val="0"/>
          <w:numId w:val="23"/>
        </w:numPr>
        <w:jc w:val="left"/>
        <w:rPr>
          <w:rFonts w:asciiTheme="majorHAnsi" w:hAnsiTheme="majorHAnsi" w:cstheme="majorHAnsi"/>
        </w:rPr>
      </w:pPr>
      <w:bookmarkStart w:id="149" w:name="_Toc179449002"/>
      <w:r w:rsidRPr="004C1B25">
        <w:rPr>
          <w:rFonts w:asciiTheme="majorHAnsi" w:hAnsiTheme="majorHAnsi" w:cstheme="majorHAnsi"/>
        </w:rPr>
        <w:lastRenderedPageBreak/>
        <w:t>Podnošenje novog zahteva za izdavanje kontrolnih akciznih markica kao obveznik koji vrši promet po posebnom postupku</w:t>
      </w:r>
      <w:bookmarkEnd w:id="149"/>
    </w:p>
    <w:p w14:paraId="53D23163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"Novi zahtev".</w:t>
      </w:r>
    </w:p>
    <w:p w14:paraId="41BD9262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ED6EBDD" wp14:editId="06235A80">
            <wp:extent cx="5334000" cy="2984500"/>
            <wp:effectExtent l="19050" t="19050" r="19050" b="25400"/>
            <wp:docPr id="83752541" name="Picture 2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52541" name="Picture 23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A59744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 U novootvorenom prozoru odabrati opciju </w:t>
      </w:r>
      <w:r w:rsidRPr="004C1B25">
        <w:rPr>
          <w:rStyle w:val="Strong"/>
          <w:rFonts w:asciiTheme="majorHAnsi" w:hAnsiTheme="majorHAnsi" w:cstheme="majorHAnsi"/>
        </w:rPr>
        <w:t>"Duvanski proizvodi"</w:t>
      </w:r>
      <w:r w:rsidRPr="004C1B25">
        <w:rPr>
          <w:rFonts w:asciiTheme="majorHAnsi" w:hAnsiTheme="majorHAnsi" w:cstheme="majorHAnsi"/>
        </w:rPr>
        <w:t xml:space="preserve"> za tip proizvoda.</w:t>
      </w:r>
    </w:p>
    <w:p w14:paraId="0BA8C121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553927B" wp14:editId="42273214">
            <wp:extent cx="5334000" cy="2990850"/>
            <wp:effectExtent l="19050" t="19050" r="19050" b="19050"/>
            <wp:docPr id="1536404256" name="Picture 230" descr="A green circle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04256" name="Picture 230" descr="A green circle with black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05D605" w14:textId="77777777" w:rsidR="000F74FE" w:rsidRPr="004C1B25" w:rsidRDefault="000F74FE" w:rsidP="00C1640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EF05F26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Odabrati opciju </w:t>
      </w:r>
      <w:r w:rsidRPr="004C1B25">
        <w:rPr>
          <w:rStyle w:val="Strong"/>
          <w:rFonts w:asciiTheme="majorHAnsi" w:hAnsiTheme="majorHAnsi" w:cstheme="majorHAnsi"/>
        </w:rPr>
        <w:t>"Promet po posebnom postupku"</w:t>
      </w:r>
      <w:r w:rsidRPr="004C1B25">
        <w:rPr>
          <w:rFonts w:asciiTheme="majorHAnsi" w:hAnsiTheme="majorHAnsi" w:cstheme="majorHAnsi"/>
        </w:rPr>
        <w:t xml:space="preserve"> za tip obveznika.</w:t>
      </w:r>
    </w:p>
    <w:p w14:paraId="767F0CC4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4B90859" wp14:editId="79822B6D">
            <wp:extent cx="5334000" cy="2990850"/>
            <wp:effectExtent l="19050" t="19050" r="19050" b="19050"/>
            <wp:docPr id="1198652281" name="Picture 2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652281" name="Picture 22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319C4DA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dugme </w:t>
      </w:r>
      <w:r w:rsidRPr="004C1B25">
        <w:rPr>
          <w:rStyle w:val="Strong"/>
          <w:rFonts w:asciiTheme="majorHAnsi" w:hAnsiTheme="majorHAnsi" w:cstheme="majorHAnsi"/>
        </w:rPr>
        <w:t>"Kreiraj zahtev".</w:t>
      </w:r>
    </w:p>
    <w:p w14:paraId="0EA1863C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1C8E06C" wp14:editId="62565165">
            <wp:extent cx="5334000" cy="2984500"/>
            <wp:effectExtent l="19050" t="19050" r="19050" b="25400"/>
            <wp:docPr id="1369502301" name="Picture 228" descr="A white background with blu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502301" name="Picture 228" descr="A white background with blu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5A777A0" w14:textId="77777777" w:rsidR="000F74FE" w:rsidRPr="004C1B25" w:rsidRDefault="000F74FE" w:rsidP="00C1640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4A51F12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U novootvorenom formularu za podnošenje zahteva za izdavanje kontrolnih markica, kliknuti na polje za unos </w:t>
      </w:r>
      <w:r w:rsidRPr="004C1B25">
        <w:rPr>
          <w:rStyle w:val="Strong"/>
          <w:rFonts w:asciiTheme="majorHAnsi" w:hAnsiTheme="majorHAnsi" w:cstheme="majorHAnsi"/>
        </w:rPr>
        <w:t>"Naziv inostranog proizvođača".</w:t>
      </w:r>
    </w:p>
    <w:p w14:paraId="2DA5EF99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47D7871" wp14:editId="7C825E57">
            <wp:extent cx="5334000" cy="2990850"/>
            <wp:effectExtent l="19050" t="19050" r="19050" b="19050"/>
            <wp:docPr id="1438260366" name="Picture 22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260366" name="Picture 22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1E5964D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U polje za unos u našem primeru uneti </w:t>
      </w:r>
      <w:r w:rsidRPr="004C1B25">
        <w:rPr>
          <w:rStyle w:val="Strong"/>
          <w:rFonts w:asciiTheme="majorHAnsi" w:hAnsiTheme="majorHAnsi" w:cstheme="majorHAnsi"/>
        </w:rPr>
        <w:t>“Altria Group".</w:t>
      </w:r>
    </w:p>
    <w:p w14:paraId="6FC3DA04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Kliknuti na polje za unos </w:t>
      </w:r>
      <w:r w:rsidRPr="004C1B25">
        <w:rPr>
          <w:rStyle w:val="Strong"/>
          <w:rFonts w:asciiTheme="majorHAnsi" w:hAnsiTheme="majorHAnsi" w:cstheme="majorHAnsi"/>
        </w:rPr>
        <w:t>"Poreski broj inostranog proizvođača".</w:t>
      </w:r>
    </w:p>
    <w:p w14:paraId="478FC7AF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06A20E6" wp14:editId="727CE39B">
            <wp:extent cx="5334000" cy="2971800"/>
            <wp:effectExtent l="19050" t="19050" r="19050" b="19050"/>
            <wp:docPr id="1337048173" name="Picture 226" descr="A screenshot of a login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048173" name="Picture 226" descr="A screenshot of a login box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1EC64B4" w14:textId="77777777" w:rsidR="000F74FE" w:rsidRPr="004C1B25" w:rsidRDefault="000F74FE" w:rsidP="00C16409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8. U polje za unos u našem primeru uneti </w:t>
      </w:r>
      <w:r w:rsidRPr="004C1B25">
        <w:rPr>
          <w:rStyle w:val="Strong"/>
          <w:rFonts w:asciiTheme="majorHAnsi" w:hAnsiTheme="majorHAnsi" w:cstheme="majorHAnsi"/>
        </w:rPr>
        <w:t>“123456".</w:t>
      </w:r>
    </w:p>
    <w:p w14:paraId="14E04F52" w14:textId="77777777" w:rsidR="000F74FE" w:rsidRPr="004C1B25" w:rsidRDefault="000F74FE" w:rsidP="00C1640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7C4FAF10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9. Kliknuti na polje za unos </w:t>
      </w:r>
      <w:r w:rsidRPr="004C1B25">
        <w:rPr>
          <w:rStyle w:val="Strong"/>
          <w:rFonts w:asciiTheme="majorHAnsi" w:hAnsiTheme="majorHAnsi" w:cstheme="majorHAnsi"/>
        </w:rPr>
        <w:t>"Adresa".</w:t>
      </w:r>
    </w:p>
    <w:p w14:paraId="17FBF472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C349929" wp14:editId="48E48A71">
            <wp:extent cx="5334000" cy="2971800"/>
            <wp:effectExtent l="19050" t="19050" r="19050" b="19050"/>
            <wp:docPr id="1526358877" name="Picture 22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358877" name="Picture 22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7DD882A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10. U polje za unos u našem primeru uneti </w:t>
      </w:r>
      <w:r w:rsidRPr="004C1B25">
        <w:rPr>
          <w:rStyle w:val="Strong"/>
          <w:rFonts w:asciiTheme="majorHAnsi" w:hAnsiTheme="majorHAnsi" w:cstheme="majorHAnsi"/>
        </w:rPr>
        <w:t>“Richmond 23230".</w:t>
      </w:r>
    </w:p>
    <w:p w14:paraId="48BD896D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11. Kliknuti na polje za unos </w:t>
      </w:r>
      <w:r w:rsidRPr="004C1B25">
        <w:rPr>
          <w:rStyle w:val="Strong"/>
          <w:rFonts w:asciiTheme="majorHAnsi" w:hAnsiTheme="majorHAnsi" w:cstheme="majorHAnsi"/>
        </w:rPr>
        <w:t>"Mesto".</w:t>
      </w:r>
    </w:p>
    <w:p w14:paraId="2A4DF018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29FF502" wp14:editId="4D870D0A">
            <wp:extent cx="5334000" cy="2971800"/>
            <wp:effectExtent l="19050" t="19050" r="19050" b="19050"/>
            <wp:docPr id="1587672757" name="Picture 2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672757" name="Picture 22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B0085DD" w14:textId="77777777" w:rsidR="000F74FE" w:rsidRPr="004C1B25" w:rsidRDefault="000F74FE" w:rsidP="00C16409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12.  U polje za unos u našem primeru uneti </w:t>
      </w:r>
      <w:r w:rsidRPr="004C1B25">
        <w:rPr>
          <w:rStyle w:val="Strong"/>
          <w:rFonts w:asciiTheme="majorHAnsi" w:hAnsiTheme="majorHAnsi" w:cstheme="majorHAnsi"/>
        </w:rPr>
        <w:t>“New York".</w:t>
      </w:r>
    </w:p>
    <w:p w14:paraId="2E1C2B27" w14:textId="77777777" w:rsidR="000F74FE" w:rsidRPr="004C1B25" w:rsidRDefault="000F74FE" w:rsidP="00C1640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9B05608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13. Kliknuti na polje za unos </w:t>
      </w:r>
      <w:r w:rsidRPr="004C1B25">
        <w:rPr>
          <w:rStyle w:val="Strong"/>
          <w:rFonts w:asciiTheme="majorHAnsi" w:hAnsiTheme="majorHAnsi" w:cstheme="majorHAnsi"/>
        </w:rPr>
        <w:t>"Adresa gde se šalju markice".</w:t>
      </w:r>
    </w:p>
    <w:p w14:paraId="4CE122BC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10C2521" wp14:editId="59F9546E">
            <wp:extent cx="5334000" cy="2971800"/>
            <wp:effectExtent l="19050" t="19050" r="19050" b="19050"/>
            <wp:docPr id="1387488837" name="Picture 223" descr="A screenshot of a login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488837" name="Picture 223" descr="A screenshot of a login box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FE581E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14. U polje za unos u našem primeru uneti </w:t>
      </w:r>
      <w:r w:rsidRPr="004C1B25">
        <w:rPr>
          <w:rStyle w:val="Strong"/>
          <w:rFonts w:asciiTheme="majorHAnsi" w:hAnsiTheme="majorHAnsi" w:cstheme="majorHAnsi"/>
        </w:rPr>
        <w:t>“Beogradska 10".</w:t>
      </w:r>
    </w:p>
    <w:p w14:paraId="7F875E39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15. Kliknuti na polje za unos </w:t>
      </w:r>
      <w:r w:rsidRPr="004C1B25">
        <w:rPr>
          <w:rStyle w:val="Strong"/>
          <w:rFonts w:asciiTheme="majorHAnsi" w:hAnsiTheme="majorHAnsi" w:cstheme="majorHAnsi"/>
        </w:rPr>
        <w:t>"Naziv distributera inostranog proizvođača".</w:t>
      </w:r>
    </w:p>
    <w:p w14:paraId="07369D22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D28D9F3" wp14:editId="333E1EE3">
            <wp:extent cx="5334000" cy="2971800"/>
            <wp:effectExtent l="19050" t="19050" r="19050" b="19050"/>
            <wp:docPr id="989305604" name="Picture 2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305604" name="Picture 22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536CE88" w14:textId="77777777" w:rsidR="000F74FE" w:rsidRPr="004C1B25" w:rsidRDefault="000F74FE" w:rsidP="00C16409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16. U polje za unos u našem primeru uneti </w:t>
      </w:r>
      <w:r w:rsidRPr="004C1B25">
        <w:rPr>
          <w:rStyle w:val="Strong"/>
          <w:rFonts w:asciiTheme="majorHAnsi" w:hAnsiTheme="majorHAnsi" w:cstheme="majorHAnsi"/>
        </w:rPr>
        <w:t>“John Middleton".</w:t>
      </w:r>
    </w:p>
    <w:p w14:paraId="329E258D" w14:textId="77777777" w:rsidR="000F74FE" w:rsidRPr="004C1B25" w:rsidRDefault="000F74FE" w:rsidP="00C1640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78136C82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17. Kliknuti na polje za unos </w:t>
      </w:r>
      <w:r w:rsidRPr="004C1B25">
        <w:rPr>
          <w:rStyle w:val="Strong"/>
          <w:rFonts w:asciiTheme="majorHAnsi" w:hAnsiTheme="majorHAnsi" w:cstheme="majorHAnsi"/>
        </w:rPr>
        <w:t>"Poreski broj distributera inostranog proizvođača".</w:t>
      </w:r>
    </w:p>
    <w:p w14:paraId="1C36B2B6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133BB9C" wp14:editId="68B14502">
            <wp:extent cx="5334000" cy="2971800"/>
            <wp:effectExtent l="19050" t="19050" r="19050" b="19050"/>
            <wp:docPr id="1833995618" name="Picture 22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995618" name="Picture 22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972B0C7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18. U polje za unos u našem primeru uneti </w:t>
      </w:r>
      <w:r w:rsidRPr="004C1B25">
        <w:rPr>
          <w:rStyle w:val="Strong"/>
          <w:rFonts w:asciiTheme="majorHAnsi" w:hAnsiTheme="majorHAnsi" w:cstheme="majorHAnsi"/>
        </w:rPr>
        <w:t>“567890".</w:t>
      </w:r>
    </w:p>
    <w:p w14:paraId="3FF4B921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19. Kliknuti na polje za unos </w:t>
      </w:r>
      <w:r w:rsidRPr="004C1B25">
        <w:rPr>
          <w:rStyle w:val="Strong"/>
          <w:rFonts w:asciiTheme="majorHAnsi" w:hAnsiTheme="majorHAnsi" w:cstheme="majorHAnsi"/>
        </w:rPr>
        <w:t>"Adresa".</w:t>
      </w:r>
    </w:p>
    <w:p w14:paraId="2A6F0420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3B148F2" wp14:editId="73486957">
            <wp:extent cx="5334000" cy="2971800"/>
            <wp:effectExtent l="19050" t="19050" r="19050" b="19050"/>
            <wp:docPr id="615347284" name="Picture 2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347284" name="Picture 22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FFE10FE" w14:textId="77777777" w:rsidR="000F74FE" w:rsidRPr="004C1B25" w:rsidRDefault="000F74FE" w:rsidP="00C16409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20. U polje za unos u našem primeru uneti </w:t>
      </w:r>
      <w:r w:rsidRPr="004C1B25">
        <w:rPr>
          <w:rStyle w:val="Strong"/>
          <w:rFonts w:asciiTheme="majorHAnsi" w:hAnsiTheme="majorHAnsi" w:cstheme="majorHAnsi"/>
        </w:rPr>
        <w:t>“Woodinville 98072".</w:t>
      </w:r>
    </w:p>
    <w:p w14:paraId="50DEEA84" w14:textId="77777777" w:rsidR="000F74FE" w:rsidRPr="004C1B25" w:rsidRDefault="000F74FE" w:rsidP="00C1640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12D7A8BE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21. Kliknuti na polje za unos </w:t>
      </w:r>
      <w:r w:rsidRPr="004C1B25">
        <w:rPr>
          <w:rStyle w:val="Strong"/>
          <w:rFonts w:asciiTheme="majorHAnsi" w:hAnsiTheme="majorHAnsi" w:cstheme="majorHAnsi"/>
        </w:rPr>
        <w:t>"Mesto".</w:t>
      </w:r>
    </w:p>
    <w:p w14:paraId="76712BE1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BFE3181" wp14:editId="21BE084B">
            <wp:extent cx="5334000" cy="2984500"/>
            <wp:effectExtent l="19050" t="19050" r="19050" b="25400"/>
            <wp:docPr id="1928281883" name="Picture 2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281883" name="Picture 21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EAD530B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22. U polje za unos u našem primeru uneti </w:t>
      </w:r>
      <w:r w:rsidRPr="004C1B25">
        <w:rPr>
          <w:rStyle w:val="Strong"/>
          <w:rFonts w:asciiTheme="majorHAnsi" w:hAnsiTheme="majorHAnsi" w:cstheme="majorHAnsi"/>
        </w:rPr>
        <w:t>“New York".</w:t>
      </w:r>
    </w:p>
    <w:p w14:paraId="0A57B407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23. Kliknuti na polje za unos </w:t>
      </w:r>
      <w:r w:rsidRPr="004C1B25">
        <w:rPr>
          <w:rStyle w:val="Strong"/>
          <w:rFonts w:asciiTheme="majorHAnsi" w:hAnsiTheme="majorHAnsi" w:cstheme="majorHAnsi"/>
        </w:rPr>
        <w:t>"Broj porudžbenice".</w:t>
      </w:r>
    </w:p>
    <w:p w14:paraId="61A21ABA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250E457" wp14:editId="44548ED5">
            <wp:extent cx="5334000" cy="2984500"/>
            <wp:effectExtent l="19050" t="19050" r="19050" b="25400"/>
            <wp:docPr id="651496263" name="Picture 2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496263" name="Picture 21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2E83587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24. U polje za unos u našem primeru uneti </w:t>
      </w:r>
      <w:r w:rsidRPr="004C1B25">
        <w:rPr>
          <w:rFonts w:asciiTheme="majorHAnsi" w:hAnsiTheme="majorHAnsi" w:cstheme="majorHAnsi"/>
          <w:b/>
          <w:bCs/>
        </w:rPr>
        <w:t>“7625349".</w:t>
      </w:r>
    </w:p>
    <w:p w14:paraId="415A3B5C" w14:textId="77777777" w:rsidR="000F74FE" w:rsidRPr="004C1B25" w:rsidRDefault="000F74FE" w:rsidP="00C1640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  <w:b/>
          <w:bCs/>
        </w:rPr>
        <w:br w:type="page"/>
      </w:r>
    </w:p>
    <w:p w14:paraId="3DA3FE8E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25. Kliknuti na polje </w:t>
      </w:r>
      <w:r w:rsidRPr="004C1B25">
        <w:rPr>
          <w:rStyle w:val="Strong"/>
          <w:rFonts w:asciiTheme="majorHAnsi" w:hAnsiTheme="majorHAnsi" w:cstheme="majorHAnsi"/>
        </w:rPr>
        <w:t>"Vrsta akcizne markice"</w:t>
      </w:r>
      <w:r w:rsidRPr="004C1B25">
        <w:rPr>
          <w:rFonts w:asciiTheme="majorHAnsi" w:hAnsiTheme="majorHAnsi" w:cstheme="majorHAnsi"/>
        </w:rPr>
        <w:t xml:space="preserve"> nakon čega će se prikazati padajuća lista opcija sa vrstama akcizne markice za odabrani proizvod.</w:t>
      </w:r>
    </w:p>
    <w:p w14:paraId="57696806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AF8682D" wp14:editId="26C18EA5">
            <wp:extent cx="5334000" cy="2990850"/>
            <wp:effectExtent l="19050" t="19050" r="19050" b="19050"/>
            <wp:docPr id="2081660730" name="Picture 2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660730" name="Picture 2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1C8913D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26.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"EC-za cigarete radi prodaje u avionima i brodovima na međunarodnim linijama, odnosno u slobodnim carinskim prodavnicama".</w:t>
      </w:r>
    </w:p>
    <w:p w14:paraId="06788996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A8A1300" wp14:editId="4E07D6A5">
            <wp:extent cx="5334000" cy="2990850"/>
            <wp:effectExtent l="19050" t="19050" r="19050" b="19050"/>
            <wp:docPr id="539780468" name="Picture 2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780468" name="Picture 2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942EA5A" w14:textId="77777777" w:rsidR="000F74FE" w:rsidRPr="004C1B25" w:rsidRDefault="000F74FE" w:rsidP="00C1640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7256BA1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27. Kliknuti na polje za unos </w:t>
      </w:r>
      <w:r w:rsidRPr="004C1B25">
        <w:rPr>
          <w:rStyle w:val="Strong"/>
          <w:rFonts w:asciiTheme="majorHAnsi" w:hAnsiTheme="majorHAnsi" w:cstheme="majorHAnsi"/>
        </w:rPr>
        <w:t>"Tražene količine".</w:t>
      </w:r>
    </w:p>
    <w:p w14:paraId="719EF473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DC24425" wp14:editId="40BD0EDE">
            <wp:extent cx="5334000" cy="2990850"/>
            <wp:effectExtent l="19050" t="19050" r="19050" b="19050"/>
            <wp:docPr id="427824202" name="Picture 2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824202" name="Picture 2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A14CE71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28. U polje za unos uneti tražene količine markica. U našem primeru unosimo </w:t>
      </w:r>
      <w:r w:rsidRPr="004C1B25">
        <w:rPr>
          <w:rStyle w:val="Strong"/>
          <w:rFonts w:asciiTheme="majorHAnsi" w:hAnsiTheme="majorHAnsi" w:cstheme="majorHAnsi"/>
        </w:rPr>
        <w:t>“10".</w:t>
      </w:r>
    </w:p>
    <w:p w14:paraId="0B40D032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29. Kliknuti na dugme </w:t>
      </w:r>
      <w:r w:rsidRPr="004C1B25">
        <w:rPr>
          <w:rStyle w:val="Strong"/>
          <w:rFonts w:asciiTheme="majorHAnsi" w:hAnsiTheme="majorHAnsi" w:cstheme="majorHAnsi"/>
        </w:rPr>
        <w:t>"Dodaj"</w:t>
      </w:r>
      <w:r w:rsidRPr="004C1B25">
        <w:rPr>
          <w:rFonts w:asciiTheme="majorHAnsi" w:hAnsiTheme="majorHAnsi" w:cstheme="majorHAnsi"/>
        </w:rPr>
        <w:t>, nakon čega će prethodno unesene vrednosti za vrstu akcizne markice i količinu biti dodate na formular.</w:t>
      </w:r>
    </w:p>
    <w:p w14:paraId="507FCD7A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FF022CE" wp14:editId="2A740F9B">
            <wp:extent cx="5334000" cy="2984500"/>
            <wp:effectExtent l="19050" t="19050" r="19050" b="25400"/>
            <wp:docPr id="1543189444" name="Picture 2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189444" name="Picture 21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1FAADD1" w14:textId="77777777" w:rsidR="000F74FE" w:rsidRPr="004C1B25" w:rsidRDefault="000F74FE" w:rsidP="00C1640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8EB055E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30. Kliknuti na dugme </w:t>
      </w:r>
      <w:r w:rsidRPr="004C1B25">
        <w:rPr>
          <w:rStyle w:val="Strong"/>
          <w:rFonts w:asciiTheme="majorHAnsi" w:hAnsiTheme="majorHAnsi" w:cstheme="majorHAnsi"/>
        </w:rPr>
        <w:t>"Spisak ovlašćenih lica za preuzimanje markica".</w:t>
      </w:r>
    </w:p>
    <w:p w14:paraId="0B39A3D8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1876DD2" wp14:editId="038CFA31">
            <wp:extent cx="5334000" cy="2984500"/>
            <wp:effectExtent l="19050" t="19050" r="19050" b="25400"/>
            <wp:docPr id="216372752" name="Picture 2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372752" name="Picture 21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D4F4DE4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31. U novootvorenom prozoru korisnik ima uvid u ovlašćena lica za preuzimanje markica za zahtev koji se podnosi.</w:t>
      </w:r>
    </w:p>
    <w:p w14:paraId="266BF50D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266E8AA" wp14:editId="50F8AACE">
            <wp:extent cx="5334000" cy="2743200"/>
            <wp:effectExtent l="19050" t="19050" r="19050" b="19050"/>
            <wp:docPr id="1472038688" name="Picture 2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038688" name="Picture 2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432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6A4C9AB" w14:textId="77777777" w:rsidR="000F74FE" w:rsidRPr="004C1B25" w:rsidRDefault="000F74FE" w:rsidP="00C1640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AD965B5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32. Kliknuti na dugme </w:t>
      </w:r>
      <w:r w:rsidRPr="004C1B25">
        <w:rPr>
          <w:rStyle w:val="Strong"/>
          <w:rFonts w:asciiTheme="majorHAnsi" w:hAnsiTheme="majorHAnsi" w:cstheme="majorHAnsi"/>
        </w:rPr>
        <w:t>"X"</w:t>
      </w:r>
      <w:r w:rsidRPr="004C1B25">
        <w:rPr>
          <w:rFonts w:asciiTheme="majorHAnsi" w:hAnsiTheme="majorHAnsi" w:cstheme="majorHAnsi"/>
        </w:rPr>
        <w:t xml:space="preserve"> da zatvorimo prozor sa pregledom ovlašćenih lica za preuzimanje markica.</w:t>
      </w:r>
    </w:p>
    <w:p w14:paraId="111FC0A0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EBD9400" wp14:editId="79E3A4CE">
            <wp:extent cx="5334000" cy="2984500"/>
            <wp:effectExtent l="19050" t="19050" r="19050" b="25400"/>
            <wp:docPr id="965935460" name="Picture 2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935460" name="Picture 2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A2D74DF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33. Kliknuti na dugme </w:t>
      </w:r>
      <w:r w:rsidRPr="004C1B25">
        <w:rPr>
          <w:rStyle w:val="Strong"/>
          <w:rFonts w:asciiTheme="majorHAnsi" w:hAnsiTheme="majorHAnsi" w:cstheme="majorHAnsi"/>
        </w:rPr>
        <w:t>"Pošalji zahtev".</w:t>
      </w:r>
    </w:p>
    <w:p w14:paraId="0CE95213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D3666C0" wp14:editId="1B10AD97">
            <wp:extent cx="5334000" cy="2984500"/>
            <wp:effectExtent l="19050" t="19050" r="19050" b="25400"/>
            <wp:docPr id="1265439247" name="Picture 2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439247" name="Picture 2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DFE6C2E" w14:textId="77777777" w:rsidR="000F74FE" w:rsidRPr="004C1B25" w:rsidRDefault="000F74FE" w:rsidP="00C1640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4891346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34. Primetiti da je zahtev za izdavanje kontrolnih akciznih markica uspešno podnet. Kliknuti na dugme </w:t>
      </w:r>
      <w:r w:rsidRPr="004C1B25">
        <w:rPr>
          <w:rStyle w:val="Strong"/>
          <w:rFonts w:asciiTheme="majorHAnsi" w:hAnsiTheme="majorHAnsi" w:cstheme="majorHAnsi"/>
        </w:rPr>
        <w:t>"Preuzmi zahtev"</w:t>
      </w:r>
      <w:r w:rsidRPr="004C1B25">
        <w:rPr>
          <w:rFonts w:asciiTheme="majorHAnsi" w:hAnsiTheme="majorHAnsi" w:cstheme="majorHAnsi"/>
        </w:rPr>
        <w:t xml:space="preserve"> nakon čega će PDF dokument podnetog zahteva biti preuzet i sačuvan na računaru.</w:t>
      </w:r>
    </w:p>
    <w:p w14:paraId="29B55A4B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9E04B86" wp14:editId="5CBE536E">
            <wp:extent cx="5334000" cy="2984500"/>
            <wp:effectExtent l="19050" t="19050" r="19050" b="25400"/>
            <wp:docPr id="1379326713" name="Picture 20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326713" name="Picture 20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55BE5F" w14:textId="77777777" w:rsidR="000F74FE" w:rsidRPr="004C1B25" w:rsidRDefault="000F74FE" w:rsidP="00C1640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D751528" w14:textId="77777777" w:rsidR="000F74FE" w:rsidRPr="004C1B25" w:rsidRDefault="000F74FE" w:rsidP="00C1640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35. Otvoriti preuzeti PDF dokument podnetog zahteva i otvoriti ga. Primetiti informacije u dokumentu koje su unete u formularu zahteva.</w:t>
      </w:r>
    </w:p>
    <w:p w14:paraId="1FB986C9" w14:textId="77777777" w:rsidR="000F74FE" w:rsidRPr="004C1B25" w:rsidRDefault="000F74FE" w:rsidP="00C16409">
      <w:pPr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 w:eastAsia="en-US"/>
        </w:rPr>
        <w:drawing>
          <wp:inline distT="0" distB="0" distL="0" distR="0" wp14:anchorId="0C93978E" wp14:editId="1529C7FA">
            <wp:extent cx="4919939" cy="5486400"/>
            <wp:effectExtent l="19050" t="19050" r="14605" b="19050"/>
            <wp:docPr id="514697837" name="Picture 1" descr="A document with text and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697837" name="Picture 1" descr="A document with text and numbers&#10;&#10;Description automatically generated with medium confidence"/>
                    <pic:cNvPicPr/>
                  </pic:nvPicPr>
                  <pic:blipFill>
                    <a:blip r:embed="rId555"/>
                    <a:stretch>
                      <a:fillRect/>
                    </a:stretch>
                  </pic:blipFill>
                  <pic:spPr>
                    <a:xfrm>
                      <a:off x="0" y="0"/>
                      <a:ext cx="4919939" cy="5486400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748C09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312D05E5" w14:textId="77777777" w:rsidR="000F74FE" w:rsidRPr="004C1B25" w:rsidRDefault="000F74FE" w:rsidP="000F74FE">
      <w:pPr>
        <w:pStyle w:val="Heading2"/>
        <w:numPr>
          <w:ilvl w:val="0"/>
          <w:numId w:val="23"/>
        </w:numPr>
        <w:jc w:val="left"/>
        <w:rPr>
          <w:rFonts w:asciiTheme="majorHAnsi" w:hAnsiTheme="majorHAnsi" w:cstheme="majorHAnsi"/>
        </w:rPr>
      </w:pPr>
      <w:bookmarkStart w:id="150" w:name="_Toc174342523"/>
      <w:bookmarkStart w:id="151" w:name="_Toc179449003"/>
      <w:r w:rsidRPr="004C1B25">
        <w:rPr>
          <w:rFonts w:asciiTheme="majorHAnsi" w:hAnsiTheme="majorHAnsi" w:cstheme="majorHAnsi"/>
        </w:rPr>
        <w:lastRenderedPageBreak/>
        <w:t>Preuzimanje predračuna za plaćanje podnetog zahteva za izdavanje kontrolnih akciznih markica</w:t>
      </w:r>
      <w:bookmarkEnd w:id="150"/>
      <w:bookmarkEnd w:id="151"/>
    </w:p>
    <w:p w14:paraId="2747E6C1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0C6C354F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EE98DCB" wp14:editId="60F1ABFD">
            <wp:extent cx="5334000" cy="2984500"/>
            <wp:effectExtent l="19050" t="19050" r="19050" b="25400"/>
            <wp:docPr id="1307259775" name="Picture 37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259775" name="Picture 37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45DE35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 xml:space="preserve"> nakon čega će se prikazati padajuća lista opcija sa statusima zahteva za kontrolne akcizne markice.</w:t>
      </w:r>
    </w:p>
    <w:p w14:paraId="496A6E2C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26003DE" wp14:editId="28813843">
            <wp:extent cx="5334000" cy="2984500"/>
            <wp:effectExtent l="19050" t="19050" r="19050" b="25400"/>
            <wp:docPr id="844671221" name="Picture 37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671221" name="Picture 37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3115C70" w14:textId="77777777" w:rsidR="000F74FE" w:rsidRPr="004C1B25" w:rsidRDefault="000F74FE" w:rsidP="0040526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C13EEFC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"Izdat predračun".</w:t>
      </w:r>
    </w:p>
    <w:p w14:paraId="43C3F929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058294D" wp14:editId="513522F9">
            <wp:extent cx="5334000" cy="2984500"/>
            <wp:effectExtent l="19050" t="19050" r="19050" b="25400"/>
            <wp:docPr id="366195634" name="Picture 37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195634" name="Picture 37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03A7BE6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broj zahteva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"46-D-04/2024"</w:t>
      </w:r>
      <w:r w:rsidRPr="004C1B25">
        <w:rPr>
          <w:rFonts w:asciiTheme="majorHAnsi" w:hAnsiTheme="majorHAnsi" w:cstheme="majorHAnsi"/>
        </w:rPr>
        <w:t xml:space="preserve"> broj zahteva.</w:t>
      </w:r>
    </w:p>
    <w:p w14:paraId="6EB016DF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E8B868B" wp14:editId="49B573CA">
            <wp:extent cx="5334000" cy="2990850"/>
            <wp:effectExtent l="19050" t="19050" r="19050" b="19050"/>
            <wp:docPr id="208582978" name="Picture 37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82978" name="Picture 37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46A4D90" w14:textId="77777777" w:rsidR="000F74FE" w:rsidRPr="004C1B25" w:rsidRDefault="000F74FE" w:rsidP="0040526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D2E8486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Kliknuti na dugme </w:t>
      </w:r>
      <w:r w:rsidRPr="004C1B25">
        <w:rPr>
          <w:rStyle w:val="Strong"/>
          <w:rFonts w:asciiTheme="majorHAnsi" w:hAnsiTheme="majorHAnsi" w:cstheme="majorHAnsi"/>
        </w:rPr>
        <w:t>"Preuzmi predračun"</w:t>
      </w:r>
      <w:r w:rsidRPr="004C1B25">
        <w:rPr>
          <w:rFonts w:asciiTheme="majorHAnsi" w:hAnsiTheme="majorHAnsi" w:cstheme="majorHAnsi"/>
        </w:rPr>
        <w:t xml:space="preserve"> nakon čega će predračun biti preuzet u PDF dokumentu.</w:t>
      </w:r>
    </w:p>
    <w:p w14:paraId="6C9EE237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127D86F" wp14:editId="00A7022E">
            <wp:extent cx="5334000" cy="2984500"/>
            <wp:effectExtent l="19050" t="19050" r="19050" b="25400"/>
            <wp:docPr id="2044133405" name="Picture 37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133405" name="Picture 37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6595A82" w14:textId="77777777" w:rsidR="000F74FE" w:rsidRPr="004C1B25" w:rsidRDefault="000F74FE" w:rsidP="00405261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4CF1F0E3" w14:textId="77777777" w:rsidR="000F74FE" w:rsidRPr="004C1B25" w:rsidRDefault="000F74FE" w:rsidP="000F74FE">
      <w:pPr>
        <w:pStyle w:val="Heading2"/>
        <w:numPr>
          <w:ilvl w:val="0"/>
          <w:numId w:val="23"/>
        </w:numPr>
        <w:jc w:val="left"/>
        <w:rPr>
          <w:rFonts w:asciiTheme="majorHAnsi" w:hAnsiTheme="majorHAnsi" w:cstheme="majorHAnsi"/>
        </w:rPr>
      </w:pPr>
      <w:bookmarkStart w:id="152" w:name="_Toc179449004"/>
      <w:r w:rsidRPr="004C1B25">
        <w:rPr>
          <w:rFonts w:asciiTheme="majorHAnsi" w:hAnsiTheme="majorHAnsi" w:cstheme="majorHAnsi"/>
        </w:rPr>
        <w:lastRenderedPageBreak/>
        <w:t>Dopuna podnetog zahteva za izdavanje kontrolnih akciznih markica pri vraćanju na dopunu</w:t>
      </w:r>
      <w:bookmarkEnd w:id="152"/>
    </w:p>
    <w:p w14:paraId="78B30F20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08583697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20B48BF" wp14:editId="25F29D68">
            <wp:extent cx="5334000" cy="2984500"/>
            <wp:effectExtent l="19050" t="19050" r="19050" b="25400"/>
            <wp:docPr id="824828934" name="Picture 38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828934" name="Picture 38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B32EAFD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 xml:space="preserve"> nakon čega će se prikazati padajuća lista opcija sa statusima zahteva za kontrolne akcizne markice.</w:t>
      </w:r>
    </w:p>
    <w:p w14:paraId="2B6DC53A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78D71D6" wp14:editId="38551923">
            <wp:extent cx="5334000" cy="2984500"/>
            <wp:effectExtent l="19050" t="19050" r="19050" b="25400"/>
            <wp:docPr id="563945012" name="Picture 38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945012" name="Picture 38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340954" w14:textId="77777777" w:rsidR="000F74FE" w:rsidRPr="004C1B25" w:rsidRDefault="000F74FE" w:rsidP="0040526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056AB64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"Vraćen na dopunu".</w:t>
      </w:r>
    </w:p>
    <w:p w14:paraId="57F9E6EE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3B23593" wp14:editId="56BE046B">
            <wp:extent cx="5334000" cy="2990850"/>
            <wp:effectExtent l="19050" t="19050" r="19050" b="19050"/>
            <wp:docPr id="2050678875" name="Picture 38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678875" name="Picture 38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91D1CDE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broj zahteva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"44-D-04/2024"</w:t>
      </w:r>
      <w:r w:rsidRPr="004C1B25">
        <w:rPr>
          <w:rFonts w:asciiTheme="majorHAnsi" w:hAnsiTheme="majorHAnsi" w:cstheme="majorHAnsi"/>
        </w:rPr>
        <w:t xml:space="preserve"> broj zahteva.</w:t>
      </w:r>
    </w:p>
    <w:p w14:paraId="5CE93368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2BC69AB" wp14:editId="212E9512">
            <wp:extent cx="5334000" cy="2990850"/>
            <wp:effectExtent l="19050" t="19050" r="19050" b="19050"/>
            <wp:docPr id="1377010749" name="Picture 38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010749" name="Picture 38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96616E9" w14:textId="77777777" w:rsidR="000F74FE" w:rsidRPr="004C1B25" w:rsidRDefault="000F74FE" w:rsidP="0040526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C89EBB1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Kliknuti na polje za unos </w:t>
      </w:r>
      <w:r w:rsidRPr="004C1B25">
        <w:rPr>
          <w:rStyle w:val="Strong"/>
          <w:rFonts w:asciiTheme="majorHAnsi" w:hAnsiTheme="majorHAnsi" w:cstheme="majorHAnsi"/>
        </w:rPr>
        <w:t>"Broj porudžbenice"</w:t>
      </w:r>
      <w:r w:rsidRPr="004C1B25">
        <w:rPr>
          <w:rFonts w:asciiTheme="majorHAnsi" w:hAnsiTheme="majorHAnsi" w:cstheme="majorHAnsi"/>
        </w:rPr>
        <w:t xml:space="preserve"> i obrisati unesenu vrednost.</w:t>
      </w:r>
    </w:p>
    <w:p w14:paraId="3223D9AA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319A61D" wp14:editId="5A066074">
            <wp:extent cx="5334000" cy="2990850"/>
            <wp:effectExtent l="19050" t="19050" r="19050" b="19050"/>
            <wp:docPr id="1760782691" name="Picture 38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782691" name="Picture 38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4622BF8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U polje za unos uneti novu vrednost </w:t>
      </w:r>
      <w:r w:rsidRPr="004C1B25">
        <w:rPr>
          <w:rStyle w:val="Strong"/>
          <w:rFonts w:asciiTheme="majorHAnsi" w:hAnsiTheme="majorHAnsi" w:cstheme="majorHAnsi"/>
        </w:rPr>
        <w:t>" 837455".</w:t>
      </w:r>
    </w:p>
    <w:p w14:paraId="653DA16F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Kliknuti na dugme </w:t>
      </w:r>
      <w:r w:rsidRPr="004C1B25">
        <w:rPr>
          <w:rStyle w:val="Strong"/>
          <w:rFonts w:asciiTheme="majorHAnsi" w:hAnsiTheme="majorHAnsi" w:cstheme="majorHAnsi"/>
        </w:rPr>
        <w:t>"Izmeni"</w:t>
      </w:r>
      <w:r w:rsidRPr="004C1B25">
        <w:rPr>
          <w:rFonts w:asciiTheme="majorHAnsi" w:hAnsiTheme="majorHAnsi" w:cstheme="majorHAnsi"/>
        </w:rPr>
        <w:t xml:space="preserve"> nakon čega će zahtev biti izmenjen i prosleđen na ponovnu obradu.</w:t>
      </w:r>
    </w:p>
    <w:p w14:paraId="0866FF16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1AF2BA4" wp14:editId="782A02D3">
            <wp:extent cx="5334000" cy="2984500"/>
            <wp:effectExtent l="19050" t="19050" r="19050" b="25400"/>
            <wp:docPr id="1284788620" name="Picture 38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788620" name="Picture 38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254A7B6" w14:textId="77777777" w:rsidR="000F74FE" w:rsidRPr="004C1B25" w:rsidRDefault="000F74FE" w:rsidP="0040526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4B2DE37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8. Primetiti da je zahtev uspešno prosleđen na ponovnu obradu.</w:t>
      </w:r>
    </w:p>
    <w:p w14:paraId="4F5CDD59" w14:textId="6FEEA1EC" w:rsidR="00E13411" w:rsidRPr="00924515" w:rsidRDefault="000F74FE" w:rsidP="007B51A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EBB4718" wp14:editId="71A35A07">
            <wp:extent cx="5334000" cy="2971800"/>
            <wp:effectExtent l="19050" t="19050" r="19050" b="19050"/>
            <wp:docPr id="219228131" name="Picture 38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228131" name="Picture 38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03A970" w14:textId="12E64A47" w:rsidR="000F74FE" w:rsidRPr="004C1B25" w:rsidRDefault="000F74FE" w:rsidP="004D7FB4">
      <w:pPr>
        <w:pStyle w:val="scribe-screenshot-contain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20881624" w14:textId="77777777" w:rsidR="000F74FE" w:rsidRPr="004C1B25" w:rsidRDefault="000F74FE" w:rsidP="000F74FE">
      <w:pPr>
        <w:pStyle w:val="Heading2"/>
        <w:numPr>
          <w:ilvl w:val="0"/>
          <w:numId w:val="23"/>
        </w:numPr>
        <w:rPr>
          <w:rFonts w:asciiTheme="majorHAnsi" w:hAnsiTheme="majorHAnsi" w:cstheme="majorHAnsi"/>
        </w:rPr>
      </w:pPr>
      <w:bookmarkStart w:id="153" w:name="_Toc179449005"/>
      <w:r w:rsidRPr="004C1B25">
        <w:rPr>
          <w:rFonts w:asciiTheme="majorHAnsi" w:hAnsiTheme="majorHAnsi" w:cstheme="majorHAnsi"/>
        </w:rPr>
        <w:lastRenderedPageBreak/>
        <w:t>Pregled odobrenog zahteva za izdavanje kontrolnih akciznih markica nakon izdatih opsega</w:t>
      </w:r>
      <w:bookmarkEnd w:id="153"/>
      <w:r w:rsidRPr="004C1B25">
        <w:rPr>
          <w:rFonts w:asciiTheme="majorHAnsi" w:hAnsiTheme="majorHAnsi" w:cstheme="majorHAnsi"/>
        </w:rPr>
        <w:t xml:space="preserve"> </w:t>
      </w:r>
    </w:p>
    <w:p w14:paraId="1FC61E80" w14:textId="77777777" w:rsidR="000F74FE" w:rsidRPr="004C1B25" w:rsidRDefault="000F74FE" w:rsidP="00E233FF">
      <w:pPr>
        <w:spacing w:after="240"/>
        <w:rPr>
          <w:rFonts w:asciiTheme="majorHAnsi" w:hAnsiTheme="majorHAnsi" w:cstheme="majorHAnsi"/>
        </w:rPr>
      </w:pPr>
    </w:p>
    <w:p w14:paraId="0E8CC98D" w14:textId="77777777" w:rsidR="000F74FE" w:rsidRPr="004C1B25" w:rsidRDefault="000F74FE" w:rsidP="00E233F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4A1CF0C7" w14:textId="77777777" w:rsidR="000F74FE" w:rsidRPr="004C1B25" w:rsidRDefault="000F74FE" w:rsidP="00E233F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2C1B78E" wp14:editId="7CAB838C">
            <wp:extent cx="5334000" cy="2984500"/>
            <wp:effectExtent l="19050" t="19050" r="19050" b="25400"/>
            <wp:docPr id="893813043" name="Picture 39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813043" name="Picture 39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34DD1DE" w14:textId="77777777" w:rsidR="000F74FE" w:rsidRPr="004C1B25" w:rsidRDefault="000F74FE" w:rsidP="00E233F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 xml:space="preserve"> nakon čega će se prikazati padajuća lista opcija sa statusima zahteva za kontrolne akcizne markice.</w:t>
      </w:r>
    </w:p>
    <w:p w14:paraId="6B7907BD" w14:textId="77777777" w:rsidR="000F74FE" w:rsidRPr="004C1B25" w:rsidRDefault="000F74FE" w:rsidP="00E233F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AE27E34" wp14:editId="3E1083E8">
            <wp:extent cx="5334000" cy="2984500"/>
            <wp:effectExtent l="19050" t="19050" r="19050" b="25400"/>
            <wp:docPr id="792898047" name="Picture 39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898047" name="Picture 39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D2AD28D" w14:textId="77777777" w:rsidR="000F74FE" w:rsidRPr="004C1B25" w:rsidRDefault="000F74FE" w:rsidP="00E233FF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EDC2C7D" w14:textId="77777777" w:rsidR="000F74FE" w:rsidRPr="004C1B25" w:rsidRDefault="000F74FE" w:rsidP="00E233F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"Isporučeno".</w:t>
      </w:r>
    </w:p>
    <w:p w14:paraId="2FA372E8" w14:textId="77777777" w:rsidR="000F74FE" w:rsidRPr="004C1B25" w:rsidRDefault="000F74FE" w:rsidP="00E233F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AA12E28" wp14:editId="347463F6">
            <wp:extent cx="5334000" cy="2990850"/>
            <wp:effectExtent l="19050" t="19050" r="19050" b="19050"/>
            <wp:docPr id="1107791684" name="Picture 38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791684" name="Picture 38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C7BEA4D" w14:textId="77777777" w:rsidR="000F74FE" w:rsidRPr="004C1B25" w:rsidRDefault="000F74FE" w:rsidP="00E233F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broj zahteva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"1-D-04/2024"</w:t>
      </w:r>
      <w:r w:rsidRPr="004C1B25">
        <w:rPr>
          <w:rFonts w:asciiTheme="majorHAnsi" w:hAnsiTheme="majorHAnsi" w:cstheme="majorHAnsi"/>
        </w:rPr>
        <w:t xml:space="preserve"> broj zahteva.</w:t>
      </w:r>
    </w:p>
    <w:p w14:paraId="28D85268" w14:textId="77777777" w:rsidR="000F74FE" w:rsidRPr="004C1B25" w:rsidRDefault="000F74FE" w:rsidP="00E233F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02BAD61" wp14:editId="56A75A59">
            <wp:extent cx="5334000" cy="2990850"/>
            <wp:effectExtent l="19050" t="19050" r="19050" b="19050"/>
            <wp:docPr id="846477206" name="Picture 38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477206" name="Picture 38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DDE2FBC" w14:textId="77777777" w:rsidR="000F74FE" w:rsidRPr="004C1B25" w:rsidRDefault="000F74FE" w:rsidP="00E233FF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FD9EB82" w14:textId="77777777" w:rsidR="000F74FE" w:rsidRPr="004C1B25" w:rsidRDefault="000F74FE" w:rsidP="00E233F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5. Primetiti dodeljen opseg kontrolnih akciznih markica prikazan na dnu zahteva.</w:t>
      </w:r>
    </w:p>
    <w:p w14:paraId="062C9426" w14:textId="7EC6BC85" w:rsidR="000F74FE" w:rsidRPr="004C1B25" w:rsidRDefault="000F74FE" w:rsidP="0044536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D41E8C3" wp14:editId="148B7847">
            <wp:extent cx="5334000" cy="2971800"/>
            <wp:effectExtent l="19050" t="19050" r="19050" b="19050"/>
            <wp:docPr id="147829188" name="Picture 38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29188" name="Picture 38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C1B25">
        <w:rPr>
          <w:rFonts w:asciiTheme="majorHAnsi" w:hAnsiTheme="majorHAnsi" w:cstheme="majorHAnsi"/>
        </w:rPr>
        <w:br w:type="page"/>
      </w:r>
    </w:p>
    <w:p w14:paraId="773C38F0" w14:textId="1E3C2A54" w:rsidR="000F74FE" w:rsidRPr="004C1B25" w:rsidRDefault="000808FD" w:rsidP="00B52546">
      <w:pPr>
        <w:pStyle w:val="Heading1"/>
        <w:rPr>
          <w:rFonts w:asciiTheme="majorHAnsi" w:hAnsiTheme="majorHAnsi" w:cstheme="majorHAnsi"/>
        </w:rPr>
      </w:pPr>
      <w:bookmarkStart w:id="154" w:name="_Toc179449006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LISTA ZAHTEVA KONTROLNIH AKCIZNIH MARKICA</w:t>
      </w:r>
      <w:bookmarkEnd w:id="154"/>
    </w:p>
    <w:p w14:paraId="5C6145CC" w14:textId="77777777" w:rsidR="000F74FE" w:rsidRPr="004C1B25" w:rsidRDefault="000F74FE" w:rsidP="001956F6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uvid u listu svih zahteva za akcizne markice I njihove osnovne informacije, kao I parametre za pretragu liste.</w:t>
      </w:r>
    </w:p>
    <w:p w14:paraId="1ABF91A2" w14:textId="77777777" w:rsidR="000F74FE" w:rsidRPr="004C1B25" w:rsidRDefault="000F74FE" w:rsidP="001956F6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Pored pregleda liste zahteva za akcizne markice, svaki zahtev se može otvoriti i imati uvid u detaljnije informacije zahteva.</w:t>
      </w:r>
    </w:p>
    <w:p w14:paraId="5872A9C1" w14:textId="77777777" w:rsidR="00A01BFD" w:rsidRPr="004C1B25" w:rsidRDefault="00A01BFD" w:rsidP="00A01BFD">
      <w:pPr>
        <w:pStyle w:val="Heading2"/>
        <w:numPr>
          <w:ilvl w:val="0"/>
          <w:numId w:val="24"/>
        </w:numPr>
        <w:rPr>
          <w:rFonts w:asciiTheme="majorHAnsi" w:hAnsiTheme="majorHAnsi" w:cstheme="majorHAnsi"/>
        </w:rPr>
      </w:pPr>
      <w:bookmarkStart w:id="155" w:name="_Toc179449007"/>
      <w:r w:rsidRPr="004C1B25">
        <w:rPr>
          <w:rFonts w:asciiTheme="majorHAnsi" w:hAnsiTheme="majorHAnsi" w:cstheme="majorHAnsi"/>
        </w:rPr>
        <w:t>Pregled liste zahteva za kontrolne akcizne markice</w:t>
      </w:r>
      <w:bookmarkEnd w:id="155"/>
    </w:p>
    <w:p w14:paraId="41E73811" w14:textId="77777777" w:rsidR="00A01BFD" w:rsidRPr="004C1B25" w:rsidRDefault="00A01BFD" w:rsidP="00A01BF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5E5EADAE" w14:textId="77777777" w:rsidR="00A01BFD" w:rsidRPr="004C1B25" w:rsidRDefault="00A01BFD" w:rsidP="00A01BF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0C9C58D" wp14:editId="47AC8565">
            <wp:extent cx="5334000" cy="2984500"/>
            <wp:effectExtent l="19050" t="19050" r="19050" b="25400"/>
            <wp:docPr id="704259650" name="Picture 2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259650" name="Picture 23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139CD51" w14:textId="77777777" w:rsidR="00A01BFD" w:rsidRPr="004C1B25" w:rsidRDefault="00A01BFD" w:rsidP="00A01BF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2. Primetiti listu svih podnetih zahteva za akcizne markice.</w:t>
      </w:r>
    </w:p>
    <w:p w14:paraId="518685D9" w14:textId="77777777" w:rsidR="00A01BFD" w:rsidRPr="004C1B25" w:rsidRDefault="00A01BFD" w:rsidP="00A01BF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0863EFF" wp14:editId="792B852A">
            <wp:extent cx="5334000" cy="2971800"/>
            <wp:effectExtent l="19050" t="19050" r="19050" b="19050"/>
            <wp:docPr id="1972809132" name="Picture 2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809132" name="Picture 23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A9D69C" w14:textId="77777777" w:rsidR="000F74FE" w:rsidRPr="004C1B25" w:rsidRDefault="000F74FE" w:rsidP="000F74FE">
      <w:pPr>
        <w:pStyle w:val="Heading2"/>
        <w:numPr>
          <w:ilvl w:val="0"/>
          <w:numId w:val="24"/>
        </w:numPr>
        <w:rPr>
          <w:rFonts w:asciiTheme="majorHAnsi" w:hAnsiTheme="majorHAnsi" w:cstheme="majorHAnsi"/>
        </w:rPr>
      </w:pPr>
      <w:bookmarkStart w:id="156" w:name="_Toc179449008"/>
      <w:r w:rsidRPr="004C1B25">
        <w:rPr>
          <w:rFonts w:asciiTheme="majorHAnsi" w:hAnsiTheme="majorHAnsi" w:cstheme="majorHAnsi"/>
        </w:rPr>
        <w:lastRenderedPageBreak/>
        <w:t>Pretraga liste zahteva za kontrolne akcizne markice po broju zahteva</w:t>
      </w:r>
      <w:bookmarkEnd w:id="156"/>
    </w:p>
    <w:p w14:paraId="749AD930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738B0151" w14:textId="77777777" w:rsidR="000F74FE" w:rsidRPr="004C1B25" w:rsidRDefault="000F74FE" w:rsidP="00DD671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C459ADF" wp14:editId="25534610">
            <wp:extent cx="5334000" cy="2984500"/>
            <wp:effectExtent l="19050" t="19050" r="19050" b="25400"/>
            <wp:docPr id="1595847086" name="Picture 23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847086" name="Picture 23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BE7C6F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U polje za pretragu </w:t>
      </w:r>
      <w:r w:rsidRPr="004C1B25">
        <w:rPr>
          <w:rStyle w:val="Strong"/>
          <w:rFonts w:asciiTheme="majorHAnsi" w:hAnsiTheme="majorHAnsi" w:cstheme="majorHAnsi"/>
        </w:rPr>
        <w:t>"Broj zahteva"</w:t>
      </w:r>
      <w:r w:rsidRPr="004C1B25">
        <w:rPr>
          <w:rFonts w:asciiTheme="majorHAnsi" w:hAnsiTheme="majorHAnsi" w:cstheme="majorHAnsi"/>
        </w:rPr>
        <w:t xml:space="preserve"> uneti tačan broj zahteva. U našem primeru ćemo vršiti pretragu po </w:t>
      </w:r>
      <w:r w:rsidRPr="004C1B25">
        <w:rPr>
          <w:rStyle w:val="Strong"/>
          <w:rFonts w:asciiTheme="majorHAnsi" w:hAnsiTheme="majorHAnsi" w:cstheme="majorHAnsi"/>
        </w:rPr>
        <w:t>"46-D-04/2024"</w:t>
      </w:r>
      <w:r w:rsidRPr="004C1B25">
        <w:rPr>
          <w:rFonts w:asciiTheme="majorHAnsi" w:hAnsiTheme="majorHAnsi" w:cstheme="majorHAnsi"/>
        </w:rPr>
        <w:t xml:space="preserve"> broju zahteva.</w:t>
      </w:r>
    </w:p>
    <w:p w14:paraId="44B8797A" w14:textId="77777777" w:rsidR="000F74FE" w:rsidRPr="004C1B25" w:rsidRDefault="000F74FE" w:rsidP="00DD671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6B3A09E" wp14:editId="342587D8">
            <wp:extent cx="5334000" cy="2984500"/>
            <wp:effectExtent l="19050" t="19050" r="19050" b="25400"/>
            <wp:docPr id="119647923" name="Picture 23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47923" name="Picture 23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4191E46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</w:t>
      </w:r>
      <w:r w:rsidRPr="004C1B25">
        <w:rPr>
          <w:rStyle w:val="Strong"/>
          <w:rFonts w:asciiTheme="majorHAnsi" w:hAnsiTheme="majorHAnsi" w:cstheme="majorHAnsi"/>
        </w:rPr>
        <w:t>"46-D-04/2024"</w:t>
      </w:r>
      <w:r w:rsidRPr="004C1B25">
        <w:rPr>
          <w:rFonts w:asciiTheme="majorHAnsi" w:hAnsiTheme="majorHAnsi" w:cstheme="majorHAnsi"/>
        </w:rPr>
        <w:t xml:space="preserve"> broj zahteva.</w:t>
      </w:r>
    </w:p>
    <w:p w14:paraId="02AB6549" w14:textId="77777777" w:rsidR="000F74FE" w:rsidRPr="004C1B25" w:rsidRDefault="000F74FE" w:rsidP="00DD671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4594CC2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4. Primetiti da je lista zahteva za akcizne markice pretražena po unetom parametru pretrage.</w:t>
      </w:r>
    </w:p>
    <w:p w14:paraId="70E25A89" w14:textId="77777777" w:rsidR="000F74FE" w:rsidRPr="004C1B25" w:rsidRDefault="000F74FE" w:rsidP="00DD671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ED93706" wp14:editId="0E209495">
            <wp:extent cx="5334000" cy="2971800"/>
            <wp:effectExtent l="19050" t="19050" r="19050" b="19050"/>
            <wp:docPr id="1785001472" name="Picture 23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001472" name="Picture 23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B8231C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5127C2B6" w14:textId="77777777" w:rsidR="000F74FE" w:rsidRPr="004C1B25" w:rsidRDefault="000F74FE" w:rsidP="000F74FE">
      <w:pPr>
        <w:pStyle w:val="Heading2"/>
        <w:numPr>
          <w:ilvl w:val="0"/>
          <w:numId w:val="24"/>
        </w:numPr>
        <w:rPr>
          <w:rFonts w:asciiTheme="majorHAnsi" w:hAnsiTheme="majorHAnsi" w:cstheme="majorHAnsi"/>
        </w:rPr>
      </w:pPr>
      <w:bookmarkStart w:id="157" w:name="_Toc179449009"/>
      <w:r w:rsidRPr="004C1B25">
        <w:rPr>
          <w:rFonts w:asciiTheme="majorHAnsi" w:hAnsiTheme="majorHAnsi" w:cstheme="majorHAnsi"/>
        </w:rPr>
        <w:lastRenderedPageBreak/>
        <w:t>Pretraga liste zahteva za kontrolne akcizne markice po vrsti proizvoda</w:t>
      </w:r>
      <w:bookmarkEnd w:id="157"/>
    </w:p>
    <w:p w14:paraId="7D659C47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3E2939AB" w14:textId="77777777" w:rsidR="000F74FE" w:rsidRPr="004C1B25" w:rsidRDefault="000F74FE" w:rsidP="00DD671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2F0E2D6" wp14:editId="3E3AE2E4">
            <wp:extent cx="5334000" cy="2984500"/>
            <wp:effectExtent l="19050" t="19050" r="19050" b="25400"/>
            <wp:docPr id="1117038485" name="Picture 24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038485" name="Picture 24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E9621EC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"Vrsta proizvoda"</w:t>
      </w:r>
      <w:r w:rsidRPr="004C1B25">
        <w:rPr>
          <w:rFonts w:asciiTheme="majorHAnsi" w:hAnsiTheme="majorHAnsi" w:cstheme="majorHAnsi"/>
        </w:rPr>
        <w:t xml:space="preserve"> nakon čega će se prikazati padajuća lista opcija sa vrstama proizvoda.</w:t>
      </w:r>
    </w:p>
    <w:p w14:paraId="70A03B8A" w14:textId="77777777" w:rsidR="000F74FE" w:rsidRPr="004C1B25" w:rsidRDefault="000F74FE" w:rsidP="00DD671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41F12AD" wp14:editId="671C6C7C">
            <wp:extent cx="5334000" cy="2984500"/>
            <wp:effectExtent l="19050" t="19050" r="19050" b="25400"/>
            <wp:docPr id="355259601" name="Picture 23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259601" name="Picture 23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E19110C" w14:textId="77777777" w:rsidR="000F74FE" w:rsidRPr="004C1B25" w:rsidRDefault="000F74FE" w:rsidP="00DD671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2AFD333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"Duvanski proizvodi".</w:t>
      </w:r>
    </w:p>
    <w:p w14:paraId="1E461D34" w14:textId="77777777" w:rsidR="000F74FE" w:rsidRPr="004C1B25" w:rsidRDefault="000F74FE" w:rsidP="00DD671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87AB1C7" wp14:editId="26030C3E">
            <wp:extent cx="5334000" cy="2984500"/>
            <wp:effectExtent l="19050" t="19050" r="19050" b="25400"/>
            <wp:docPr id="1218979941" name="Picture 2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979941" name="Picture 23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2DB06EC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zahteva za akcizne markice pretražena po unetom parametru pretrage.</w:t>
      </w:r>
    </w:p>
    <w:p w14:paraId="27A53399" w14:textId="77777777" w:rsidR="000F74FE" w:rsidRPr="004C1B25" w:rsidRDefault="000F74FE" w:rsidP="00DD671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DF95E0B" wp14:editId="4299BCB0">
            <wp:extent cx="5334000" cy="2971800"/>
            <wp:effectExtent l="19050" t="19050" r="19050" b="19050"/>
            <wp:docPr id="1637405801" name="Picture 23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405801" name="Picture 23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7B94057" w14:textId="77777777" w:rsidR="000F74FE" w:rsidRPr="004C1B25" w:rsidRDefault="000F74FE">
      <w:pPr>
        <w:rPr>
          <w:rFonts w:asciiTheme="majorHAnsi" w:hAnsiTheme="majorHAnsi" w:cstheme="majorHAnsi"/>
          <w:b/>
          <w:sz w:val="24"/>
          <w:szCs w:val="24"/>
        </w:rPr>
      </w:pPr>
      <w:r w:rsidRPr="004C1B25">
        <w:rPr>
          <w:rFonts w:asciiTheme="majorHAnsi" w:hAnsiTheme="majorHAnsi" w:cstheme="majorHAnsi"/>
        </w:rPr>
        <w:br w:type="page"/>
      </w:r>
    </w:p>
    <w:p w14:paraId="68E60638" w14:textId="77777777" w:rsidR="000F74FE" w:rsidRPr="004C1B25" w:rsidRDefault="000F74FE" w:rsidP="000F74FE">
      <w:pPr>
        <w:pStyle w:val="Heading2"/>
        <w:numPr>
          <w:ilvl w:val="0"/>
          <w:numId w:val="24"/>
        </w:numPr>
        <w:rPr>
          <w:rFonts w:asciiTheme="majorHAnsi" w:hAnsiTheme="majorHAnsi" w:cstheme="majorHAnsi"/>
        </w:rPr>
      </w:pPr>
      <w:bookmarkStart w:id="158" w:name="_Toc179449010"/>
      <w:r w:rsidRPr="004C1B25">
        <w:rPr>
          <w:rFonts w:asciiTheme="majorHAnsi" w:hAnsiTheme="majorHAnsi" w:cstheme="majorHAnsi"/>
        </w:rPr>
        <w:lastRenderedPageBreak/>
        <w:t>Pretraga liste zahteva za kontrolne akcizne markice po broju markice</w:t>
      </w:r>
      <w:bookmarkEnd w:id="158"/>
    </w:p>
    <w:p w14:paraId="5B899086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477A3A06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EE88CF9" wp14:editId="5A74E88C">
            <wp:extent cx="5334000" cy="2984500"/>
            <wp:effectExtent l="19050" t="19050" r="19050" b="25400"/>
            <wp:docPr id="1754628162" name="Picture 24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628162" name="Picture 24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710CDC0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"Broj markice”.</w:t>
      </w:r>
    </w:p>
    <w:p w14:paraId="1AB202DD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20A369F" wp14:editId="6CDE63F3">
            <wp:extent cx="5334000" cy="2984500"/>
            <wp:effectExtent l="19050" t="19050" r="19050" b="25400"/>
            <wp:docPr id="1348419170" name="Picture 24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419170" name="Picture 24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A249008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broj markice koji je deo dostavljenog opsega akciznih markica. Za naš primer ćemo uneti </w:t>
      </w:r>
      <w:r w:rsidRPr="004C1B25">
        <w:rPr>
          <w:rStyle w:val="Strong"/>
          <w:rFonts w:asciiTheme="majorHAnsi" w:hAnsiTheme="majorHAnsi" w:cstheme="majorHAnsi"/>
        </w:rPr>
        <w:t>"0895350001"</w:t>
      </w:r>
      <w:r w:rsidRPr="004C1B25">
        <w:rPr>
          <w:rFonts w:asciiTheme="majorHAnsi" w:hAnsiTheme="majorHAnsi" w:cstheme="majorHAnsi"/>
        </w:rPr>
        <w:t xml:space="preserve"> broj markice kao parametar pretrage.</w:t>
      </w:r>
    </w:p>
    <w:p w14:paraId="27B66224" w14:textId="77777777" w:rsidR="000F74FE" w:rsidRPr="004C1B25" w:rsidRDefault="000F74FE" w:rsidP="0044400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ADFD3C0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4. Primetiti da je lista zahteva za akcizne markice pretražena po unetom parametru pretrage.</w:t>
      </w:r>
    </w:p>
    <w:p w14:paraId="17CB29F8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AAD5A96" wp14:editId="57790954">
            <wp:extent cx="5334000" cy="2971800"/>
            <wp:effectExtent l="19050" t="19050" r="19050" b="19050"/>
            <wp:docPr id="742142839" name="Picture 24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142839" name="Picture 24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815D1ED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28237233" w14:textId="77777777" w:rsidR="000F74FE" w:rsidRPr="004C1B25" w:rsidRDefault="000F74FE" w:rsidP="000F74FE">
      <w:pPr>
        <w:pStyle w:val="Heading2"/>
        <w:numPr>
          <w:ilvl w:val="0"/>
          <w:numId w:val="24"/>
        </w:numPr>
        <w:rPr>
          <w:rFonts w:asciiTheme="majorHAnsi" w:hAnsiTheme="majorHAnsi" w:cstheme="majorHAnsi"/>
        </w:rPr>
      </w:pPr>
      <w:bookmarkStart w:id="159" w:name="_Toc179449011"/>
      <w:r w:rsidRPr="004C1B25">
        <w:rPr>
          <w:rFonts w:asciiTheme="majorHAnsi" w:hAnsiTheme="majorHAnsi" w:cstheme="majorHAnsi"/>
        </w:rPr>
        <w:lastRenderedPageBreak/>
        <w:t>Pretraga liste zahteva za kontrolne akcizne markice po statusu zahteva</w:t>
      </w:r>
      <w:bookmarkEnd w:id="159"/>
    </w:p>
    <w:p w14:paraId="72E0E717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390E5205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967B760" wp14:editId="7AF2D23C">
            <wp:extent cx="5334000" cy="2984500"/>
            <wp:effectExtent l="19050" t="19050" r="19050" b="25400"/>
            <wp:docPr id="694460766" name="Picture 24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460766" name="Picture 24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56D5C9C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 xml:space="preserve"> nakon čega će se prikazati padajuća lista opcija sa statusima zahteva za akcizne markice.</w:t>
      </w:r>
    </w:p>
    <w:p w14:paraId="7F86C1DB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0784B5F" wp14:editId="31F053DA">
            <wp:extent cx="5334000" cy="2984500"/>
            <wp:effectExtent l="19050" t="19050" r="19050" b="25400"/>
            <wp:docPr id="1934626165" name="Picture 24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626165" name="Picture 24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FC7F20E" w14:textId="77777777" w:rsidR="000F74FE" w:rsidRPr="004C1B25" w:rsidRDefault="000F74FE" w:rsidP="0044400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49DFAE5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"Vraćen na dopunu".</w:t>
      </w:r>
    </w:p>
    <w:p w14:paraId="1BAF0E1E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BCDB1F4" wp14:editId="4D30BCB9">
            <wp:extent cx="5334000" cy="2990850"/>
            <wp:effectExtent l="19050" t="19050" r="19050" b="19050"/>
            <wp:docPr id="25806465" name="Picture 24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06465" name="Picture 24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BD5018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zahteva za akcizne markice pretražena po unetom parametru pretrage.</w:t>
      </w:r>
    </w:p>
    <w:p w14:paraId="6AB66F39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1C4F260" wp14:editId="5B933FAA">
            <wp:extent cx="5334000" cy="2971800"/>
            <wp:effectExtent l="19050" t="19050" r="19050" b="19050"/>
            <wp:docPr id="2120103253" name="Picture 2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103253" name="Picture 24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D5DAFC" w14:textId="77777777" w:rsidR="000F74FE" w:rsidRPr="004C1B25" w:rsidRDefault="000F74FE">
      <w:pPr>
        <w:rPr>
          <w:rFonts w:asciiTheme="majorHAnsi" w:hAnsiTheme="majorHAnsi" w:cstheme="majorHAnsi"/>
          <w:b/>
          <w:sz w:val="24"/>
          <w:szCs w:val="24"/>
        </w:rPr>
      </w:pPr>
      <w:r w:rsidRPr="004C1B25">
        <w:rPr>
          <w:rFonts w:asciiTheme="majorHAnsi" w:hAnsiTheme="majorHAnsi" w:cstheme="majorHAnsi"/>
        </w:rPr>
        <w:br w:type="page"/>
      </w:r>
    </w:p>
    <w:p w14:paraId="6E3EEA5C" w14:textId="77777777" w:rsidR="000F74FE" w:rsidRPr="004C1B25" w:rsidRDefault="000F74FE" w:rsidP="000F74FE">
      <w:pPr>
        <w:pStyle w:val="Heading2"/>
        <w:numPr>
          <w:ilvl w:val="0"/>
          <w:numId w:val="24"/>
        </w:numPr>
        <w:jc w:val="left"/>
        <w:rPr>
          <w:rFonts w:asciiTheme="majorHAnsi" w:hAnsiTheme="majorHAnsi" w:cstheme="majorHAnsi"/>
        </w:rPr>
      </w:pPr>
      <w:bookmarkStart w:id="160" w:name="_Toc179449012"/>
      <w:r w:rsidRPr="004C1B25">
        <w:rPr>
          <w:rFonts w:asciiTheme="majorHAnsi" w:hAnsiTheme="majorHAnsi" w:cstheme="majorHAnsi"/>
        </w:rPr>
        <w:lastRenderedPageBreak/>
        <w:t>Pretraga liste zahteva za kontrolne akcizne markice po opsegu datuma podnošenja zahteva</w:t>
      </w:r>
      <w:bookmarkEnd w:id="160"/>
    </w:p>
    <w:p w14:paraId="7EB1AC27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01264131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AFE4116" wp14:editId="4713CB26">
            <wp:extent cx="5334000" cy="2984500"/>
            <wp:effectExtent l="19050" t="19050" r="19050" b="25400"/>
            <wp:docPr id="595868541" name="Picture 25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868541" name="Picture 25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39FB35E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 Kliknuti na polje za pretragu </w:t>
      </w:r>
      <w:r w:rsidRPr="004C1B25">
        <w:rPr>
          <w:rStyle w:val="Strong"/>
          <w:rFonts w:asciiTheme="majorHAnsi" w:hAnsiTheme="majorHAnsi" w:cstheme="majorHAnsi"/>
        </w:rPr>
        <w:t>"Datum od"</w:t>
      </w:r>
      <w:r w:rsidRPr="004C1B25">
        <w:rPr>
          <w:rFonts w:asciiTheme="majorHAnsi" w:hAnsiTheme="majorHAnsi" w:cstheme="majorHAnsi"/>
        </w:rPr>
        <w:t>, nakon čega se prikazuje kalendar za odabir opsega datuma podnošenja zahteva za akcizne markice.</w:t>
      </w:r>
    </w:p>
    <w:p w14:paraId="10B0EA54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D6548B2" wp14:editId="11A2B0FB">
            <wp:extent cx="5334000" cy="2984500"/>
            <wp:effectExtent l="19050" t="19050" r="19050" b="25400"/>
            <wp:docPr id="1462824600" name="Picture 25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824600" name="Picture 25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E1A5AF0" w14:textId="77777777" w:rsidR="000F74FE" w:rsidRPr="004C1B25" w:rsidRDefault="000F74FE" w:rsidP="0044400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41F9726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3. Odabrati datum za početak opsega datuma podnošenja zahteva za akcizne markice.</w:t>
      </w:r>
    </w:p>
    <w:p w14:paraId="4AF64287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96C3845" wp14:editId="37B7738D">
            <wp:extent cx="5334000" cy="2990850"/>
            <wp:effectExtent l="19050" t="19050" r="19050" b="19050"/>
            <wp:docPr id="1279079752" name="Picture 250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079752" name="Picture 250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6317F2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Odabrati datum za kraj opsega datuma podnošenja zahteva za akcizne markice.</w:t>
      </w:r>
    </w:p>
    <w:p w14:paraId="489A9620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3D8C2D0" wp14:editId="7DB67030">
            <wp:extent cx="5334000" cy="2990850"/>
            <wp:effectExtent l="19050" t="19050" r="19050" b="19050"/>
            <wp:docPr id="371161943" name="Picture 249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161943" name="Picture 249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D7E2316" w14:textId="77777777" w:rsidR="000F74FE" w:rsidRPr="004C1B25" w:rsidRDefault="000F74FE" w:rsidP="0044400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B14FE8D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5. Primetiti da je lista zahteva za akcizne markice pretražena po unetom parametru pretrage.</w:t>
      </w:r>
    </w:p>
    <w:p w14:paraId="0F762EEF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AFADE57" wp14:editId="6530A803">
            <wp:extent cx="5334000" cy="2971800"/>
            <wp:effectExtent l="19050" t="19050" r="19050" b="19050"/>
            <wp:docPr id="1650914670" name="Picture 24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914670" name="Picture 24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3F333C8" w14:textId="0530A77E" w:rsidR="000F74FE" w:rsidRPr="004C1B25" w:rsidRDefault="000F74FE" w:rsidP="00286013">
      <w:pPr>
        <w:pStyle w:val="Heading1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  <w:bookmarkStart w:id="161" w:name="_Toc179449013"/>
      <w:r w:rsidR="000808FD">
        <w:rPr>
          <w:rFonts w:asciiTheme="majorHAnsi" w:hAnsiTheme="majorHAnsi" w:cstheme="majorHAnsi"/>
        </w:rPr>
        <w:lastRenderedPageBreak/>
        <w:t xml:space="preserve">OBVEZNIK - </w:t>
      </w:r>
      <w:r w:rsidRPr="004C1B25">
        <w:rPr>
          <w:rFonts w:asciiTheme="majorHAnsi" w:hAnsiTheme="majorHAnsi" w:cstheme="majorHAnsi"/>
        </w:rPr>
        <w:t>EVIDENCIJA ISPORUČENIH KONTROLNIH AKCIZNIH MARKICA</w:t>
      </w:r>
      <w:bookmarkEnd w:id="161"/>
    </w:p>
    <w:p w14:paraId="641658E5" w14:textId="77777777" w:rsidR="000F74FE" w:rsidRPr="004C1B25" w:rsidRDefault="000F74FE" w:rsidP="009F326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mogućnost evidentiranja isporučenih kontrolnih akciznih markica. Tipovi evidentiranja isporučenih kontrolnih akciznih markica koji postoje u sistemu su:</w:t>
      </w:r>
    </w:p>
    <w:p w14:paraId="485D2FD8" w14:textId="77777777" w:rsidR="000F74FE" w:rsidRPr="004C1B25" w:rsidRDefault="000F74FE" w:rsidP="000F74FE">
      <w:pPr>
        <w:pStyle w:val="ListParagraph"/>
        <w:numPr>
          <w:ilvl w:val="0"/>
          <w:numId w:val="3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Iskorišćene kontrolne akcizne markice</w:t>
      </w:r>
    </w:p>
    <w:p w14:paraId="3A014577" w14:textId="77777777" w:rsidR="000F74FE" w:rsidRPr="004C1B25" w:rsidRDefault="000F74FE" w:rsidP="000F74FE">
      <w:pPr>
        <w:pStyle w:val="ListParagraph"/>
        <w:numPr>
          <w:ilvl w:val="0"/>
          <w:numId w:val="3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Neiskorišćene kontrolne akcizne markice</w:t>
      </w:r>
    </w:p>
    <w:p w14:paraId="5DD2B175" w14:textId="77777777" w:rsidR="000F74FE" w:rsidRPr="004C1B25" w:rsidRDefault="000F74FE" w:rsidP="000F74FE">
      <w:pPr>
        <w:pStyle w:val="ListParagraph"/>
        <w:numPr>
          <w:ilvl w:val="0"/>
          <w:numId w:val="3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Oštećene kontrolne markice sa vidljivom oznakom serije</w:t>
      </w:r>
    </w:p>
    <w:p w14:paraId="76EEBD6D" w14:textId="77777777" w:rsidR="000F74FE" w:rsidRPr="004C1B25" w:rsidRDefault="000F74FE" w:rsidP="000F74FE">
      <w:pPr>
        <w:pStyle w:val="ListParagraph"/>
        <w:numPr>
          <w:ilvl w:val="0"/>
          <w:numId w:val="3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Oštećene kontrolne markice sa nevidljivom oznakom serije</w:t>
      </w:r>
    </w:p>
    <w:p w14:paraId="3FE5FC54" w14:textId="77777777" w:rsidR="000F74FE" w:rsidRPr="004C1B25" w:rsidRDefault="000F74FE" w:rsidP="009F326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uvid i u listu svih evidentiranih kontrolnih akciznih markica, kao i mogućnost evidentiranja stavljanja u promet i uklanjanje iz prometa.</w:t>
      </w:r>
    </w:p>
    <w:p w14:paraId="750DF48F" w14:textId="77777777" w:rsidR="000F74FE" w:rsidRPr="004C1B25" w:rsidRDefault="000F74FE" w:rsidP="000F74FE">
      <w:pPr>
        <w:pStyle w:val="Heading2"/>
        <w:numPr>
          <w:ilvl w:val="0"/>
          <w:numId w:val="25"/>
        </w:numPr>
        <w:rPr>
          <w:rFonts w:asciiTheme="majorHAnsi" w:hAnsiTheme="majorHAnsi" w:cstheme="majorHAnsi"/>
        </w:rPr>
      </w:pPr>
      <w:bookmarkStart w:id="162" w:name="_Toc179449014"/>
      <w:r w:rsidRPr="004C1B25">
        <w:rPr>
          <w:rFonts w:asciiTheme="majorHAnsi" w:hAnsiTheme="majorHAnsi" w:cstheme="majorHAnsi"/>
        </w:rPr>
        <w:t>Evidentiranje iskorišćenih kontrolnih akciznih markica</w:t>
      </w:r>
      <w:bookmarkEnd w:id="162"/>
    </w:p>
    <w:p w14:paraId="336C0E2E" w14:textId="77777777" w:rsidR="000F74FE" w:rsidRPr="004C1B25" w:rsidRDefault="000F74FE" w:rsidP="00412C2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"Evidencija isporučenih akciznih markica".</w:t>
      </w:r>
    </w:p>
    <w:p w14:paraId="5368DAD8" w14:textId="77777777" w:rsidR="000F74FE" w:rsidRPr="004C1B25" w:rsidRDefault="000F74FE" w:rsidP="00412C2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6AA7753" wp14:editId="24B064C6">
            <wp:extent cx="5334000" cy="2990850"/>
            <wp:effectExtent l="0" t="0" r="0" b="0"/>
            <wp:docPr id="841931188" name="Picture 26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931188" name="Picture 26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06C07" w14:textId="77777777" w:rsidR="000F74FE" w:rsidRPr="004C1B25" w:rsidRDefault="000F74FE" w:rsidP="009F326E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D5D4766" w14:textId="77777777" w:rsidR="000F74FE" w:rsidRPr="004C1B25" w:rsidRDefault="000F74FE" w:rsidP="00412C2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2. Kliknuti na </w:t>
      </w:r>
      <w:r w:rsidRPr="004C1B25">
        <w:rPr>
          <w:rStyle w:val="Strong"/>
          <w:rFonts w:asciiTheme="majorHAnsi" w:hAnsiTheme="majorHAnsi" w:cstheme="majorHAnsi"/>
        </w:rPr>
        <w:t>"Grupa markica broj 1"</w:t>
      </w:r>
      <w:r w:rsidRPr="004C1B25">
        <w:rPr>
          <w:rFonts w:asciiTheme="majorHAnsi" w:hAnsiTheme="majorHAnsi" w:cstheme="majorHAnsi"/>
        </w:rPr>
        <w:t>, nakon čega će se prikazati novi formular za unos neophodnih informacija evidentiranja akciznih markica.</w:t>
      </w:r>
    </w:p>
    <w:p w14:paraId="3E88DB76" w14:textId="77777777" w:rsidR="000F74FE" w:rsidRPr="004C1B25" w:rsidRDefault="000F74FE" w:rsidP="00412C2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E16CD8F" wp14:editId="6BD8A151">
            <wp:extent cx="5334000" cy="2990850"/>
            <wp:effectExtent l="0" t="0" r="0" b="0"/>
            <wp:docPr id="2033198238" name="Picture 265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198238" name="Picture 265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81BAE" w14:textId="77777777" w:rsidR="000F74FE" w:rsidRPr="004C1B25" w:rsidRDefault="000F74FE" w:rsidP="00412C2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62AA593" w14:textId="77777777" w:rsidR="000F74FE" w:rsidRPr="004C1B25" w:rsidRDefault="000F74FE" w:rsidP="00412C2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polje </w:t>
      </w:r>
      <w:r w:rsidRPr="004C1B25">
        <w:rPr>
          <w:rStyle w:val="Strong"/>
          <w:rFonts w:asciiTheme="majorHAnsi" w:hAnsiTheme="majorHAnsi" w:cstheme="majorHAnsi"/>
        </w:rPr>
        <w:t>"Od"</w:t>
      </w:r>
      <w:r w:rsidRPr="004C1B25">
        <w:rPr>
          <w:rFonts w:asciiTheme="majorHAnsi" w:hAnsiTheme="majorHAnsi" w:cstheme="majorHAnsi"/>
        </w:rPr>
        <w:t>, nakon čega se prikazuje kalendar za odabir opsega datuma proizvodnje.</w:t>
      </w:r>
    </w:p>
    <w:p w14:paraId="2D1EB732" w14:textId="77777777" w:rsidR="000F74FE" w:rsidRPr="004C1B25" w:rsidRDefault="000F74FE" w:rsidP="00412C2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0B18D5E" wp14:editId="6689538B">
            <wp:extent cx="5334000" cy="2990850"/>
            <wp:effectExtent l="0" t="0" r="0" b="0"/>
            <wp:docPr id="1390084937" name="Picture 26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084937" name="Picture 26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6B4E3" w14:textId="77777777" w:rsidR="000F74FE" w:rsidRPr="004C1B25" w:rsidRDefault="000F74FE" w:rsidP="00412C2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Odabrati datum za početak opsega datuma proizvodnje.</w:t>
      </w:r>
    </w:p>
    <w:p w14:paraId="15361307" w14:textId="77777777" w:rsidR="000F74FE" w:rsidRPr="004C1B25" w:rsidRDefault="000F74FE" w:rsidP="00412C2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D56FA33" wp14:editId="4CC95649">
            <wp:extent cx="5334000" cy="2990850"/>
            <wp:effectExtent l="0" t="0" r="0" b="0"/>
            <wp:docPr id="229069640" name="Picture 263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069640" name="Picture 263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4AD9D" w14:textId="77777777" w:rsidR="000F74FE" w:rsidRPr="004C1B25" w:rsidRDefault="000F74FE" w:rsidP="00412C2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B05311C" w14:textId="77777777" w:rsidR="000F74FE" w:rsidRPr="004C1B25" w:rsidRDefault="000F74FE" w:rsidP="00412C2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5. Odabrati datum za završetak opsega datuma proizvodnje.</w:t>
      </w:r>
    </w:p>
    <w:p w14:paraId="5139C72D" w14:textId="77777777" w:rsidR="000F74FE" w:rsidRPr="004C1B25" w:rsidRDefault="000F74FE" w:rsidP="00412C2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3000D9A" wp14:editId="1416BA0B">
            <wp:extent cx="5334000" cy="2990850"/>
            <wp:effectExtent l="0" t="0" r="0" b="0"/>
            <wp:docPr id="1159064171" name="Picture 262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064171" name="Picture 262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AF88B" w14:textId="77777777" w:rsidR="000F74FE" w:rsidRPr="004C1B25" w:rsidRDefault="000F74FE" w:rsidP="00412C2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Kliknuti na polje </w:t>
      </w:r>
      <w:r w:rsidRPr="004C1B25">
        <w:rPr>
          <w:rStyle w:val="Strong"/>
          <w:rFonts w:asciiTheme="majorHAnsi" w:hAnsiTheme="majorHAnsi" w:cstheme="majorHAnsi"/>
        </w:rPr>
        <w:t>"Lokacija"</w:t>
      </w:r>
      <w:r w:rsidRPr="004C1B25">
        <w:rPr>
          <w:rFonts w:asciiTheme="majorHAnsi" w:hAnsiTheme="majorHAnsi" w:cstheme="majorHAnsi"/>
        </w:rPr>
        <w:t xml:space="preserve"> nakon čega će se prikazati padajuća lista opcija sa objektima subjekta.</w:t>
      </w:r>
    </w:p>
    <w:p w14:paraId="443DB540" w14:textId="77777777" w:rsidR="000F74FE" w:rsidRPr="004C1B25" w:rsidRDefault="000F74FE" w:rsidP="00412C2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6EBFD74" wp14:editId="66673397">
            <wp:extent cx="5334000" cy="2990850"/>
            <wp:effectExtent l="0" t="0" r="0" b="0"/>
            <wp:docPr id="206352196" name="Picture 26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52196" name="Picture 26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F4067" w14:textId="77777777" w:rsidR="000F74FE" w:rsidRPr="004C1B25" w:rsidRDefault="000F74FE" w:rsidP="00412C2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7367553" w14:textId="77777777" w:rsidR="000F74FE" w:rsidRPr="004C1B25" w:rsidRDefault="000F74FE" w:rsidP="00412C2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7.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"SKLADISTE - Proizvodnja - Nislijska, 20".</w:t>
      </w:r>
    </w:p>
    <w:p w14:paraId="7F3FDD0C" w14:textId="77777777" w:rsidR="000F74FE" w:rsidRPr="004C1B25" w:rsidRDefault="000F74FE" w:rsidP="00412C2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03309A4" wp14:editId="61058DA0">
            <wp:extent cx="5334000" cy="2990850"/>
            <wp:effectExtent l="0" t="0" r="0" b="0"/>
            <wp:docPr id="1205220297" name="Picture 26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220297" name="Picture 26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004C7" w14:textId="77777777" w:rsidR="000F74FE" w:rsidRPr="004C1B25" w:rsidRDefault="000F74FE" w:rsidP="00412C2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8. Kliknuti na polje za pretragu </w:t>
      </w:r>
      <w:r w:rsidRPr="004C1B25">
        <w:rPr>
          <w:rStyle w:val="Strong"/>
          <w:rFonts w:asciiTheme="majorHAnsi" w:hAnsiTheme="majorHAnsi" w:cstheme="majorHAnsi"/>
        </w:rPr>
        <w:t>"Mašina"</w:t>
      </w:r>
      <w:r w:rsidRPr="004C1B25">
        <w:rPr>
          <w:rFonts w:asciiTheme="majorHAnsi" w:hAnsiTheme="majorHAnsi" w:cstheme="majorHAnsi"/>
        </w:rPr>
        <w:t xml:space="preserve"> nakon čega će se prikazati padajuća lista opcija sa objektima mašinama vezanim za prethodno odabrani objekat, ako su mašine dodate za taj objekat.</w:t>
      </w:r>
    </w:p>
    <w:p w14:paraId="11942408" w14:textId="77777777" w:rsidR="000F74FE" w:rsidRPr="004C1B25" w:rsidRDefault="000F74FE" w:rsidP="00412C2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D17240B" wp14:editId="6BCE8991">
            <wp:extent cx="5334000" cy="2990850"/>
            <wp:effectExtent l="0" t="0" r="0" b="0"/>
            <wp:docPr id="199990645" name="Picture 25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90645" name="Picture 25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7034C" w14:textId="77777777" w:rsidR="000F74FE" w:rsidRPr="004C1B25" w:rsidRDefault="000F74FE" w:rsidP="00412C2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88663E3" w14:textId="77777777" w:rsidR="000F74FE" w:rsidRPr="004C1B25" w:rsidRDefault="000F74FE" w:rsidP="00412C2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9.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"2938452222".</w:t>
      </w:r>
    </w:p>
    <w:p w14:paraId="26B2B6E3" w14:textId="77777777" w:rsidR="000F74FE" w:rsidRPr="004C1B25" w:rsidRDefault="000F74FE" w:rsidP="00412C2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D807C21" wp14:editId="7526F2F3">
            <wp:extent cx="5334000" cy="2990850"/>
            <wp:effectExtent l="0" t="0" r="0" b="0"/>
            <wp:docPr id="1177040446" name="Picture 25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040446" name="Picture 25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ED784" w14:textId="77777777" w:rsidR="000F74FE" w:rsidRPr="004C1B25" w:rsidRDefault="000F74FE" w:rsidP="00412C2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10. Kliknuti na polje </w:t>
      </w:r>
      <w:r w:rsidRPr="004C1B25">
        <w:rPr>
          <w:rStyle w:val="Strong"/>
          <w:rFonts w:asciiTheme="majorHAnsi" w:hAnsiTheme="majorHAnsi" w:cstheme="majorHAnsi"/>
        </w:rPr>
        <w:t>"Robna Marka"</w:t>
      </w:r>
      <w:r w:rsidRPr="004C1B25">
        <w:rPr>
          <w:rFonts w:asciiTheme="majorHAnsi" w:hAnsiTheme="majorHAnsi" w:cstheme="majorHAnsi"/>
        </w:rPr>
        <w:t xml:space="preserve"> nakon čega će se prikazati padajuća lista opcija sa robnim markama.</w:t>
      </w:r>
    </w:p>
    <w:p w14:paraId="073EAD83" w14:textId="77777777" w:rsidR="000F74FE" w:rsidRPr="004C1B25" w:rsidRDefault="000F74FE" w:rsidP="00412C2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24342F2" wp14:editId="196C22B2">
            <wp:extent cx="5334000" cy="2990850"/>
            <wp:effectExtent l="0" t="0" r="0" b="0"/>
            <wp:docPr id="188065969" name="Picture 25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65969" name="Picture 25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323CE" w14:textId="77777777" w:rsidR="000F74FE" w:rsidRPr="004C1B25" w:rsidRDefault="000F74FE" w:rsidP="00412C2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9D14591" w14:textId="77777777" w:rsidR="000F74FE" w:rsidRPr="004C1B25" w:rsidRDefault="000F74FE" w:rsidP="00412C2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11.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"Дрина (без филтера)".</w:t>
      </w:r>
    </w:p>
    <w:p w14:paraId="7C669A33" w14:textId="77777777" w:rsidR="000F74FE" w:rsidRPr="004C1B25" w:rsidRDefault="000F74FE" w:rsidP="00412C2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47BC5FA" wp14:editId="7B66F450">
            <wp:extent cx="5334000" cy="2990850"/>
            <wp:effectExtent l="0" t="0" r="0" b="0"/>
            <wp:docPr id="1729923851" name="Picture 25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923851" name="Picture 25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67E28" w14:textId="77777777" w:rsidR="000F74FE" w:rsidRPr="004C1B25" w:rsidRDefault="000F74FE" w:rsidP="00412C2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12. Kliknuti na polje za unos </w:t>
      </w:r>
      <w:r w:rsidRPr="004C1B25">
        <w:rPr>
          <w:rStyle w:val="Strong"/>
          <w:rFonts w:asciiTheme="majorHAnsi" w:hAnsiTheme="majorHAnsi" w:cstheme="majorHAnsi"/>
        </w:rPr>
        <w:t>"Opseg od".</w:t>
      </w:r>
    </w:p>
    <w:p w14:paraId="50928019" w14:textId="77777777" w:rsidR="000F74FE" w:rsidRPr="004C1B25" w:rsidRDefault="000F74FE" w:rsidP="00412C2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7B7A1DD" wp14:editId="1AC97E6B">
            <wp:extent cx="5334000" cy="2990850"/>
            <wp:effectExtent l="0" t="0" r="0" b="0"/>
            <wp:docPr id="1630260203" name="Picture 25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260203" name="Picture 25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9286F" w14:textId="77777777" w:rsidR="000F74FE" w:rsidRPr="004C1B25" w:rsidRDefault="000F74FE" w:rsidP="00412C2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13. U polje za unos uneti početni opseg za evidentiranje. U našem primeru unosimo </w:t>
      </w:r>
      <w:r w:rsidRPr="004C1B25">
        <w:rPr>
          <w:rStyle w:val="Strong"/>
          <w:rFonts w:asciiTheme="majorHAnsi" w:hAnsiTheme="majorHAnsi" w:cstheme="majorHAnsi"/>
        </w:rPr>
        <w:t>"TT00300000".</w:t>
      </w:r>
    </w:p>
    <w:p w14:paraId="54A0ECA3" w14:textId="77777777" w:rsidR="000F74FE" w:rsidRPr="004C1B25" w:rsidRDefault="000F74FE" w:rsidP="00412C2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3CA2F98A" w14:textId="77777777" w:rsidR="000F74FE" w:rsidRPr="004C1B25" w:rsidRDefault="000F74FE" w:rsidP="00412C2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14. Kliknuti na polje za unos </w:t>
      </w:r>
      <w:r w:rsidRPr="004C1B25">
        <w:rPr>
          <w:rStyle w:val="Strong"/>
          <w:rFonts w:asciiTheme="majorHAnsi" w:hAnsiTheme="majorHAnsi" w:cstheme="majorHAnsi"/>
        </w:rPr>
        <w:t>"Opseg do".</w:t>
      </w:r>
    </w:p>
    <w:p w14:paraId="534BF22E" w14:textId="77777777" w:rsidR="000F74FE" w:rsidRPr="004C1B25" w:rsidRDefault="000F74FE" w:rsidP="00412C2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F038E43" wp14:editId="06756D72">
            <wp:extent cx="5334000" cy="2990850"/>
            <wp:effectExtent l="0" t="0" r="0" b="0"/>
            <wp:docPr id="1243301517" name="Picture 25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301517" name="Picture 25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6C0C1" w14:textId="77777777" w:rsidR="000F74FE" w:rsidRPr="004C1B25" w:rsidRDefault="000F74FE" w:rsidP="00412C2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15. U polje za unos uneti krajnji opseg za evidentiranje. U našem primeru unosimo </w:t>
      </w:r>
      <w:r w:rsidRPr="004C1B25">
        <w:rPr>
          <w:rStyle w:val="Strong"/>
          <w:rFonts w:asciiTheme="majorHAnsi" w:hAnsiTheme="majorHAnsi" w:cstheme="majorHAnsi"/>
        </w:rPr>
        <w:t>"TT00300010".</w:t>
      </w:r>
    </w:p>
    <w:p w14:paraId="696D711F" w14:textId="77777777" w:rsidR="000F74FE" w:rsidRPr="004C1B25" w:rsidRDefault="000F74FE" w:rsidP="00412C2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16. Kliknuti na dugme </w:t>
      </w:r>
      <w:r w:rsidRPr="004C1B25">
        <w:rPr>
          <w:rStyle w:val="Strong"/>
          <w:rFonts w:asciiTheme="majorHAnsi" w:hAnsiTheme="majorHAnsi" w:cstheme="majorHAnsi"/>
        </w:rPr>
        <w:t>"Sačuvaj"</w:t>
      </w:r>
      <w:r w:rsidRPr="004C1B25">
        <w:rPr>
          <w:rFonts w:asciiTheme="majorHAnsi" w:hAnsiTheme="majorHAnsi" w:cstheme="majorHAnsi"/>
        </w:rPr>
        <w:t>, nakon čega će uneti opseg iskorišćenih markica biti evidentiran.</w:t>
      </w:r>
    </w:p>
    <w:p w14:paraId="26999744" w14:textId="77777777" w:rsidR="000F74FE" w:rsidRPr="004C1B25" w:rsidRDefault="000F74FE" w:rsidP="00412C2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1F45E5E" wp14:editId="76D51F93">
            <wp:extent cx="5334000" cy="2984500"/>
            <wp:effectExtent l="0" t="0" r="0" b="6350"/>
            <wp:docPr id="2029333888" name="Picture 25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333888" name="Picture 25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CDFD8" w14:textId="77777777" w:rsidR="000F74FE" w:rsidRPr="004C1B25" w:rsidRDefault="000F74FE" w:rsidP="00412C22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393460FF" w14:textId="77777777" w:rsidR="000F74FE" w:rsidRPr="004C1B25" w:rsidRDefault="000F74FE" w:rsidP="000F74FE">
      <w:pPr>
        <w:pStyle w:val="Heading2"/>
        <w:numPr>
          <w:ilvl w:val="0"/>
          <w:numId w:val="25"/>
        </w:numPr>
        <w:rPr>
          <w:rFonts w:asciiTheme="majorHAnsi" w:hAnsiTheme="majorHAnsi" w:cstheme="majorHAnsi"/>
        </w:rPr>
      </w:pPr>
      <w:bookmarkStart w:id="163" w:name="_Toc179449015"/>
      <w:r w:rsidRPr="004C1B25">
        <w:rPr>
          <w:rFonts w:asciiTheme="majorHAnsi" w:hAnsiTheme="majorHAnsi" w:cstheme="majorHAnsi"/>
        </w:rPr>
        <w:lastRenderedPageBreak/>
        <w:t>Evidentiranje neiskorišćenih kontrolnih akciznih markica</w:t>
      </w:r>
      <w:bookmarkEnd w:id="163"/>
    </w:p>
    <w:p w14:paraId="2979F679" w14:textId="77777777" w:rsidR="000F74FE" w:rsidRPr="004C1B25" w:rsidRDefault="000F74FE" w:rsidP="007D754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"Evidencija isporučenih akciznih markica".</w:t>
      </w:r>
    </w:p>
    <w:p w14:paraId="46F13FA5" w14:textId="77777777" w:rsidR="000F74FE" w:rsidRPr="004C1B25" w:rsidRDefault="000F74FE" w:rsidP="007D754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9294C07" wp14:editId="70568BAC">
            <wp:extent cx="5334000" cy="2990850"/>
            <wp:effectExtent l="19050" t="19050" r="19050" b="19050"/>
            <wp:docPr id="2123529307" name="Picture 27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529307" name="Picture 27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02385EB" w14:textId="77777777" w:rsidR="000F74FE" w:rsidRPr="004C1B25" w:rsidRDefault="000F74FE" w:rsidP="007D754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</w:t>
      </w:r>
      <w:r w:rsidRPr="004C1B25">
        <w:rPr>
          <w:rStyle w:val="Strong"/>
          <w:rFonts w:asciiTheme="majorHAnsi" w:hAnsiTheme="majorHAnsi" w:cstheme="majorHAnsi"/>
        </w:rPr>
        <w:t>"Grupa markica broj 1"</w:t>
      </w:r>
      <w:r w:rsidRPr="004C1B25">
        <w:rPr>
          <w:rFonts w:asciiTheme="majorHAnsi" w:hAnsiTheme="majorHAnsi" w:cstheme="majorHAnsi"/>
        </w:rPr>
        <w:t>, nakon čega će se prikazati novi formular za unos neophodnih informacija evidentiranja akciznih markica.</w:t>
      </w:r>
    </w:p>
    <w:p w14:paraId="5DD54E34" w14:textId="77777777" w:rsidR="000F74FE" w:rsidRPr="004C1B25" w:rsidRDefault="000F74FE" w:rsidP="007D754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3392B3D" wp14:editId="033C906A">
            <wp:extent cx="5334000" cy="2990850"/>
            <wp:effectExtent l="19050" t="19050" r="19050" b="19050"/>
            <wp:docPr id="138695271" name="Picture 27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95271" name="Picture 27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B2605D1" w14:textId="77777777" w:rsidR="000F74FE" w:rsidRPr="004C1B25" w:rsidRDefault="000F74FE" w:rsidP="007D7541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5CBA1677" w14:textId="77777777" w:rsidR="000F74FE" w:rsidRPr="004C1B25" w:rsidRDefault="000F74FE" w:rsidP="007D754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  <w:b/>
          <w:bCs/>
          <w:color w:val="FF0000"/>
        </w:rPr>
        <w:lastRenderedPageBreak/>
        <w:t>Napomena:</w:t>
      </w:r>
      <w:r w:rsidRPr="004C1B25">
        <w:rPr>
          <w:rFonts w:asciiTheme="majorHAnsi" w:hAnsiTheme="majorHAnsi" w:cstheme="majorHAnsi"/>
          <w:color w:val="FF0000"/>
        </w:rPr>
        <w:t xml:space="preserve"> </w:t>
      </w:r>
      <w:r w:rsidRPr="004C1B25">
        <w:rPr>
          <w:rFonts w:asciiTheme="majorHAnsi" w:hAnsiTheme="majorHAnsi" w:cstheme="majorHAnsi"/>
        </w:rPr>
        <w:t xml:space="preserve">Moguće je I uneti pojedinačne akcizne markice u polje za unos </w:t>
      </w:r>
      <w:r w:rsidRPr="004C1B25">
        <w:rPr>
          <w:rFonts w:asciiTheme="majorHAnsi" w:hAnsiTheme="majorHAnsi" w:cstheme="majorHAnsi"/>
          <w:i/>
          <w:iCs/>
        </w:rPr>
        <w:t>Pojedinačna evidencija</w:t>
      </w:r>
      <w:r w:rsidRPr="004C1B25">
        <w:rPr>
          <w:rFonts w:asciiTheme="majorHAnsi" w:hAnsiTheme="majorHAnsi" w:cstheme="majorHAnsi"/>
        </w:rPr>
        <w:t>, ako nema potrebe evidentirati opseg akciznih markica.</w:t>
      </w:r>
    </w:p>
    <w:p w14:paraId="69FCB084" w14:textId="77777777" w:rsidR="000F74FE" w:rsidRPr="004C1B25" w:rsidRDefault="000F74FE" w:rsidP="007D754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Kliknuti na polje za unos </w:t>
      </w:r>
      <w:r w:rsidRPr="004C1B25">
        <w:rPr>
          <w:rStyle w:val="Strong"/>
          <w:rFonts w:asciiTheme="majorHAnsi" w:hAnsiTheme="majorHAnsi" w:cstheme="majorHAnsi"/>
        </w:rPr>
        <w:t>"Opseg od".</w:t>
      </w:r>
    </w:p>
    <w:p w14:paraId="1E0C9744" w14:textId="77777777" w:rsidR="000F74FE" w:rsidRPr="004C1B25" w:rsidRDefault="000F74FE" w:rsidP="007D754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57CF066" wp14:editId="651F543E">
            <wp:extent cx="5334000" cy="2990850"/>
            <wp:effectExtent l="19050" t="19050" r="19050" b="19050"/>
            <wp:docPr id="223286012" name="Picture 26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286012" name="Picture 26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13C0FA" w14:textId="77777777" w:rsidR="000F74FE" w:rsidRPr="004C1B25" w:rsidRDefault="000F74FE" w:rsidP="007D754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U polje za unos uneti početni opseg za evidentiranje. U našem primeru unosimo </w:t>
      </w:r>
      <w:r w:rsidRPr="004C1B25">
        <w:rPr>
          <w:rStyle w:val="Strong"/>
          <w:rFonts w:asciiTheme="majorHAnsi" w:hAnsiTheme="majorHAnsi" w:cstheme="majorHAnsi"/>
        </w:rPr>
        <w:t>"TT00300011".</w:t>
      </w:r>
    </w:p>
    <w:p w14:paraId="64DF1647" w14:textId="77777777" w:rsidR="000F74FE" w:rsidRPr="004C1B25" w:rsidRDefault="000F74FE" w:rsidP="007D754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Kliknuti na polje za unos </w:t>
      </w:r>
      <w:r w:rsidRPr="004C1B25">
        <w:rPr>
          <w:rStyle w:val="Strong"/>
          <w:rFonts w:asciiTheme="majorHAnsi" w:hAnsiTheme="majorHAnsi" w:cstheme="majorHAnsi"/>
        </w:rPr>
        <w:t>"Opseg do".</w:t>
      </w:r>
    </w:p>
    <w:p w14:paraId="5D668B5E" w14:textId="77777777" w:rsidR="000F74FE" w:rsidRPr="004C1B25" w:rsidRDefault="000F74FE" w:rsidP="007D754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DEFC189" wp14:editId="71E09E00">
            <wp:extent cx="5334000" cy="2984500"/>
            <wp:effectExtent l="19050" t="19050" r="19050" b="25400"/>
            <wp:docPr id="1146157456" name="Picture 26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157456" name="Picture 26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FD6C5D" w14:textId="77777777" w:rsidR="000F74FE" w:rsidRPr="004C1B25" w:rsidRDefault="000F74FE" w:rsidP="007D7541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U polje za unos uneti krajnji opseg za evidentiranje. U našem primeru unosimo </w:t>
      </w:r>
      <w:r w:rsidRPr="004C1B25">
        <w:rPr>
          <w:rStyle w:val="Strong"/>
          <w:rFonts w:asciiTheme="majorHAnsi" w:hAnsiTheme="majorHAnsi" w:cstheme="majorHAnsi"/>
        </w:rPr>
        <w:t>"TT00300015".</w:t>
      </w:r>
    </w:p>
    <w:p w14:paraId="3233161C" w14:textId="77777777" w:rsidR="000F74FE" w:rsidRPr="004C1B25" w:rsidRDefault="000F74FE" w:rsidP="007D7541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6CE40058" w14:textId="77777777" w:rsidR="000F74FE" w:rsidRPr="004C1B25" w:rsidRDefault="000F74FE" w:rsidP="007D754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7. Kliknuti na dugme </w:t>
      </w:r>
      <w:r w:rsidRPr="004C1B25">
        <w:rPr>
          <w:rStyle w:val="Strong"/>
          <w:rFonts w:asciiTheme="majorHAnsi" w:hAnsiTheme="majorHAnsi" w:cstheme="majorHAnsi"/>
        </w:rPr>
        <w:t>"Sačuvaj"</w:t>
      </w:r>
      <w:r w:rsidRPr="004C1B25">
        <w:rPr>
          <w:rFonts w:asciiTheme="majorHAnsi" w:hAnsiTheme="majorHAnsi" w:cstheme="majorHAnsi"/>
        </w:rPr>
        <w:t>, nakon čega će uneti opseg neiskorišćenih markica biti evidentiran.</w:t>
      </w:r>
    </w:p>
    <w:p w14:paraId="01EE1773" w14:textId="77777777" w:rsidR="000F74FE" w:rsidRPr="004C1B25" w:rsidRDefault="000F74FE" w:rsidP="007D754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11A624E" wp14:editId="7C3A315C">
            <wp:extent cx="5334000" cy="2984500"/>
            <wp:effectExtent l="19050" t="19050" r="19050" b="25400"/>
            <wp:docPr id="2041888528" name="Picture 26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888528" name="Picture 26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6064469" w14:textId="77777777" w:rsidR="000F74FE" w:rsidRPr="004C1B25" w:rsidRDefault="000F74FE" w:rsidP="007D7541">
      <w:pPr>
        <w:rPr>
          <w:rFonts w:asciiTheme="majorHAnsi" w:hAnsiTheme="majorHAnsi" w:cstheme="majorHAnsi"/>
        </w:rPr>
      </w:pPr>
    </w:p>
    <w:p w14:paraId="597B3B60" w14:textId="77777777" w:rsidR="000F74FE" w:rsidRPr="004C1B25" w:rsidRDefault="000F74FE" w:rsidP="007D7541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7A1AA70" w14:textId="77777777" w:rsidR="000F74FE" w:rsidRPr="004C1B25" w:rsidRDefault="000F74FE" w:rsidP="000F74FE">
      <w:pPr>
        <w:pStyle w:val="Heading2"/>
        <w:numPr>
          <w:ilvl w:val="0"/>
          <w:numId w:val="25"/>
        </w:numPr>
        <w:jc w:val="left"/>
        <w:rPr>
          <w:rFonts w:asciiTheme="majorHAnsi" w:hAnsiTheme="majorHAnsi" w:cstheme="majorHAnsi"/>
        </w:rPr>
      </w:pPr>
      <w:bookmarkStart w:id="164" w:name="_Toc179449016"/>
      <w:r w:rsidRPr="004C1B25">
        <w:rPr>
          <w:rFonts w:asciiTheme="majorHAnsi" w:hAnsiTheme="majorHAnsi" w:cstheme="majorHAnsi"/>
        </w:rPr>
        <w:lastRenderedPageBreak/>
        <w:t>Evidentiranje oštećenih kontrolnih akciznih markica sa vidljivom oznakom serije</w:t>
      </w:r>
      <w:bookmarkEnd w:id="164"/>
    </w:p>
    <w:p w14:paraId="40147F5A" w14:textId="77777777" w:rsidR="000F74FE" w:rsidRPr="004C1B25" w:rsidRDefault="000F74FE" w:rsidP="007D754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"Evidencija isporučenih akciznih markica".</w:t>
      </w:r>
    </w:p>
    <w:p w14:paraId="6D66726A" w14:textId="77777777" w:rsidR="000F74FE" w:rsidRPr="004C1B25" w:rsidRDefault="000F74FE" w:rsidP="007D754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F848D42" wp14:editId="7B2BFA1C">
            <wp:extent cx="5334000" cy="2990850"/>
            <wp:effectExtent l="19050" t="19050" r="19050" b="19050"/>
            <wp:docPr id="425799675" name="Picture 27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799675" name="Picture 27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E403ABB" w14:textId="77777777" w:rsidR="000F74FE" w:rsidRPr="004C1B25" w:rsidRDefault="000F74FE" w:rsidP="007D754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  <w:b/>
          <w:bCs/>
          <w:color w:val="FF0000"/>
        </w:rPr>
        <w:t>Napomena:</w:t>
      </w:r>
      <w:r w:rsidRPr="004C1B25">
        <w:rPr>
          <w:rFonts w:asciiTheme="majorHAnsi" w:hAnsiTheme="majorHAnsi" w:cstheme="majorHAnsi"/>
          <w:color w:val="FF0000"/>
        </w:rPr>
        <w:t xml:space="preserve"> </w:t>
      </w:r>
      <w:r w:rsidRPr="004C1B25">
        <w:rPr>
          <w:rFonts w:asciiTheme="majorHAnsi" w:hAnsiTheme="majorHAnsi" w:cstheme="majorHAnsi"/>
        </w:rPr>
        <w:t xml:space="preserve">Moguće je I uneti pojedinačne akcizne markice u polje za unos </w:t>
      </w:r>
      <w:r w:rsidRPr="004C1B25">
        <w:rPr>
          <w:rFonts w:asciiTheme="majorHAnsi" w:hAnsiTheme="majorHAnsi" w:cstheme="majorHAnsi"/>
          <w:i/>
          <w:iCs/>
        </w:rPr>
        <w:t>Pojedinačna evidencija</w:t>
      </w:r>
      <w:r w:rsidRPr="004C1B25">
        <w:rPr>
          <w:rFonts w:asciiTheme="majorHAnsi" w:hAnsiTheme="majorHAnsi" w:cstheme="majorHAnsi"/>
        </w:rPr>
        <w:t>, ako nema potrebe evidentirati opseg akciznih markica.</w:t>
      </w:r>
    </w:p>
    <w:p w14:paraId="5119D2E7" w14:textId="77777777" w:rsidR="000F74FE" w:rsidRPr="004C1B25" w:rsidRDefault="000F74FE" w:rsidP="007D754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unos </w:t>
      </w:r>
      <w:r w:rsidRPr="004C1B25">
        <w:rPr>
          <w:rStyle w:val="Strong"/>
          <w:rFonts w:asciiTheme="majorHAnsi" w:hAnsiTheme="majorHAnsi" w:cstheme="majorHAnsi"/>
        </w:rPr>
        <w:t>"Opseg od".</w:t>
      </w:r>
    </w:p>
    <w:p w14:paraId="66BCBFE2" w14:textId="77777777" w:rsidR="000F74FE" w:rsidRPr="004C1B25" w:rsidRDefault="000F74FE" w:rsidP="007D754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126FBE8" wp14:editId="2F9AD750">
            <wp:extent cx="5334000" cy="2990850"/>
            <wp:effectExtent l="19050" t="19050" r="19050" b="19050"/>
            <wp:docPr id="1448340814" name="Picture 27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340814" name="Picture 27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21A2461" w14:textId="77777777" w:rsidR="000F74FE" w:rsidRPr="004C1B25" w:rsidRDefault="000F74FE" w:rsidP="007D7541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unos uneti početni opseg za evidentiranje. U našem primeru unosimo </w:t>
      </w:r>
      <w:r w:rsidRPr="004C1B25">
        <w:rPr>
          <w:rStyle w:val="Strong"/>
          <w:rFonts w:asciiTheme="majorHAnsi" w:hAnsiTheme="majorHAnsi" w:cstheme="majorHAnsi"/>
        </w:rPr>
        <w:t>"TT00300016".</w:t>
      </w:r>
    </w:p>
    <w:p w14:paraId="6FF290ED" w14:textId="77777777" w:rsidR="000F74FE" w:rsidRPr="004C1B25" w:rsidRDefault="000F74FE" w:rsidP="007D7541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47AEBF52" w14:textId="77777777" w:rsidR="000F74FE" w:rsidRPr="004C1B25" w:rsidRDefault="000F74FE" w:rsidP="007D754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4. Kliknuti na polje za unos </w:t>
      </w:r>
      <w:r w:rsidRPr="004C1B25">
        <w:rPr>
          <w:rStyle w:val="Strong"/>
          <w:rFonts w:asciiTheme="majorHAnsi" w:hAnsiTheme="majorHAnsi" w:cstheme="majorHAnsi"/>
        </w:rPr>
        <w:t>"Opseg do".</w:t>
      </w:r>
    </w:p>
    <w:p w14:paraId="15EE83EF" w14:textId="77777777" w:rsidR="000F74FE" w:rsidRPr="004C1B25" w:rsidRDefault="000F74FE" w:rsidP="007D754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242DE58" wp14:editId="3A58BE58">
            <wp:extent cx="5334000" cy="2990850"/>
            <wp:effectExtent l="19050" t="19050" r="19050" b="19050"/>
            <wp:docPr id="1265913716" name="Picture 27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913716" name="Picture 27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A4824D0" w14:textId="77777777" w:rsidR="000F74FE" w:rsidRPr="004C1B25" w:rsidRDefault="000F74FE" w:rsidP="007D754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U polje za unos uneti krajnji opseg za evidentiranje. U našem primeru unosimo </w:t>
      </w:r>
      <w:r w:rsidRPr="004C1B25">
        <w:rPr>
          <w:rStyle w:val="Strong"/>
          <w:rFonts w:asciiTheme="majorHAnsi" w:hAnsiTheme="majorHAnsi" w:cstheme="majorHAnsi"/>
        </w:rPr>
        <w:t>"TT00300020".</w:t>
      </w:r>
    </w:p>
    <w:p w14:paraId="3CB93A38" w14:textId="77777777" w:rsidR="000F74FE" w:rsidRPr="004C1B25" w:rsidRDefault="000F74FE" w:rsidP="007D754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Kliknuti na dugme </w:t>
      </w:r>
      <w:r w:rsidRPr="004C1B25">
        <w:rPr>
          <w:rStyle w:val="Strong"/>
          <w:rFonts w:asciiTheme="majorHAnsi" w:hAnsiTheme="majorHAnsi" w:cstheme="majorHAnsi"/>
        </w:rPr>
        <w:t>"Sačuvaj"</w:t>
      </w:r>
      <w:r w:rsidRPr="004C1B25">
        <w:rPr>
          <w:rFonts w:asciiTheme="majorHAnsi" w:hAnsiTheme="majorHAnsi" w:cstheme="majorHAnsi"/>
        </w:rPr>
        <w:t>, nakon čega će uneti opseg oštećenih markica sa vidljivom oznakom serije biti evidentiran.</w:t>
      </w:r>
    </w:p>
    <w:p w14:paraId="28FB5D86" w14:textId="77777777" w:rsidR="000F74FE" w:rsidRPr="004C1B25" w:rsidRDefault="000F74FE" w:rsidP="007D754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98B10C7" wp14:editId="670FA830">
            <wp:extent cx="5334000" cy="2984500"/>
            <wp:effectExtent l="19050" t="19050" r="19050" b="25400"/>
            <wp:docPr id="793994205" name="Picture 27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994205" name="Picture 27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E3F95BA" w14:textId="77777777" w:rsidR="000F74FE" w:rsidRPr="004C1B25" w:rsidRDefault="000F74FE" w:rsidP="007D7541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785FD550" w14:textId="77777777" w:rsidR="000F74FE" w:rsidRPr="004C1B25" w:rsidRDefault="000F74FE" w:rsidP="000F74FE">
      <w:pPr>
        <w:pStyle w:val="Heading2"/>
        <w:numPr>
          <w:ilvl w:val="0"/>
          <w:numId w:val="25"/>
        </w:numPr>
        <w:jc w:val="left"/>
        <w:rPr>
          <w:rFonts w:asciiTheme="majorHAnsi" w:hAnsiTheme="majorHAnsi" w:cstheme="majorHAnsi"/>
        </w:rPr>
      </w:pPr>
      <w:bookmarkStart w:id="165" w:name="_Toc179449017"/>
      <w:r w:rsidRPr="004C1B25">
        <w:rPr>
          <w:rFonts w:asciiTheme="majorHAnsi" w:hAnsiTheme="majorHAnsi" w:cstheme="majorHAnsi"/>
        </w:rPr>
        <w:lastRenderedPageBreak/>
        <w:t>Evidentiranje oštećenih kontrolnih akciznih markica sa nevidljivom oznakom serije</w:t>
      </w:r>
      <w:bookmarkEnd w:id="165"/>
    </w:p>
    <w:p w14:paraId="0F87489D" w14:textId="77777777" w:rsidR="000F74FE" w:rsidRPr="004C1B25" w:rsidRDefault="000F74FE" w:rsidP="009A5DA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"Evidencija isporučenih akciznih markica".</w:t>
      </w:r>
    </w:p>
    <w:p w14:paraId="53F96DE6" w14:textId="77777777" w:rsidR="000F74FE" w:rsidRPr="004C1B25" w:rsidRDefault="000F74FE" w:rsidP="009A5DA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EB42A0E" wp14:editId="40BE3526">
            <wp:extent cx="5334000" cy="2990850"/>
            <wp:effectExtent l="19050" t="19050" r="19050" b="19050"/>
            <wp:docPr id="907504408" name="Picture 279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504408" name="Picture 279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2F9F99B" w14:textId="77777777" w:rsidR="000F74FE" w:rsidRPr="004C1B25" w:rsidRDefault="000F74FE" w:rsidP="009A5DA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unos </w:t>
      </w:r>
      <w:r w:rsidRPr="004C1B25">
        <w:rPr>
          <w:rStyle w:val="Strong"/>
          <w:rFonts w:asciiTheme="majorHAnsi" w:hAnsiTheme="majorHAnsi" w:cstheme="majorHAnsi"/>
        </w:rPr>
        <w:t>"Količina".</w:t>
      </w:r>
    </w:p>
    <w:p w14:paraId="6AE97C1C" w14:textId="77777777" w:rsidR="000F74FE" w:rsidRPr="004C1B25" w:rsidRDefault="000F74FE" w:rsidP="009A5DA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C09D961" wp14:editId="00E551A2">
            <wp:extent cx="5334000" cy="2990850"/>
            <wp:effectExtent l="19050" t="19050" r="19050" b="19050"/>
            <wp:docPr id="422078719" name="Picture 27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078719" name="Picture 27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A4B1EFB" w14:textId="77777777" w:rsidR="000F74FE" w:rsidRPr="004C1B25" w:rsidRDefault="000F74FE" w:rsidP="009A5DAE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unos uneti količinu oštećenih akciznih markica. U našem primeru unosimo </w:t>
      </w:r>
      <w:r w:rsidRPr="004C1B25">
        <w:rPr>
          <w:rStyle w:val="Strong"/>
          <w:rFonts w:asciiTheme="majorHAnsi" w:hAnsiTheme="majorHAnsi" w:cstheme="majorHAnsi"/>
        </w:rPr>
        <w:t>"5".</w:t>
      </w:r>
    </w:p>
    <w:p w14:paraId="4EF050BC" w14:textId="77777777" w:rsidR="000F74FE" w:rsidRPr="004C1B25" w:rsidRDefault="000F74FE" w:rsidP="009A5DAE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7456160F" w14:textId="77777777" w:rsidR="000F74FE" w:rsidRPr="004C1B25" w:rsidRDefault="000F74FE" w:rsidP="009A5DA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4. Kliknuti na polje za unos </w:t>
      </w:r>
      <w:r w:rsidRPr="004C1B25">
        <w:rPr>
          <w:rStyle w:val="Strong"/>
          <w:rFonts w:asciiTheme="majorHAnsi" w:hAnsiTheme="majorHAnsi" w:cstheme="majorHAnsi"/>
        </w:rPr>
        <w:t>"ZAM (Broj zahteva)".</w:t>
      </w:r>
    </w:p>
    <w:p w14:paraId="25992E85" w14:textId="77777777" w:rsidR="000F74FE" w:rsidRPr="004C1B25" w:rsidRDefault="000F74FE" w:rsidP="009A5DA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8795CD6" wp14:editId="62EB654B">
            <wp:extent cx="5334000" cy="2990850"/>
            <wp:effectExtent l="19050" t="19050" r="19050" b="19050"/>
            <wp:docPr id="763744650" name="Picture 27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744650" name="Picture 27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09A5B8B" w14:textId="77777777" w:rsidR="000F74FE" w:rsidRPr="004C1B25" w:rsidRDefault="000F74FE" w:rsidP="009A5DA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U polje za unos uneti broj zahteva za kontrolne akcizne markice za koji se vrši evidentiranje. U našem primeru unosimo </w:t>
      </w:r>
      <w:r w:rsidRPr="004C1B25">
        <w:rPr>
          <w:rStyle w:val="Strong"/>
          <w:rFonts w:asciiTheme="majorHAnsi" w:hAnsiTheme="majorHAnsi" w:cstheme="majorHAnsi"/>
        </w:rPr>
        <w:t>"1-D-01/2024".</w:t>
      </w:r>
    </w:p>
    <w:p w14:paraId="3CB691F4" w14:textId="77777777" w:rsidR="000F74FE" w:rsidRPr="004C1B25" w:rsidRDefault="000F74FE" w:rsidP="009A5DA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Kliknuti na dugme </w:t>
      </w:r>
      <w:r w:rsidRPr="004C1B25">
        <w:rPr>
          <w:rStyle w:val="Strong"/>
          <w:rFonts w:asciiTheme="majorHAnsi" w:hAnsiTheme="majorHAnsi" w:cstheme="majorHAnsi"/>
        </w:rPr>
        <w:t>"Sačuvaj"</w:t>
      </w:r>
      <w:r w:rsidRPr="004C1B25">
        <w:rPr>
          <w:rFonts w:asciiTheme="majorHAnsi" w:hAnsiTheme="majorHAnsi" w:cstheme="majorHAnsi"/>
        </w:rPr>
        <w:t>, nakon čega će uneti opseg oštećenih markica sa nevidljivom oznakom serije biti evidentiran.</w:t>
      </w:r>
    </w:p>
    <w:p w14:paraId="430A08CC" w14:textId="77777777" w:rsidR="000F74FE" w:rsidRPr="004C1B25" w:rsidRDefault="000F74FE" w:rsidP="009A5DA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B99D4AB" wp14:editId="5780AFF0">
            <wp:extent cx="5334000" cy="2984500"/>
            <wp:effectExtent l="19050" t="19050" r="19050" b="25400"/>
            <wp:docPr id="822697547" name="Picture 27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697547" name="Picture 27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00402A" w14:textId="77777777" w:rsidR="000F74FE" w:rsidRPr="004C1B25" w:rsidRDefault="000F74FE" w:rsidP="009A5DAE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BAA8517" w14:textId="77777777" w:rsidR="000F74FE" w:rsidRPr="004C1B25" w:rsidRDefault="000F74FE" w:rsidP="000F74FE">
      <w:pPr>
        <w:pStyle w:val="Heading2"/>
        <w:numPr>
          <w:ilvl w:val="0"/>
          <w:numId w:val="25"/>
        </w:numPr>
        <w:rPr>
          <w:rFonts w:asciiTheme="majorHAnsi" w:hAnsiTheme="majorHAnsi" w:cstheme="majorHAnsi"/>
        </w:rPr>
      </w:pPr>
      <w:bookmarkStart w:id="166" w:name="_Toc179449018"/>
      <w:r w:rsidRPr="004C1B25">
        <w:rPr>
          <w:rFonts w:asciiTheme="majorHAnsi" w:hAnsiTheme="majorHAnsi" w:cstheme="majorHAnsi"/>
        </w:rPr>
        <w:lastRenderedPageBreak/>
        <w:t>Pregled liste iskorišćenih kontrolnih akciznih markica</w:t>
      </w:r>
      <w:bookmarkEnd w:id="166"/>
    </w:p>
    <w:p w14:paraId="07C0AAAF" w14:textId="77777777" w:rsidR="000F74FE" w:rsidRPr="004C1B25" w:rsidRDefault="000F74FE" w:rsidP="000F696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evidentiranih akciznih markica".</w:t>
      </w:r>
    </w:p>
    <w:p w14:paraId="0560C1A3" w14:textId="77777777" w:rsidR="000F74FE" w:rsidRPr="004C1B25" w:rsidRDefault="000F74FE" w:rsidP="000F696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EEA61ED" wp14:editId="00BBB5D7">
            <wp:extent cx="5334000" cy="2990850"/>
            <wp:effectExtent l="19050" t="19050" r="19050" b="19050"/>
            <wp:docPr id="1326973454" name="Picture 281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973454" name="Picture 281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BF13752" w14:textId="77777777" w:rsidR="000F74FE" w:rsidRPr="004C1B25" w:rsidRDefault="000F74FE" w:rsidP="000F696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2. Primetiti listu svih evidentiranih iskorišćenih kontrolnih akciznih markica.</w:t>
      </w:r>
    </w:p>
    <w:p w14:paraId="1FE42BF8" w14:textId="77777777" w:rsidR="000F74FE" w:rsidRPr="004C1B25" w:rsidRDefault="000F74FE" w:rsidP="000F696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C3BAC95" wp14:editId="5858A1CD">
            <wp:extent cx="5334000" cy="2971800"/>
            <wp:effectExtent l="19050" t="19050" r="19050" b="19050"/>
            <wp:docPr id="231596633" name="Picture 28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596633" name="Picture 28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F778138" w14:textId="77777777" w:rsidR="000F74FE" w:rsidRPr="004C1B25" w:rsidRDefault="000F74FE" w:rsidP="000F6963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76A4F6B1" w14:textId="77777777" w:rsidR="000F74FE" w:rsidRPr="004C1B25" w:rsidRDefault="000F74FE" w:rsidP="000F74FE">
      <w:pPr>
        <w:pStyle w:val="Heading2"/>
        <w:numPr>
          <w:ilvl w:val="0"/>
          <w:numId w:val="25"/>
        </w:numPr>
        <w:rPr>
          <w:rFonts w:asciiTheme="majorHAnsi" w:hAnsiTheme="majorHAnsi" w:cstheme="majorHAnsi"/>
        </w:rPr>
      </w:pPr>
      <w:bookmarkStart w:id="167" w:name="_Toc179449019"/>
      <w:r w:rsidRPr="004C1B25">
        <w:rPr>
          <w:rFonts w:asciiTheme="majorHAnsi" w:hAnsiTheme="majorHAnsi" w:cstheme="majorHAnsi"/>
        </w:rPr>
        <w:lastRenderedPageBreak/>
        <w:t>Evidentiranje opsega kontrolnih akciznih markica stavljenih u promet</w:t>
      </w:r>
      <w:bookmarkEnd w:id="167"/>
    </w:p>
    <w:p w14:paraId="3198CABB" w14:textId="77777777" w:rsidR="000F74FE" w:rsidRPr="004C1B25" w:rsidRDefault="000F74FE" w:rsidP="000F696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evidentiranih akciznih markica".</w:t>
      </w:r>
    </w:p>
    <w:p w14:paraId="4DA62719" w14:textId="77777777" w:rsidR="000F74FE" w:rsidRPr="004C1B25" w:rsidRDefault="000F74FE" w:rsidP="000F696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B441A53" wp14:editId="5EB2CEB9">
            <wp:extent cx="5334000" cy="2990850"/>
            <wp:effectExtent l="19050" t="19050" r="19050" b="19050"/>
            <wp:docPr id="913086320" name="Picture 290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086320" name="Picture 290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A36C8A3" w14:textId="77777777" w:rsidR="000F74FE" w:rsidRPr="004C1B25" w:rsidRDefault="000F74FE" w:rsidP="000F696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dugme </w:t>
      </w:r>
      <w:r w:rsidRPr="004C1B25">
        <w:rPr>
          <w:rStyle w:val="Strong"/>
          <w:rFonts w:asciiTheme="majorHAnsi" w:hAnsiTheme="majorHAnsi" w:cstheme="majorHAnsi"/>
        </w:rPr>
        <w:t>"Evidentiraj stavljanje u promet"</w:t>
      </w:r>
      <w:r w:rsidRPr="004C1B25">
        <w:rPr>
          <w:rFonts w:asciiTheme="majorHAnsi" w:hAnsiTheme="majorHAnsi" w:cstheme="majorHAnsi"/>
        </w:rPr>
        <w:t>, nakon čega će se otvoriti novi prozor za unos neophodnih informacija za evidentiranje opsega kontrolnih akciznih markica stavljenih u promet.</w:t>
      </w:r>
    </w:p>
    <w:p w14:paraId="22BC1E43" w14:textId="77777777" w:rsidR="000F74FE" w:rsidRPr="004C1B25" w:rsidRDefault="000F74FE" w:rsidP="000F696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CB1709E" wp14:editId="0E3A15F9">
            <wp:extent cx="5334000" cy="2971800"/>
            <wp:effectExtent l="19050" t="19050" r="19050" b="19050"/>
            <wp:docPr id="1279335396" name="Picture 28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335396" name="Picture 28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E1AC5C" w14:textId="77777777" w:rsidR="000F74FE" w:rsidRPr="004C1B25" w:rsidRDefault="000F74FE" w:rsidP="000F6963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D9E0BDA" w14:textId="77777777" w:rsidR="000F74FE" w:rsidRPr="004C1B25" w:rsidRDefault="000F74FE" w:rsidP="000F696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polje </w:t>
      </w:r>
      <w:r w:rsidRPr="004C1B25">
        <w:rPr>
          <w:rStyle w:val="Strong"/>
          <w:rFonts w:asciiTheme="majorHAnsi" w:hAnsiTheme="majorHAnsi" w:cstheme="majorHAnsi"/>
        </w:rPr>
        <w:t>"Datum stavljanja u promet"</w:t>
      </w:r>
      <w:r w:rsidRPr="004C1B25">
        <w:rPr>
          <w:rFonts w:asciiTheme="majorHAnsi" w:hAnsiTheme="majorHAnsi" w:cstheme="majorHAnsi"/>
        </w:rPr>
        <w:t>, nakon čega se prikazuje kalendar za odabir datuma stavljanja opsega u promet.</w:t>
      </w:r>
    </w:p>
    <w:p w14:paraId="1339A083" w14:textId="77777777" w:rsidR="000F74FE" w:rsidRPr="004C1B25" w:rsidRDefault="000F74FE" w:rsidP="000F696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569AA40" wp14:editId="21B54D51">
            <wp:extent cx="5334000" cy="2984500"/>
            <wp:effectExtent l="19050" t="19050" r="19050" b="25400"/>
            <wp:docPr id="2024438235" name="Picture 28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438235" name="Picture 28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4CF6DCD" w14:textId="77777777" w:rsidR="000F74FE" w:rsidRPr="004C1B25" w:rsidRDefault="000F74FE" w:rsidP="000F696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Odabrati datum stavljanja opsega u promet.</w:t>
      </w:r>
    </w:p>
    <w:p w14:paraId="44B40B64" w14:textId="77777777" w:rsidR="000F74FE" w:rsidRPr="004C1B25" w:rsidRDefault="000F74FE" w:rsidP="000F696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363DDC3" wp14:editId="693F6AAA">
            <wp:extent cx="5334000" cy="2990850"/>
            <wp:effectExtent l="19050" t="19050" r="19050" b="19050"/>
            <wp:docPr id="2050432471" name="Picture 287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432471" name="Picture 287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A25E4D4" w14:textId="77777777" w:rsidR="000F74FE" w:rsidRPr="004C1B25" w:rsidRDefault="000F74FE" w:rsidP="000F6963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AC86944" w14:textId="77777777" w:rsidR="000F74FE" w:rsidRPr="004C1B25" w:rsidRDefault="000F74FE" w:rsidP="000F696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Kliknuti na polje za unos </w:t>
      </w:r>
      <w:r w:rsidRPr="004C1B25">
        <w:rPr>
          <w:rStyle w:val="Strong"/>
          <w:rFonts w:asciiTheme="majorHAnsi" w:hAnsiTheme="majorHAnsi" w:cstheme="majorHAnsi"/>
        </w:rPr>
        <w:t>"Opseg od".</w:t>
      </w:r>
    </w:p>
    <w:p w14:paraId="657B1DC8" w14:textId="77777777" w:rsidR="000F74FE" w:rsidRPr="004C1B25" w:rsidRDefault="000F74FE" w:rsidP="000F696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0EBDA05" wp14:editId="3317B8A0">
            <wp:extent cx="5334000" cy="2990850"/>
            <wp:effectExtent l="19050" t="19050" r="19050" b="19050"/>
            <wp:docPr id="1317962283" name="Picture 28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962283" name="Picture 28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F3277D2" w14:textId="77777777" w:rsidR="000F74FE" w:rsidRPr="004C1B25" w:rsidRDefault="000F74FE" w:rsidP="000F696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U polje za unos uneti početni opseg za stavljanje u promet. U našem primeru unosimo </w:t>
      </w:r>
      <w:r w:rsidRPr="004C1B25">
        <w:rPr>
          <w:rStyle w:val="Strong"/>
          <w:rFonts w:asciiTheme="majorHAnsi" w:hAnsiTheme="majorHAnsi" w:cstheme="majorHAnsi"/>
        </w:rPr>
        <w:t>"TT00300000".</w:t>
      </w:r>
    </w:p>
    <w:p w14:paraId="0E2B77ED" w14:textId="77777777" w:rsidR="000F74FE" w:rsidRPr="004C1B25" w:rsidRDefault="000F74FE" w:rsidP="000F696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Kliknuti na polje za unos </w:t>
      </w:r>
      <w:r w:rsidRPr="004C1B25">
        <w:rPr>
          <w:rStyle w:val="Strong"/>
          <w:rFonts w:asciiTheme="majorHAnsi" w:hAnsiTheme="majorHAnsi" w:cstheme="majorHAnsi"/>
        </w:rPr>
        <w:t>"Opseg do".</w:t>
      </w:r>
    </w:p>
    <w:p w14:paraId="34A48143" w14:textId="77777777" w:rsidR="000F74FE" w:rsidRPr="004C1B25" w:rsidRDefault="000F74FE" w:rsidP="000F696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0129E8E" wp14:editId="55596B8D">
            <wp:extent cx="5334000" cy="2990850"/>
            <wp:effectExtent l="19050" t="19050" r="19050" b="19050"/>
            <wp:docPr id="1834378976" name="Picture 28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378976" name="Picture 28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FFA9BA" w14:textId="77777777" w:rsidR="000F74FE" w:rsidRPr="004C1B25" w:rsidRDefault="000F74FE" w:rsidP="000F6963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8. U polje za unos uneti krajnji opseg za stavljanje u promet. U našem primeru unosimo </w:t>
      </w:r>
      <w:r w:rsidRPr="004C1B25">
        <w:rPr>
          <w:rStyle w:val="Strong"/>
          <w:rFonts w:asciiTheme="majorHAnsi" w:hAnsiTheme="majorHAnsi" w:cstheme="majorHAnsi"/>
        </w:rPr>
        <w:t>"TT00300005".</w:t>
      </w:r>
    </w:p>
    <w:p w14:paraId="5C1F1BDC" w14:textId="77777777" w:rsidR="000F74FE" w:rsidRPr="004C1B25" w:rsidRDefault="000F74FE" w:rsidP="000F6963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307CB837" w14:textId="77777777" w:rsidR="000F74FE" w:rsidRPr="004C1B25" w:rsidRDefault="000F74FE" w:rsidP="000F696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9. Kliknuti na dugme </w:t>
      </w:r>
      <w:r w:rsidRPr="004C1B25">
        <w:rPr>
          <w:rStyle w:val="Strong"/>
          <w:rFonts w:asciiTheme="majorHAnsi" w:hAnsiTheme="majorHAnsi" w:cstheme="majorHAnsi"/>
        </w:rPr>
        <w:t>"+",</w:t>
      </w:r>
      <w:r w:rsidRPr="004C1B25">
        <w:rPr>
          <w:rFonts w:asciiTheme="majorHAnsi" w:hAnsiTheme="majorHAnsi" w:cstheme="majorHAnsi"/>
        </w:rPr>
        <w:t xml:space="preserve"> nakon čega će uneti opseg biti dodat na formu za evidentiranje opsega kontrolnih akciznih markica stavljenih u promet.</w:t>
      </w:r>
    </w:p>
    <w:p w14:paraId="3BB3E209" w14:textId="77777777" w:rsidR="000F74FE" w:rsidRPr="004C1B25" w:rsidRDefault="000F74FE" w:rsidP="000F696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27FE260" wp14:editId="5F1C7B21">
            <wp:extent cx="5334000" cy="2990850"/>
            <wp:effectExtent l="19050" t="19050" r="19050" b="19050"/>
            <wp:docPr id="1017850282" name="Picture 28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850282" name="Picture 28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EF334C1" w14:textId="77777777" w:rsidR="000F74FE" w:rsidRPr="004C1B25" w:rsidRDefault="000F74FE" w:rsidP="000F696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10. Kliknuti na dugme </w:t>
      </w:r>
      <w:r w:rsidRPr="004C1B25">
        <w:rPr>
          <w:rStyle w:val="Strong"/>
          <w:rFonts w:asciiTheme="majorHAnsi" w:hAnsiTheme="majorHAnsi" w:cstheme="majorHAnsi"/>
        </w:rPr>
        <w:t>"Evidentiraj".</w:t>
      </w:r>
    </w:p>
    <w:p w14:paraId="533BC6E0" w14:textId="77777777" w:rsidR="000F74FE" w:rsidRPr="004C1B25" w:rsidRDefault="000F74FE" w:rsidP="000F696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2AC7D4C" wp14:editId="0E4FC46C">
            <wp:extent cx="5334000" cy="2990850"/>
            <wp:effectExtent l="19050" t="19050" r="19050" b="19050"/>
            <wp:docPr id="2070010031" name="Picture 28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010031" name="Picture 28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7495578" w14:textId="77777777" w:rsidR="000F74FE" w:rsidRPr="004C1B25" w:rsidRDefault="000F74FE" w:rsidP="000F6963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360AB1F" w14:textId="77777777" w:rsidR="000F74FE" w:rsidRPr="004C1B25" w:rsidRDefault="000F74FE" w:rsidP="000F696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11. Primetiti da je opseg akciznih markica stavljen u promet.</w:t>
      </w:r>
    </w:p>
    <w:p w14:paraId="7E918585" w14:textId="77777777" w:rsidR="000F74FE" w:rsidRPr="004C1B25" w:rsidRDefault="000F74FE" w:rsidP="000F696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52F27B9" wp14:editId="1D13986F">
            <wp:extent cx="5334000" cy="2247900"/>
            <wp:effectExtent l="19050" t="19050" r="19050" b="19050"/>
            <wp:docPr id="1080304396" name="Picture 28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304396" name="Picture 28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479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FBC478A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511354C" w14:textId="77777777" w:rsidR="000F74FE" w:rsidRPr="004C1B25" w:rsidRDefault="000F74FE" w:rsidP="000F74FE">
      <w:pPr>
        <w:pStyle w:val="Heading2"/>
        <w:numPr>
          <w:ilvl w:val="0"/>
          <w:numId w:val="25"/>
        </w:numPr>
        <w:jc w:val="left"/>
        <w:rPr>
          <w:rFonts w:asciiTheme="majorHAnsi" w:hAnsiTheme="majorHAnsi" w:cstheme="majorHAnsi"/>
        </w:rPr>
      </w:pPr>
      <w:bookmarkStart w:id="168" w:name="_Toc179449020"/>
      <w:r w:rsidRPr="004C1B25">
        <w:rPr>
          <w:rFonts w:asciiTheme="majorHAnsi" w:hAnsiTheme="majorHAnsi" w:cstheme="majorHAnsi"/>
        </w:rPr>
        <w:lastRenderedPageBreak/>
        <w:t>Pregled liste neiskorišćenih kontrolnih akciznih markica</w:t>
      </w:r>
      <w:bookmarkEnd w:id="168"/>
    </w:p>
    <w:p w14:paraId="60369F57" w14:textId="77777777" w:rsidR="000F74FE" w:rsidRPr="004C1B25" w:rsidRDefault="000F74FE" w:rsidP="00F438C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evidentiranih akciznih markica".</w:t>
      </w:r>
    </w:p>
    <w:p w14:paraId="2A8BBAAD" w14:textId="77777777" w:rsidR="000F74FE" w:rsidRPr="004C1B25" w:rsidRDefault="000F74FE" w:rsidP="00F438C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3CBA4F5" wp14:editId="0683FB30">
            <wp:extent cx="5334000" cy="2990850"/>
            <wp:effectExtent l="19050" t="19050" r="19050" b="19050"/>
            <wp:docPr id="269163554" name="Picture 294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163554" name="Picture 294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85522B" w14:textId="77777777" w:rsidR="000F74FE" w:rsidRPr="004C1B25" w:rsidRDefault="000F74FE" w:rsidP="00F438C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 xml:space="preserve"> nakon čega će se prikazati padajuća lista opcija sa statusima zahteva za evidentirane akcizne markice.</w:t>
      </w:r>
    </w:p>
    <w:p w14:paraId="0EAE14DD" w14:textId="77777777" w:rsidR="000F74FE" w:rsidRPr="004C1B25" w:rsidRDefault="000F74FE" w:rsidP="00F438C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0480C0D" wp14:editId="3702F742">
            <wp:extent cx="5334000" cy="2984500"/>
            <wp:effectExtent l="19050" t="19050" r="19050" b="25400"/>
            <wp:docPr id="1726664603" name="Picture 29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664603" name="Picture 29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7632293" w14:textId="77777777" w:rsidR="000F74FE" w:rsidRPr="004C1B25" w:rsidRDefault="000F74FE" w:rsidP="00F438C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1323566" w14:textId="77777777" w:rsidR="000F74FE" w:rsidRPr="004C1B25" w:rsidRDefault="000F74FE" w:rsidP="00F438C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"Neiskorišćene markice".</w:t>
      </w:r>
    </w:p>
    <w:p w14:paraId="3E375548" w14:textId="77777777" w:rsidR="000F74FE" w:rsidRPr="004C1B25" w:rsidRDefault="000F74FE" w:rsidP="00F438C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7D48316" wp14:editId="7EB589E0">
            <wp:extent cx="5334000" cy="2984500"/>
            <wp:effectExtent l="19050" t="19050" r="19050" b="25400"/>
            <wp:docPr id="1010136190" name="Picture 29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136190" name="Picture 29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BCF9314" w14:textId="77777777" w:rsidR="000F74FE" w:rsidRPr="004C1B25" w:rsidRDefault="000F74FE" w:rsidP="00F438C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zahteva za akcizne markice pretražena po unetom parametru pretrage.</w:t>
      </w:r>
    </w:p>
    <w:p w14:paraId="154A6400" w14:textId="77777777" w:rsidR="000F74FE" w:rsidRPr="004C1B25" w:rsidRDefault="000F74FE" w:rsidP="00F438C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57760FF" wp14:editId="1FD0CB9D">
            <wp:extent cx="5334000" cy="2660650"/>
            <wp:effectExtent l="19050" t="19050" r="19050" b="25400"/>
            <wp:docPr id="2122550538" name="Picture 29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550538" name="Picture 29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60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1EAFFAE" w14:textId="77777777" w:rsidR="000F74FE" w:rsidRPr="004C1B25" w:rsidRDefault="000F74FE" w:rsidP="00F438C4">
      <w:pPr>
        <w:rPr>
          <w:rFonts w:asciiTheme="majorHAnsi" w:hAnsiTheme="majorHAnsi" w:cstheme="majorHAnsi"/>
        </w:rPr>
      </w:pPr>
    </w:p>
    <w:p w14:paraId="0F5FB272" w14:textId="77777777" w:rsidR="000F74FE" w:rsidRPr="004C1B25" w:rsidRDefault="000F74FE" w:rsidP="00F438C4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54D7908" w14:textId="77777777" w:rsidR="000F74FE" w:rsidRPr="004C1B25" w:rsidRDefault="000F74FE" w:rsidP="000F74FE">
      <w:pPr>
        <w:pStyle w:val="Heading2"/>
        <w:numPr>
          <w:ilvl w:val="0"/>
          <w:numId w:val="25"/>
        </w:numPr>
        <w:jc w:val="left"/>
        <w:rPr>
          <w:rFonts w:asciiTheme="majorHAnsi" w:hAnsiTheme="majorHAnsi" w:cstheme="majorHAnsi"/>
        </w:rPr>
      </w:pPr>
      <w:bookmarkStart w:id="169" w:name="_Toc179449021"/>
      <w:r w:rsidRPr="004C1B25">
        <w:rPr>
          <w:rFonts w:asciiTheme="majorHAnsi" w:hAnsiTheme="majorHAnsi" w:cstheme="majorHAnsi"/>
        </w:rPr>
        <w:lastRenderedPageBreak/>
        <w:t>Pregled liste oštećenih kontrolnih akciznih markica sa vidljivom serijom</w:t>
      </w:r>
      <w:bookmarkEnd w:id="169"/>
    </w:p>
    <w:p w14:paraId="68291BE5" w14:textId="77777777" w:rsidR="000F74FE" w:rsidRPr="004C1B25" w:rsidRDefault="000F74FE" w:rsidP="00F438C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evidentiranih akciznih markica".</w:t>
      </w:r>
    </w:p>
    <w:p w14:paraId="0C2000ED" w14:textId="77777777" w:rsidR="000F74FE" w:rsidRPr="004C1B25" w:rsidRDefault="000F74FE" w:rsidP="00F438C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820099F" wp14:editId="701DEC74">
            <wp:extent cx="5334000" cy="2990850"/>
            <wp:effectExtent l="19050" t="19050" r="19050" b="19050"/>
            <wp:docPr id="1730085270" name="Picture 29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085270" name="Picture 29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2D04AAE" w14:textId="77777777" w:rsidR="000F74FE" w:rsidRPr="004C1B25" w:rsidRDefault="000F74FE" w:rsidP="00F438C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 xml:space="preserve"> nakon čega će se prikazati padajuća lista opcija sa statusima zahteva za evidentirane akcizne markice.</w:t>
      </w:r>
    </w:p>
    <w:p w14:paraId="4BCDD318" w14:textId="77777777" w:rsidR="000F74FE" w:rsidRPr="004C1B25" w:rsidRDefault="000F74FE" w:rsidP="00F438C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7051A39" wp14:editId="29CBCEC1">
            <wp:extent cx="5334000" cy="2984500"/>
            <wp:effectExtent l="19050" t="19050" r="19050" b="25400"/>
            <wp:docPr id="291575013" name="Picture 29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575013" name="Picture 29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2283069" w14:textId="77777777" w:rsidR="000F74FE" w:rsidRPr="004C1B25" w:rsidRDefault="000F74FE" w:rsidP="00F438C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AD60D2D" w14:textId="77777777" w:rsidR="000F74FE" w:rsidRPr="004C1B25" w:rsidRDefault="000F74FE" w:rsidP="00F438C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"Oštećene markice sa vidljivom oznakom serije".</w:t>
      </w:r>
    </w:p>
    <w:p w14:paraId="10C459CE" w14:textId="77777777" w:rsidR="000F74FE" w:rsidRPr="004C1B25" w:rsidRDefault="000F74FE" w:rsidP="00F438C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AC797FC" wp14:editId="261E582B">
            <wp:extent cx="5334000" cy="2984500"/>
            <wp:effectExtent l="19050" t="19050" r="19050" b="25400"/>
            <wp:docPr id="455033247" name="Picture 29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033247" name="Picture 29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B6013C" w14:textId="77777777" w:rsidR="000F74FE" w:rsidRPr="004C1B25" w:rsidRDefault="000F74FE" w:rsidP="00F438C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zahteva za akcizne markice pretražena po unetom parametru pretrage.</w:t>
      </w:r>
    </w:p>
    <w:p w14:paraId="7C5A4CFC" w14:textId="77777777" w:rsidR="000F74FE" w:rsidRPr="004C1B25" w:rsidRDefault="000F74FE" w:rsidP="00F438C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529373E" wp14:editId="49394C9E">
            <wp:extent cx="5334000" cy="2660650"/>
            <wp:effectExtent l="19050" t="19050" r="19050" b="25400"/>
            <wp:docPr id="104574206" name="Picture 29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74206" name="Picture 29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60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F4858DB" w14:textId="77777777" w:rsidR="000F74FE" w:rsidRPr="004C1B25" w:rsidRDefault="000F74FE" w:rsidP="00F438C4">
      <w:pPr>
        <w:rPr>
          <w:rFonts w:asciiTheme="majorHAnsi" w:hAnsiTheme="majorHAnsi" w:cstheme="majorHAnsi"/>
        </w:rPr>
      </w:pPr>
    </w:p>
    <w:p w14:paraId="0585A666" w14:textId="77777777" w:rsidR="000F74FE" w:rsidRPr="004C1B25" w:rsidRDefault="000F74FE" w:rsidP="00F438C4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734D4C8D" w14:textId="77777777" w:rsidR="000F74FE" w:rsidRPr="004C1B25" w:rsidRDefault="000F74FE" w:rsidP="000F74FE">
      <w:pPr>
        <w:pStyle w:val="Heading2"/>
        <w:numPr>
          <w:ilvl w:val="0"/>
          <w:numId w:val="25"/>
        </w:numPr>
        <w:jc w:val="left"/>
        <w:rPr>
          <w:rFonts w:asciiTheme="majorHAnsi" w:hAnsiTheme="majorHAnsi" w:cstheme="majorHAnsi"/>
        </w:rPr>
      </w:pPr>
      <w:bookmarkStart w:id="170" w:name="_Toc179449022"/>
      <w:r w:rsidRPr="004C1B25">
        <w:rPr>
          <w:rFonts w:asciiTheme="majorHAnsi" w:hAnsiTheme="majorHAnsi" w:cstheme="majorHAnsi"/>
        </w:rPr>
        <w:lastRenderedPageBreak/>
        <w:t>Pregled liste oštećenih kontrolnih akciznih markica sa nevidljivom oznakom serije</w:t>
      </w:r>
      <w:bookmarkEnd w:id="170"/>
    </w:p>
    <w:p w14:paraId="777EB195" w14:textId="77777777" w:rsidR="000F74FE" w:rsidRPr="004C1B25" w:rsidRDefault="000F74FE" w:rsidP="00D16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evidentiranih akciznih markica".</w:t>
      </w:r>
    </w:p>
    <w:p w14:paraId="526FA4C7" w14:textId="77777777" w:rsidR="000F74FE" w:rsidRPr="004C1B25" w:rsidRDefault="000F74FE" w:rsidP="00D16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63D366C" wp14:editId="655D8BB9">
            <wp:extent cx="5334000" cy="2990850"/>
            <wp:effectExtent l="19050" t="19050" r="19050" b="19050"/>
            <wp:docPr id="1067268638" name="Picture 302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268638" name="Picture 302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1145AE" w14:textId="77777777" w:rsidR="000F74FE" w:rsidRPr="004C1B25" w:rsidRDefault="000F74FE" w:rsidP="00D16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 xml:space="preserve"> nakon čega će se prikazati padajuća lista opcija sa statusima zahteva za evidentirane akcizne markice.</w:t>
      </w:r>
    </w:p>
    <w:p w14:paraId="51AAE074" w14:textId="77777777" w:rsidR="000F74FE" w:rsidRPr="004C1B25" w:rsidRDefault="000F74FE" w:rsidP="00D16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0C624C7" wp14:editId="5C7DC7B3">
            <wp:extent cx="5334000" cy="2984500"/>
            <wp:effectExtent l="19050" t="19050" r="19050" b="25400"/>
            <wp:docPr id="358009515" name="Picture 30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009515" name="Picture 30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3719D7B" w14:textId="77777777" w:rsidR="000F74FE" w:rsidRPr="004C1B25" w:rsidRDefault="000F74FE" w:rsidP="00D16C8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8B33B45" w14:textId="77777777" w:rsidR="000F74FE" w:rsidRPr="004C1B25" w:rsidRDefault="000F74FE" w:rsidP="00D16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"Oštećene markice sa nevidljivom oznakom serije".</w:t>
      </w:r>
    </w:p>
    <w:p w14:paraId="6EF599C2" w14:textId="77777777" w:rsidR="000F74FE" w:rsidRPr="004C1B25" w:rsidRDefault="000F74FE" w:rsidP="00D16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062FCF6" wp14:editId="508F4887">
            <wp:extent cx="5334000" cy="2984500"/>
            <wp:effectExtent l="19050" t="19050" r="19050" b="25400"/>
            <wp:docPr id="2049894316" name="Picture 30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894316" name="Picture 30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F18A38E" w14:textId="77777777" w:rsidR="000F74FE" w:rsidRPr="004C1B25" w:rsidRDefault="000F74FE" w:rsidP="00D16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zahteva za akcizne markice pretražena po unetom parametru pretrage.</w:t>
      </w:r>
    </w:p>
    <w:p w14:paraId="4F4776FF" w14:textId="77777777" w:rsidR="000F74FE" w:rsidRPr="004C1B25" w:rsidRDefault="000F74FE" w:rsidP="00D16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3DE30BF" wp14:editId="1E00D0BA">
            <wp:extent cx="5334000" cy="2660650"/>
            <wp:effectExtent l="19050" t="19050" r="19050" b="25400"/>
            <wp:docPr id="965674039" name="Picture 29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674039" name="Picture 29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60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3ACEA82" w14:textId="77777777" w:rsidR="000F74FE" w:rsidRPr="004C1B25" w:rsidRDefault="000F74FE" w:rsidP="00D16C82">
      <w:pPr>
        <w:rPr>
          <w:rFonts w:asciiTheme="majorHAnsi" w:hAnsiTheme="majorHAnsi" w:cstheme="majorHAnsi"/>
        </w:rPr>
      </w:pPr>
    </w:p>
    <w:p w14:paraId="1BAD36D9" w14:textId="77777777" w:rsidR="000F74FE" w:rsidRPr="004C1B25" w:rsidRDefault="000F74FE" w:rsidP="00D16C82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5F1DF075" w14:textId="77777777" w:rsidR="000F74FE" w:rsidRPr="004C1B25" w:rsidRDefault="000F74FE" w:rsidP="000F74FE">
      <w:pPr>
        <w:pStyle w:val="Heading2"/>
        <w:numPr>
          <w:ilvl w:val="0"/>
          <w:numId w:val="25"/>
        </w:numPr>
        <w:jc w:val="left"/>
        <w:rPr>
          <w:rFonts w:asciiTheme="majorHAnsi" w:hAnsiTheme="majorHAnsi" w:cstheme="majorHAnsi"/>
        </w:rPr>
      </w:pPr>
      <w:bookmarkStart w:id="171" w:name="_Toc179449023"/>
      <w:r w:rsidRPr="004C1B25">
        <w:rPr>
          <w:rFonts w:asciiTheme="majorHAnsi" w:hAnsiTheme="majorHAnsi" w:cstheme="majorHAnsi"/>
        </w:rPr>
        <w:lastRenderedPageBreak/>
        <w:t>Uklanjanje evidentiranih kontrolnih akciznih markica iz liste</w:t>
      </w:r>
      <w:bookmarkEnd w:id="171"/>
    </w:p>
    <w:p w14:paraId="1A9E993D" w14:textId="77777777" w:rsidR="000F74FE" w:rsidRPr="004C1B25" w:rsidRDefault="000F74FE" w:rsidP="00D16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evidentiranih akciznih markica".</w:t>
      </w:r>
    </w:p>
    <w:p w14:paraId="51697FBE" w14:textId="77777777" w:rsidR="000F74FE" w:rsidRPr="004C1B25" w:rsidRDefault="000F74FE" w:rsidP="00D16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0543209" wp14:editId="59103B2A">
            <wp:extent cx="5334000" cy="2990850"/>
            <wp:effectExtent l="19050" t="19050" r="19050" b="19050"/>
            <wp:docPr id="1570426396" name="Picture 306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426396" name="Picture 306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5679E8" w14:textId="77777777" w:rsidR="000F74FE" w:rsidRPr="004C1B25" w:rsidRDefault="000F74FE" w:rsidP="00D16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dugme </w:t>
      </w:r>
      <w:r w:rsidRPr="004C1B25">
        <w:rPr>
          <w:rStyle w:val="Strong"/>
          <w:rFonts w:asciiTheme="majorHAnsi" w:hAnsiTheme="majorHAnsi" w:cstheme="majorHAnsi"/>
        </w:rPr>
        <w:t>"Poništi".</w:t>
      </w:r>
    </w:p>
    <w:p w14:paraId="2B8FA9FA" w14:textId="77777777" w:rsidR="000F74FE" w:rsidRPr="004C1B25" w:rsidRDefault="000F74FE" w:rsidP="00D16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EBAA76D" wp14:editId="39B5F363">
            <wp:extent cx="5334000" cy="2971800"/>
            <wp:effectExtent l="19050" t="19050" r="19050" b="19050"/>
            <wp:docPr id="177597874" name="Picture 30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97874" name="Picture 30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78967D" w14:textId="77777777" w:rsidR="000F74FE" w:rsidRPr="004C1B25" w:rsidRDefault="000F74FE" w:rsidP="00D16C8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A321BDE" w14:textId="77777777" w:rsidR="000F74FE" w:rsidRPr="004C1B25" w:rsidRDefault="000F74FE" w:rsidP="00D16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"Da".</w:t>
      </w:r>
    </w:p>
    <w:p w14:paraId="7F63E10C" w14:textId="77777777" w:rsidR="000F74FE" w:rsidRPr="004C1B25" w:rsidRDefault="000F74FE" w:rsidP="00D16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447014C" wp14:editId="03097C68">
            <wp:extent cx="5334000" cy="2984500"/>
            <wp:effectExtent l="19050" t="19050" r="19050" b="25400"/>
            <wp:docPr id="463864252" name="Picture 30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864252" name="Picture 30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5BD7B8D" w14:textId="77777777" w:rsidR="000F74FE" w:rsidRPr="004C1B25" w:rsidRDefault="000F74FE" w:rsidP="00D16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opseg uklonjen iz evidencione liste.</w:t>
      </w:r>
    </w:p>
    <w:p w14:paraId="4139A32B" w14:textId="77777777" w:rsidR="000F74FE" w:rsidRPr="004C1B25" w:rsidRDefault="000F74FE" w:rsidP="00D16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DF65350" wp14:editId="0DE6DA04">
            <wp:extent cx="5334000" cy="2971800"/>
            <wp:effectExtent l="19050" t="19050" r="19050" b="19050"/>
            <wp:docPr id="1223156550" name="Picture 30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156550" name="Picture 30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B358562" w14:textId="77777777" w:rsidR="000F74FE" w:rsidRPr="004C1B25" w:rsidRDefault="000F74FE" w:rsidP="00D16C82">
      <w:pPr>
        <w:rPr>
          <w:rFonts w:asciiTheme="majorHAnsi" w:hAnsiTheme="majorHAnsi" w:cstheme="majorHAnsi"/>
        </w:rPr>
      </w:pPr>
    </w:p>
    <w:p w14:paraId="2F4AD57F" w14:textId="77777777" w:rsidR="000F74FE" w:rsidRPr="004C1B25" w:rsidRDefault="000F74FE" w:rsidP="00D16C82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4ED3B42" w14:textId="77777777" w:rsidR="000F74FE" w:rsidRPr="004C1B25" w:rsidRDefault="000F74FE" w:rsidP="000F74FE">
      <w:pPr>
        <w:pStyle w:val="Heading2"/>
        <w:numPr>
          <w:ilvl w:val="0"/>
          <w:numId w:val="25"/>
        </w:numPr>
        <w:rPr>
          <w:rFonts w:asciiTheme="majorHAnsi" w:hAnsiTheme="majorHAnsi" w:cstheme="majorHAnsi"/>
        </w:rPr>
      </w:pPr>
      <w:bookmarkStart w:id="172" w:name="_Toc179449024"/>
      <w:r w:rsidRPr="004C1B25">
        <w:rPr>
          <w:rFonts w:asciiTheme="majorHAnsi" w:hAnsiTheme="majorHAnsi" w:cstheme="majorHAnsi"/>
        </w:rPr>
        <w:lastRenderedPageBreak/>
        <w:t>Uklanjanje opsega evidentiranih opsega kontrolnih akciznih markica stavljenih u promet</w:t>
      </w:r>
      <w:bookmarkEnd w:id="172"/>
    </w:p>
    <w:p w14:paraId="7C072FCF" w14:textId="77777777" w:rsidR="000F74FE" w:rsidRPr="004C1B25" w:rsidRDefault="000F74FE" w:rsidP="0074627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evidentiranih akciznih markica".</w:t>
      </w:r>
    </w:p>
    <w:p w14:paraId="3AC21A6D" w14:textId="77777777" w:rsidR="000F74FE" w:rsidRPr="004C1B25" w:rsidRDefault="000F74FE" w:rsidP="0074627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C468D8A" wp14:editId="69B0C8E9">
            <wp:extent cx="5334000" cy="2990850"/>
            <wp:effectExtent l="19050" t="19050" r="19050" b="19050"/>
            <wp:docPr id="1148183932" name="Picture 310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183932" name="Picture 310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37C95BF" w14:textId="77777777" w:rsidR="000F74FE" w:rsidRPr="004C1B25" w:rsidRDefault="000F74FE" w:rsidP="0074627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dugme </w:t>
      </w:r>
      <w:r w:rsidRPr="004C1B25">
        <w:rPr>
          <w:rStyle w:val="Strong"/>
          <w:rFonts w:asciiTheme="majorHAnsi" w:hAnsiTheme="majorHAnsi" w:cstheme="majorHAnsi"/>
        </w:rPr>
        <w:t>"-".</w:t>
      </w:r>
    </w:p>
    <w:p w14:paraId="1D89AB89" w14:textId="77777777" w:rsidR="000F74FE" w:rsidRPr="004C1B25" w:rsidRDefault="000F74FE" w:rsidP="0074627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E18947F" wp14:editId="50059DA8">
            <wp:extent cx="5334000" cy="2984500"/>
            <wp:effectExtent l="19050" t="19050" r="19050" b="25400"/>
            <wp:docPr id="538554176" name="Picture 30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554176" name="Picture 30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58676DE" w14:textId="77777777" w:rsidR="000F74FE" w:rsidRPr="004C1B25" w:rsidRDefault="000F74FE" w:rsidP="0074627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28B0328" w14:textId="77777777" w:rsidR="000F74FE" w:rsidRPr="004C1B25" w:rsidRDefault="000F74FE" w:rsidP="0074627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"Da".</w:t>
      </w:r>
    </w:p>
    <w:p w14:paraId="3A04ED93" w14:textId="77777777" w:rsidR="000F74FE" w:rsidRPr="004C1B25" w:rsidRDefault="000F74FE" w:rsidP="0074627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27E27DA" wp14:editId="3CCB864D">
            <wp:extent cx="5334000" cy="2984500"/>
            <wp:effectExtent l="19050" t="19050" r="19050" b="25400"/>
            <wp:docPr id="30829310" name="Picture 30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29310" name="Picture 30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A1AE449" w14:textId="77777777" w:rsidR="000F74FE" w:rsidRPr="004C1B25" w:rsidRDefault="000F74FE" w:rsidP="0074627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odabrani opseg akciznih markica stavljenih u promet izbačen iz prometa.</w:t>
      </w:r>
    </w:p>
    <w:p w14:paraId="24B4B417" w14:textId="77777777" w:rsidR="000F74FE" w:rsidRPr="004C1B25" w:rsidRDefault="000F74FE" w:rsidP="0074627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6EC02FA" wp14:editId="073B1AD9">
            <wp:extent cx="5334000" cy="2241550"/>
            <wp:effectExtent l="19050" t="19050" r="19050" b="25400"/>
            <wp:docPr id="1385482480" name="Picture 30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482480" name="Picture 30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415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36D9B97" w14:textId="77777777" w:rsidR="000F74FE" w:rsidRPr="004C1B25" w:rsidRDefault="000F74FE" w:rsidP="0074627B">
      <w:pPr>
        <w:rPr>
          <w:rFonts w:asciiTheme="majorHAnsi" w:hAnsiTheme="majorHAnsi" w:cstheme="majorHAnsi"/>
        </w:rPr>
      </w:pPr>
    </w:p>
    <w:p w14:paraId="5EF6C366" w14:textId="77777777" w:rsidR="000F74FE" w:rsidRPr="004C1B25" w:rsidRDefault="000F74FE" w:rsidP="0074627B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3BB30E33" w14:textId="3696517C" w:rsidR="000F74FE" w:rsidRPr="004C1B25" w:rsidRDefault="000808FD" w:rsidP="00C47F25">
      <w:pPr>
        <w:pStyle w:val="Heading1"/>
        <w:rPr>
          <w:rFonts w:asciiTheme="majorHAnsi" w:hAnsiTheme="majorHAnsi" w:cstheme="majorHAnsi"/>
        </w:rPr>
      </w:pPr>
      <w:bookmarkStart w:id="173" w:name="_Toc179449025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PRODUKCIONI KODOVI</w:t>
      </w:r>
      <w:bookmarkEnd w:id="173"/>
    </w:p>
    <w:p w14:paraId="5F3494D0" w14:textId="77777777" w:rsidR="000F74FE" w:rsidRPr="004C1B25" w:rsidRDefault="000F74FE" w:rsidP="009F326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mogućnost podnošenja zahteva za generisanje produkcionih kodova, a to postiže popunjavanjem formulara za generisanje produkcionih kodova.</w:t>
      </w:r>
    </w:p>
    <w:p w14:paraId="7F3DEB0A" w14:textId="77777777" w:rsidR="000F74FE" w:rsidRPr="004C1B25" w:rsidRDefault="000F74FE" w:rsidP="009F326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ima uvid u listu svih podnetih zahteva za produkcione kodove i njihove osnovne informacije, kao i parametre za pretragu liste. Takođe, postoji i opcija preuzimanja eksel dokumenta za svaki podneti zahtev, sa listom produkcionih kodova.</w:t>
      </w:r>
    </w:p>
    <w:p w14:paraId="056EEC07" w14:textId="77777777" w:rsidR="000F74FE" w:rsidRPr="004C1B25" w:rsidRDefault="000F74FE" w:rsidP="000F74FE">
      <w:pPr>
        <w:pStyle w:val="Heading2"/>
        <w:numPr>
          <w:ilvl w:val="0"/>
          <w:numId w:val="26"/>
        </w:numPr>
        <w:rPr>
          <w:rFonts w:asciiTheme="majorHAnsi" w:hAnsiTheme="majorHAnsi" w:cstheme="majorHAnsi"/>
        </w:rPr>
      </w:pPr>
      <w:bookmarkStart w:id="174" w:name="_Toc179449026"/>
      <w:r w:rsidRPr="004C1B25">
        <w:rPr>
          <w:rFonts w:asciiTheme="majorHAnsi" w:hAnsiTheme="majorHAnsi" w:cstheme="majorHAnsi"/>
        </w:rPr>
        <w:t>Podnošenje zahteva za generisanje produkcionih kodova</w:t>
      </w:r>
      <w:bookmarkEnd w:id="174"/>
    </w:p>
    <w:p w14:paraId="0B6172BB" w14:textId="77777777" w:rsidR="000F74FE" w:rsidRPr="004C1B25" w:rsidRDefault="000F74FE" w:rsidP="00ED0AAC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b/>
          <w:bCs/>
          <w:color w:val="FF0000"/>
        </w:rPr>
        <w:t>Napomena:</w:t>
      </w:r>
      <w:r w:rsidRPr="004C1B25">
        <w:rPr>
          <w:rFonts w:asciiTheme="majorHAnsi" w:hAnsiTheme="majorHAnsi" w:cstheme="majorHAnsi"/>
          <w:color w:val="FF0000"/>
        </w:rPr>
        <w:t xml:space="preserve"> </w:t>
      </w:r>
      <w:r w:rsidRPr="004C1B25">
        <w:rPr>
          <w:rFonts w:asciiTheme="majorHAnsi" w:hAnsiTheme="majorHAnsi" w:cstheme="majorHAnsi"/>
        </w:rPr>
        <w:t>U zavisnosti od tipa obveznika, korisnik će imati različite opcije pri podnošenju zahteva za generisanje produkcionih kodova:</w:t>
      </w:r>
    </w:p>
    <w:p w14:paraId="347B2D87" w14:textId="77777777" w:rsidR="000F74FE" w:rsidRPr="004C1B25" w:rsidRDefault="000F74FE" w:rsidP="000F74FE">
      <w:pPr>
        <w:pStyle w:val="ListParagraph"/>
        <w:numPr>
          <w:ilvl w:val="0"/>
          <w:numId w:val="3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Uvoznik – Izbor objekta je skladište za uvoz</w:t>
      </w:r>
    </w:p>
    <w:p w14:paraId="748E535B" w14:textId="77777777" w:rsidR="000F74FE" w:rsidRPr="004C1B25" w:rsidRDefault="000F74FE" w:rsidP="000F74FE">
      <w:pPr>
        <w:pStyle w:val="ListParagraph"/>
        <w:numPr>
          <w:ilvl w:val="0"/>
          <w:numId w:val="3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Proizvođač – Izbor objekta je skladište sa proizvodnjom</w:t>
      </w:r>
    </w:p>
    <w:p w14:paraId="1320B68F" w14:textId="77777777" w:rsidR="000F74FE" w:rsidRPr="004C1B25" w:rsidRDefault="000F74FE" w:rsidP="000F74FE">
      <w:pPr>
        <w:pStyle w:val="ListParagraph"/>
        <w:numPr>
          <w:ilvl w:val="0"/>
          <w:numId w:val="3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Promet po posebnom postupku – Izbor objekta je skladište za promet po posebnom postupku</w:t>
      </w:r>
    </w:p>
    <w:p w14:paraId="69084006" w14:textId="77777777" w:rsidR="000F74FE" w:rsidRPr="004C1B25" w:rsidRDefault="000F74FE" w:rsidP="00ED0AA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"Novi zahtev".</w:t>
      </w:r>
    </w:p>
    <w:p w14:paraId="7C8D093B" w14:textId="77777777" w:rsidR="000F74FE" w:rsidRPr="004C1B25" w:rsidRDefault="000F74FE" w:rsidP="00ED0AA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181AB23" wp14:editId="668F08F2">
            <wp:extent cx="5334000" cy="2990850"/>
            <wp:effectExtent l="19050" t="19050" r="19050" b="19050"/>
            <wp:docPr id="1043946868" name="Picture 32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946868" name="Picture 32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9A82195" w14:textId="77777777" w:rsidR="000F74FE" w:rsidRPr="004C1B25" w:rsidRDefault="000F74FE" w:rsidP="009C648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21D226D" w14:textId="77777777" w:rsidR="000F74FE" w:rsidRPr="004C1B25" w:rsidRDefault="000F74FE" w:rsidP="00ED0AA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2. Odabrati opciju </w:t>
      </w:r>
      <w:r w:rsidRPr="004C1B25">
        <w:rPr>
          <w:rFonts w:asciiTheme="majorHAnsi" w:hAnsiTheme="majorHAnsi" w:cstheme="majorHAnsi"/>
          <w:b/>
          <w:bCs/>
        </w:rPr>
        <w:t>"Proizvođač".</w:t>
      </w:r>
    </w:p>
    <w:p w14:paraId="42BE8C82" w14:textId="77777777" w:rsidR="000F74FE" w:rsidRPr="004C1B25" w:rsidRDefault="000F74FE" w:rsidP="009C648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85724B4" wp14:editId="6227C4D6">
            <wp:extent cx="5334000" cy="2984500"/>
            <wp:effectExtent l="19050" t="19050" r="19050" b="25400"/>
            <wp:docPr id="39827191" name="Picture 3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27191" name="Picture 32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3213A0F" w14:textId="77777777" w:rsidR="000F74FE" w:rsidRPr="004C1B25" w:rsidRDefault="000F74FE" w:rsidP="00ED0AA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Kliknuti na polje </w:t>
      </w:r>
      <w:r w:rsidRPr="004C1B25">
        <w:rPr>
          <w:rStyle w:val="Strong"/>
          <w:rFonts w:asciiTheme="majorHAnsi" w:hAnsiTheme="majorHAnsi" w:cstheme="majorHAnsi"/>
        </w:rPr>
        <w:t>"Objekat"</w:t>
      </w:r>
      <w:r w:rsidRPr="004C1B25">
        <w:rPr>
          <w:rFonts w:asciiTheme="majorHAnsi" w:hAnsiTheme="majorHAnsi" w:cstheme="majorHAnsi"/>
        </w:rPr>
        <w:t xml:space="preserve"> nakon čega će se prikazati padajuća lista opcija sa svim skladištima sa proizvodnjom subjekta.</w:t>
      </w:r>
    </w:p>
    <w:p w14:paraId="4CBD1B54" w14:textId="77777777" w:rsidR="000F74FE" w:rsidRPr="004C1B25" w:rsidRDefault="000F74FE" w:rsidP="00ED0AA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AB72F78" wp14:editId="50A4CD62">
            <wp:extent cx="5334000" cy="1289050"/>
            <wp:effectExtent l="19050" t="19050" r="19050" b="25400"/>
            <wp:docPr id="351528557" name="Picture 323" descr="A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528557" name="Picture 323" descr="A white background with black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2890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DCE431B" w14:textId="77777777" w:rsidR="000F74FE" w:rsidRPr="004C1B25" w:rsidRDefault="000F74FE" w:rsidP="009C648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CF11144" w14:textId="77777777" w:rsidR="000F74FE" w:rsidRPr="004C1B25" w:rsidRDefault="000F74FE" w:rsidP="00ED0AA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"SKLADISTE - Proizvodnja Nislijska 20 Nis, Srbija".</w:t>
      </w:r>
    </w:p>
    <w:p w14:paraId="073028DC" w14:textId="77777777" w:rsidR="000F74FE" w:rsidRPr="004C1B25" w:rsidRDefault="000F74FE" w:rsidP="00ED0AA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D680AAE" wp14:editId="7B6EAC7E">
            <wp:extent cx="5334000" cy="2990850"/>
            <wp:effectExtent l="19050" t="19050" r="19050" b="19050"/>
            <wp:docPr id="2046634625" name="Picture 3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634625" name="Picture 32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D9C3A84" w14:textId="77777777" w:rsidR="000F74FE" w:rsidRPr="004C1B25" w:rsidRDefault="000F74FE" w:rsidP="00ED0AA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Kliknuti na polje </w:t>
      </w:r>
      <w:r w:rsidRPr="004C1B25">
        <w:rPr>
          <w:rStyle w:val="Strong"/>
          <w:rFonts w:asciiTheme="majorHAnsi" w:hAnsiTheme="majorHAnsi" w:cstheme="majorHAnsi"/>
        </w:rPr>
        <w:t>"Identifikacioni kod mašine"</w:t>
      </w:r>
      <w:r w:rsidRPr="004C1B25">
        <w:rPr>
          <w:rFonts w:asciiTheme="majorHAnsi" w:hAnsiTheme="majorHAnsi" w:cstheme="majorHAnsi"/>
        </w:rPr>
        <w:t xml:space="preserve"> nakon čega će se prikazati padajuća lista opcija sa mašinama koje su dodate za prethodno odabrano skladište sa proizvodnjom.</w:t>
      </w:r>
    </w:p>
    <w:p w14:paraId="4D7DB571" w14:textId="77777777" w:rsidR="000F74FE" w:rsidRPr="004C1B25" w:rsidRDefault="000F74FE" w:rsidP="00ED0AA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FDC6491" wp14:editId="250B0630">
            <wp:extent cx="5334000" cy="1473200"/>
            <wp:effectExtent l="19050" t="19050" r="19050" b="12700"/>
            <wp:docPr id="259603320" name="Picture 321" descr="A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603320" name="Picture 321" descr="A white background with black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4732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AA68192" w14:textId="77777777" w:rsidR="000F74FE" w:rsidRPr="004C1B25" w:rsidRDefault="000F74FE" w:rsidP="00ED0AA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0C5AFDC" w14:textId="77777777" w:rsidR="000F74FE" w:rsidRPr="004C1B25" w:rsidRDefault="000F74FE" w:rsidP="00ED0AA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6.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"2938452222 Model 1 BOSCH".</w:t>
      </w:r>
    </w:p>
    <w:p w14:paraId="0AF83B08" w14:textId="77777777" w:rsidR="000F74FE" w:rsidRPr="004C1B25" w:rsidRDefault="000F74FE" w:rsidP="00ED0AA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2F92E6A" wp14:editId="1C765D38">
            <wp:extent cx="5334000" cy="2990850"/>
            <wp:effectExtent l="19050" t="19050" r="19050" b="19050"/>
            <wp:docPr id="1814204215" name="Picture 3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204215" name="Picture 32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FFD468B" w14:textId="77777777" w:rsidR="000F74FE" w:rsidRPr="004C1B25" w:rsidRDefault="000F74FE" w:rsidP="00ED0AA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7. Odabrati opciju "</w:t>
      </w:r>
      <w:r w:rsidRPr="004C1B25">
        <w:rPr>
          <w:rStyle w:val="Strong"/>
          <w:rFonts w:asciiTheme="majorHAnsi" w:hAnsiTheme="majorHAnsi" w:cstheme="majorHAnsi"/>
        </w:rPr>
        <w:t>Cigareta".</w:t>
      </w:r>
    </w:p>
    <w:p w14:paraId="62883BE1" w14:textId="77777777" w:rsidR="000F74FE" w:rsidRPr="004C1B25" w:rsidRDefault="000F74FE" w:rsidP="00ED0AA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3E2F67A" wp14:editId="35166496">
            <wp:extent cx="5334000" cy="825500"/>
            <wp:effectExtent l="19050" t="19050" r="19050" b="12700"/>
            <wp:docPr id="1261430335" name="Picture 319" descr="A white background with black and white clou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430335" name="Picture 319" descr="A white background with black and white cloud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25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F6E0A78" w14:textId="77777777" w:rsidR="000F74FE" w:rsidRPr="004C1B25" w:rsidRDefault="000F74FE" w:rsidP="00ED0AA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8. Kliknuti na polje za unos </w:t>
      </w:r>
      <w:r w:rsidRPr="004C1B25">
        <w:rPr>
          <w:rStyle w:val="Strong"/>
          <w:rFonts w:asciiTheme="majorHAnsi" w:hAnsiTheme="majorHAnsi" w:cstheme="majorHAnsi"/>
        </w:rPr>
        <w:t>"Oznaka kombinovane nomenklature KN - carinska tarifa".</w:t>
      </w:r>
    </w:p>
    <w:p w14:paraId="5B946E5D" w14:textId="77777777" w:rsidR="000F74FE" w:rsidRPr="004C1B25" w:rsidRDefault="000F74FE" w:rsidP="00ED0AA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71DA629" wp14:editId="077C3A4E">
            <wp:extent cx="5334000" cy="1314450"/>
            <wp:effectExtent l="19050" t="19050" r="19050" b="19050"/>
            <wp:docPr id="1898240567" name="Picture 318" descr="A white background with blue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240567" name="Picture 318" descr="A white background with blue dot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314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85ADEA4" w14:textId="77777777" w:rsidR="000F74FE" w:rsidRPr="004C1B25" w:rsidRDefault="000F74FE" w:rsidP="00ED0AAC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9. U polje za unos za naš primer uneti </w:t>
      </w:r>
      <w:r w:rsidRPr="004C1B25">
        <w:rPr>
          <w:rStyle w:val="Strong"/>
          <w:rFonts w:asciiTheme="majorHAnsi" w:hAnsiTheme="majorHAnsi" w:cstheme="majorHAnsi"/>
        </w:rPr>
        <w:t>"Test".</w:t>
      </w:r>
    </w:p>
    <w:p w14:paraId="011C3943" w14:textId="77777777" w:rsidR="000F74FE" w:rsidRPr="004C1B25" w:rsidRDefault="000F74FE" w:rsidP="00ED0AA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32CD603C" w14:textId="77777777" w:rsidR="000F74FE" w:rsidRPr="004C1B25" w:rsidRDefault="000F74FE" w:rsidP="00ED0AA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10. Kliknuti na polje </w:t>
      </w:r>
      <w:r w:rsidRPr="004C1B25">
        <w:rPr>
          <w:rStyle w:val="Strong"/>
          <w:rFonts w:asciiTheme="majorHAnsi" w:hAnsiTheme="majorHAnsi" w:cstheme="majorHAnsi"/>
        </w:rPr>
        <w:t>"Robna marka duvanskog proizvoda"</w:t>
      </w:r>
      <w:r w:rsidRPr="004C1B25">
        <w:rPr>
          <w:rFonts w:asciiTheme="majorHAnsi" w:hAnsiTheme="majorHAnsi" w:cstheme="majorHAnsi"/>
        </w:rPr>
        <w:t xml:space="preserve"> nakon čega će se prikazati padajuća lista opcija sa robnim markama.</w:t>
      </w:r>
    </w:p>
    <w:p w14:paraId="0BF1ADAD" w14:textId="77777777" w:rsidR="000F74FE" w:rsidRPr="004C1B25" w:rsidRDefault="000F74FE" w:rsidP="00ED0AA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3D579C8" wp14:editId="6FADD761">
            <wp:extent cx="5334000" cy="2152650"/>
            <wp:effectExtent l="19050" t="19050" r="19050" b="19050"/>
            <wp:docPr id="306176654" name="Picture 3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176654" name="Picture 3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52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1A07696" w14:textId="77777777" w:rsidR="000F74FE" w:rsidRPr="004C1B25" w:rsidRDefault="000F74FE" w:rsidP="00ED0AA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11.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"Best Light".</w:t>
      </w:r>
    </w:p>
    <w:p w14:paraId="13F24B8C" w14:textId="77777777" w:rsidR="000F74FE" w:rsidRPr="004C1B25" w:rsidRDefault="000F74FE" w:rsidP="00ED0AA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B2C8963" wp14:editId="769FA38E">
            <wp:extent cx="5334000" cy="2990850"/>
            <wp:effectExtent l="19050" t="19050" r="19050" b="19050"/>
            <wp:docPr id="770619279" name="Picture 3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619279" name="Picture 3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148FCFF" w14:textId="77777777" w:rsidR="000F74FE" w:rsidRPr="004C1B25" w:rsidRDefault="000F74FE" w:rsidP="00ED0AA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81E92E2" w14:textId="77777777" w:rsidR="000F74FE" w:rsidRPr="004C1B25" w:rsidRDefault="000F74FE" w:rsidP="00ED0AA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12. Kliknuti na polje za unos </w:t>
      </w:r>
      <w:r w:rsidRPr="004C1B25">
        <w:rPr>
          <w:rStyle w:val="Strong"/>
          <w:rFonts w:asciiTheme="majorHAnsi" w:hAnsiTheme="majorHAnsi" w:cstheme="majorHAnsi"/>
        </w:rPr>
        <w:t>"Prosečna brutomasa jediničnog pakovanja, uključujući pakovanje, u gramima sa tečnošću do 0,1 grama".</w:t>
      </w:r>
    </w:p>
    <w:p w14:paraId="47F5D68C" w14:textId="77777777" w:rsidR="000F74FE" w:rsidRPr="004C1B25" w:rsidRDefault="000F74FE" w:rsidP="00ED0AA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55283E2" wp14:editId="299A5456">
            <wp:extent cx="5334000" cy="2076450"/>
            <wp:effectExtent l="19050" t="19050" r="19050" b="19050"/>
            <wp:docPr id="1040237721" name="Picture 3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237721" name="Picture 3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76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D3488CF" w14:textId="77777777" w:rsidR="000F74FE" w:rsidRPr="004C1B25" w:rsidRDefault="000F74FE" w:rsidP="00ED0AA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13. U polje za unos za naš primer uneti </w:t>
      </w:r>
      <w:r w:rsidRPr="004C1B25">
        <w:rPr>
          <w:rStyle w:val="Strong"/>
          <w:rFonts w:asciiTheme="majorHAnsi" w:hAnsiTheme="majorHAnsi" w:cstheme="majorHAnsi"/>
        </w:rPr>
        <w:t>"1".</w:t>
      </w:r>
    </w:p>
    <w:p w14:paraId="23713FC6" w14:textId="77777777" w:rsidR="000F74FE" w:rsidRPr="004C1B25" w:rsidRDefault="000F74FE" w:rsidP="00ED0AA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14. Kliknuti na polje za unos </w:t>
      </w:r>
      <w:r w:rsidRPr="004C1B25">
        <w:rPr>
          <w:rStyle w:val="Strong"/>
          <w:rFonts w:asciiTheme="majorHAnsi" w:hAnsiTheme="majorHAnsi" w:cstheme="majorHAnsi"/>
        </w:rPr>
        <w:t>"Broj cigareta u jediničnom pakovanju".</w:t>
      </w:r>
    </w:p>
    <w:p w14:paraId="4AA848D9" w14:textId="77777777" w:rsidR="000F74FE" w:rsidRPr="004C1B25" w:rsidRDefault="000F74FE" w:rsidP="00ED0AA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0A23BEA" wp14:editId="0AE13D3A">
            <wp:extent cx="5334000" cy="1581150"/>
            <wp:effectExtent l="19050" t="19050" r="19050" b="19050"/>
            <wp:docPr id="1992486372" name="Picture 314" descr="A close-up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486372" name="Picture 314" descr="A close-up of a computer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581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4FF9655" w14:textId="77777777" w:rsidR="000F74FE" w:rsidRPr="004C1B25" w:rsidRDefault="000F74FE" w:rsidP="00ED0AA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15. U polje za unos za naš primer uneti </w:t>
      </w:r>
      <w:r w:rsidRPr="004C1B25">
        <w:rPr>
          <w:rStyle w:val="Strong"/>
          <w:rFonts w:asciiTheme="majorHAnsi" w:hAnsiTheme="majorHAnsi" w:cstheme="majorHAnsi"/>
        </w:rPr>
        <w:t>"20".</w:t>
      </w:r>
    </w:p>
    <w:p w14:paraId="4C370B20" w14:textId="77777777" w:rsidR="000F74FE" w:rsidRPr="004C1B25" w:rsidRDefault="000F74FE" w:rsidP="00ED0AA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16. Kliknuti na polje za unos </w:t>
      </w:r>
      <w:r w:rsidRPr="004C1B25">
        <w:rPr>
          <w:rStyle w:val="Strong"/>
          <w:rFonts w:asciiTheme="majorHAnsi" w:hAnsiTheme="majorHAnsi" w:cstheme="majorHAnsi"/>
        </w:rPr>
        <w:t>"Tražena količina jedinstvenih identifikacijskih oznaka na nivou jediničnog pakovanju".</w:t>
      </w:r>
    </w:p>
    <w:p w14:paraId="76B2B911" w14:textId="77777777" w:rsidR="000F74FE" w:rsidRPr="004C1B25" w:rsidRDefault="000F74FE" w:rsidP="00ED0AA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DF69CE7" wp14:editId="78EE4B04">
            <wp:extent cx="5334000" cy="1289050"/>
            <wp:effectExtent l="19050" t="19050" r="19050" b="25400"/>
            <wp:docPr id="119686196" name="Picture 3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86196" name="Picture 31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2890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72B757" w14:textId="77777777" w:rsidR="000F74FE" w:rsidRPr="004C1B25" w:rsidRDefault="000F74FE" w:rsidP="00ED0AAC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17. U polje za unos za naš primer uneti </w:t>
      </w:r>
      <w:r w:rsidRPr="004C1B25">
        <w:rPr>
          <w:rStyle w:val="Strong"/>
          <w:rFonts w:asciiTheme="majorHAnsi" w:hAnsiTheme="majorHAnsi" w:cstheme="majorHAnsi"/>
        </w:rPr>
        <w:t>"50".</w:t>
      </w:r>
    </w:p>
    <w:p w14:paraId="68F04950" w14:textId="77777777" w:rsidR="000F74FE" w:rsidRPr="004C1B25" w:rsidRDefault="000F74FE" w:rsidP="00ED0AA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6539718E" w14:textId="77777777" w:rsidR="000F74FE" w:rsidRPr="004C1B25" w:rsidRDefault="000F74FE" w:rsidP="00ED0AA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18. Kliknuti na dugme </w:t>
      </w:r>
      <w:r w:rsidRPr="004C1B25">
        <w:rPr>
          <w:rStyle w:val="Strong"/>
          <w:rFonts w:asciiTheme="majorHAnsi" w:hAnsiTheme="majorHAnsi" w:cstheme="majorHAnsi"/>
        </w:rPr>
        <w:t>"Pošalji zahtev"</w:t>
      </w:r>
      <w:r w:rsidRPr="004C1B25">
        <w:rPr>
          <w:rFonts w:asciiTheme="majorHAnsi" w:hAnsiTheme="majorHAnsi" w:cstheme="majorHAnsi"/>
        </w:rPr>
        <w:t>, nakon čega će zahtev za generisanje produkcionih kodova biti podnet.</w:t>
      </w:r>
    </w:p>
    <w:p w14:paraId="67C63936" w14:textId="77777777" w:rsidR="000F74FE" w:rsidRPr="004C1B25" w:rsidRDefault="000F74FE" w:rsidP="00ED0AA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8C0D774" wp14:editId="491678D9">
            <wp:extent cx="5334000" cy="2984500"/>
            <wp:effectExtent l="19050" t="19050" r="19050" b="25400"/>
            <wp:docPr id="1472380397" name="Picture 3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380397" name="Picture 3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A8DCAA6" w14:textId="77777777" w:rsidR="000F74FE" w:rsidRPr="004C1B25" w:rsidRDefault="000F74FE" w:rsidP="00ED0AA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19. Nakon podnošenja zahteva za generisanje produkcionih kodova, korisnik može preuzeti eksel dokument sa generisanim kodovima klikom na dugme </w:t>
      </w:r>
      <w:r w:rsidRPr="004C1B25">
        <w:rPr>
          <w:rStyle w:val="Strong"/>
          <w:rFonts w:asciiTheme="majorHAnsi" w:hAnsiTheme="majorHAnsi" w:cstheme="majorHAnsi"/>
        </w:rPr>
        <w:t>"Preuzmi kodove".</w:t>
      </w:r>
    </w:p>
    <w:p w14:paraId="6CA409B5" w14:textId="77777777" w:rsidR="000F74FE" w:rsidRPr="004C1B25" w:rsidRDefault="000F74FE" w:rsidP="00ED0AA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E26F266" wp14:editId="372E1D87">
            <wp:extent cx="5334000" cy="2984500"/>
            <wp:effectExtent l="19050" t="19050" r="19050" b="25400"/>
            <wp:docPr id="362140027" name="Picture 3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140027" name="Picture 3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C1568ED" w14:textId="77777777" w:rsidR="000F74FE" w:rsidRPr="004C1B25" w:rsidRDefault="000F74FE" w:rsidP="00ED0AA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C6735D3" w14:textId="77777777" w:rsidR="000F74FE" w:rsidRPr="004C1B25" w:rsidRDefault="000F74FE" w:rsidP="00ED0AA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20. Otvoriti preuzeti eksel dokument i primetiti listu generisanih produkcionih kodova.</w:t>
      </w:r>
    </w:p>
    <w:p w14:paraId="6E889E84" w14:textId="77777777" w:rsidR="000F74FE" w:rsidRPr="004C1B25" w:rsidRDefault="000F74FE" w:rsidP="00ED0AAC">
      <w:pPr>
        <w:pStyle w:val="NormalWeb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F2FA239" wp14:editId="616F7145">
            <wp:extent cx="5340096" cy="4348204"/>
            <wp:effectExtent l="19050" t="19050" r="13335" b="14605"/>
            <wp:docPr id="1960954166" name="Picture 1" descr="A screen shot of a spreadsh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954166" name="Picture 1" descr="A screen shot of a spreadsheet&#10;&#10;Description automatically generated"/>
                    <pic:cNvPicPr/>
                  </pic:nvPicPr>
                  <pic:blipFill>
                    <a:blip r:embed="rId667"/>
                    <a:stretch>
                      <a:fillRect/>
                    </a:stretch>
                  </pic:blipFill>
                  <pic:spPr>
                    <a:xfrm>
                      <a:off x="0" y="0"/>
                      <a:ext cx="5340096" cy="4348204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C1B25">
        <w:rPr>
          <w:rFonts w:asciiTheme="majorHAnsi" w:hAnsiTheme="majorHAnsi" w:cstheme="majorHAnsi"/>
        </w:rPr>
        <w:br w:type="page"/>
      </w:r>
    </w:p>
    <w:p w14:paraId="0A361702" w14:textId="77777777" w:rsidR="000F74FE" w:rsidRPr="004C1B25" w:rsidRDefault="000F74FE" w:rsidP="000F74FE">
      <w:pPr>
        <w:pStyle w:val="Heading2"/>
        <w:numPr>
          <w:ilvl w:val="0"/>
          <w:numId w:val="26"/>
        </w:numPr>
        <w:rPr>
          <w:rFonts w:asciiTheme="majorHAnsi" w:hAnsiTheme="majorHAnsi" w:cstheme="majorHAnsi"/>
        </w:rPr>
      </w:pPr>
      <w:bookmarkStart w:id="175" w:name="_Toc179449027"/>
      <w:r w:rsidRPr="004C1B25">
        <w:rPr>
          <w:rFonts w:asciiTheme="majorHAnsi" w:hAnsiTheme="majorHAnsi" w:cstheme="majorHAnsi"/>
        </w:rPr>
        <w:lastRenderedPageBreak/>
        <w:t>Pregled liste zahteva za produkcione kodove</w:t>
      </w:r>
      <w:bookmarkEnd w:id="175"/>
    </w:p>
    <w:p w14:paraId="581D4E50" w14:textId="77777777" w:rsidR="000F74FE" w:rsidRPr="004C1B25" w:rsidRDefault="000F74FE" w:rsidP="0052754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775241CE" w14:textId="77777777" w:rsidR="000F74FE" w:rsidRPr="004C1B25" w:rsidRDefault="000F74FE" w:rsidP="0052754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B595AFB" wp14:editId="7E040CC5">
            <wp:extent cx="5334000" cy="2990850"/>
            <wp:effectExtent l="19050" t="19050" r="19050" b="19050"/>
            <wp:docPr id="1462867985" name="Picture 32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867985" name="Picture 32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9B36782" w14:textId="77777777" w:rsidR="000F74FE" w:rsidRPr="004C1B25" w:rsidRDefault="000F74FE" w:rsidP="0052754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2. Primetiti listu svih podnetih zahteva za generisanje produkcionih kodova.</w:t>
      </w:r>
    </w:p>
    <w:p w14:paraId="6296C0D0" w14:textId="77777777" w:rsidR="000F74FE" w:rsidRPr="004C1B25" w:rsidRDefault="000F74FE" w:rsidP="0052754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C6AED9B" wp14:editId="2D2A3FE2">
            <wp:extent cx="5334000" cy="2971800"/>
            <wp:effectExtent l="19050" t="19050" r="19050" b="19050"/>
            <wp:docPr id="203424057" name="Picture 32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24057" name="Picture 32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C6FDC8E" w14:textId="77777777" w:rsidR="000F74FE" w:rsidRPr="004C1B25" w:rsidRDefault="000F74FE" w:rsidP="00527546">
      <w:pPr>
        <w:rPr>
          <w:rFonts w:asciiTheme="majorHAnsi" w:hAnsiTheme="majorHAnsi" w:cstheme="majorHAnsi"/>
        </w:rPr>
      </w:pPr>
    </w:p>
    <w:p w14:paraId="1ED386AA" w14:textId="17C46FBC" w:rsidR="001B3DF7" w:rsidRPr="00C853C5" w:rsidRDefault="000F74FE" w:rsidP="00C853C5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AA1F874" w14:textId="3CBD3767" w:rsidR="00474EA3" w:rsidRDefault="00474EA3" w:rsidP="00E66B77">
      <w:pPr>
        <w:pStyle w:val="Heading2"/>
      </w:pPr>
      <w:bookmarkStart w:id="176" w:name="_Toc179449028"/>
      <w:r>
        <w:lastRenderedPageBreak/>
        <w:t>3. Pregled detalja zahteva za produkcione kodove</w:t>
      </w:r>
      <w:bookmarkEnd w:id="176"/>
    </w:p>
    <w:p w14:paraId="7E41C757" w14:textId="77777777" w:rsidR="00C853C5" w:rsidRPr="004C1B25" w:rsidRDefault="00C853C5" w:rsidP="00C853C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0304FE67" w14:textId="1032177C" w:rsidR="00E66B77" w:rsidRDefault="00C853C5" w:rsidP="00E66B77">
      <w:r w:rsidRPr="004C1B25">
        <w:rPr>
          <w:rFonts w:asciiTheme="majorHAnsi" w:hAnsiTheme="majorHAnsi" w:cstheme="majorHAnsi"/>
          <w:noProof/>
          <w:lang w:val="en-US" w:eastAsia="en-US"/>
        </w:rPr>
        <w:drawing>
          <wp:inline distT="0" distB="0" distL="0" distR="0" wp14:anchorId="6CBBBB7F" wp14:editId="4E04810C">
            <wp:extent cx="5680710" cy="3185255"/>
            <wp:effectExtent l="19050" t="19050" r="15240" b="15240"/>
            <wp:docPr id="672587961" name="Picture 3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538115" name="Picture 33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793" cy="31881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4F989B1" w14:textId="77987C81" w:rsidR="00C853C5" w:rsidRDefault="00C853C5" w:rsidP="00E66B77">
      <w:pPr>
        <w:rPr>
          <w:rFonts w:asciiTheme="majorHAnsi" w:hAnsiTheme="majorHAnsi" w:cstheme="majorHAnsi"/>
        </w:rPr>
      </w:pPr>
      <w:r>
        <w:t>2.</w:t>
      </w:r>
      <w:r w:rsidRPr="004C1B25">
        <w:rPr>
          <w:rFonts w:asciiTheme="majorHAnsi" w:hAnsiTheme="majorHAnsi" w:cstheme="majorHAnsi"/>
        </w:rPr>
        <w:t xml:space="preserve"> </w:t>
      </w:r>
      <w:r w:rsidR="0039361C">
        <w:rPr>
          <w:rFonts w:asciiTheme="majorHAnsi" w:hAnsiTheme="majorHAnsi" w:cstheme="majorHAnsi"/>
        </w:rPr>
        <w:t>Kliknuti na zahtev u</w:t>
      </w:r>
      <w:r w:rsidRPr="004C1B25">
        <w:rPr>
          <w:rFonts w:asciiTheme="majorHAnsi" w:hAnsiTheme="majorHAnsi" w:cstheme="majorHAnsi"/>
        </w:rPr>
        <w:t xml:space="preserve"> list</w:t>
      </w:r>
      <w:r w:rsidR="0039361C">
        <w:rPr>
          <w:rFonts w:asciiTheme="majorHAnsi" w:hAnsiTheme="majorHAnsi" w:cstheme="majorHAnsi"/>
        </w:rPr>
        <w:t>i</w:t>
      </w:r>
      <w:r w:rsidRPr="004C1B25">
        <w:rPr>
          <w:rFonts w:asciiTheme="majorHAnsi" w:hAnsiTheme="majorHAnsi" w:cstheme="majorHAnsi"/>
        </w:rPr>
        <w:t xml:space="preserve"> svih podnetih zahteva za generisanje produkcionih kodova.</w:t>
      </w:r>
    </w:p>
    <w:p w14:paraId="4097BC29" w14:textId="70D0BB84" w:rsidR="0039361C" w:rsidRDefault="0039361C" w:rsidP="00E66B77">
      <w:r>
        <w:rPr>
          <w:noProof/>
          <w:lang w:val="en-US" w:eastAsia="en-US"/>
        </w:rPr>
        <w:drawing>
          <wp:inline distT="0" distB="0" distL="0" distR="0" wp14:anchorId="50BF72A9" wp14:editId="5DF82B16">
            <wp:extent cx="5730566" cy="3444240"/>
            <wp:effectExtent l="0" t="0" r="3810" b="3810"/>
            <wp:docPr id="1686142283" name="Picture 4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142283" name="Picture 43" descr="A screenshot of a computer&#10;&#10;Description automatically generated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403" cy="3446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83185" w14:textId="52E2A35F" w:rsidR="0039361C" w:rsidRDefault="0039361C" w:rsidP="00E66B77">
      <w:r>
        <w:br w:type="page"/>
      </w:r>
    </w:p>
    <w:p w14:paraId="7FB18281" w14:textId="46A2758D" w:rsidR="0039361C" w:rsidRDefault="0039361C" w:rsidP="00E66B77">
      <w:r>
        <w:lastRenderedPageBreak/>
        <w:t xml:space="preserve">3. </w:t>
      </w:r>
      <w:r w:rsidR="003B5887">
        <w:t xml:space="preserve">Primetiti </w:t>
      </w:r>
      <w:r w:rsidR="001607DC">
        <w:t xml:space="preserve">prikazane informacije </w:t>
      </w:r>
      <w:r w:rsidR="00345D4F">
        <w:t>detalja zahteva za produkcione kodove</w:t>
      </w:r>
    </w:p>
    <w:p w14:paraId="2A15E339" w14:textId="20A5EA76" w:rsidR="005D498B" w:rsidRDefault="006151E8" w:rsidP="00E66B77">
      <w:r>
        <w:rPr>
          <w:noProof/>
          <w:lang w:val="en-US" w:eastAsia="en-US"/>
        </w:rPr>
        <w:drawing>
          <wp:inline distT="0" distB="0" distL="0" distR="0" wp14:anchorId="166644D1" wp14:editId="76742FE2">
            <wp:extent cx="6086309" cy="3815428"/>
            <wp:effectExtent l="0" t="0" r="0" b="0"/>
            <wp:docPr id="1730384847" name="Picture 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384847" name="Picture 44" descr="A screenshot of a computer&#10;&#10;Description automatically generated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8847" cy="3817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D3C0F" w14:textId="0E9F5293" w:rsidR="006151E8" w:rsidRPr="00E66B77" w:rsidRDefault="005D498B" w:rsidP="00E66B77">
      <w:r>
        <w:br w:type="page"/>
      </w:r>
    </w:p>
    <w:p w14:paraId="442A65F6" w14:textId="320517C7" w:rsidR="000F74FE" w:rsidRPr="004C1B25" w:rsidRDefault="00474EA3" w:rsidP="00474EA3">
      <w:pPr>
        <w:pStyle w:val="Heading2"/>
        <w:ind w:left="360" w:firstLine="0"/>
        <w:rPr>
          <w:rFonts w:asciiTheme="majorHAnsi" w:hAnsiTheme="majorHAnsi" w:cstheme="majorHAnsi"/>
        </w:rPr>
      </w:pPr>
      <w:bookmarkStart w:id="177" w:name="_Toc179449029"/>
      <w:r>
        <w:rPr>
          <w:rFonts w:asciiTheme="majorHAnsi" w:hAnsiTheme="majorHAnsi" w:cstheme="majorHAnsi"/>
        </w:rPr>
        <w:lastRenderedPageBreak/>
        <w:t xml:space="preserve">4. </w:t>
      </w:r>
      <w:r w:rsidR="000F74FE" w:rsidRPr="004C1B25">
        <w:rPr>
          <w:rFonts w:asciiTheme="majorHAnsi" w:hAnsiTheme="majorHAnsi" w:cstheme="majorHAnsi"/>
        </w:rPr>
        <w:t>Preuzimanje eksel dokumenta generisanih produkcionih kodova</w:t>
      </w:r>
      <w:bookmarkEnd w:id="177"/>
    </w:p>
    <w:p w14:paraId="29965D6B" w14:textId="77777777" w:rsidR="000F74FE" w:rsidRPr="004C1B25" w:rsidRDefault="000F74FE" w:rsidP="0052754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088A9D8D" w14:textId="77777777" w:rsidR="000F74FE" w:rsidRPr="004C1B25" w:rsidRDefault="000F74FE" w:rsidP="00474EA3">
      <w:pPr>
        <w:pStyle w:val="scribe-screenshot-contain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8E17C38" wp14:editId="0D675640">
            <wp:extent cx="5334000" cy="2990850"/>
            <wp:effectExtent l="19050" t="19050" r="19050" b="19050"/>
            <wp:docPr id="1880444977" name="Picture 3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444977" name="Picture 32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8CAEF3B" w14:textId="77777777" w:rsidR="000F74FE" w:rsidRPr="004C1B25" w:rsidRDefault="000F74FE" w:rsidP="0052754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dugme </w:t>
      </w:r>
      <w:r w:rsidRPr="004C1B25">
        <w:rPr>
          <w:rStyle w:val="Strong"/>
          <w:rFonts w:asciiTheme="majorHAnsi" w:hAnsiTheme="majorHAnsi" w:cstheme="majorHAnsi"/>
        </w:rPr>
        <w:t>"Preuzmi kodove"</w:t>
      </w:r>
      <w:r w:rsidRPr="004C1B25">
        <w:rPr>
          <w:rFonts w:asciiTheme="majorHAnsi" w:hAnsiTheme="majorHAnsi" w:cstheme="majorHAnsi"/>
        </w:rPr>
        <w:t>, nakon čega će biti preuzet eksel dokument koji sadrži sve generisane produkcione kodove odabranog zahteva.</w:t>
      </w:r>
    </w:p>
    <w:p w14:paraId="76B38FD4" w14:textId="657E471D" w:rsidR="00040A26" w:rsidRDefault="0000209D" w:rsidP="00527546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  <w:noProof/>
          <w:lang w:val="en-US" w:eastAsia="en-US"/>
        </w:rPr>
        <w:drawing>
          <wp:inline distT="0" distB="0" distL="0" distR="0" wp14:anchorId="19067EF8" wp14:editId="29419D47">
            <wp:extent cx="5334000" cy="2984500"/>
            <wp:effectExtent l="19050" t="19050" r="19050" b="25400"/>
            <wp:docPr id="1659717824" name="Picture 3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717824" name="Picture 32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70A6980" w14:textId="2A630ADD" w:rsidR="000F74FE" w:rsidRPr="004C1B25" w:rsidRDefault="00040A26" w:rsidP="00527546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eastAsia="Times New Roman" w:hAnsiTheme="majorHAnsi" w:cstheme="majorHAnsi"/>
          <w:sz w:val="24"/>
          <w:szCs w:val="24"/>
          <w:lang w:eastAsia="en-US"/>
        </w:rPr>
        <w:br w:type="page"/>
      </w:r>
    </w:p>
    <w:p w14:paraId="61A1B78B" w14:textId="77777777" w:rsidR="000F74FE" w:rsidRPr="004C1B25" w:rsidRDefault="000F74FE" w:rsidP="0052754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3. Otvoriti preuzeti eksel dokument i primetiti listu generisanih produkcionih kodova.</w:t>
      </w:r>
    </w:p>
    <w:p w14:paraId="140B2F55" w14:textId="77777777" w:rsidR="000F74FE" w:rsidRPr="004C1B25" w:rsidRDefault="000F74FE" w:rsidP="0000209D">
      <w:pPr>
        <w:jc w:val="left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 w:eastAsia="en-US"/>
        </w:rPr>
        <w:drawing>
          <wp:inline distT="0" distB="0" distL="0" distR="0" wp14:anchorId="36E1D72A" wp14:editId="11083A7B">
            <wp:extent cx="5340096" cy="4348204"/>
            <wp:effectExtent l="19050" t="19050" r="13335" b="14605"/>
            <wp:docPr id="1219469040" name="Picture 1" descr="A screen shot of a spreadsh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954166" name="Picture 1" descr="A screen shot of a spreadsheet&#10;&#10;Description automatically generated"/>
                    <pic:cNvPicPr/>
                  </pic:nvPicPr>
                  <pic:blipFill>
                    <a:blip r:embed="rId667"/>
                    <a:stretch>
                      <a:fillRect/>
                    </a:stretch>
                  </pic:blipFill>
                  <pic:spPr>
                    <a:xfrm>
                      <a:off x="0" y="0"/>
                      <a:ext cx="5340096" cy="4348204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C1B25">
        <w:rPr>
          <w:rFonts w:asciiTheme="majorHAnsi" w:hAnsiTheme="majorHAnsi" w:cstheme="majorHAnsi"/>
        </w:rPr>
        <w:br w:type="page"/>
      </w:r>
    </w:p>
    <w:p w14:paraId="0C238F92" w14:textId="7EE4A007" w:rsidR="000F74FE" w:rsidRPr="004C1B25" w:rsidRDefault="00474EA3" w:rsidP="00474EA3">
      <w:pPr>
        <w:pStyle w:val="Heading2"/>
        <w:ind w:left="360" w:firstLine="0"/>
        <w:jc w:val="left"/>
        <w:rPr>
          <w:rFonts w:asciiTheme="majorHAnsi" w:hAnsiTheme="majorHAnsi" w:cstheme="majorHAnsi"/>
        </w:rPr>
      </w:pPr>
      <w:bookmarkStart w:id="178" w:name="_Toc179449030"/>
      <w:r>
        <w:rPr>
          <w:rFonts w:asciiTheme="majorHAnsi" w:hAnsiTheme="majorHAnsi" w:cstheme="majorHAnsi"/>
        </w:rPr>
        <w:lastRenderedPageBreak/>
        <w:t xml:space="preserve">5. </w:t>
      </w:r>
      <w:r w:rsidR="000F74FE" w:rsidRPr="004C1B25">
        <w:rPr>
          <w:rFonts w:asciiTheme="majorHAnsi" w:hAnsiTheme="majorHAnsi" w:cstheme="majorHAnsi"/>
        </w:rPr>
        <w:t>Pretraga liste zahteva za produkcione kodove po opsegu datuma podnošenja zahteva</w:t>
      </w:r>
      <w:bookmarkEnd w:id="178"/>
    </w:p>
    <w:p w14:paraId="4B4796A6" w14:textId="77777777" w:rsidR="000F74FE" w:rsidRPr="004C1B25" w:rsidRDefault="000F74FE" w:rsidP="0052754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146B4A81" w14:textId="77777777" w:rsidR="000F74FE" w:rsidRPr="004C1B25" w:rsidRDefault="000F74FE" w:rsidP="0052754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3B83A75" wp14:editId="4DA74FB4">
            <wp:extent cx="5334000" cy="2990850"/>
            <wp:effectExtent l="19050" t="19050" r="19050" b="19050"/>
            <wp:docPr id="1517200634" name="Picture 33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200634" name="Picture 33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15F56D" w14:textId="77777777" w:rsidR="000F74FE" w:rsidRPr="004C1B25" w:rsidRDefault="000F74FE" w:rsidP="0052754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"Datum od"</w:t>
      </w:r>
      <w:r w:rsidRPr="004C1B25">
        <w:rPr>
          <w:rFonts w:asciiTheme="majorHAnsi" w:hAnsiTheme="majorHAnsi" w:cstheme="majorHAnsi"/>
        </w:rPr>
        <w:t>, nakon čega se prikazuje kalendar za odabir opsega datuma podnošenja zahteva za generisanje produkcionih kodova.</w:t>
      </w:r>
    </w:p>
    <w:p w14:paraId="2C754A23" w14:textId="77777777" w:rsidR="000F74FE" w:rsidRPr="004C1B25" w:rsidRDefault="000F74FE" w:rsidP="0052754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6A984E2" wp14:editId="505B996F">
            <wp:extent cx="5334000" cy="2984500"/>
            <wp:effectExtent l="19050" t="19050" r="19050" b="25400"/>
            <wp:docPr id="1323486577" name="Picture 3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486577" name="Picture 33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AA9FE27" w14:textId="77777777" w:rsidR="000F74FE" w:rsidRPr="004C1B25" w:rsidRDefault="000F74FE" w:rsidP="00527546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687E50D" w14:textId="77777777" w:rsidR="000F74FE" w:rsidRPr="004C1B25" w:rsidRDefault="000F74FE" w:rsidP="0052754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3. Odabrati datum za početak opsega datuma podnošenja zahteva za generisanje produkcionih kodova.</w:t>
      </w:r>
    </w:p>
    <w:p w14:paraId="366AF71E" w14:textId="77777777" w:rsidR="000F74FE" w:rsidRPr="004C1B25" w:rsidRDefault="000F74FE" w:rsidP="0052754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51A0E2A" wp14:editId="339E4F1B">
            <wp:extent cx="5334000" cy="2990850"/>
            <wp:effectExtent l="19050" t="19050" r="19050" b="19050"/>
            <wp:docPr id="260056711" name="Picture 332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056711" name="Picture 332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0971A1B" w14:textId="77777777" w:rsidR="000F74FE" w:rsidRPr="004C1B25" w:rsidRDefault="000F74FE" w:rsidP="0052754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Odabrati datum za kraj opsega datuma podnošenja zahteva za generisanje produkcionih kodova.</w:t>
      </w:r>
    </w:p>
    <w:p w14:paraId="7FD16056" w14:textId="77777777" w:rsidR="000F74FE" w:rsidRPr="004C1B25" w:rsidRDefault="000F74FE" w:rsidP="0052754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B4D7D39" wp14:editId="46C9D94F">
            <wp:extent cx="5334000" cy="2990850"/>
            <wp:effectExtent l="19050" t="19050" r="19050" b="19050"/>
            <wp:docPr id="390978989" name="Picture 331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978989" name="Picture 331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69BDFA" w14:textId="77777777" w:rsidR="000F74FE" w:rsidRPr="004C1B25" w:rsidRDefault="000F74FE" w:rsidP="00527546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9A9E7AD" w14:textId="77777777" w:rsidR="000F74FE" w:rsidRPr="004C1B25" w:rsidRDefault="000F74FE" w:rsidP="0052754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5. Primetiti da je lista zahteva za akcizne markice pretražena po unetom parametru pretrage.</w:t>
      </w:r>
    </w:p>
    <w:p w14:paraId="6629B91A" w14:textId="77777777" w:rsidR="000F74FE" w:rsidRPr="004C1B25" w:rsidRDefault="000F74FE" w:rsidP="0052754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8A2913A" wp14:editId="1FAA3CA2">
            <wp:extent cx="5334000" cy="2971800"/>
            <wp:effectExtent l="19050" t="19050" r="19050" b="19050"/>
            <wp:docPr id="897383698" name="Picture 3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383698" name="Picture 33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9AF11CE" w14:textId="77777777" w:rsidR="000F74FE" w:rsidRPr="004C1B25" w:rsidRDefault="000F74FE" w:rsidP="00527546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7C4AF33C" w14:textId="0E2C792B" w:rsidR="000F74FE" w:rsidRPr="004C1B25" w:rsidRDefault="00474EA3" w:rsidP="00474EA3">
      <w:pPr>
        <w:pStyle w:val="Heading2"/>
        <w:ind w:left="360" w:firstLine="0"/>
        <w:rPr>
          <w:rFonts w:asciiTheme="majorHAnsi" w:hAnsiTheme="majorHAnsi" w:cstheme="majorHAnsi"/>
        </w:rPr>
      </w:pPr>
      <w:bookmarkStart w:id="179" w:name="_Toc179449031"/>
      <w:r>
        <w:rPr>
          <w:rFonts w:asciiTheme="majorHAnsi" w:hAnsiTheme="majorHAnsi" w:cstheme="majorHAnsi"/>
        </w:rPr>
        <w:lastRenderedPageBreak/>
        <w:t xml:space="preserve">6. </w:t>
      </w:r>
      <w:r w:rsidR="000F74FE" w:rsidRPr="004C1B25">
        <w:rPr>
          <w:rFonts w:asciiTheme="majorHAnsi" w:hAnsiTheme="majorHAnsi" w:cstheme="majorHAnsi"/>
        </w:rPr>
        <w:t>Pretraga liste zahteva za produkcione kodove po robnoj marki</w:t>
      </w:r>
      <w:bookmarkEnd w:id="179"/>
      <w:r>
        <w:rPr>
          <w:rFonts w:asciiTheme="majorHAnsi" w:hAnsiTheme="majorHAnsi" w:cstheme="majorHAnsi"/>
        </w:rPr>
        <w:t xml:space="preserve"> </w:t>
      </w:r>
    </w:p>
    <w:p w14:paraId="6262381C" w14:textId="77777777" w:rsidR="000F74FE" w:rsidRPr="004C1B25" w:rsidRDefault="000F74FE" w:rsidP="0012282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6D0F78FD" w14:textId="77777777" w:rsidR="000F74FE" w:rsidRPr="004C1B25" w:rsidRDefault="000F74FE" w:rsidP="0012282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0E4CF2B" wp14:editId="44EC86ED">
            <wp:extent cx="5334000" cy="2990850"/>
            <wp:effectExtent l="19050" t="19050" r="19050" b="19050"/>
            <wp:docPr id="1106538115" name="Picture 3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538115" name="Picture 33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5A1748E" w14:textId="77777777" w:rsidR="000F74FE" w:rsidRPr="004C1B25" w:rsidRDefault="000F74FE" w:rsidP="0012282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</w:t>
      </w:r>
      <w:r w:rsidRPr="004C1B25">
        <w:rPr>
          <w:rStyle w:val="Strong"/>
          <w:rFonts w:asciiTheme="majorHAnsi" w:hAnsiTheme="majorHAnsi" w:cstheme="majorHAnsi"/>
        </w:rPr>
        <w:t>"Robna marka"</w:t>
      </w:r>
      <w:r w:rsidRPr="004C1B25">
        <w:rPr>
          <w:rFonts w:asciiTheme="majorHAnsi" w:hAnsiTheme="majorHAnsi" w:cstheme="majorHAnsi"/>
        </w:rPr>
        <w:t xml:space="preserve"> polje za pretragu, nakon čega će se prikazati lista opcija svih robnih marki u sistemu.</w:t>
      </w:r>
    </w:p>
    <w:p w14:paraId="1E011BC4" w14:textId="77777777" w:rsidR="000F74FE" w:rsidRPr="004C1B25" w:rsidRDefault="000F74FE" w:rsidP="0012282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10117ED" wp14:editId="61FFB32A">
            <wp:extent cx="5334000" cy="2984500"/>
            <wp:effectExtent l="19050" t="19050" r="19050" b="25400"/>
            <wp:docPr id="2075107876" name="Picture 33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107876" name="Picture 33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93002D" w14:textId="77777777" w:rsidR="000F74FE" w:rsidRPr="004C1B25" w:rsidRDefault="000F74FE" w:rsidP="0012282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17A8D3F" w14:textId="77777777" w:rsidR="000F74FE" w:rsidRPr="004C1B25" w:rsidRDefault="000F74FE" w:rsidP="0012282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"Best light".</w:t>
      </w:r>
    </w:p>
    <w:p w14:paraId="15898DFE" w14:textId="77777777" w:rsidR="000F74FE" w:rsidRPr="004C1B25" w:rsidRDefault="000F74FE" w:rsidP="0012282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9894AD2" wp14:editId="130817BC">
            <wp:extent cx="5334000" cy="2990850"/>
            <wp:effectExtent l="19050" t="19050" r="19050" b="19050"/>
            <wp:docPr id="1784135453" name="Picture 33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135453" name="Picture 33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9191686" w14:textId="77777777" w:rsidR="000F74FE" w:rsidRPr="004C1B25" w:rsidRDefault="000F74FE" w:rsidP="0012282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tabela zahteva za produkcione kodove pretražena po odabranom parametru pretrage.</w:t>
      </w:r>
    </w:p>
    <w:p w14:paraId="3281F6EF" w14:textId="77777777" w:rsidR="000F74FE" w:rsidRPr="004C1B25" w:rsidRDefault="000F74FE" w:rsidP="0012282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88338AD" wp14:editId="1D22133A">
            <wp:extent cx="5334000" cy="2971800"/>
            <wp:effectExtent l="19050" t="19050" r="19050" b="19050"/>
            <wp:docPr id="512106695" name="Picture 33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06695" name="Picture 33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EEB0A03" w14:textId="77777777" w:rsidR="000F74FE" w:rsidRPr="004C1B25" w:rsidRDefault="000F74FE" w:rsidP="0012282C">
      <w:pPr>
        <w:rPr>
          <w:rFonts w:asciiTheme="majorHAnsi" w:hAnsiTheme="majorHAnsi" w:cstheme="majorHAnsi"/>
        </w:rPr>
      </w:pPr>
    </w:p>
    <w:p w14:paraId="59EBF11A" w14:textId="77777777" w:rsidR="000F74FE" w:rsidRPr="004C1B25" w:rsidRDefault="000F74FE" w:rsidP="0012282C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4B8D4E62" w14:textId="3FC0CB2D" w:rsidR="000F74FE" w:rsidRPr="004C1B25" w:rsidRDefault="000808FD" w:rsidP="00644719">
      <w:pPr>
        <w:pStyle w:val="Heading1"/>
        <w:rPr>
          <w:rFonts w:asciiTheme="majorHAnsi" w:hAnsiTheme="majorHAnsi" w:cstheme="majorHAnsi"/>
        </w:rPr>
      </w:pPr>
      <w:bookmarkStart w:id="180" w:name="_Toc179449032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PERIODIČNI IZVEŠTAJI</w:t>
      </w:r>
      <w:bookmarkEnd w:id="180"/>
    </w:p>
    <w:p w14:paraId="0704DA93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Korisnik sistema u sekciji periodični izveštaji ima uvid u periodične izveštaje I njihove osnovne informacije, kao I parametre za pretragu izveštaja. </w:t>
      </w:r>
    </w:p>
    <w:p w14:paraId="6041EC21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Pored pregleda izveštaja, korisnik sistema može I preuzeti izveštaj u eksel dokumentu, prema odabranim parametrima pretrage izveštaja.</w:t>
      </w:r>
    </w:p>
    <w:p w14:paraId="5C0C86B4" w14:textId="77777777" w:rsidR="000F74FE" w:rsidRPr="004C1B25" w:rsidRDefault="000F74FE" w:rsidP="000F74FE">
      <w:pPr>
        <w:pStyle w:val="Heading2"/>
        <w:numPr>
          <w:ilvl w:val="0"/>
          <w:numId w:val="27"/>
        </w:numPr>
        <w:rPr>
          <w:rFonts w:asciiTheme="majorHAnsi" w:hAnsiTheme="majorHAnsi" w:cstheme="majorHAnsi"/>
        </w:rPr>
      </w:pPr>
      <w:bookmarkStart w:id="181" w:name="_Toc179449033"/>
      <w:r w:rsidRPr="004C1B25">
        <w:rPr>
          <w:rFonts w:asciiTheme="majorHAnsi" w:hAnsiTheme="majorHAnsi" w:cstheme="majorHAnsi"/>
        </w:rPr>
        <w:t>Pregled periodičnih izveštaja</w:t>
      </w:r>
      <w:bookmarkEnd w:id="181"/>
    </w:p>
    <w:p w14:paraId="679883A0" w14:textId="77777777" w:rsidR="000F74FE" w:rsidRPr="004C1B25" w:rsidRDefault="000F74FE" w:rsidP="002628B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"Periodični izveštaji".</w:t>
      </w:r>
    </w:p>
    <w:p w14:paraId="60FE81F7" w14:textId="77777777" w:rsidR="000F74FE" w:rsidRPr="004C1B25" w:rsidRDefault="000F74FE" w:rsidP="002628B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F484B66" wp14:editId="53814BCA">
            <wp:extent cx="5334000" cy="2990850"/>
            <wp:effectExtent l="19050" t="19050" r="19050" b="19050"/>
            <wp:docPr id="1789510555" name="Picture 34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510555" name="Picture 34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CCCFB4" w14:textId="77777777" w:rsidR="000F74FE" w:rsidRPr="004C1B25" w:rsidRDefault="000F74FE" w:rsidP="002628B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"Duvan".</w:t>
      </w:r>
    </w:p>
    <w:p w14:paraId="3248E03E" w14:textId="77777777" w:rsidR="000F74FE" w:rsidRPr="004C1B25" w:rsidRDefault="000F74FE" w:rsidP="009C648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2456604" wp14:editId="5B6774ED">
            <wp:extent cx="5334000" cy="2984500"/>
            <wp:effectExtent l="19050" t="19050" r="19050" b="25400"/>
            <wp:docPr id="463857690" name="Picture 34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857690" name="Picture 34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0CF78AD" w14:textId="77777777" w:rsidR="000F74FE" w:rsidRPr="004C1B25" w:rsidRDefault="000F74FE" w:rsidP="002628B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3. Primetiti listu periodičnog izveštaja za odabrani subjekt.</w:t>
      </w:r>
    </w:p>
    <w:p w14:paraId="225549A2" w14:textId="77777777" w:rsidR="000F74FE" w:rsidRPr="004C1B25" w:rsidRDefault="000F74FE" w:rsidP="002628B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AFDA142" wp14:editId="5F202FCD">
            <wp:extent cx="5334000" cy="2984500"/>
            <wp:effectExtent l="19050" t="19050" r="19050" b="25400"/>
            <wp:docPr id="332757429" name="Picture 33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757429" name="Picture 33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C1B25">
        <w:rPr>
          <w:rFonts w:asciiTheme="majorHAnsi" w:hAnsiTheme="majorHAnsi" w:cstheme="majorHAnsi"/>
        </w:rPr>
        <w:br w:type="page"/>
      </w:r>
    </w:p>
    <w:p w14:paraId="3CF69BF3" w14:textId="77777777" w:rsidR="000F74FE" w:rsidRPr="004C1B25" w:rsidRDefault="000F74FE" w:rsidP="000F74FE">
      <w:pPr>
        <w:pStyle w:val="Heading2"/>
        <w:numPr>
          <w:ilvl w:val="0"/>
          <w:numId w:val="27"/>
        </w:numPr>
        <w:rPr>
          <w:rFonts w:asciiTheme="majorHAnsi" w:hAnsiTheme="majorHAnsi" w:cstheme="majorHAnsi"/>
        </w:rPr>
      </w:pPr>
      <w:bookmarkStart w:id="182" w:name="_Toc179449034"/>
      <w:r w:rsidRPr="004C1B25">
        <w:rPr>
          <w:rFonts w:asciiTheme="majorHAnsi" w:hAnsiTheme="majorHAnsi" w:cstheme="majorHAnsi"/>
        </w:rPr>
        <w:lastRenderedPageBreak/>
        <w:t>Preuzimanje periodičnih izveštaja u eksel dokumentu</w:t>
      </w:r>
      <w:bookmarkEnd w:id="182"/>
    </w:p>
    <w:p w14:paraId="5BC999C9" w14:textId="77777777" w:rsidR="000F74FE" w:rsidRPr="004C1B25" w:rsidRDefault="000F74FE" w:rsidP="002628B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"Periodični izveštaji".</w:t>
      </w:r>
    </w:p>
    <w:p w14:paraId="601D8C0F" w14:textId="77777777" w:rsidR="000F74FE" w:rsidRPr="004C1B25" w:rsidRDefault="000F74FE" w:rsidP="002628B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0D6A89B" wp14:editId="760F3A0B">
            <wp:extent cx="5334000" cy="2990850"/>
            <wp:effectExtent l="19050" t="19050" r="19050" b="19050"/>
            <wp:docPr id="1451975163" name="Picture 3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975163" name="Picture 34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89305B2" w14:textId="77777777" w:rsidR="000F74FE" w:rsidRPr="004C1B25" w:rsidRDefault="000F74FE" w:rsidP="002628B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"Duvan".</w:t>
      </w:r>
    </w:p>
    <w:p w14:paraId="6B4E6D3B" w14:textId="77777777" w:rsidR="000F74FE" w:rsidRPr="004C1B25" w:rsidRDefault="000F74FE" w:rsidP="002628B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1329C07" wp14:editId="4D987EE6">
            <wp:extent cx="5334000" cy="2984500"/>
            <wp:effectExtent l="19050" t="19050" r="19050" b="25400"/>
            <wp:docPr id="1652807847" name="Picture 34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807847" name="Picture 34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AC15C08" w14:textId="77777777" w:rsidR="000F74FE" w:rsidRPr="004C1B25" w:rsidRDefault="000F74FE" w:rsidP="002628B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6F47274" w14:textId="77777777" w:rsidR="000F74FE" w:rsidRPr="004C1B25" w:rsidRDefault="000F74FE" w:rsidP="002628B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"Izvezi u eksel"</w:t>
      </w:r>
      <w:r w:rsidRPr="004C1B25">
        <w:rPr>
          <w:rFonts w:asciiTheme="majorHAnsi" w:hAnsiTheme="majorHAnsi" w:cstheme="majorHAnsi"/>
        </w:rPr>
        <w:t xml:space="preserve">, nakon čega će periodični izveštaj biti preuzet kao </w:t>
      </w:r>
      <w:r w:rsidRPr="004C1B25">
        <w:rPr>
          <w:rStyle w:val="Emphasis"/>
          <w:rFonts w:asciiTheme="majorHAnsi" w:hAnsiTheme="majorHAnsi" w:cstheme="majorHAnsi"/>
        </w:rPr>
        <w:t>eksel</w:t>
      </w:r>
      <w:r w:rsidRPr="004C1B25">
        <w:rPr>
          <w:rFonts w:asciiTheme="majorHAnsi" w:hAnsiTheme="majorHAnsi" w:cstheme="majorHAnsi"/>
        </w:rPr>
        <w:t xml:space="preserve"> dokument.</w:t>
      </w:r>
    </w:p>
    <w:p w14:paraId="0AD793ED" w14:textId="77777777" w:rsidR="000F74FE" w:rsidRPr="004C1B25" w:rsidRDefault="000F74FE" w:rsidP="002628B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E492CE5" wp14:editId="084C4A40">
            <wp:extent cx="5334000" cy="2984500"/>
            <wp:effectExtent l="19050" t="19050" r="19050" b="25400"/>
            <wp:docPr id="95970181" name="Picture 34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70181" name="Picture 34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B529F07" w14:textId="77777777" w:rsidR="000F74FE" w:rsidRPr="004C1B25" w:rsidRDefault="000F74FE" w:rsidP="002628B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Otvoriti preuzeti eksel dokument i primetiti tabelarni prikaz periodičnog izveštaja po prethodno odabranim parametrima pretrage.</w:t>
      </w:r>
    </w:p>
    <w:p w14:paraId="7BAB7E4B" w14:textId="77777777" w:rsidR="000F74FE" w:rsidRPr="004C1B25" w:rsidRDefault="000F74FE" w:rsidP="002628B0">
      <w:pPr>
        <w:pStyle w:val="NormalWeb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1C932DE" wp14:editId="4EB162A3">
            <wp:extent cx="5340096" cy="353591"/>
            <wp:effectExtent l="19050" t="19050" r="13335" b="27940"/>
            <wp:docPr id="7168609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07707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340096" cy="353591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C1B25">
        <w:rPr>
          <w:rFonts w:asciiTheme="majorHAnsi" w:hAnsiTheme="majorHAnsi" w:cstheme="majorHAnsi"/>
        </w:rPr>
        <w:br w:type="page"/>
      </w:r>
    </w:p>
    <w:p w14:paraId="7D1910A2" w14:textId="623F61F9" w:rsidR="000F74FE" w:rsidRPr="004C1B25" w:rsidRDefault="000808FD" w:rsidP="00286013">
      <w:pPr>
        <w:pStyle w:val="Heading1"/>
        <w:rPr>
          <w:rFonts w:asciiTheme="majorHAnsi" w:hAnsiTheme="majorHAnsi" w:cstheme="majorHAnsi"/>
        </w:rPr>
      </w:pPr>
      <w:bookmarkStart w:id="183" w:name="_Toc179449035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ZAHTEVI ZA AKCIZNE DOZVOLE</w:t>
      </w:r>
      <w:bookmarkEnd w:id="183"/>
    </w:p>
    <w:p w14:paraId="45A00DC3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mogućnost da podnese zahtev za akciznu dozvolu, kao i da izmeni podneti zahtev ako je ministarstvo finansija vratilo zahtev na dopunu. Nakon izmene, korisnik podnosi zahtev ponovo na obradu u ministarstvo finansija.</w:t>
      </w:r>
    </w:p>
    <w:p w14:paraId="283CD5DF" w14:textId="77777777" w:rsidR="000F74FE" w:rsidRPr="004C1B25" w:rsidRDefault="000F74FE" w:rsidP="000F74FE">
      <w:pPr>
        <w:pStyle w:val="Heading2"/>
        <w:numPr>
          <w:ilvl w:val="0"/>
          <w:numId w:val="28"/>
        </w:numPr>
        <w:rPr>
          <w:rFonts w:asciiTheme="majorHAnsi" w:hAnsiTheme="majorHAnsi" w:cstheme="majorHAnsi"/>
        </w:rPr>
      </w:pPr>
      <w:bookmarkStart w:id="184" w:name="_Toc179449036"/>
      <w:r w:rsidRPr="004C1B25">
        <w:rPr>
          <w:rFonts w:asciiTheme="majorHAnsi" w:hAnsiTheme="majorHAnsi" w:cstheme="majorHAnsi"/>
        </w:rPr>
        <w:t>Podnošenje zahteva za akciznu dozvolu</w:t>
      </w:r>
      <w:bookmarkEnd w:id="184"/>
    </w:p>
    <w:p w14:paraId="40E5924B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"Novi zahtev".</w:t>
      </w:r>
    </w:p>
    <w:p w14:paraId="422A2F9F" w14:textId="77777777" w:rsidR="000F74FE" w:rsidRPr="004C1B25" w:rsidRDefault="000F74FE" w:rsidP="00970CA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621E7F3" wp14:editId="5DCC1BDC">
            <wp:extent cx="5334000" cy="2990850"/>
            <wp:effectExtent l="19050" t="19050" r="19050" b="19050"/>
            <wp:docPr id="440558137" name="Picture 37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558137" name="Picture 37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771C193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"Vrsta akciznog proizvoda koji će se proizvoditi i smeštati u skladište"</w:t>
      </w:r>
      <w:r w:rsidRPr="004C1B25">
        <w:rPr>
          <w:rFonts w:asciiTheme="majorHAnsi" w:hAnsiTheme="majorHAnsi" w:cstheme="majorHAnsi"/>
        </w:rPr>
        <w:t>, nakon čega se prikazuje padajuća lista opcija proizvoda.</w:t>
      </w:r>
    </w:p>
    <w:p w14:paraId="121C03F0" w14:textId="77777777" w:rsidR="000F74FE" w:rsidRPr="004C1B25" w:rsidRDefault="000F74FE" w:rsidP="009C648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A55A4CE" wp14:editId="42A06387">
            <wp:extent cx="5334000" cy="2984500"/>
            <wp:effectExtent l="19050" t="19050" r="19050" b="25400"/>
            <wp:docPr id="1399366225" name="Picture 37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366225" name="Picture 37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C1B25">
        <w:rPr>
          <w:rFonts w:asciiTheme="majorHAnsi" w:hAnsiTheme="majorHAnsi" w:cstheme="majorHAnsi"/>
        </w:rPr>
        <w:br w:type="page"/>
      </w:r>
    </w:p>
    <w:p w14:paraId="57CFD85E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"Duvanski proizvodi".</w:t>
      </w:r>
    </w:p>
    <w:p w14:paraId="5BAC613E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E171314" wp14:editId="7643A25B">
            <wp:extent cx="5334000" cy="2990850"/>
            <wp:effectExtent l="19050" t="19050" r="19050" b="19050"/>
            <wp:docPr id="502853102" name="Picture 37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853102" name="Picture 37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F1B7238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za unos </w:t>
      </w:r>
      <w:r w:rsidRPr="004C1B25">
        <w:rPr>
          <w:rStyle w:val="Strong"/>
          <w:rFonts w:asciiTheme="majorHAnsi" w:hAnsiTheme="majorHAnsi" w:cstheme="majorHAnsi"/>
        </w:rPr>
        <w:t>"Ulica".</w:t>
      </w:r>
    </w:p>
    <w:p w14:paraId="5AF9C15B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BB870D3" wp14:editId="0DCD1A8F">
            <wp:extent cx="5334000" cy="2990850"/>
            <wp:effectExtent l="19050" t="19050" r="19050" b="19050"/>
            <wp:docPr id="326241152" name="Picture 37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241152" name="Picture 37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A7BB95E" w14:textId="77777777" w:rsidR="000F74FE" w:rsidRPr="004C1B25" w:rsidRDefault="000F74FE" w:rsidP="000050C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U polje za unos uneti </w:t>
      </w:r>
      <w:r w:rsidRPr="004C1B25">
        <w:rPr>
          <w:rStyle w:val="Strong"/>
          <w:rFonts w:asciiTheme="majorHAnsi" w:hAnsiTheme="majorHAnsi" w:cstheme="majorHAnsi"/>
        </w:rPr>
        <w:t>"Beogradska".</w:t>
      </w:r>
    </w:p>
    <w:p w14:paraId="378327E9" w14:textId="77777777" w:rsidR="000F74FE" w:rsidRPr="004C1B25" w:rsidRDefault="000F74FE" w:rsidP="000050C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3D9EEA8A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6. 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</w:p>
    <w:p w14:paraId="14988242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0809381" wp14:editId="2FA76E24">
            <wp:extent cx="5334000" cy="2990850"/>
            <wp:effectExtent l="19050" t="19050" r="19050" b="19050"/>
            <wp:docPr id="599163256" name="Picture 37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163256" name="Picture 37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9C9D473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U polje za unos uneti </w:t>
      </w:r>
      <w:r w:rsidRPr="004C1B25">
        <w:rPr>
          <w:rStyle w:val="Strong"/>
          <w:rFonts w:asciiTheme="majorHAnsi" w:hAnsiTheme="majorHAnsi" w:cstheme="majorHAnsi"/>
        </w:rPr>
        <w:t>"10".</w:t>
      </w:r>
    </w:p>
    <w:p w14:paraId="0EE81BA5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8. Kliknuti na polje za unos </w:t>
      </w:r>
      <w:r w:rsidRPr="004C1B25">
        <w:rPr>
          <w:rStyle w:val="Strong"/>
          <w:rFonts w:asciiTheme="majorHAnsi" w:hAnsiTheme="majorHAnsi" w:cstheme="majorHAnsi"/>
        </w:rPr>
        <w:t>"Poštanski broj".</w:t>
      </w:r>
    </w:p>
    <w:p w14:paraId="79793093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5393059" wp14:editId="3E0094EF">
            <wp:extent cx="5334000" cy="2990850"/>
            <wp:effectExtent l="19050" t="19050" r="19050" b="19050"/>
            <wp:docPr id="242574903" name="Picture 36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574903" name="Picture 36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9497AFA" w14:textId="77777777" w:rsidR="000F74FE" w:rsidRPr="004C1B25" w:rsidRDefault="000F74FE" w:rsidP="000050C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9. U polje za unos uneti </w:t>
      </w:r>
      <w:r w:rsidRPr="004C1B25">
        <w:rPr>
          <w:rStyle w:val="Strong"/>
          <w:rFonts w:asciiTheme="majorHAnsi" w:hAnsiTheme="majorHAnsi" w:cstheme="majorHAnsi"/>
        </w:rPr>
        <w:t>"11000".</w:t>
      </w:r>
    </w:p>
    <w:p w14:paraId="52FFA129" w14:textId="77777777" w:rsidR="000F74FE" w:rsidRPr="004C1B25" w:rsidRDefault="000F74FE" w:rsidP="000050C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33D681A7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10. Kliknuti na polje za unos </w:t>
      </w:r>
      <w:r w:rsidRPr="004C1B25">
        <w:rPr>
          <w:rStyle w:val="Strong"/>
          <w:rFonts w:asciiTheme="majorHAnsi" w:hAnsiTheme="majorHAnsi" w:cstheme="majorHAnsi"/>
        </w:rPr>
        <w:t>"Mesto".</w:t>
      </w:r>
    </w:p>
    <w:p w14:paraId="4738C2C0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75E5D0E" wp14:editId="3A24BFD2">
            <wp:extent cx="5334000" cy="2990850"/>
            <wp:effectExtent l="19050" t="19050" r="19050" b="19050"/>
            <wp:docPr id="2084393916" name="Picture 36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393916" name="Picture 36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7942CD8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11. U polje za unos uneti </w:t>
      </w:r>
      <w:r w:rsidRPr="004C1B25">
        <w:rPr>
          <w:rStyle w:val="Strong"/>
          <w:rFonts w:asciiTheme="majorHAnsi" w:hAnsiTheme="majorHAnsi" w:cstheme="majorHAnsi"/>
        </w:rPr>
        <w:t>"Beograd</w:t>
      </w:r>
      <w:r w:rsidRPr="004C1B25">
        <w:rPr>
          <w:rFonts w:asciiTheme="majorHAnsi" w:hAnsiTheme="majorHAnsi" w:cstheme="majorHAnsi"/>
        </w:rPr>
        <w:t>".</w:t>
      </w:r>
    </w:p>
    <w:p w14:paraId="3A89464B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12. Kliknuti na polje za unos </w:t>
      </w:r>
      <w:r w:rsidRPr="004C1B25">
        <w:rPr>
          <w:rStyle w:val="Strong"/>
          <w:rFonts w:asciiTheme="majorHAnsi" w:hAnsiTheme="majorHAnsi" w:cstheme="majorHAnsi"/>
        </w:rPr>
        <w:t>"Količina uskladištenih proizvoda na zalihama u prostoru".</w:t>
      </w:r>
    </w:p>
    <w:p w14:paraId="3F5A6D55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EDFBE0C" wp14:editId="588A9545">
            <wp:extent cx="5334000" cy="2984500"/>
            <wp:effectExtent l="19050" t="19050" r="19050" b="25400"/>
            <wp:docPr id="604819514" name="Picture 36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819514" name="Picture 36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B2137AA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13. U polje za unos uneti </w:t>
      </w:r>
      <w:r w:rsidRPr="004C1B25">
        <w:rPr>
          <w:rStyle w:val="Strong"/>
          <w:rFonts w:asciiTheme="majorHAnsi" w:hAnsiTheme="majorHAnsi" w:cstheme="majorHAnsi"/>
        </w:rPr>
        <w:t>"10</w:t>
      </w:r>
      <w:r w:rsidRPr="004C1B25">
        <w:rPr>
          <w:rFonts w:asciiTheme="majorHAnsi" w:hAnsiTheme="majorHAnsi" w:cstheme="majorHAnsi"/>
        </w:rPr>
        <w:t>".</w:t>
      </w:r>
    </w:p>
    <w:p w14:paraId="146129CF" w14:textId="77777777" w:rsidR="000F74FE" w:rsidRPr="004C1B25" w:rsidRDefault="000F74FE" w:rsidP="000050C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E8DB4C0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14. Kliknuti na polje za unos </w:t>
      </w:r>
      <w:r w:rsidRPr="004C1B25">
        <w:rPr>
          <w:rStyle w:val="Strong"/>
          <w:rFonts w:asciiTheme="majorHAnsi" w:hAnsiTheme="majorHAnsi" w:cstheme="majorHAnsi"/>
        </w:rPr>
        <w:t>"Prosečan mesečni rashod".</w:t>
      </w:r>
    </w:p>
    <w:p w14:paraId="4D5C1FB0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78D59C6" wp14:editId="64B9D55F">
            <wp:extent cx="5334000" cy="2984500"/>
            <wp:effectExtent l="19050" t="19050" r="19050" b="25400"/>
            <wp:docPr id="664470368" name="Picture 36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470368" name="Picture 36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238792E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15. U polje za unos uneti </w:t>
      </w:r>
      <w:r w:rsidRPr="004C1B25">
        <w:rPr>
          <w:rStyle w:val="Strong"/>
          <w:rFonts w:asciiTheme="majorHAnsi" w:hAnsiTheme="majorHAnsi" w:cstheme="majorHAnsi"/>
        </w:rPr>
        <w:t>"10</w:t>
      </w:r>
      <w:r w:rsidRPr="004C1B25">
        <w:rPr>
          <w:rFonts w:asciiTheme="majorHAnsi" w:hAnsiTheme="majorHAnsi" w:cstheme="majorHAnsi"/>
        </w:rPr>
        <w:t>".</w:t>
      </w:r>
    </w:p>
    <w:p w14:paraId="2B8DB62D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16. Kliknuti na polje za unos </w:t>
      </w:r>
      <w:r w:rsidRPr="004C1B25">
        <w:rPr>
          <w:rStyle w:val="Strong"/>
          <w:rFonts w:asciiTheme="majorHAnsi" w:hAnsiTheme="majorHAnsi" w:cstheme="majorHAnsi"/>
        </w:rPr>
        <w:t>"Način otpremanja akciznih proizvoda".</w:t>
      </w:r>
    </w:p>
    <w:p w14:paraId="7692955D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83B928D" wp14:editId="3071FA6C">
            <wp:extent cx="5334000" cy="2984500"/>
            <wp:effectExtent l="19050" t="19050" r="19050" b="25400"/>
            <wp:docPr id="1697968695" name="Picture 36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968695" name="Picture 36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7919C0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17. U polje za unos uneti </w:t>
      </w:r>
      <w:r w:rsidRPr="004C1B25">
        <w:rPr>
          <w:rStyle w:val="Strong"/>
          <w:rFonts w:asciiTheme="majorHAnsi" w:hAnsiTheme="majorHAnsi" w:cstheme="majorHAnsi"/>
        </w:rPr>
        <w:t>"Test</w:t>
      </w:r>
      <w:r w:rsidRPr="004C1B25">
        <w:rPr>
          <w:rFonts w:asciiTheme="majorHAnsi" w:hAnsiTheme="majorHAnsi" w:cstheme="majorHAnsi"/>
        </w:rPr>
        <w:t>".</w:t>
      </w:r>
    </w:p>
    <w:p w14:paraId="70DDDC73" w14:textId="77777777" w:rsidR="000F74FE" w:rsidRPr="004C1B25" w:rsidRDefault="000F74FE" w:rsidP="000050C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A5F11CE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18. Kliknuti na polje za unos </w:t>
      </w:r>
      <w:r w:rsidRPr="004C1B25">
        <w:rPr>
          <w:rStyle w:val="Strong"/>
          <w:rFonts w:asciiTheme="majorHAnsi" w:hAnsiTheme="majorHAnsi" w:cstheme="majorHAnsi"/>
        </w:rPr>
        <w:t>"Podatak o mernim uređajima".</w:t>
      </w:r>
    </w:p>
    <w:p w14:paraId="7C3AC035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FA0DADA" wp14:editId="78F899F6">
            <wp:extent cx="5334000" cy="2984500"/>
            <wp:effectExtent l="19050" t="19050" r="19050" b="25400"/>
            <wp:docPr id="1885288437" name="Picture 36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288437" name="Picture 36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4ECB02E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19. U polje za unos uneti </w:t>
      </w:r>
      <w:r w:rsidRPr="004C1B25">
        <w:rPr>
          <w:rStyle w:val="Strong"/>
          <w:rFonts w:asciiTheme="majorHAnsi" w:hAnsiTheme="majorHAnsi" w:cstheme="majorHAnsi"/>
        </w:rPr>
        <w:t>"Test podatak</w:t>
      </w:r>
      <w:r w:rsidRPr="004C1B25">
        <w:rPr>
          <w:rFonts w:asciiTheme="majorHAnsi" w:hAnsiTheme="majorHAnsi" w:cstheme="majorHAnsi"/>
        </w:rPr>
        <w:t>".</w:t>
      </w:r>
    </w:p>
    <w:p w14:paraId="372FC986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20. Kliknuti na polje za unos </w:t>
      </w:r>
      <w:r w:rsidRPr="004C1B25">
        <w:rPr>
          <w:rStyle w:val="Strong"/>
          <w:rFonts w:asciiTheme="majorHAnsi" w:hAnsiTheme="majorHAnsi" w:cstheme="majorHAnsi"/>
        </w:rPr>
        <w:t>"Broj rešenja nadležnog organa u pogledu na tehničke opremljenosti".</w:t>
      </w:r>
    </w:p>
    <w:p w14:paraId="3F52FA6A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437581E" wp14:editId="0A3C6A84">
            <wp:extent cx="5334000" cy="2984500"/>
            <wp:effectExtent l="19050" t="19050" r="19050" b="25400"/>
            <wp:docPr id="230609021" name="Picture 36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609021" name="Picture 36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D5D7B16" w14:textId="77777777" w:rsidR="000F74FE" w:rsidRPr="004C1B25" w:rsidRDefault="000F74FE" w:rsidP="000050C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21. U polje za unos uneti </w:t>
      </w:r>
      <w:r w:rsidRPr="004C1B25">
        <w:rPr>
          <w:rStyle w:val="Strong"/>
          <w:rFonts w:asciiTheme="majorHAnsi" w:hAnsiTheme="majorHAnsi" w:cstheme="majorHAnsi"/>
        </w:rPr>
        <w:t>"238477".</w:t>
      </w:r>
    </w:p>
    <w:p w14:paraId="3647FF3E" w14:textId="77777777" w:rsidR="000F74FE" w:rsidRPr="004C1B25" w:rsidRDefault="000F74FE" w:rsidP="000050C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317B7EE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22. Kliknuti na polje </w:t>
      </w:r>
      <w:r w:rsidRPr="004C1B25">
        <w:rPr>
          <w:rStyle w:val="Strong"/>
          <w:rFonts w:asciiTheme="majorHAnsi" w:hAnsiTheme="majorHAnsi" w:cstheme="majorHAnsi"/>
        </w:rPr>
        <w:t>"Datum"</w:t>
      </w:r>
      <w:r w:rsidRPr="004C1B25">
        <w:rPr>
          <w:rFonts w:asciiTheme="majorHAnsi" w:hAnsiTheme="majorHAnsi" w:cstheme="majorHAnsi"/>
        </w:rPr>
        <w:t>, nakon čega će se otvoriti kalendar za odabir datuma rešenja nadležnog organa u pogledu na tehničke opremljenosti.</w:t>
      </w:r>
    </w:p>
    <w:p w14:paraId="3FF7E719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ACF07EB" wp14:editId="036FA488">
            <wp:extent cx="5334000" cy="2984500"/>
            <wp:effectExtent l="19050" t="19050" r="19050" b="25400"/>
            <wp:docPr id="1974864318" name="Picture 36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864318" name="Picture 36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469886C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23. Odabrati datum rešenja u kalendaru.</w:t>
      </w:r>
    </w:p>
    <w:p w14:paraId="7FA355A5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D07A6EE" wp14:editId="599BFB22">
            <wp:extent cx="5334000" cy="2990850"/>
            <wp:effectExtent l="19050" t="19050" r="19050" b="19050"/>
            <wp:docPr id="581020010" name="Picture 361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020010" name="Picture 361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819A6E9" w14:textId="77777777" w:rsidR="000F74FE" w:rsidRPr="004C1B25" w:rsidRDefault="000F74FE" w:rsidP="000050C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B24F7CF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24. Kliknuti na polje za unos </w:t>
      </w:r>
      <w:r w:rsidRPr="004C1B25">
        <w:rPr>
          <w:rStyle w:val="Strong"/>
          <w:rFonts w:asciiTheme="majorHAnsi" w:hAnsiTheme="majorHAnsi" w:cstheme="majorHAnsi"/>
        </w:rPr>
        <w:t>"Količina akciznih proizvoda proizvedenih u protekloj godini".</w:t>
      </w:r>
    </w:p>
    <w:p w14:paraId="64439EC2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FFE3F29" wp14:editId="67C9F2BD">
            <wp:extent cx="5334000" cy="2990850"/>
            <wp:effectExtent l="19050" t="19050" r="19050" b="19050"/>
            <wp:docPr id="1740554870" name="Picture 36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554870" name="Picture 36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12E5B29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25. U polje za unos uneti </w:t>
      </w:r>
      <w:r w:rsidRPr="004C1B25">
        <w:rPr>
          <w:rStyle w:val="Strong"/>
          <w:rFonts w:asciiTheme="majorHAnsi" w:hAnsiTheme="majorHAnsi" w:cstheme="majorHAnsi"/>
        </w:rPr>
        <w:t>"10".</w:t>
      </w:r>
    </w:p>
    <w:p w14:paraId="3A6BEFD6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26. Kliknuti na polje za unos </w:t>
      </w:r>
      <w:r w:rsidRPr="004C1B25">
        <w:rPr>
          <w:rStyle w:val="Strong"/>
          <w:rFonts w:asciiTheme="majorHAnsi" w:hAnsiTheme="majorHAnsi" w:cstheme="majorHAnsi"/>
        </w:rPr>
        <w:t>"Planirane količine godišnje proizvodnje akciznog proizvoda".</w:t>
      </w:r>
    </w:p>
    <w:p w14:paraId="59DCCA92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9723D9D" wp14:editId="3EB27AAA">
            <wp:extent cx="5334000" cy="2990850"/>
            <wp:effectExtent l="19050" t="19050" r="19050" b="19050"/>
            <wp:docPr id="502408498" name="Picture 35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408498" name="Picture 35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654171D" w14:textId="77777777" w:rsidR="000F74FE" w:rsidRPr="004C1B25" w:rsidRDefault="000F74FE" w:rsidP="000050C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27. U polje za unos uneti </w:t>
      </w:r>
      <w:r w:rsidRPr="004C1B25">
        <w:rPr>
          <w:rStyle w:val="Strong"/>
          <w:rFonts w:asciiTheme="majorHAnsi" w:hAnsiTheme="majorHAnsi" w:cstheme="majorHAnsi"/>
        </w:rPr>
        <w:t>"10".</w:t>
      </w:r>
    </w:p>
    <w:p w14:paraId="63075F5E" w14:textId="77777777" w:rsidR="000F74FE" w:rsidRPr="004C1B25" w:rsidRDefault="000F74FE" w:rsidP="000050C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2CE27CF4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28. Kliknuti na polje za unos </w:t>
      </w:r>
      <w:r w:rsidRPr="004C1B25">
        <w:rPr>
          <w:rStyle w:val="Strong"/>
          <w:rFonts w:asciiTheme="majorHAnsi" w:hAnsiTheme="majorHAnsi" w:cstheme="majorHAnsi"/>
        </w:rPr>
        <w:t>"Br. skladišta za koje traži akciznu dozvolu".</w:t>
      </w:r>
    </w:p>
    <w:p w14:paraId="07E07463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018A24C" wp14:editId="2C1735F2">
            <wp:extent cx="5334000" cy="2990850"/>
            <wp:effectExtent l="19050" t="19050" r="19050" b="19050"/>
            <wp:docPr id="224304425" name="Picture 35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304425" name="Picture 35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8DDA1FA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29. U polje za unos uneti </w:t>
      </w:r>
      <w:r w:rsidRPr="004C1B25">
        <w:rPr>
          <w:rStyle w:val="Strong"/>
          <w:rFonts w:asciiTheme="majorHAnsi" w:hAnsiTheme="majorHAnsi" w:cstheme="majorHAnsi"/>
        </w:rPr>
        <w:t>"238466".</w:t>
      </w:r>
    </w:p>
    <w:p w14:paraId="799BCD82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30. Kliknuti na polje za unos </w:t>
      </w:r>
      <w:r w:rsidRPr="004C1B25">
        <w:rPr>
          <w:rStyle w:val="Strong"/>
          <w:rFonts w:asciiTheme="majorHAnsi" w:hAnsiTheme="majorHAnsi" w:cstheme="majorHAnsi"/>
        </w:rPr>
        <w:t>"Adresa".</w:t>
      </w:r>
    </w:p>
    <w:p w14:paraId="6927DE53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17D53D1" wp14:editId="100536AC">
            <wp:extent cx="5334000" cy="2990850"/>
            <wp:effectExtent l="19050" t="19050" r="19050" b="19050"/>
            <wp:docPr id="56272785" name="Picture 35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72785" name="Picture 35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988F7C9" w14:textId="77777777" w:rsidR="000F74FE" w:rsidRPr="004C1B25" w:rsidRDefault="000F74FE" w:rsidP="000050C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31. U polje za unos uneti </w:t>
      </w:r>
      <w:r w:rsidRPr="004C1B25">
        <w:rPr>
          <w:rStyle w:val="Strong"/>
          <w:rFonts w:asciiTheme="majorHAnsi" w:hAnsiTheme="majorHAnsi" w:cstheme="majorHAnsi"/>
        </w:rPr>
        <w:t>"Novosadska".</w:t>
      </w:r>
    </w:p>
    <w:p w14:paraId="5696A77F" w14:textId="77777777" w:rsidR="000F74FE" w:rsidRPr="004C1B25" w:rsidRDefault="000F74FE" w:rsidP="000050C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6CA485EE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32. 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</w:p>
    <w:p w14:paraId="7EB2F0A5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30F0B60" wp14:editId="63341FC4">
            <wp:extent cx="5334000" cy="2990850"/>
            <wp:effectExtent l="19050" t="19050" r="19050" b="19050"/>
            <wp:docPr id="309218067" name="Picture 35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218067" name="Picture 35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1C6ED71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33. U polje za unos uneti </w:t>
      </w:r>
      <w:r w:rsidRPr="004C1B25">
        <w:rPr>
          <w:rStyle w:val="Strong"/>
          <w:rFonts w:asciiTheme="majorHAnsi" w:hAnsiTheme="majorHAnsi" w:cstheme="majorHAnsi"/>
        </w:rPr>
        <w:t>"10".</w:t>
      </w:r>
    </w:p>
    <w:p w14:paraId="378FD980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34. Kliknuti na polje za unos </w:t>
      </w:r>
      <w:r w:rsidRPr="004C1B25">
        <w:rPr>
          <w:rStyle w:val="Strong"/>
          <w:rFonts w:asciiTheme="majorHAnsi" w:hAnsiTheme="majorHAnsi" w:cstheme="majorHAnsi"/>
        </w:rPr>
        <w:t>"Poštanski broj".</w:t>
      </w:r>
    </w:p>
    <w:p w14:paraId="2497C7FD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1B37D64" wp14:editId="3DDE4157">
            <wp:extent cx="5334000" cy="2990850"/>
            <wp:effectExtent l="19050" t="19050" r="19050" b="19050"/>
            <wp:docPr id="1141638264" name="Picture 35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638264" name="Picture 35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DDFE922" w14:textId="77777777" w:rsidR="000F74FE" w:rsidRPr="004C1B25" w:rsidRDefault="000F74FE" w:rsidP="000050C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35. U polje za unos uneti </w:t>
      </w:r>
      <w:r w:rsidRPr="004C1B25">
        <w:rPr>
          <w:rStyle w:val="Strong"/>
          <w:rFonts w:asciiTheme="majorHAnsi" w:hAnsiTheme="majorHAnsi" w:cstheme="majorHAnsi"/>
        </w:rPr>
        <w:t>"11000".</w:t>
      </w:r>
    </w:p>
    <w:p w14:paraId="41FFAE58" w14:textId="77777777" w:rsidR="000F74FE" w:rsidRPr="004C1B25" w:rsidRDefault="000F74FE" w:rsidP="000050C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8D03C84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36. Kliknuti na polje za unos </w:t>
      </w:r>
      <w:r w:rsidRPr="004C1B25">
        <w:rPr>
          <w:rStyle w:val="Strong"/>
          <w:rFonts w:asciiTheme="majorHAnsi" w:hAnsiTheme="majorHAnsi" w:cstheme="majorHAnsi"/>
        </w:rPr>
        <w:t>"Mesto skladišta".</w:t>
      </w:r>
    </w:p>
    <w:p w14:paraId="37AE3F90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27D828C" wp14:editId="7405E376">
            <wp:extent cx="5334000" cy="2990850"/>
            <wp:effectExtent l="19050" t="19050" r="19050" b="19050"/>
            <wp:docPr id="773519209" name="Picture 354" descr="A screenshot of a login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519209" name="Picture 354" descr="A screenshot of a login for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2C94637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37. U polje za unos uneti </w:t>
      </w:r>
      <w:r w:rsidRPr="004C1B25">
        <w:rPr>
          <w:rStyle w:val="Strong"/>
          <w:rFonts w:asciiTheme="majorHAnsi" w:hAnsiTheme="majorHAnsi" w:cstheme="majorHAnsi"/>
        </w:rPr>
        <w:t>"Beograd".</w:t>
      </w:r>
    </w:p>
    <w:p w14:paraId="6E9769B8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38. Kliknuti na polje za unos </w:t>
      </w:r>
      <w:r w:rsidRPr="004C1B25">
        <w:rPr>
          <w:rStyle w:val="Strong"/>
          <w:rFonts w:asciiTheme="majorHAnsi" w:hAnsiTheme="majorHAnsi" w:cstheme="majorHAnsi"/>
        </w:rPr>
        <w:t>"Oznaka skladišta".</w:t>
      </w:r>
    </w:p>
    <w:p w14:paraId="41BFAB75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0F42553" wp14:editId="51489394">
            <wp:extent cx="5334000" cy="2990850"/>
            <wp:effectExtent l="19050" t="19050" r="19050" b="19050"/>
            <wp:docPr id="74677957" name="Picture 35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77957" name="Picture 35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1218BD5" w14:textId="77777777" w:rsidR="000F74FE" w:rsidRPr="004C1B25" w:rsidRDefault="000F74FE" w:rsidP="000050C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39. U polje za unos uneti </w:t>
      </w:r>
      <w:r w:rsidRPr="004C1B25">
        <w:rPr>
          <w:rStyle w:val="Strong"/>
          <w:rFonts w:asciiTheme="majorHAnsi" w:hAnsiTheme="majorHAnsi" w:cstheme="majorHAnsi"/>
        </w:rPr>
        <w:t>"TS1".</w:t>
      </w:r>
    </w:p>
    <w:p w14:paraId="2EFE4C89" w14:textId="77777777" w:rsidR="000F74FE" w:rsidRPr="004C1B25" w:rsidRDefault="000F74FE" w:rsidP="000050C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6CCAFBCF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40. Kliknuti na polje </w:t>
      </w:r>
      <w:r w:rsidRPr="004C1B25">
        <w:rPr>
          <w:rStyle w:val="Strong"/>
          <w:rFonts w:asciiTheme="majorHAnsi" w:hAnsiTheme="majorHAnsi" w:cstheme="majorHAnsi"/>
        </w:rPr>
        <w:t>"Mera"</w:t>
      </w:r>
      <w:r w:rsidRPr="004C1B25">
        <w:rPr>
          <w:rFonts w:asciiTheme="majorHAnsi" w:hAnsiTheme="majorHAnsi" w:cstheme="majorHAnsi"/>
        </w:rPr>
        <w:t xml:space="preserve"> nakon čega će se prikazati padajuća lista opcija sa tipovima mera skladišta.</w:t>
      </w:r>
    </w:p>
    <w:p w14:paraId="422B1E73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85277F8" wp14:editId="3ED151D1">
            <wp:extent cx="5334000" cy="2990850"/>
            <wp:effectExtent l="19050" t="19050" r="19050" b="19050"/>
            <wp:docPr id="182779913" name="Picture 35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79913" name="Picture 35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B3BEB23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41.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"Površinu".</w:t>
      </w:r>
    </w:p>
    <w:p w14:paraId="14B84A86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F3C87E7" wp14:editId="5036A5F9">
            <wp:extent cx="5334000" cy="2990850"/>
            <wp:effectExtent l="19050" t="19050" r="19050" b="19050"/>
            <wp:docPr id="2143514853" name="Picture 35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514853" name="Picture 35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D0FC1FB" w14:textId="77777777" w:rsidR="000F74FE" w:rsidRPr="004C1B25" w:rsidRDefault="000F74FE" w:rsidP="000050C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091A913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42. Kliknuti na polje za unos </w:t>
      </w:r>
      <w:r w:rsidRPr="004C1B25">
        <w:rPr>
          <w:rStyle w:val="Strong"/>
          <w:rFonts w:asciiTheme="majorHAnsi" w:hAnsiTheme="majorHAnsi" w:cstheme="majorHAnsi"/>
        </w:rPr>
        <w:t>"Vrednost (površina/zapremina)".</w:t>
      </w:r>
    </w:p>
    <w:p w14:paraId="4F103783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B8A2170" wp14:editId="5D31B9AD">
            <wp:extent cx="5334000" cy="2990850"/>
            <wp:effectExtent l="19050" t="19050" r="19050" b="19050"/>
            <wp:docPr id="86876166" name="Picture 35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76166" name="Picture 35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C2E6EDD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43. U polje za unos uneti </w:t>
      </w:r>
      <w:r w:rsidRPr="004C1B25">
        <w:rPr>
          <w:rStyle w:val="Strong"/>
          <w:rFonts w:asciiTheme="majorHAnsi" w:hAnsiTheme="majorHAnsi" w:cstheme="majorHAnsi"/>
        </w:rPr>
        <w:t>"1".</w:t>
      </w:r>
    </w:p>
    <w:p w14:paraId="5C5FD8B1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44. Kliknuti na polje za unos </w:t>
      </w:r>
      <w:r w:rsidRPr="004C1B25">
        <w:rPr>
          <w:rStyle w:val="Strong"/>
          <w:rFonts w:asciiTheme="majorHAnsi" w:hAnsiTheme="majorHAnsi" w:cstheme="majorHAnsi"/>
        </w:rPr>
        <w:t>"Opis akciznog skladišta".</w:t>
      </w:r>
    </w:p>
    <w:p w14:paraId="6408F848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7AD0294" wp14:editId="2348D4B7">
            <wp:extent cx="5334000" cy="2990850"/>
            <wp:effectExtent l="19050" t="19050" r="19050" b="19050"/>
            <wp:docPr id="1808461922" name="Picture 34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461922" name="Picture 34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729D745" w14:textId="77777777" w:rsidR="000F74FE" w:rsidRPr="004C1B25" w:rsidRDefault="000F74FE" w:rsidP="000050C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45. U polje za unos uneti </w:t>
      </w:r>
      <w:r w:rsidRPr="004C1B25">
        <w:rPr>
          <w:rStyle w:val="Strong"/>
          <w:rFonts w:asciiTheme="majorHAnsi" w:hAnsiTheme="majorHAnsi" w:cstheme="majorHAnsi"/>
        </w:rPr>
        <w:t>"Test".</w:t>
      </w:r>
    </w:p>
    <w:p w14:paraId="2B34483C" w14:textId="77777777" w:rsidR="000F74FE" w:rsidRPr="004C1B25" w:rsidRDefault="000F74FE" w:rsidP="000050C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FC3FB4B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46. Kliknuti na polje za unos </w:t>
      </w:r>
      <w:r w:rsidRPr="004C1B25">
        <w:rPr>
          <w:rStyle w:val="Strong"/>
          <w:rFonts w:asciiTheme="majorHAnsi" w:hAnsiTheme="majorHAnsi" w:cstheme="majorHAnsi"/>
        </w:rPr>
        <w:t>"Opis rada sistema računovodstva".</w:t>
      </w:r>
    </w:p>
    <w:p w14:paraId="6C8C2963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C152801" wp14:editId="12AC78B2">
            <wp:extent cx="5334000" cy="2971800"/>
            <wp:effectExtent l="19050" t="19050" r="19050" b="19050"/>
            <wp:docPr id="1263592821" name="Picture 34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592821" name="Picture 34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1C9D32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47. U polje za unos uneti </w:t>
      </w:r>
      <w:r w:rsidRPr="004C1B25">
        <w:rPr>
          <w:rStyle w:val="Strong"/>
          <w:rFonts w:asciiTheme="majorHAnsi" w:hAnsiTheme="majorHAnsi" w:cstheme="majorHAnsi"/>
        </w:rPr>
        <w:t>"Test".</w:t>
      </w:r>
    </w:p>
    <w:p w14:paraId="5CC76619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48. U sekciji dokumentacija, za dokument </w:t>
      </w:r>
      <w:r w:rsidRPr="004C1B25">
        <w:rPr>
          <w:rStyle w:val="Emphasis"/>
          <w:rFonts w:asciiTheme="majorHAnsi" w:hAnsiTheme="majorHAnsi" w:cstheme="majorHAnsi"/>
        </w:rPr>
        <w:t>Dokaz o vlasništvu/zakupu</w:t>
      </w:r>
      <w:r w:rsidRPr="004C1B25">
        <w:rPr>
          <w:rFonts w:asciiTheme="majorHAnsi" w:hAnsiTheme="majorHAnsi" w:cstheme="majorHAnsi"/>
        </w:rPr>
        <w:t xml:space="preserve"> kliknuti na dugme </w:t>
      </w:r>
      <w:r w:rsidRPr="004C1B25">
        <w:rPr>
          <w:rStyle w:val="Strong"/>
          <w:rFonts w:asciiTheme="majorHAnsi" w:hAnsiTheme="majorHAnsi" w:cstheme="majorHAnsi"/>
        </w:rPr>
        <w:t>"Dodaj"</w:t>
      </w:r>
      <w:r w:rsidRPr="004C1B25">
        <w:rPr>
          <w:rFonts w:asciiTheme="majorHAnsi" w:hAnsiTheme="majorHAnsi" w:cstheme="majorHAnsi"/>
        </w:rPr>
        <w:t xml:space="preserve"> i dodati relevantan dokument.</w:t>
      </w:r>
    </w:p>
    <w:p w14:paraId="68A4AC3D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D9EFF54" wp14:editId="57B64255">
            <wp:extent cx="5334000" cy="2990850"/>
            <wp:effectExtent l="19050" t="19050" r="19050" b="19050"/>
            <wp:docPr id="1360996925" name="Picture 34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996925" name="Picture 34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70943A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49. Na isti način opisan u koraku </w:t>
      </w:r>
      <w:r w:rsidRPr="004C1B25">
        <w:rPr>
          <w:rStyle w:val="Strong"/>
          <w:rFonts w:asciiTheme="majorHAnsi" w:hAnsiTheme="majorHAnsi" w:cstheme="majorHAnsi"/>
        </w:rPr>
        <w:t>48</w:t>
      </w:r>
      <w:r w:rsidRPr="004C1B25">
        <w:rPr>
          <w:rFonts w:asciiTheme="majorHAnsi" w:hAnsiTheme="majorHAnsi" w:cstheme="majorHAnsi"/>
        </w:rPr>
        <w:t>, dodati sva potrebna dokumenta.</w:t>
      </w:r>
    </w:p>
    <w:p w14:paraId="49F33668" w14:textId="77777777" w:rsidR="000F74FE" w:rsidRPr="004C1B25" w:rsidRDefault="000F74FE" w:rsidP="000050C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27B1C9C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50. Nakon dodavanja potrebne dokumentacije, kliknuti na dugme </w:t>
      </w:r>
      <w:r w:rsidRPr="004C1B25">
        <w:rPr>
          <w:rStyle w:val="Strong"/>
          <w:rFonts w:asciiTheme="majorHAnsi" w:hAnsiTheme="majorHAnsi" w:cstheme="majorHAnsi"/>
        </w:rPr>
        <w:t>"Pošalji zahtev"</w:t>
      </w:r>
      <w:r w:rsidRPr="004C1B25">
        <w:rPr>
          <w:rFonts w:asciiTheme="majorHAnsi" w:hAnsiTheme="majorHAnsi" w:cstheme="majorHAnsi"/>
        </w:rPr>
        <w:t>, nakon čega će zahtev za akcizno skladište biti podnet.</w:t>
      </w:r>
    </w:p>
    <w:p w14:paraId="18054492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61BAACC" wp14:editId="6E740782">
            <wp:extent cx="5334000" cy="2984500"/>
            <wp:effectExtent l="19050" t="19050" r="19050" b="25400"/>
            <wp:docPr id="1655742086" name="Picture 34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742086" name="Picture 34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D245BD9" w14:textId="77777777" w:rsidR="000F74FE" w:rsidRPr="004C1B25" w:rsidRDefault="000F74FE" w:rsidP="000050C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51. Primetiti da je zahtev za akcizno skladište uspešno podnet.</w:t>
      </w:r>
    </w:p>
    <w:p w14:paraId="16E46043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450F74A" wp14:editId="612BD5D4">
            <wp:extent cx="5334000" cy="2971800"/>
            <wp:effectExtent l="19050" t="19050" r="19050" b="19050"/>
            <wp:docPr id="1222777723" name="Picture 34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777723" name="Picture 34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24DA84E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83E9A7F" w14:textId="77777777" w:rsidR="000F74FE" w:rsidRPr="004C1B25" w:rsidRDefault="000F74FE" w:rsidP="000F74FE">
      <w:pPr>
        <w:pStyle w:val="Heading2"/>
        <w:numPr>
          <w:ilvl w:val="0"/>
          <w:numId w:val="28"/>
        </w:numPr>
        <w:rPr>
          <w:rFonts w:asciiTheme="majorHAnsi" w:hAnsiTheme="majorHAnsi" w:cstheme="majorHAnsi"/>
        </w:rPr>
      </w:pPr>
      <w:bookmarkStart w:id="185" w:name="_Toc179449037"/>
      <w:r w:rsidRPr="004C1B25">
        <w:rPr>
          <w:rFonts w:asciiTheme="majorHAnsi" w:hAnsiTheme="majorHAnsi" w:cstheme="majorHAnsi"/>
        </w:rPr>
        <w:lastRenderedPageBreak/>
        <w:t>Dopuna podnetog zahteva za akcizne dozvole pri vraćanju na dopunu</w:t>
      </w:r>
      <w:bookmarkEnd w:id="185"/>
    </w:p>
    <w:p w14:paraId="64B9ABAA" w14:textId="77777777" w:rsidR="000F74FE" w:rsidRPr="004C1B25" w:rsidRDefault="000F74FE" w:rsidP="00B13DF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41FB7512" w14:textId="77777777" w:rsidR="000F74FE" w:rsidRPr="004C1B25" w:rsidRDefault="000F74FE" w:rsidP="00B13DF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9B72145" wp14:editId="31844C8D">
            <wp:extent cx="5334000" cy="2990850"/>
            <wp:effectExtent l="19050" t="19050" r="19050" b="19050"/>
            <wp:docPr id="1796390214" name="Picture 39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390214" name="Picture 39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C704FC" w14:textId="77777777" w:rsidR="000F74FE" w:rsidRPr="004C1B25" w:rsidRDefault="000F74FE" w:rsidP="00B13DF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 xml:space="preserve"> nakon čega će se prikazati padajuća lista opcija sa statusima zahteva za akcizne dozvole.</w:t>
      </w:r>
    </w:p>
    <w:p w14:paraId="7C172264" w14:textId="77777777" w:rsidR="000F74FE" w:rsidRPr="004C1B25" w:rsidRDefault="000F74FE" w:rsidP="00B13DF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B799A0F" wp14:editId="43180D50">
            <wp:extent cx="5334000" cy="2984500"/>
            <wp:effectExtent l="19050" t="19050" r="19050" b="25400"/>
            <wp:docPr id="1518733353" name="Picture 39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733353" name="Picture 39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8F5748" w14:textId="77777777" w:rsidR="000F74FE" w:rsidRPr="004C1B25" w:rsidRDefault="000F74FE" w:rsidP="00B13DF3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C142FDB" w14:textId="77777777" w:rsidR="000F74FE" w:rsidRPr="004C1B25" w:rsidRDefault="000F74FE" w:rsidP="00B13DF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"Vraćen na dopunu".</w:t>
      </w:r>
    </w:p>
    <w:p w14:paraId="2D7CE86F" w14:textId="77777777" w:rsidR="000F74FE" w:rsidRPr="004C1B25" w:rsidRDefault="000F74FE" w:rsidP="00B13DF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CC38411" wp14:editId="43AE3706">
            <wp:extent cx="5334000" cy="2990850"/>
            <wp:effectExtent l="19050" t="19050" r="19050" b="19050"/>
            <wp:docPr id="44059825" name="Picture 39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59825" name="Picture 39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EDB82D" w14:textId="77777777" w:rsidR="000F74FE" w:rsidRPr="004C1B25" w:rsidRDefault="000F74FE" w:rsidP="00B13DF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broj zahteva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"17-D-04/2024"</w:t>
      </w:r>
      <w:r w:rsidRPr="004C1B25">
        <w:rPr>
          <w:rFonts w:asciiTheme="majorHAnsi" w:hAnsiTheme="majorHAnsi" w:cstheme="majorHAnsi"/>
        </w:rPr>
        <w:t xml:space="preserve"> broj zahteva.</w:t>
      </w:r>
    </w:p>
    <w:p w14:paraId="59BF659F" w14:textId="77777777" w:rsidR="000F74FE" w:rsidRPr="004C1B25" w:rsidRDefault="000F74FE" w:rsidP="00B13DF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D81B986" wp14:editId="44B70313">
            <wp:extent cx="5334000" cy="2990850"/>
            <wp:effectExtent l="19050" t="19050" r="19050" b="19050"/>
            <wp:docPr id="282594591" name="Picture 39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594591" name="Picture 39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AA6559" w14:textId="77777777" w:rsidR="000F74FE" w:rsidRPr="004C1B25" w:rsidRDefault="000F74FE" w:rsidP="00B13DF3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9FEBFFB" w14:textId="77777777" w:rsidR="000F74FE" w:rsidRPr="004C1B25" w:rsidRDefault="000F74FE" w:rsidP="00B13DF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Kliknuti na polje za unos </w:t>
      </w:r>
      <w:r w:rsidRPr="004C1B25">
        <w:rPr>
          <w:rStyle w:val="Strong"/>
          <w:rFonts w:asciiTheme="majorHAnsi" w:hAnsiTheme="majorHAnsi" w:cstheme="majorHAnsi"/>
        </w:rPr>
        <w:t>"Ulica"</w:t>
      </w:r>
      <w:r w:rsidRPr="004C1B25">
        <w:rPr>
          <w:rFonts w:asciiTheme="majorHAnsi" w:hAnsiTheme="majorHAnsi" w:cstheme="majorHAnsi"/>
        </w:rPr>
        <w:t xml:space="preserve"> i obrisani unesenu vrednost.</w:t>
      </w:r>
    </w:p>
    <w:p w14:paraId="0D17BFF3" w14:textId="77777777" w:rsidR="000F74FE" w:rsidRPr="004C1B25" w:rsidRDefault="000F74FE" w:rsidP="00B13DF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BFDCEFD" wp14:editId="12FA86A5">
            <wp:extent cx="5334000" cy="2984500"/>
            <wp:effectExtent l="19050" t="19050" r="19050" b="25400"/>
            <wp:docPr id="1943069433" name="Picture 39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069433" name="Picture 39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32B96DB" w14:textId="77777777" w:rsidR="000F74FE" w:rsidRPr="004C1B25" w:rsidRDefault="000F74FE" w:rsidP="00B13DF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U polju za unos </w:t>
      </w:r>
      <w:r w:rsidRPr="004C1B25">
        <w:rPr>
          <w:rStyle w:val="Strong"/>
          <w:rFonts w:asciiTheme="majorHAnsi" w:hAnsiTheme="majorHAnsi" w:cstheme="majorHAnsi"/>
        </w:rPr>
        <w:t>"Ulica"</w:t>
      </w:r>
      <w:r w:rsidRPr="004C1B25">
        <w:rPr>
          <w:rFonts w:asciiTheme="majorHAnsi" w:hAnsiTheme="majorHAnsi" w:cstheme="majorHAnsi"/>
        </w:rPr>
        <w:t xml:space="preserve"> uneti novu vrednost, za naš primer uneti </w:t>
      </w:r>
      <w:r w:rsidRPr="004C1B25">
        <w:rPr>
          <w:rStyle w:val="Strong"/>
          <w:rFonts w:asciiTheme="majorHAnsi" w:hAnsiTheme="majorHAnsi" w:cstheme="majorHAnsi"/>
        </w:rPr>
        <w:t>"Beogradska"</w:t>
      </w:r>
      <w:r w:rsidRPr="004C1B25">
        <w:rPr>
          <w:rFonts w:asciiTheme="majorHAnsi" w:hAnsiTheme="majorHAnsi" w:cstheme="majorHAnsi"/>
        </w:rPr>
        <w:t>.</w:t>
      </w:r>
    </w:p>
    <w:p w14:paraId="1A4737A3" w14:textId="77777777" w:rsidR="000F74FE" w:rsidRPr="004C1B25" w:rsidRDefault="000F74FE" w:rsidP="00B13DF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Kliknuti na dugme </w:t>
      </w:r>
      <w:r w:rsidRPr="004C1B25">
        <w:rPr>
          <w:rStyle w:val="Strong"/>
          <w:rFonts w:asciiTheme="majorHAnsi" w:hAnsiTheme="majorHAnsi" w:cstheme="majorHAnsi"/>
        </w:rPr>
        <w:t>"Izmeni"</w:t>
      </w:r>
      <w:r w:rsidRPr="004C1B25">
        <w:rPr>
          <w:rFonts w:asciiTheme="majorHAnsi" w:hAnsiTheme="majorHAnsi" w:cstheme="majorHAnsi"/>
        </w:rPr>
        <w:t xml:space="preserve"> nakon čega će zahtev biti izmenjen i prosleđen na ponovnu obradu.</w:t>
      </w:r>
    </w:p>
    <w:p w14:paraId="392E2728" w14:textId="77777777" w:rsidR="000F74FE" w:rsidRPr="004C1B25" w:rsidRDefault="000F74FE" w:rsidP="00B13DF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00C2D67" wp14:editId="5E368A81">
            <wp:extent cx="5334000" cy="2984500"/>
            <wp:effectExtent l="19050" t="19050" r="19050" b="25400"/>
            <wp:docPr id="774623814" name="Picture 39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623814" name="Picture 39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C1B25">
        <w:rPr>
          <w:rFonts w:asciiTheme="majorHAnsi" w:hAnsiTheme="majorHAnsi" w:cstheme="majorHAnsi"/>
        </w:rPr>
        <w:br w:type="page"/>
      </w:r>
    </w:p>
    <w:p w14:paraId="3AA0F330" w14:textId="349E8B7D" w:rsidR="000F74FE" w:rsidRPr="004C1B25" w:rsidRDefault="000808FD" w:rsidP="00286013">
      <w:pPr>
        <w:pStyle w:val="Heading1"/>
        <w:rPr>
          <w:rFonts w:asciiTheme="majorHAnsi" w:hAnsiTheme="majorHAnsi" w:cstheme="majorHAnsi"/>
        </w:rPr>
      </w:pPr>
      <w:bookmarkStart w:id="186" w:name="_Toc179449038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LISTA ZAHTEVA AKCIZNIH DOZVOLA</w:t>
      </w:r>
      <w:bookmarkEnd w:id="186"/>
    </w:p>
    <w:p w14:paraId="4B9E411E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uvid u listu svih zahteva za akcizne dozvole I njihove osnovne informacije, kao I parametre za pretragu liste.</w:t>
      </w:r>
    </w:p>
    <w:p w14:paraId="1134FD15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Pored pregleda liste zahteva za akcizne dozvole, svaki zahtev se može otvoriti i imati uvid u detaljnije informacije zahteva.</w:t>
      </w:r>
    </w:p>
    <w:p w14:paraId="38DDD8A9" w14:textId="77777777" w:rsidR="000F74FE" w:rsidRPr="004C1B25" w:rsidRDefault="000F74FE" w:rsidP="000F74FE">
      <w:pPr>
        <w:pStyle w:val="Heading2"/>
        <w:numPr>
          <w:ilvl w:val="0"/>
          <w:numId w:val="29"/>
        </w:numPr>
        <w:rPr>
          <w:rFonts w:asciiTheme="majorHAnsi" w:hAnsiTheme="majorHAnsi" w:cstheme="majorHAnsi"/>
        </w:rPr>
      </w:pPr>
      <w:bookmarkStart w:id="187" w:name="_Toc179449039"/>
      <w:r w:rsidRPr="004C1B25">
        <w:rPr>
          <w:rFonts w:asciiTheme="majorHAnsi" w:hAnsiTheme="majorHAnsi" w:cstheme="majorHAnsi"/>
        </w:rPr>
        <w:t>Pregled liste zahteva za akcizne dozvole</w:t>
      </w:r>
      <w:bookmarkEnd w:id="187"/>
    </w:p>
    <w:p w14:paraId="31CD908E" w14:textId="77777777" w:rsidR="000F74FE" w:rsidRPr="004C1B25" w:rsidRDefault="000F74FE" w:rsidP="003561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362F642A" w14:textId="77777777" w:rsidR="000F74FE" w:rsidRPr="004C1B25" w:rsidRDefault="000F74FE" w:rsidP="003561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D6C58A4" wp14:editId="70918D5A">
            <wp:extent cx="5334000" cy="2990850"/>
            <wp:effectExtent l="19050" t="19050" r="19050" b="19050"/>
            <wp:docPr id="1218387411" name="Picture 40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387411" name="Picture 40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3226B29" w14:textId="77777777" w:rsidR="000F74FE" w:rsidRPr="004C1B25" w:rsidRDefault="000F74FE" w:rsidP="003561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2. Primetiti listu svih podnetih zahteva za akcizne dozvole.</w:t>
      </w:r>
    </w:p>
    <w:p w14:paraId="6A75DDCE" w14:textId="77777777" w:rsidR="000F74FE" w:rsidRPr="004C1B25" w:rsidRDefault="000F74FE" w:rsidP="009C648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AE8A69D" wp14:editId="6A4CA4AF">
            <wp:extent cx="5334000" cy="2971800"/>
            <wp:effectExtent l="19050" t="19050" r="19050" b="19050"/>
            <wp:docPr id="1006386788" name="Picture 40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386788" name="Picture 40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6CB26D7" w14:textId="77777777" w:rsidR="000F74FE" w:rsidRPr="004C1B25" w:rsidRDefault="000F74FE" w:rsidP="000F74FE">
      <w:pPr>
        <w:pStyle w:val="Heading2"/>
        <w:numPr>
          <w:ilvl w:val="0"/>
          <w:numId w:val="29"/>
        </w:numPr>
        <w:rPr>
          <w:rFonts w:asciiTheme="majorHAnsi" w:hAnsiTheme="majorHAnsi" w:cstheme="majorHAnsi"/>
        </w:rPr>
      </w:pPr>
      <w:bookmarkStart w:id="188" w:name="_Toc179449040"/>
      <w:r w:rsidRPr="004C1B25">
        <w:rPr>
          <w:rFonts w:asciiTheme="majorHAnsi" w:hAnsiTheme="majorHAnsi" w:cstheme="majorHAnsi"/>
        </w:rPr>
        <w:lastRenderedPageBreak/>
        <w:t>Pretraga liste zahteva za akcizne dozvole po statusu</w:t>
      </w:r>
      <w:bookmarkEnd w:id="188"/>
    </w:p>
    <w:p w14:paraId="7A9DDB5F" w14:textId="77777777" w:rsidR="000F74FE" w:rsidRPr="004C1B25" w:rsidRDefault="000F74FE" w:rsidP="003561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14F5C07A" w14:textId="77777777" w:rsidR="000F74FE" w:rsidRPr="004C1B25" w:rsidRDefault="000F74FE" w:rsidP="003561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956AAA3" wp14:editId="2CDCF99F">
            <wp:extent cx="5334000" cy="2990850"/>
            <wp:effectExtent l="19050" t="19050" r="19050" b="19050"/>
            <wp:docPr id="1659155116" name="Picture 40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155116" name="Picture 40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2E5D0A1" w14:textId="77777777" w:rsidR="000F74FE" w:rsidRPr="004C1B25" w:rsidRDefault="000F74FE" w:rsidP="003561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>, nakon čega će se prikazati padajuća lista opcija sa svim statusima zahteva.</w:t>
      </w:r>
    </w:p>
    <w:p w14:paraId="35816ED4" w14:textId="77777777" w:rsidR="000F74FE" w:rsidRPr="004C1B25" w:rsidRDefault="000F74FE" w:rsidP="003561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4610A66" wp14:editId="09D8C965">
            <wp:extent cx="5334000" cy="2984500"/>
            <wp:effectExtent l="19050" t="19050" r="19050" b="25400"/>
            <wp:docPr id="1792590049" name="Picture 40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590049" name="Picture 40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8599A6" w14:textId="77777777" w:rsidR="000F74FE" w:rsidRPr="004C1B25" w:rsidRDefault="000F74FE" w:rsidP="0035616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D645EF4" w14:textId="77777777" w:rsidR="000F74FE" w:rsidRPr="004C1B25" w:rsidRDefault="000F74FE" w:rsidP="003561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Odabrati željeni status kao parametar pretrage zahteva za akcizne dozvole. U našem primeru odabrati opciju </w:t>
      </w:r>
      <w:r w:rsidRPr="004C1B25">
        <w:rPr>
          <w:rStyle w:val="Strong"/>
          <w:rFonts w:asciiTheme="majorHAnsi" w:hAnsiTheme="majorHAnsi" w:cstheme="majorHAnsi"/>
        </w:rPr>
        <w:t>"Kompletan".</w:t>
      </w:r>
    </w:p>
    <w:p w14:paraId="4E9B94D3" w14:textId="77777777" w:rsidR="000F74FE" w:rsidRPr="004C1B25" w:rsidRDefault="000F74FE" w:rsidP="003561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CB2CF1A" wp14:editId="52C0071D">
            <wp:extent cx="5334000" cy="2984500"/>
            <wp:effectExtent l="19050" t="19050" r="19050" b="25400"/>
            <wp:docPr id="2018726779" name="Picture 39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726779" name="Picture 39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A948DB" w14:textId="77777777" w:rsidR="000F74FE" w:rsidRPr="004C1B25" w:rsidRDefault="000F74FE" w:rsidP="003561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zahteva za akcizne dozvole pretražena po unetom parametru pretrage.</w:t>
      </w:r>
    </w:p>
    <w:p w14:paraId="165CCA1C" w14:textId="77777777" w:rsidR="000F74FE" w:rsidRPr="004C1B25" w:rsidRDefault="000F74FE" w:rsidP="003561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BDDC83E" wp14:editId="7657AACB">
            <wp:extent cx="5334000" cy="2971800"/>
            <wp:effectExtent l="19050" t="19050" r="19050" b="19050"/>
            <wp:docPr id="2044574845" name="Picture 39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574845" name="Picture 39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0C251C4" w14:textId="77777777" w:rsidR="000F74FE" w:rsidRPr="004C1B25" w:rsidRDefault="000F74FE" w:rsidP="0035616D">
      <w:pPr>
        <w:rPr>
          <w:rFonts w:asciiTheme="majorHAnsi" w:hAnsiTheme="majorHAnsi" w:cstheme="majorHAnsi"/>
        </w:rPr>
      </w:pPr>
    </w:p>
    <w:p w14:paraId="39C78B85" w14:textId="77777777" w:rsidR="000F74FE" w:rsidRPr="004C1B25" w:rsidRDefault="000F74FE" w:rsidP="0035616D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37403374" w14:textId="77777777" w:rsidR="000F74FE" w:rsidRPr="004C1B25" w:rsidRDefault="000F74FE" w:rsidP="000F74FE">
      <w:pPr>
        <w:pStyle w:val="Heading2"/>
        <w:numPr>
          <w:ilvl w:val="0"/>
          <w:numId w:val="29"/>
        </w:numPr>
        <w:rPr>
          <w:rFonts w:asciiTheme="majorHAnsi" w:hAnsiTheme="majorHAnsi" w:cstheme="majorHAnsi"/>
        </w:rPr>
      </w:pPr>
      <w:bookmarkStart w:id="189" w:name="_Toc179449041"/>
      <w:r w:rsidRPr="004C1B25">
        <w:rPr>
          <w:rFonts w:asciiTheme="majorHAnsi" w:hAnsiTheme="majorHAnsi" w:cstheme="majorHAnsi"/>
        </w:rPr>
        <w:lastRenderedPageBreak/>
        <w:t>Pretraga liste zahteva za akcizne dozvole po tipu zahteva</w:t>
      </w:r>
      <w:bookmarkEnd w:id="189"/>
    </w:p>
    <w:p w14:paraId="3502A8AE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420DF640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C401766" wp14:editId="61CE5C06">
            <wp:extent cx="5334000" cy="2990850"/>
            <wp:effectExtent l="19050" t="19050" r="19050" b="19050"/>
            <wp:docPr id="295998566" name="Picture 40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998566" name="Picture 40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CACC354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"Tip zahteva"</w:t>
      </w:r>
      <w:r w:rsidRPr="004C1B25">
        <w:rPr>
          <w:rFonts w:asciiTheme="majorHAnsi" w:hAnsiTheme="majorHAnsi" w:cstheme="majorHAnsi"/>
        </w:rPr>
        <w:t>, nakon čega će se prikazati padajuća lista opcija sa svim tipovima zahteva.</w:t>
      </w:r>
    </w:p>
    <w:p w14:paraId="7ACE2B54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4AD4652" wp14:editId="466F8018">
            <wp:extent cx="5334000" cy="2984500"/>
            <wp:effectExtent l="19050" t="19050" r="19050" b="25400"/>
            <wp:docPr id="895569396" name="Picture 40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569396" name="Picture 40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2613019" w14:textId="77777777" w:rsidR="000F74FE" w:rsidRPr="004C1B25" w:rsidRDefault="000F74FE" w:rsidP="007C6AE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57F0F36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Odabrati željenu opciju za parametar pretrage. U našem primeru odabrati </w:t>
      </w:r>
      <w:r w:rsidRPr="004C1B25">
        <w:rPr>
          <w:rStyle w:val="Strong"/>
          <w:rFonts w:asciiTheme="majorHAnsi" w:hAnsiTheme="majorHAnsi" w:cstheme="majorHAnsi"/>
        </w:rPr>
        <w:t>"Obnavljanje"</w:t>
      </w:r>
      <w:r w:rsidRPr="004C1B25">
        <w:rPr>
          <w:rFonts w:asciiTheme="majorHAnsi" w:hAnsiTheme="majorHAnsi" w:cstheme="majorHAnsi"/>
        </w:rPr>
        <w:t xml:space="preserve"> tip zahteva.</w:t>
      </w:r>
    </w:p>
    <w:p w14:paraId="26778C8B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E91FD6C" wp14:editId="01B3F6DF">
            <wp:extent cx="5334000" cy="2990850"/>
            <wp:effectExtent l="19050" t="19050" r="19050" b="19050"/>
            <wp:docPr id="1817755120" name="Picture 40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755120" name="Picture 40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3578923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zahteva za akcizne dozvole pretražena po unetom parametru pretrage.</w:t>
      </w:r>
    </w:p>
    <w:p w14:paraId="6034D8FB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0128C4B" wp14:editId="129D1DCD">
            <wp:extent cx="5334000" cy="2971800"/>
            <wp:effectExtent l="19050" t="19050" r="19050" b="19050"/>
            <wp:docPr id="1199754787" name="Picture 40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754787" name="Picture 40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750A25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33131C09" w14:textId="77777777" w:rsidR="000F74FE" w:rsidRPr="004C1B25" w:rsidRDefault="000F74FE" w:rsidP="000F74FE">
      <w:pPr>
        <w:pStyle w:val="Heading2"/>
        <w:numPr>
          <w:ilvl w:val="0"/>
          <w:numId w:val="29"/>
        </w:numPr>
        <w:jc w:val="left"/>
        <w:rPr>
          <w:rFonts w:asciiTheme="majorHAnsi" w:hAnsiTheme="majorHAnsi" w:cstheme="majorHAnsi"/>
        </w:rPr>
      </w:pPr>
      <w:bookmarkStart w:id="190" w:name="_Toc179449042"/>
      <w:r w:rsidRPr="004C1B25">
        <w:rPr>
          <w:rFonts w:asciiTheme="majorHAnsi" w:hAnsiTheme="majorHAnsi" w:cstheme="majorHAnsi"/>
        </w:rPr>
        <w:lastRenderedPageBreak/>
        <w:t>Pretraga liste zahteva za akcizne dozvole po opsegu datuma podnošenja zahteva</w:t>
      </w:r>
      <w:bookmarkEnd w:id="190"/>
    </w:p>
    <w:p w14:paraId="7F276300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250E001F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08CF1F4" wp14:editId="2A2AE520">
            <wp:extent cx="5334000" cy="2990850"/>
            <wp:effectExtent l="19050" t="19050" r="19050" b="19050"/>
            <wp:docPr id="797739295" name="Picture 4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739295" name="Picture 4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276853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"Datum od"</w:t>
      </w:r>
      <w:r w:rsidRPr="004C1B25">
        <w:rPr>
          <w:rFonts w:asciiTheme="majorHAnsi" w:hAnsiTheme="majorHAnsi" w:cstheme="majorHAnsi"/>
        </w:rPr>
        <w:t>, nakon čega se prikazuje kalendar za odabir opsega datuma prijave zahteva za akcizne dozvole.</w:t>
      </w:r>
    </w:p>
    <w:p w14:paraId="73DA016E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AA4BB0A" wp14:editId="2CA8543D">
            <wp:extent cx="5334000" cy="2984500"/>
            <wp:effectExtent l="19050" t="19050" r="19050" b="25400"/>
            <wp:docPr id="1941087820" name="Picture 4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087820" name="Picture 4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D75CB88" w14:textId="77777777" w:rsidR="000F74FE" w:rsidRPr="004C1B25" w:rsidRDefault="000F74FE" w:rsidP="007C6AE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B0DC98A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3. Odabrati datum za početak opsega datuma podnošenja zahteva za akcizne dozvole.</w:t>
      </w:r>
    </w:p>
    <w:p w14:paraId="5AF9A89E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0B46753" wp14:editId="33ECB9B7">
            <wp:extent cx="5334000" cy="2990850"/>
            <wp:effectExtent l="19050" t="19050" r="19050" b="19050"/>
            <wp:docPr id="732592243" name="Picture 410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592243" name="Picture 410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C6AE69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Odabrati datum za kraj opsega datuma podnošenja zahteva za akcizne dozvole.</w:t>
      </w:r>
    </w:p>
    <w:p w14:paraId="7F1DB307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B9D5DCD" wp14:editId="7F243D69">
            <wp:extent cx="5334000" cy="2990850"/>
            <wp:effectExtent l="19050" t="19050" r="19050" b="19050"/>
            <wp:docPr id="1735203599" name="Picture 409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203599" name="Picture 409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16A1F49" w14:textId="77777777" w:rsidR="000F74FE" w:rsidRPr="004C1B25" w:rsidRDefault="000F74FE" w:rsidP="007C6AE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F3F0437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5. Primetiti da je lista zahteva za akcizne dozvole pretražena po unetom parametru pretrage.</w:t>
      </w:r>
    </w:p>
    <w:p w14:paraId="3F91A3DF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C54F156" wp14:editId="51BB4463">
            <wp:extent cx="5334000" cy="2971800"/>
            <wp:effectExtent l="19050" t="19050" r="19050" b="19050"/>
            <wp:docPr id="798322349" name="Picture 40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322349" name="Picture 40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1487F72" w14:textId="77777777" w:rsidR="000F74FE" w:rsidRPr="004C1B25" w:rsidRDefault="000F74FE" w:rsidP="007C6AEB">
      <w:pPr>
        <w:rPr>
          <w:rFonts w:asciiTheme="majorHAnsi" w:hAnsiTheme="majorHAnsi" w:cstheme="majorHAnsi"/>
        </w:rPr>
      </w:pPr>
    </w:p>
    <w:p w14:paraId="654E25A8" w14:textId="77777777" w:rsidR="000F74FE" w:rsidRPr="004C1B25" w:rsidRDefault="000F74FE" w:rsidP="007C6AEB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20797CB" w14:textId="77777777" w:rsidR="000F74FE" w:rsidRPr="004C1B25" w:rsidRDefault="000F74FE" w:rsidP="000F74FE">
      <w:pPr>
        <w:pStyle w:val="Heading2"/>
        <w:numPr>
          <w:ilvl w:val="0"/>
          <w:numId w:val="29"/>
        </w:numPr>
        <w:rPr>
          <w:rFonts w:asciiTheme="majorHAnsi" w:hAnsiTheme="majorHAnsi" w:cstheme="majorHAnsi"/>
        </w:rPr>
      </w:pPr>
      <w:bookmarkStart w:id="191" w:name="_Toc179449043"/>
      <w:r w:rsidRPr="004C1B25">
        <w:rPr>
          <w:rFonts w:asciiTheme="majorHAnsi" w:hAnsiTheme="majorHAnsi" w:cstheme="majorHAnsi"/>
        </w:rPr>
        <w:lastRenderedPageBreak/>
        <w:t>Pretraga liste zahteva za akcizne dozvole po vrsti proizvoda</w:t>
      </w:r>
      <w:bookmarkEnd w:id="191"/>
    </w:p>
    <w:p w14:paraId="78570096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3CBE8364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83B6322" wp14:editId="3956C8AC">
            <wp:extent cx="5334000" cy="2990850"/>
            <wp:effectExtent l="19050" t="19050" r="19050" b="19050"/>
            <wp:docPr id="183421275" name="Picture 4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21275" name="Picture 4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C35856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"Vrsta proizvoda"</w:t>
      </w:r>
      <w:r w:rsidRPr="004C1B25">
        <w:rPr>
          <w:rFonts w:asciiTheme="majorHAnsi" w:hAnsiTheme="majorHAnsi" w:cstheme="majorHAnsi"/>
        </w:rPr>
        <w:t xml:space="preserve"> nakon čega će se prikazati padajuća lista opcija sa vrstama proizvoda.</w:t>
      </w:r>
    </w:p>
    <w:p w14:paraId="2820C03F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15D4699" wp14:editId="026A4CCE">
            <wp:extent cx="5334000" cy="2984500"/>
            <wp:effectExtent l="19050" t="19050" r="19050" b="25400"/>
            <wp:docPr id="1194831070" name="Picture 4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831070" name="Picture 4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B7C0509" w14:textId="77777777" w:rsidR="000F74FE" w:rsidRPr="004C1B25" w:rsidRDefault="000F74FE" w:rsidP="007C6AE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FD9DD12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"Duvanski proizvodi".</w:t>
      </w:r>
    </w:p>
    <w:p w14:paraId="5402DB39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311198F" wp14:editId="020E4890">
            <wp:extent cx="5334000" cy="2984500"/>
            <wp:effectExtent l="19050" t="19050" r="19050" b="25400"/>
            <wp:docPr id="746336726" name="Picture 4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336726" name="Picture 41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CA0F1D3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zahteva za akcizne dozvole pretražena po unetom parametru pretrage.</w:t>
      </w:r>
    </w:p>
    <w:p w14:paraId="1569F682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9027CF9" wp14:editId="6F81534B">
            <wp:extent cx="5334000" cy="2984500"/>
            <wp:effectExtent l="19050" t="19050" r="19050" b="25400"/>
            <wp:docPr id="108526947" name="Picture 4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26947" name="Picture 41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D229E50" w14:textId="77777777" w:rsidR="000F74FE" w:rsidRPr="004C1B25" w:rsidRDefault="000F74FE" w:rsidP="007C6AEB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542028AC" w14:textId="77777777" w:rsidR="000F74FE" w:rsidRPr="004C1B25" w:rsidRDefault="000F74FE" w:rsidP="000F74FE">
      <w:pPr>
        <w:pStyle w:val="Heading2"/>
        <w:numPr>
          <w:ilvl w:val="0"/>
          <w:numId w:val="29"/>
        </w:numPr>
        <w:rPr>
          <w:rFonts w:asciiTheme="majorHAnsi" w:hAnsiTheme="majorHAnsi" w:cstheme="majorHAnsi"/>
        </w:rPr>
      </w:pPr>
      <w:bookmarkStart w:id="192" w:name="_Toc179449044"/>
      <w:r w:rsidRPr="004C1B25">
        <w:rPr>
          <w:rFonts w:asciiTheme="majorHAnsi" w:hAnsiTheme="majorHAnsi" w:cstheme="majorHAnsi"/>
        </w:rPr>
        <w:lastRenderedPageBreak/>
        <w:t>Pretraga liste zahteva za akcizne dozvole po broju rešenja</w:t>
      </w:r>
      <w:bookmarkEnd w:id="192"/>
      <w:r w:rsidRPr="004C1B25">
        <w:rPr>
          <w:rFonts w:asciiTheme="majorHAnsi" w:hAnsiTheme="majorHAnsi" w:cstheme="majorHAnsi"/>
        </w:rPr>
        <w:t xml:space="preserve"> </w:t>
      </w:r>
    </w:p>
    <w:p w14:paraId="70C51E81" w14:textId="77777777" w:rsidR="000F74FE" w:rsidRPr="004C1B25" w:rsidRDefault="000F74FE" w:rsidP="00405F2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55303AC4" w14:textId="77777777" w:rsidR="000F74FE" w:rsidRPr="004C1B25" w:rsidRDefault="000F74FE" w:rsidP="00405F2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F65584F" wp14:editId="7DF9B679">
            <wp:extent cx="5334000" cy="2990850"/>
            <wp:effectExtent l="19050" t="19050" r="19050" b="19050"/>
            <wp:docPr id="362227672" name="Picture 4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227672" name="Picture 41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4B4D71" w14:textId="77777777" w:rsidR="000F74FE" w:rsidRPr="004C1B25" w:rsidRDefault="000F74FE" w:rsidP="00405F2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"Broj rešenja".</w:t>
      </w:r>
    </w:p>
    <w:p w14:paraId="01E6B289" w14:textId="77777777" w:rsidR="000F74FE" w:rsidRPr="004C1B25" w:rsidRDefault="000F74FE" w:rsidP="00405F2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FDA2FBF" wp14:editId="2066B2E4">
            <wp:extent cx="5334000" cy="2984500"/>
            <wp:effectExtent l="19050" t="19050" r="19050" b="25400"/>
            <wp:docPr id="559909087" name="Picture 4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909087" name="Picture 41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A5BD404" w14:textId="77777777" w:rsidR="000F74FE" w:rsidRPr="004C1B25" w:rsidRDefault="000F74FE" w:rsidP="00405F2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broj rešenja. U našem primeru unosimo </w:t>
      </w:r>
      <w:r w:rsidRPr="004C1B25">
        <w:rPr>
          <w:rStyle w:val="Strong"/>
          <w:rFonts w:asciiTheme="majorHAnsi" w:hAnsiTheme="majorHAnsi" w:cstheme="majorHAnsi"/>
        </w:rPr>
        <w:t>"OBNOVA 63".</w:t>
      </w:r>
    </w:p>
    <w:p w14:paraId="7FE1514D" w14:textId="77777777" w:rsidR="000F74FE" w:rsidRPr="004C1B25" w:rsidRDefault="000F74FE" w:rsidP="00405F27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1F9027C" w14:textId="77777777" w:rsidR="000F74FE" w:rsidRPr="004C1B25" w:rsidRDefault="000F74FE" w:rsidP="00405F2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4. Primetiti da je lista zahteva za akcizne dozvole pretražena po unetom parametru pretrage.</w:t>
      </w:r>
    </w:p>
    <w:p w14:paraId="48E0FBA1" w14:textId="77777777" w:rsidR="000F74FE" w:rsidRPr="004C1B25" w:rsidRDefault="000F74FE" w:rsidP="00405F2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EE99C16" wp14:editId="0315C7DF">
            <wp:extent cx="5334000" cy="2971800"/>
            <wp:effectExtent l="19050" t="19050" r="19050" b="19050"/>
            <wp:docPr id="956135542" name="Picture 4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135542" name="Picture 4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A222C40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C087F26" w14:textId="77777777" w:rsidR="000F74FE" w:rsidRPr="004C1B25" w:rsidRDefault="000F74FE" w:rsidP="000F74FE">
      <w:pPr>
        <w:pStyle w:val="Heading2"/>
        <w:numPr>
          <w:ilvl w:val="0"/>
          <w:numId w:val="29"/>
        </w:numPr>
        <w:rPr>
          <w:rFonts w:asciiTheme="majorHAnsi" w:hAnsiTheme="majorHAnsi" w:cstheme="majorHAnsi"/>
        </w:rPr>
      </w:pPr>
      <w:bookmarkStart w:id="193" w:name="_Toc179449045"/>
      <w:r w:rsidRPr="004C1B25">
        <w:rPr>
          <w:rFonts w:asciiTheme="majorHAnsi" w:hAnsiTheme="majorHAnsi" w:cstheme="majorHAnsi"/>
        </w:rPr>
        <w:lastRenderedPageBreak/>
        <w:t>Pretraga liste zahteva za akcizne dozvole po datumu važenja</w:t>
      </w:r>
      <w:bookmarkEnd w:id="193"/>
      <w:r w:rsidRPr="004C1B25">
        <w:rPr>
          <w:rFonts w:asciiTheme="majorHAnsi" w:hAnsiTheme="majorHAnsi" w:cstheme="majorHAnsi"/>
        </w:rPr>
        <w:t xml:space="preserve"> </w:t>
      </w:r>
    </w:p>
    <w:p w14:paraId="3D029DDC" w14:textId="77777777" w:rsidR="000F74FE" w:rsidRPr="004C1B25" w:rsidRDefault="000F74FE" w:rsidP="00405F2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286EDE96" w14:textId="77777777" w:rsidR="000F74FE" w:rsidRPr="004C1B25" w:rsidRDefault="000F74FE" w:rsidP="00405F2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5A15B40" wp14:editId="4A368AA8">
            <wp:extent cx="5334000" cy="2990850"/>
            <wp:effectExtent l="19050" t="19050" r="19050" b="19050"/>
            <wp:docPr id="926193803" name="Picture 42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193803" name="Picture 42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05DD5EB" w14:textId="77777777" w:rsidR="000F74FE" w:rsidRPr="004C1B25" w:rsidRDefault="000F74FE" w:rsidP="00405F2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"Datum važenja"</w:t>
      </w:r>
      <w:r w:rsidRPr="004C1B25">
        <w:rPr>
          <w:rFonts w:asciiTheme="majorHAnsi" w:hAnsiTheme="majorHAnsi" w:cstheme="majorHAnsi"/>
        </w:rPr>
        <w:t>, nakon čega se prikazuje kalendar za odabir datuma važenja zahteva.</w:t>
      </w:r>
    </w:p>
    <w:p w14:paraId="6AE45F67" w14:textId="77777777" w:rsidR="000F74FE" w:rsidRPr="004C1B25" w:rsidRDefault="000F74FE" w:rsidP="00405F2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97228DF" wp14:editId="1B96C4B0">
            <wp:extent cx="5334000" cy="2971800"/>
            <wp:effectExtent l="19050" t="19050" r="19050" b="19050"/>
            <wp:docPr id="72880078" name="Picture 4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80078" name="Picture 42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62CD3C0" w14:textId="77777777" w:rsidR="000F74FE" w:rsidRPr="004C1B25" w:rsidRDefault="000F74FE" w:rsidP="00405F2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0C444CB" w14:textId="77777777" w:rsidR="000F74FE" w:rsidRPr="004C1B25" w:rsidRDefault="000F74FE" w:rsidP="00405F2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3. Odabrati datum za važenje zahteva.</w:t>
      </w:r>
    </w:p>
    <w:p w14:paraId="548FE3A1" w14:textId="77777777" w:rsidR="000F74FE" w:rsidRPr="004C1B25" w:rsidRDefault="000F74FE" w:rsidP="00405F2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20446F8" wp14:editId="79233FF4">
            <wp:extent cx="5334000" cy="2984500"/>
            <wp:effectExtent l="19050" t="19050" r="19050" b="25400"/>
            <wp:docPr id="1049257537" name="Picture 421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257537" name="Picture 421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F1C870F" w14:textId="77777777" w:rsidR="000F74FE" w:rsidRPr="004C1B25" w:rsidRDefault="000F74FE" w:rsidP="00405F2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zahteva za akcizne dozvole pretražena po unetom parametru pretrage.</w:t>
      </w:r>
    </w:p>
    <w:p w14:paraId="74760FAE" w14:textId="77777777" w:rsidR="000F74FE" w:rsidRPr="004C1B25" w:rsidRDefault="000F74FE" w:rsidP="00405F2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85965C2" wp14:editId="78A1A674">
            <wp:extent cx="5334000" cy="2971800"/>
            <wp:effectExtent l="19050" t="19050" r="19050" b="19050"/>
            <wp:docPr id="649328952" name="Picture 4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328952" name="Picture 42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44801E" w14:textId="77777777" w:rsidR="000F74FE" w:rsidRPr="004C1B25" w:rsidRDefault="000F74FE" w:rsidP="00405F27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EF3ED1F" w14:textId="415A01D1" w:rsidR="000F74FE" w:rsidRPr="004C1B25" w:rsidRDefault="000808FD" w:rsidP="00405F27">
      <w:pPr>
        <w:pStyle w:val="Heading1"/>
        <w:rPr>
          <w:rFonts w:asciiTheme="majorHAnsi" w:hAnsiTheme="majorHAnsi" w:cstheme="majorHAnsi"/>
        </w:rPr>
      </w:pPr>
      <w:bookmarkStart w:id="194" w:name="_Toc179449046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AKCIZNA SKLADIŠTA</w:t>
      </w:r>
      <w:bookmarkEnd w:id="194"/>
    </w:p>
    <w:p w14:paraId="3EDC793B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u sekciji akcizna skladišta ima mogućnost podnošenja zahteva za izmenu, obnovu i prekid važenja akciznih dozvola za akcizna skladišta.</w:t>
      </w:r>
    </w:p>
    <w:p w14:paraId="2B23A467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mogućnost i uvida u istoriju zahteva i rešenja, kao i preuzimanja dodeljenih rešenja za akcizna skladišta.</w:t>
      </w:r>
    </w:p>
    <w:p w14:paraId="1166C056" w14:textId="77777777" w:rsidR="000F74FE" w:rsidRPr="004C1B25" w:rsidRDefault="000F74FE" w:rsidP="000F74FE">
      <w:pPr>
        <w:pStyle w:val="Heading2"/>
        <w:numPr>
          <w:ilvl w:val="0"/>
          <w:numId w:val="30"/>
        </w:numPr>
        <w:rPr>
          <w:rFonts w:asciiTheme="majorHAnsi" w:hAnsiTheme="majorHAnsi" w:cstheme="majorHAnsi"/>
        </w:rPr>
      </w:pPr>
      <w:bookmarkStart w:id="195" w:name="_Toc179449047"/>
      <w:r w:rsidRPr="004C1B25">
        <w:rPr>
          <w:rFonts w:asciiTheme="majorHAnsi" w:hAnsiTheme="majorHAnsi" w:cstheme="majorHAnsi"/>
        </w:rPr>
        <w:t>Podnošenje zahteva za izmenu akcizne dozvole</w:t>
      </w:r>
      <w:bookmarkEnd w:id="195"/>
    </w:p>
    <w:p w14:paraId="2DED7092" w14:textId="77777777" w:rsidR="000F74FE" w:rsidRPr="004C1B25" w:rsidRDefault="000F74FE" w:rsidP="000E400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"Akcizna skladišta".</w:t>
      </w:r>
    </w:p>
    <w:p w14:paraId="090455E7" w14:textId="77777777" w:rsidR="000F74FE" w:rsidRPr="004C1B25" w:rsidRDefault="000F74FE" w:rsidP="000E400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C7BAE51" wp14:editId="5FDB5521">
            <wp:extent cx="5334000" cy="2990850"/>
            <wp:effectExtent l="19050" t="19050" r="19050" b="19050"/>
            <wp:docPr id="79043198" name="Picture 43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43198" name="Picture 43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6602FA0" w14:textId="77777777" w:rsidR="000F74FE" w:rsidRPr="004C1B25" w:rsidRDefault="000F74FE" w:rsidP="009C648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30FC326" w14:textId="77777777" w:rsidR="000F74FE" w:rsidRPr="004C1B25" w:rsidRDefault="000F74FE" w:rsidP="000E400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2. Kliknuti na akcizno skladište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"LERIOR"</w:t>
      </w:r>
      <w:r w:rsidRPr="004C1B25">
        <w:rPr>
          <w:rFonts w:asciiTheme="majorHAnsi" w:hAnsiTheme="majorHAnsi" w:cstheme="majorHAnsi"/>
        </w:rPr>
        <w:t xml:space="preserve"> oznaku skladišta.</w:t>
      </w:r>
    </w:p>
    <w:p w14:paraId="7EBE6137" w14:textId="77777777" w:rsidR="000F74FE" w:rsidRPr="004C1B25" w:rsidRDefault="000F74FE" w:rsidP="009C648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C5DCEFE" wp14:editId="35DAD7B7">
            <wp:extent cx="5334000" cy="2984500"/>
            <wp:effectExtent l="19050" t="19050" r="19050" b="25400"/>
            <wp:docPr id="169220926" name="Picture 4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20926" name="Picture 43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8A48811" w14:textId="77777777" w:rsidR="000F74FE" w:rsidRPr="004C1B25" w:rsidRDefault="000F74FE" w:rsidP="000E400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Odabrati opciju </w:t>
      </w:r>
      <w:r w:rsidRPr="004C1B25">
        <w:rPr>
          <w:rStyle w:val="Strong"/>
          <w:rFonts w:asciiTheme="majorHAnsi" w:hAnsiTheme="majorHAnsi" w:cstheme="majorHAnsi"/>
        </w:rPr>
        <w:t>"Izmeni".</w:t>
      </w:r>
    </w:p>
    <w:p w14:paraId="0B04F595" w14:textId="77777777" w:rsidR="000F74FE" w:rsidRPr="004C1B25" w:rsidRDefault="000F74FE" w:rsidP="000E400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792619F" wp14:editId="35B7D7F2">
            <wp:extent cx="5334000" cy="2990850"/>
            <wp:effectExtent l="19050" t="19050" r="19050" b="19050"/>
            <wp:docPr id="1422632124" name="Picture 43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632124" name="Picture 43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4DFCD7" w14:textId="77777777" w:rsidR="000F74FE" w:rsidRPr="004C1B25" w:rsidRDefault="000F74FE" w:rsidP="009C648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2E9A849" w14:textId="77777777" w:rsidR="000F74FE" w:rsidRPr="004C1B25" w:rsidRDefault="000F74FE" w:rsidP="000E400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4. Kliknuti na polje </w:t>
      </w:r>
      <w:r w:rsidRPr="004C1B25">
        <w:rPr>
          <w:rStyle w:val="Strong"/>
          <w:rFonts w:asciiTheme="majorHAnsi" w:hAnsiTheme="majorHAnsi" w:cstheme="majorHAnsi"/>
        </w:rPr>
        <w:t>"Vrsta akciznog proizvoda koji će se proizvoditi i smeštati u skladište"</w:t>
      </w:r>
      <w:r w:rsidRPr="004C1B25">
        <w:rPr>
          <w:rFonts w:asciiTheme="majorHAnsi" w:hAnsiTheme="majorHAnsi" w:cstheme="majorHAnsi"/>
        </w:rPr>
        <w:t>, nakon čega se prikazuje padajuća lista opcija proizvoda.</w:t>
      </w:r>
    </w:p>
    <w:p w14:paraId="18E9CCBE" w14:textId="77777777" w:rsidR="000F74FE" w:rsidRPr="004C1B25" w:rsidRDefault="000F74FE" w:rsidP="009C648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8E427D1" wp14:editId="13D87304">
            <wp:extent cx="5334000" cy="2984500"/>
            <wp:effectExtent l="19050" t="19050" r="19050" b="25400"/>
            <wp:docPr id="890503811" name="Picture 436" descr="A screenshot of a login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503811" name="Picture 436" descr="A screenshot of a login pag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C604ECB" w14:textId="77777777" w:rsidR="000F74FE" w:rsidRPr="004C1B25" w:rsidRDefault="000F74FE" w:rsidP="000E400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"Duvanski proizvodi".</w:t>
      </w:r>
    </w:p>
    <w:p w14:paraId="75BB9D4E" w14:textId="77777777" w:rsidR="000F74FE" w:rsidRPr="004C1B25" w:rsidRDefault="000F74FE" w:rsidP="000E400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1C11E1E" wp14:editId="18AD518C">
            <wp:extent cx="5334000" cy="2984500"/>
            <wp:effectExtent l="19050" t="19050" r="19050" b="25400"/>
            <wp:docPr id="86401574" name="Picture 43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01574" name="Picture 43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98EB831" w14:textId="77777777" w:rsidR="000F74FE" w:rsidRPr="004C1B25" w:rsidRDefault="000F74FE" w:rsidP="009C648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33CF735" w14:textId="77777777" w:rsidR="000F74FE" w:rsidRPr="004C1B25" w:rsidRDefault="000F74FE" w:rsidP="000E400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6. Kliknuti na polje za unos </w:t>
      </w:r>
      <w:r w:rsidRPr="004C1B25">
        <w:rPr>
          <w:rStyle w:val="Strong"/>
          <w:rFonts w:asciiTheme="majorHAnsi" w:hAnsiTheme="majorHAnsi" w:cstheme="majorHAnsi"/>
        </w:rPr>
        <w:t>"Ulica".</w:t>
      </w:r>
    </w:p>
    <w:p w14:paraId="44E48A10" w14:textId="77777777" w:rsidR="000F74FE" w:rsidRPr="004C1B25" w:rsidRDefault="000F74FE" w:rsidP="000E400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C1E2A05" wp14:editId="3C3EEA91">
            <wp:extent cx="5334000" cy="2990850"/>
            <wp:effectExtent l="19050" t="19050" r="19050" b="19050"/>
            <wp:docPr id="142039830" name="Picture 43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39830" name="Picture 43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E91718A" w14:textId="77777777" w:rsidR="000F74FE" w:rsidRPr="004C1B25" w:rsidRDefault="000F74FE" w:rsidP="009C648B">
      <w:pPr>
        <w:pStyle w:val="NormalWeb"/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7. U polje za unos uneti </w:t>
      </w:r>
      <w:r w:rsidRPr="004C1B25">
        <w:rPr>
          <w:rStyle w:val="Strong"/>
          <w:rFonts w:asciiTheme="majorHAnsi" w:hAnsiTheme="majorHAnsi" w:cstheme="majorHAnsi"/>
        </w:rPr>
        <w:t>"Beogradska".</w:t>
      </w:r>
    </w:p>
    <w:p w14:paraId="7CBD79EB" w14:textId="77777777" w:rsidR="000F74FE" w:rsidRPr="004C1B25" w:rsidRDefault="000F74FE" w:rsidP="000E400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8. 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</w:p>
    <w:p w14:paraId="0BFB34D2" w14:textId="77777777" w:rsidR="000F74FE" w:rsidRPr="004C1B25" w:rsidRDefault="000F74FE" w:rsidP="000E400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4B993F7" wp14:editId="6E6E5C05">
            <wp:extent cx="5334000" cy="2990850"/>
            <wp:effectExtent l="19050" t="19050" r="19050" b="19050"/>
            <wp:docPr id="1682342599" name="Picture 4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342599" name="Picture 43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F2606EC" w14:textId="77777777" w:rsidR="000F74FE" w:rsidRPr="004C1B25" w:rsidRDefault="000F74FE" w:rsidP="000E4003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9. U polje za unos uneti </w:t>
      </w:r>
      <w:r w:rsidRPr="004C1B25">
        <w:rPr>
          <w:rStyle w:val="Strong"/>
          <w:rFonts w:asciiTheme="majorHAnsi" w:hAnsiTheme="majorHAnsi" w:cstheme="majorHAnsi"/>
        </w:rPr>
        <w:t>"10".</w:t>
      </w:r>
    </w:p>
    <w:p w14:paraId="30E47323" w14:textId="77777777" w:rsidR="000F74FE" w:rsidRPr="004C1B25" w:rsidRDefault="000F74FE" w:rsidP="009C648B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4721D2AB" w14:textId="77777777" w:rsidR="000F74FE" w:rsidRPr="004C1B25" w:rsidRDefault="000F74FE" w:rsidP="000E400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10. Kliknuti na polje za unos </w:t>
      </w:r>
      <w:r w:rsidRPr="004C1B25">
        <w:rPr>
          <w:rStyle w:val="Strong"/>
          <w:rFonts w:asciiTheme="majorHAnsi" w:hAnsiTheme="majorHAnsi" w:cstheme="majorHAnsi"/>
        </w:rPr>
        <w:t>"Poštanski broj".</w:t>
      </w:r>
    </w:p>
    <w:p w14:paraId="779BB280" w14:textId="77777777" w:rsidR="000F74FE" w:rsidRPr="004C1B25" w:rsidRDefault="000F74FE" w:rsidP="000E400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ACD1E3C" wp14:editId="4A0DA55C">
            <wp:extent cx="5334000" cy="2990850"/>
            <wp:effectExtent l="19050" t="19050" r="19050" b="19050"/>
            <wp:docPr id="922174261" name="Picture 4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174261" name="Picture 43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1BC42C" w14:textId="77777777" w:rsidR="000F74FE" w:rsidRPr="004C1B25" w:rsidRDefault="000F74FE" w:rsidP="009C648B">
      <w:pPr>
        <w:pStyle w:val="NormalWeb"/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11. U polje za unos uneti </w:t>
      </w:r>
      <w:r w:rsidRPr="004C1B25">
        <w:rPr>
          <w:rStyle w:val="Strong"/>
          <w:rFonts w:asciiTheme="majorHAnsi" w:hAnsiTheme="majorHAnsi" w:cstheme="majorHAnsi"/>
        </w:rPr>
        <w:t>"11000".</w:t>
      </w:r>
      <w:r w:rsidRPr="004C1B25">
        <w:rPr>
          <w:rStyle w:val="Strong"/>
          <w:rFonts w:asciiTheme="majorHAnsi" w:hAnsiTheme="majorHAnsi" w:cstheme="majorHAnsi"/>
        </w:rPr>
        <w:br w:type="page"/>
      </w:r>
    </w:p>
    <w:p w14:paraId="6341A692" w14:textId="77777777" w:rsidR="000F74FE" w:rsidRPr="004C1B25" w:rsidRDefault="000F74FE" w:rsidP="000E400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12. Kliknuti na polje za unos </w:t>
      </w:r>
      <w:r w:rsidRPr="004C1B25">
        <w:rPr>
          <w:rStyle w:val="Strong"/>
          <w:rFonts w:asciiTheme="majorHAnsi" w:hAnsiTheme="majorHAnsi" w:cstheme="majorHAnsi"/>
        </w:rPr>
        <w:t>"Mesto".</w:t>
      </w:r>
    </w:p>
    <w:p w14:paraId="68A02007" w14:textId="77777777" w:rsidR="000F74FE" w:rsidRPr="004C1B25" w:rsidRDefault="000F74FE" w:rsidP="000E400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88D91CB" wp14:editId="3A1EC448">
            <wp:extent cx="5334000" cy="2990850"/>
            <wp:effectExtent l="19050" t="19050" r="19050" b="19050"/>
            <wp:docPr id="2134425897" name="Picture 4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425897" name="Picture 43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1F9A972" w14:textId="77777777" w:rsidR="000F74FE" w:rsidRPr="004C1B25" w:rsidRDefault="000F74FE" w:rsidP="000E400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13. U polje za unos uneti </w:t>
      </w:r>
      <w:r w:rsidRPr="004C1B25">
        <w:rPr>
          <w:rStyle w:val="Strong"/>
          <w:rFonts w:asciiTheme="majorHAnsi" w:hAnsiTheme="majorHAnsi" w:cstheme="majorHAnsi"/>
        </w:rPr>
        <w:t>"Beograd</w:t>
      </w:r>
      <w:r w:rsidRPr="004C1B25">
        <w:rPr>
          <w:rFonts w:asciiTheme="majorHAnsi" w:hAnsiTheme="majorHAnsi" w:cstheme="majorHAnsi"/>
        </w:rPr>
        <w:t>".</w:t>
      </w:r>
    </w:p>
    <w:p w14:paraId="41E672C0" w14:textId="77777777" w:rsidR="000F74FE" w:rsidRPr="004C1B25" w:rsidRDefault="000F74FE" w:rsidP="000E400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14. Kliknuti na polje za unos </w:t>
      </w:r>
      <w:r w:rsidRPr="004C1B25">
        <w:rPr>
          <w:rStyle w:val="Strong"/>
          <w:rFonts w:asciiTheme="majorHAnsi" w:hAnsiTheme="majorHAnsi" w:cstheme="majorHAnsi"/>
        </w:rPr>
        <w:t>"Količina uskladištenih proizvoda na zalihama u prostoru".</w:t>
      </w:r>
    </w:p>
    <w:p w14:paraId="40CCFEA6" w14:textId="77777777" w:rsidR="000F74FE" w:rsidRPr="004C1B25" w:rsidRDefault="000F74FE" w:rsidP="000E400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95CC616" wp14:editId="07282239">
            <wp:extent cx="5334000" cy="2984500"/>
            <wp:effectExtent l="19050" t="19050" r="19050" b="25400"/>
            <wp:docPr id="1101103178" name="Picture 4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103178" name="Picture 43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3520A69" w14:textId="77777777" w:rsidR="000F74FE" w:rsidRPr="004C1B25" w:rsidRDefault="000F74FE" w:rsidP="000E400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15. U polje za unos uneti </w:t>
      </w:r>
      <w:r w:rsidRPr="004C1B25">
        <w:rPr>
          <w:rStyle w:val="Strong"/>
          <w:rFonts w:asciiTheme="majorHAnsi" w:hAnsiTheme="majorHAnsi" w:cstheme="majorHAnsi"/>
        </w:rPr>
        <w:t>"10</w:t>
      </w:r>
      <w:r w:rsidRPr="004C1B25">
        <w:rPr>
          <w:rFonts w:asciiTheme="majorHAnsi" w:hAnsiTheme="majorHAnsi" w:cstheme="majorHAnsi"/>
        </w:rPr>
        <w:t>".</w:t>
      </w:r>
    </w:p>
    <w:p w14:paraId="4D662B65" w14:textId="77777777" w:rsidR="000F74FE" w:rsidRPr="004C1B25" w:rsidRDefault="000F74FE" w:rsidP="000E4003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39BA5F2" w14:textId="77777777" w:rsidR="000F74FE" w:rsidRPr="004C1B25" w:rsidRDefault="000F74FE" w:rsidP="000E400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16. Kliknuti na polje za unos </w:t>
      </w:r>
      <w:r w:rsidRPr="004C1B25">
        <w:rPr>
          <w:rStyle w:val="Strong"/>
          <w:rFonts w:asciiTheme="majorHAnsi" w:hAnsiTheme="majorHAnsi" w:cstheme="majorHAnsi"/>
        </w:rPr>
        <w:t>"Prosečan mesečni rashod".</w:t>
      </w:r>
    </w:p>
    <w:p w14:paraId="653A101A" w14:textId="77777777" w:rsidR="000F74FE" w:rsidRPr="004C1B25" w:rsidRDefault="000F74FE" w:rsidP="000E400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9B58B39" wp14:editId="34AACB1F">
            <wp:extent cx="5334000" cy="2984500"/>
            <wp:effectExtent l="19050" t="19050" r="19050" b="25400"/>
            <wp:docPr id="531440583" name="Picture 4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440583" name="Picture 42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F889174" w14:textId="77777777" w:rsidR="000F74FE" w:rsidRPr="004C1B25" w:rsidRDefault="000F74FE" w:rsidP="000E400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17. U polje za unos uneti </w:t>
      </w:r>
      <w:r w:rsidRPr="004C1B25">
        <w:rPr>
          <w:rStyle w:val="Strong"/>
          <w:rFonts w:asciiTheme="majorHAnsi" w:hAnsiTheme="majorHAnsi" w:cstheme="majorHAnsi"/>
        </w:rPr>
        <w:t>"10</w:t>
      </w:r>
      <w:r w:rsidRPr="004C1B25">
        <w:rPr>
          <w:rFonts w:asciiTheme="majorHAnsi" w:hAnsiTheme="majorHAnsi" w:cstheme="majorHAnsi"/>
        </w:rPr>
        <w:t>".</w:t>
      </w:r>
    </w:p>
    <w:p w14:paraId="35411171" w14:textId="77777777" w:rsidR="000F74FE" w:rsidRPr="004C1B25" w:rsidRDefault="000F74FE" w:rsidP="000E400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18. Kliknuti na polje za unos </w:t>
      </w:r>
      <w:r w:rsidRPr="004C1B25">
        <w:rPr>
          <w:rStyle w:val="Strong"/>
          <w:rFonts w:asciiTheme="majorHAnsi" w:hAnsiTheme="majorHAnsi" w:cstheme="majorHAnsi"/>
        </w:rPr>
        <w:t>"Način otpremanja akciznih proizvoda".</w:t>
      </w:r>
    </w:p>
    <w:p w14:paraId="1C46F119" w14:textId="77777777" w:rsidR="000F74FE" w:rsidRPr="004C1B25" w:rsidRDefault="000F74FE" w:rsidP="000E400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73F2DB2" wp14:editId="6DC8B970">
            <wp:extent cx="5334000" cy="2984500"/>
            <wp:effectExtent l="19050" t="19050" r="19050" b="25400"/>
            <wp:docPr id="1818531604" name="Picture 4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531604" name="Picture 42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89C05C6" w14:textId="77777777" w:rsidR="000F74FE" w:rsidRPr="004C1B25" w:rsidRDefault="000F74FE" w:rsidP="000E400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19.  U polje za unos uneti </w:t>
      </w:r>
      <w:r w:rsidRPr="004C1B25">
        <w:rPr>
          <w:rStyle w:val="Strong"/>
          <w:rFonts w:asciiTheme="majorHAnsi" w:hAnsiTheme="majorHAnsi" w:cstheme="majorHAnsi"/>
        </w:rPr>
        <w:t>"Test</w:t>
      </w:r>
      <w:r w:rsidRPr="004C1B25">
        <w:rPr>
          <w:rFonts w:asciiTheme="majorHAnsi" w:hAnsiTheme="majorHAnsi" w:cstheme="majorHAnsi"/>
        </w:rPr>
        <w:t>".</w:t>
      </w:r>
    </w:p>
    <w:p w14:paraId="449677E3" w14:textId="77777777" w:rsidR="000F74FE" w:rsidRPr="004C1B25" w:rsidRDefault="000F74FE" w:rsidP="000E4003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B821C13" w14:textId="77777777" w:rsidR="000F74FE" w:rsidRPr="004C1B25" w:rsidRDefault="000F74FE" w:rsidP="000E400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20. Kliknuti na polje za unos </w:t>
      </w:r>
      <w:r w:rsidRPr="004C1B25">
        <w:rPr>
          <w:rStyle w:val="Strong"/>
          <w:rFonts w:asciiTheme="majorHAnsi" w:hAnsiTheme="majorHAnsi" w:cstheme="majorHAnsi"/>
        </w:rPr>
        <w:t>"Podatak o mernim uređajima".</w:t>
      </w:r>
    </w:p>
    <w:p w14:paraId="297BF239" w14:textId="77777777" w:rsidR="000F74FE" w:rsidRPr="004C1B25" w:rsidRDefault="000F74FE" w:rsidP="000E400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87EEB3C" wp14:editId="481325DA">
            <wp:extent cx="5334000" cy="2984500"/>
            <wp:effectExtent l="19050" t="19050" r="19050" b="25400"/>
            <wp:docPr id="403956423" name="Picture 42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956423" name="Picture 42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3084F13" w14:textId="77777777" w:rsidR="000F74FE" w:rsidRPr="004C1B25" w:rsidRDefault="000F74FE" w:rsidP="000E400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21. U polje za unos uneti </w:t>
      </w:r>
      <w:r w:rsidRPr="004C1B25">
        <w:rPr>
          <w:rStyle w:val="Strong"/>
          <w:rFonts w:asciiTheme="majorHAnsi" w:hAnsiTheme="majorHAnsi" w:cstheme="majorHAnsi"/>
        </w:rPr>
        <w:t>"Test podatak</w:t>
      </w:r>
      <w:r w:rsidRPr="004C1B25">
        <w:rPr>
          <w:rFonts w:asciiTheme="majorHAnsi" w:hAnsiTheme="majorHAnsi" w:cstheme="majorHAnsi"/>
        </w:rPr>
        <w:t>".</w:t>
      </w:r>
    </w:p>
    <w:p w14:paraId="40CE41A0" w14:textId="77777777" w:rsidR="000F74FE" w:rsidRPr="004C1B25" w:rsidRDefault="000F74FE" w:rsidP="000E400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22. Kliknuti na polje za unos </w:t>
      </w:r>
      <w:r w:rsidRPr="004C1B25">
        <w:rPr>
          <w:rStyle w:val="Strong"/>
          <w:rFonts w:asciiTheme="majorHAnsi" w:hAnsiTheme="majorHAnsi" w:cstheme="majorHAnsi"/>
        </w:rPr>
        <w:t>"Broj rešenja nadležnog organa u pogledu na tehničke opremljenosti".</w:t>
      </w:r>
    </w:p>
    <w:p w14:paraId="43B87A08" w14:textId="77777777" w:rsidR="000F74FE" w:rsidRPr="004C1B25" w:rsidRDefault="000F74FE" w:rsidP="000E400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19FF9DC" wp14:editId="11412259">
            <wp:extent cx="5334000" cy="2990850"/>
            <wp:effectExtent l="19050" t="19050" r="19050" b="19050"/>
            <wp:docPr id="159789421" name="Picture 42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89421" name="Picture 42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72E55C2" w14:textId="77777777" w:rsidR="000F74FE" w:rsidRPr="004C1B25" w:rsidRDefault="000F74FE" w:rsidP="000E4003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23. U polje za unos uneti </w:t>
      </w:r>
      <w:r w:rsidRPr="004C1B25">
        <w:rPr>
          <w:rStyle w:val="Strong"/>
          <w:rFonts w:asciiTheme="majorHAnsi" w:hAnsiTheme="majorHAnsi" w:cstheme="majorHAnsi"/>
        </w:rPr>
        <w:t>"837465".</w:t>
      </w:r>
    </w:p>
    <w:p w14:paraId="679CA693" w14:textId="77777777" w:rsidR="000F74FE" w:rsidRPr="004C1B25" w:rsidRDefault="000F74FE" w:rsidP="000E4003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7FAF50F5" w14:textId="77777777" w:rsidR="000F74FE" w:rsidRPr="004C1B25" w:rsidRDefault="000F74FE" w:rsidP="000E400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24. Kliknuti na polje za unos </w:t>
      </w:r>
      <w:r w:rsidRPr="004C1B25">
        <w:rPr>
          <w:rStyle w:val="Strong"/>
          <w:rFonts w:asciiTheme="majorHAnsi" w:hAnsiTheme="majorHAnsi" w:cstheme="majorHAnsi"/>
        </w:rPr>
        <w:t>"Količina akciznih proizvoda proizvedenih u protekloj godini"</w:t>
      </w:r>
      <w:r w:rsidRPr="004C1B25">
        <w:rPr>
          <w:rFonts w:asciiTheme="majorHAnsi" w:hAnsiTheme="majorHAnsi" w:cstheme="majorHAnsi"/>
        </w:rPr>
        <w:t xml:space="preserve"> i obrisati unesenu vrednost.</w:t>
      </w:r>
    </w:p>
    <w:p w14:paraId="03C1B501" w14:textId="77777777" w:rsidR="000F74FE" w:rsidRPr="004C1B25" w:rsidRDefault="000F74FE" w:rsidP="000E400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ACF775E" wp14:editId="54230C1E">
            <wp:extent cx="5334000" cy="2990850"/>
            <wp:effectExtent l="19050" t="19050" r="19050" b="19050"/>
            <wp:docPr id="1845678085" name="Picture 42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678085" name="Picture 42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9498D5A" w14:textId="77777777" w:rsidR="000F74FE" w:rsidRPr="004C1B25" w:rsidRDefault="000F74FE" w:rsidP="000E400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25. U polje za unos uneti novu vrednost </w:t>
      </w:r>
      <w:r w:rsidRPr="004C1B25">
        <w:rPr>
          <w:rStyle w:val="Strong"/>
          <w:rFonts w:asciiTheme="majorHAnsi" w:hAnsiTheme="majorHAnsi" w:cstheme="majorHAnsi"/>
        </w:rPr>
        <w:t>"30".</w:t>
      </w:r>
    </w:p>
    <w:p w14:paraId="55C0930E" w14:textId="77777777" w:rsidR="000F74FE" w:rsidRPr="004C1B25" w:rsidRDefault="000F74FE" w:rsidP="000E4003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26. Kliknuti na dugme </w:t>
      </w:r>
      <w:r w:rsidRPr="004C1B25">
        <w:rPr>
          <w:rStyle w:val="Strong"/>
          <w:rFonts w:asciiTheme="majorHAnsi" w:hAnsiTheme="majorHAnsi" w:cstheme="majorHAnsi"/>
        </w:rPr>
        <w:t>"Pošalji zahtev"</w:t>
      </w:r>
      <w:r w:rsidRPr="004C1B25">
        <w:rPr>
          <w:rFonts w:asciiTheme="majorHAnsi" w:hAnsiTheme="majorHAnsi" w:cstheme="majorHAnsi"/>
        </w:rPr>
        <w:t xml:space="preserve"> nakon čega će zahtev biti podnet.</w:t>
      </w:r>
    </w:p>
    <w:p w14:paraId="57D6665D" w14:textId="77777777" w:rsidR="000F74FE" w:rsidRPr="004C1B25" w:rsidRDefault="000F74FE" w:rsidP="000E400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F94B2DD" wp14:editId="669EAB90">
            <wp:extent cx="5334000" cy="2984500"/>
            <wp:effectExtent l="19050" t="19050" r="19050" b="25400"/>
            <wp:docPr id="1436327436" name="Picture 4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327436" name="Picture 42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21D54D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4800CACE" w14:textId="77777777" w:rsidR="000F74FE" w:rsidRPr="004C1B25" w:rsidRDefault="000F74FE" w:rsidP="000F74FE">
      <w:pPr>
        <w:pStyle w:val="Heading2"/>
        <w:numPr>
          <w:ilvl w:val="0"/>
          <w:numId w:val="30"/>
        </w:numPr>
        <w:rPr>
          <w:rFonts w:asciiTheme="majorHAnsi" w:hAnsiTheme="majorHAnsi" w:cstheme="majorHAnsi"/>
        </w:rPr>
      </w:pPr>
      <w:bookmarkStart w:id="196" w:name="_Toc179449048"/>
      <w:r w:rsidRPr="004C1B25">
        <w:rPr>
          <w:rFonts w:asciiTheme="majorHAnsi" w:hAnsiTheme="majorHAnsi" w:cstheme="majorHAnsi"/>
        </w:rPr>
        <w:lastRenderedPageBreak/>
        <w:t>Podnošenje zahteva za obnovu akcizne dozvole</w:t>
      </w:r>
      <w:bookmarkEnd w:id="196"/>
    </w:p>
    <w:p w14:paraId="617126E3" w14:textId="77777777" w:rsidR="000F74FE" w:rsidRPr="004C1B25" w:rsidRDefault="000F74FE" w:rsidP="0028027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"Akcizna skladišta".</w:t>
      </w:r>
    </w:p>
    <w:p w14:paraId="4CEDBB70" w14:textId="77777777" w:rsidR="000F74FE" w:rsidRPr="004C1B25" w:rsidRDefault="000F74FE" w:rsidP="0028027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028A700" wp14:editId="629B9638">
            <wp:extent cx="5334000" cy="2990850"/>
            <wp:effectExtent l="19050" t="19050" r="19050" b="19050"/>
            <wp:docPr id="1340496899" name="Picture 45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496899" name="Picture 45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3CA3E2" w14:textId="77777777" w:rsidR="000F74FE" w:rsidRPr="004C1B25" w:rsidRDefault="000F74FE" w:rsidP="0028027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akcizno skladište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"LERIOR"</w:t>
      </w:r>
      <w:r w:rsidRPr="004C1B25">
        <w:rPr>
          <w:rFonts w:asciiTheme="majorHAnsi" w:hAnsiTheme="majorHAnsi" w:cstheme="majorHAnsi"/>
        </w:rPr>
        <w:t xml:space="preserve"> oznaku skladišta.</w:t>
      </w:r>
    </w:p>
    <w:p w14:paraId="4C67FA08" w14:textId="77777777" w:rsidR="000F74FE" w:rsidRPr="004C1B25" w:rsidRDefault="000F74FE" w:rsidP="0028027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5DEDFDA" wp14:editId="523E6B30">
            <wp:extent cx="5334000" cy="2984500"/>
            <wp:effectExtent l="19050" t="19050" r="19050" b="25400"/>
            <wp:docPr id="812736252" name="Picture 45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736252" name="Picture 45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BEFD215" w14:textId="77777777" w:rsidR="000F74FE" w:rsidRPr="004C1B25" w:rsidRDefault="000F74FE" w:rsidP="0028027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A5B4CEA" w14:textId="77777777" w:rsidR="000F74FE" w:rsidRPr="004C1B25" w:rsidRDefault="000F74FE" w:rsidP="0028027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Odabrati opciju </w:t>
      </w:r>
      <w:r w:rsidRPr="004C1B25">
        <w:rPr>
          <w:rStyle w:val="Strong"/>
          <w:rFonts w:asciiTheme="majorHAnsi" w:hAnsiTheme="majorHAnsi" w:cstheme="majorHAnsi"/>
        </w:rPr>
        <w:t>"Obnovi".</w:t>
      </w:r>
    </w:p>
    <w:p w14:paraId="2BA28C51" w14:textId="77777777" w:rsidR="000F74FE" w:rsidRPr="004C1B25" w:rsidRDefault="000F74FE" w:rsidP="0028027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FA2E4BB" wp14:editId="672DC108">
            <wp:extent cx="5334000" cy="2990850"/>
            <wp:effectExtent l="19050" t="19050" r="19050" b="19050"/>
            <wp:docPr id="1334989945" name="Picture 45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989945" name="Picture 45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5EDDB11" w14:textId="77777777" w:rsidR="000F74FE" w:rsidRPr="004C1B25" w:rsidRDefault="000F74FE" w:rsidP="0028027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</w:t>
      </w:r>
      <w:r w:rsidRPr="004C1B25">
        <w:rPr>
          <w:rStyle w:val="Strong"/>
          <w:rFonts w:asciiTheme="majorHAnsi" w:hAnsiTheme="majorHAnsi" w:cstheme="majorHAnsi"/>
        </w:rPr>
        <w:t>"Vrsta akciznog proizvoda koji će se proizvoditi i smeštati u skladište"</w:t>
      </w:r>
      <w:r w:rsidRPr="004C1B25">
        <w:rPr>
          <w:rFonts w:asciiTheme="majorHAnsi" w:hAnsiTheme="majorHAnsi" w:cstheme="majorHAnsi"/>
        </w:rPr>
        <w:t>, nakon čega se prikazuje padajuća lista opcija proizvoda.</w:t>
      </w:r>
    </w:p>
    <w:p w14:paraId="60F9D445" w14:textId="77777777" w:rsidR="000F74FE" w:rsidRPr="004C1B25" w:rsidRDefault="000F74FE" w:rsidP="0028027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1534DB6" wp14:editId="53D917FB">
            <wp:extent cx="5334000" cy="2990850"/>
            <wp:effectExtent l="19050" t="19050" r="19050" b="19050"/>
            <wp:docPr id="378750729" name="Picture 45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50729" name="Picture 45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B5144A3" w14:textId="77777777" w:rsidR="000F74FE" w:rsidRPr="004C1B25" w:rsidRDefault="000F74FE" w:rsidP="0028027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7C31ECC" w14:textId="77777777" w:rsidR="000F74FE" w:rsidRPr="004C1B25" w:rsidRDefault="000F74FE" w:rsidP="0028027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"Duvanski proizvodi".</w:t>
      </w:r>
    </w:p>
    <w:p w14:paraId="03813C13" w14:textId="77777777" w:rsidR="000F74FE" w:rsidRPr="004C1B25" w:rsidRDefault="000F74FE" w:rsidP="0028027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A79E25B" wp14:editId="40EDA5A9">
            <wp:extent cx="5334000" cy="2990850"/>
            <wp:effectExtent l="19050" t="19050" r="19050" b="19050"/>
            <wp:docPr id="547238106" name="Picture 45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238106" name="Picture 45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FEA4EB7" w14:textId="77777777" w:rsidR="000F74FE" w:rsidRPr="004C1B25" w:rsidRDefault="000F74FE" w:rsidP="0028027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Kliknuti na polje za unos </w:t>
      </w:r>
      <w:r w:rsidRPr="004C1B25">
        <w:rPr>
          <w:rStyle w:val="Strong"/>
          <w:rFonts w:asciiTheme="majorHAnsi" w:hAnsiTheme="majorHAnsi" w:cstheme="majorHAnsi"/>
        </w:rPr>
        <w:t>"Ulica".</w:t>
      </w:r>
    </w:p>
    <w:p w14:paraId="2ADA8398" w14:textId="77777777" w:rsidR="000F74FE" w:rsidRPr="004C1B25" w:rsidRDefault="000F74FE" w:rsidP="0028027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7F90DBF" wp14:editId="289151EC">
            <wp:extent cx="5334000" cy="2990850"/>
            <wp:effectExtent l="19050" t="19050" r="19050" b="19050"/>
            <wp:docPr id="1249707582" name="Picture 45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707582" name="Picture 45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BF73224" w14:textId="77777777" w:rsidR="000F74FE" w:rsidRPr="004C1B25" w:rsidRDefault="000F74FE" w:rsidP="0028027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U polje za unos uneti </w:t>
      </w:r>
      <w:r w:rsidRPr="004C1B25">
        <w:rPr>
          <w:rStyle w:val="Strong"/>
          <w:rFonts w:asciiTheme="majorHAnsi" w:hAnsiTheme="majorHAnsi" w:cstheme="majorHAnsi"/>
        </w:rPr>
        <w:t>"Beogradska".</w:t>
      </w:r>
    </w:p>
    <w:p w14:paraId="754B5356" w14:textId="77777777" w:rsidR="000F74FE" w:rsidRPr="004C1B25" w:rsidRDefault="000F74FE" w:rsidP="00280277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65C8F649" w14:textId="77777777" w:rsidR="000F74FE" w:rsidRPr="004C1B25" w:rsidRDefault="000F74FE" w:rsidP="0028027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8. 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</w:p>
    <w:p w14:paraId="699D4C06" w14:textId="77777777" w:rsidR="000F74FE" w:rsidRPr="004C1B25" w:rsidRDefault="000F74FE" w:rsidP="0028027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A00962F" wp14:editId="338E85E8">
            <wp:extent cx="5334000" cy="2990850"/>
            <wp:effectExtent l="19050" t="19050" r="19050" b="19050"/>
            <wp:docPr id="1766863485" name="Picture 45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863485" name="Picture 45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27A6589" w14:textId="77777777" w:rsidR="000F74FE" w:rsidRPr="004C1B25" w:rsidRDefault="000F74FE" w:rsidP="0028027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9. U polje za unos uneti </w:t>
      </w:r>
      <w:r w:rsidRPr="004C1B25">
        <w:rPr>
          <w:rStyle w:val="Strong"/>
          <w:rFonts w:asciiTheme="majorHAnsi" w:hAnsiTheme="majorHAnsi" w:cstheme="majorHAnsi"/>
        </w:rPr>
        <w:t>"10".</w:t>
      </w:r>
    </w:p>
    <w:p w14:paraId="3C960D10" w14:textId="77777777" w:rsidR="000F74FE" w:rsidRPr="004C1B25" w:rsidRDefault="000F74FE" w:rsidP="0028027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10. Kliknuti na polje za unos </w:t>
      </w:r>
      <w:r w:rsidRPr="004C1B25">
        <w:rPr>
          <w:rStyle w:val="Strong"/>
          <w:rFonts w:asciiTheme="majorHAnsi" w:hAnsiTheme="majorHAnsi" w:cstheme="majorHAnsi"/>
        </w:rPr>
        <w:t>"Poštanski broj".</w:t>
      </w:r>
    </w:p>
    <w:p w14:paraId="638005E9" w14:textId="77777777" w:rsidR="000F74FE" w:rsidRPr="004C1B25" w:rsidRDefault="000F74FE" w:rsidP="0028027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DB3E048" wp14:editId="78B02389">
            <wp:extent cx="5334000" cy="2990850"/>
            <wp:effectExtent l="19050" t="19050" r="19050" b="19050"/>
            <wp:docPr id="1053372640" name="Picture 44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372640" name="Picture 44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6FB973" w14:textId="77777777" w:rsidR="000F74FE" w:rsidRPr="004C1B25" w:rsidRDefault="000F74FE" w:rsidP="0028027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11. U polje za unos uneti </w:t>
      </w:r>
      <w:r w:rsidRPr="004C1B25">
        <w:rPr>
          <w:rStyle w:val="Strong"/>
          <w:rFonts w:asciiTheme="majorHAnsi" w:hAnsiTheme="majorHAnsi" w:cstheme="majorHAnsi"/>
        </w:rPr>
        <w:t>"11000".</w:t>
      </w:r>
    </w:p>
    <w:p w14:paraId="762A49A4" w14:textId="77777777" w:rsidR="000F74FE" w:rsidRPr="004C1B25" w:rsidRDefault="000F74FE" w:rsidP="00280277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4F5802C0" w14:textId="77777777" w:rsidR="000F74FE" w:rsidRPr="004C1B25" w:rsidRDefault="000F74FE" w:rsidP="0028027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12. Kliknuti na polje za unos </w:t>
      </w:r>
      <w:r w:rsidRPr="004C1B25">
        <w:rPr>
          <w:rStyle w:val="Strong"/>
          <w:rFonts w:asciiTheme="majorHAnsi" w:hAnsiTheme="majorHAnsi" w:cstheme="majorHAnsi"/>
        </w:rPr>
        <w:t>"Mesto".</w:t>
      </w:r>
    </w:p>
    <w:p w14:paraId="7E6E686C" w14:textId="77777777" w:rsidR="000F74FE" w:rsidRPr="004C1B25" w:rsidRDefault="000F74FE" w:rsidP="0028027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85048DD" wp14:editId="5B081722">
            <wp:extent cx="5334000" cy="2990850"/>
            <wp:effectExtent l="19050" t="19050" r="19050" b="19050"/>
            <wp:docPr id="1673708593" name="Picture 44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708593" name="Picture 44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CA8EDEB" w14:textId="77777777" w:rsidR="000F74FE" w:rsidRPr="004C1B25" w:rsidRDefault="000F74FE" w:rsidP="0028027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13. U polje za unos uneti </w:t>
      </w:r>
      <w:r w:rsidRPr="004C1B25">
        <w:rPr>
          <w:rStyle w:val="Strong"/>
          <w:rFonts w:asciiTheme="majorHAnsi" w:hAnsiTheme="majorHAnsi" w:cstheme="majorHAnsi"/>
        </w:rPr>
        <w:t>"Beograd</w:t>
      </w:r>
      <w:r w:rsidRPr="004C1B25">
        <w:rPr>
          <w:rFonts w:asciiTheme="majorHAnsi" w:hAnsiTheme="majorHAnsi" w:cstheme="majorHAnsi"/>
        </w:rPr>
        <w:t>".</w:t>
      </w:r>
    </w:p>
    <w:p w14:paraId="27BC45C9" w14:textId="77777777" w:rsidR="000F74FE" w:rsidRPr="004C1B25" w:rsidRDefault="000F74FE" w:rsidP="0028027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14. Kliknuti na polje za unos </w:t>
      </w:r>
      <w:r w:rsidRPr="004C1B25">
        <w:rPr>
          <w:rStyle w:val="Strong"/>
          <w:rFonts w:asciiTheme="majorHAnsi" w:hAnsiTheme="majorHAnsi" w:cstheme="majorHAnsi"/>
        </w:rPr>
        <w:t>"Količina uskladištenih proizvoda na zalihama u prostoru".</w:t>
      </w:r>
    </w:p>
    <w:p w14:paraId="7CCDFBC5" w14:textId="77777777" w:rsidR="000F74FE" w:rsidRPr="004C1B25" w:rsidRDefault="000F74FE" w:rsidP="0028027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06C4CD0" wp14:editId="35CBC31F">
            <wp:extent cx="5334000" cy="2984500"/>
            <wp:effectExtent l="19050" t="19050" r="19050" b="25400"/>
            <wp:docPr id="1566499943" name="Picture 44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499943" name="Picture 44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540A6E9" w14:textId="77777777" w:rsidR="000F74FE" w:rsidRPr="004C1B25" w:rsidRDefault="000F74FE" w:rsidP="0028027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15. U polje za unos uneti </w:t>
      </w:r>
      <w:r w:rsidRPr="004C1B25">
        <w:rPr>
          <w:rStyle w:val="Strong"/>
          <w:rFonts w:asciiTheme="majorHAnsi" w:hAnsiTheme="majorHAnsi" w:cstheme="majorHAnsi"/>
        </w:rPr>
        <w:t>"10</w:t>
      </w:r>
      <w:r w:rsidRPr="004C1B25">
        <w:rPr>
          <w:rFonts w:asciiTheme="majorHAnsi" w:hAnsiTheme="majorHAnsi" w:cstheme="majorHAnsi"/>
        </w:rPr>
        <w:t>".</w:t>
      </w:r>
    </w:p>
    <w:p w14:paraId="1C4FF351" w14:textId="77777777" w:rsidR="000F74FE" w:rsidRPr="004C1B25" w:rsidRDefault="000F74FE" w:rsidP="0028027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2362685" w14:textId="77777777" w:rsidR="000F74FE" w:rsidRPr="004C1B25" w:rsidRDefault="000F74FE" w:rsidP="0028027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16. Kliknuti na polje za unos </w:t>
      </w:r>
      <w:r w:rsidRPr="004C1B25">
        <w:rPr>
          <w:rStyle w:val="Strong"/>
          <w:rFonts w:asciiTheme="majorHAnsi" w:hAnsiTheme="majorHAnsi" w:cstheme="majorHAnsi"/>
        </w:rPr>
        <w:t>"Prosečan mesečni rashod".</w:t>
      </w:r>
    </w:p>
    <w:p w14:paraId="327089B8" w14:textId="77777777" w:rsidR="000F74FE" w:rsidRPr="004C1B25" w:rsidRDefault="000F74FE" w:rsidP="0028027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50943E4" wp14:editId="2F7E748B">
            <wp:extent cx="5334000" cy="2984500"/>
            <wp:effectExtent l="19050" t="19050" r="19050" b="25400"/>
            <wp:docPr id="353206724" name="Picture 44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206724" name="Picture 44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26023AC" w14:textId="77777777" w:rsidR="000F74FE" w:rsidRPr="004C1B25" w:rsidRDefault="000F74FE" w:rsidP="0028027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17. U polje za unos uneti </w:t>
      </w:r>
      <w:r w:rsidRPr="004C1B25">
        <w:rPr>
          <w:rStyle w:val="Strong"/>
          <w:rFonts w:asciiTheme="majorHAnsi" w:hAnsiTheme="majorHAnsi" w:cstheme="majorHAnsi"/>
        </w:rPr>
        <w:t>"10</w:t>
      </w:r>
      <w:r w:rsidRPr="004C1B25">
        <w:rPr>
          <w:rFonts w:asciiTheme="majorHAnsi" w:hAnsiTheme="majorHAnsi" w:cstheme="majorHAnsi"/>
        </w:rPr>
        <w:t>".</w:t>
      </w:r>
    </w:p>
    <w:p w14:paraId="5D45506E" w14:textId="77777777" w:rsidR="000F74FE" w:rsidRPr="004C1B25" w:rsidRDefault="000F74FE" w:rsidP="0028027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18. Kliknuti na polje za unos </w:t>
      </w:r>
      <w:r w:rsidRPr="004C1B25">
        <w:rPr>
          <w:rStyle w:val="Strong"/>
          <w:rFonts w:asciiTheme="majorHAnsi" w:hAnsiTheme="majorHAnsi" w:cstheme="majorHAnsi"/>
        </w:rPr>
        <w:t>"Način otpremanja akciznih proizvoda".</w:t>
      </w:r>
    </w:p>
    <w:p w14:paraId="472B68B9" w14:textId="77777777" w:rsidR="000F74FE" w:rsidRPr="004C1B25" w:rsidRDefault="000F74FE" w:rsidP="0028027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149D5DC" wp14:editId="289E18D6">
            <wp:extent cx="5334000" cy="2984500"/>
            <wp:effectExtent l="19050" t="19050" r="19050" b="25400"/>
            <wp:docPr id="224974076" name="Picture 44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974076" name="Picture 44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75D5619" w14:textId="77777777" w:rsidR="000F74FE" w:rsidRPr="004C1B25" w:rsidRDefault="000F74FE" w:rsidP="0028027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19. U polje za unos uneti </w:t>
      </w:r>
      <w:r w:rsidRPr="004C1B25">
        <w:rPr>
          <w:rStyle w:val="Strong"/>
          <w:rFonts w:asciiTheme="majorHAnsi" w:hAnsiTheme="majorHAnsi" w:cstheme="majorHAnsi"/>
        </w:rPr>
        <w:t>"Test</w:t>
      </w:r>
      <w:r w:rsidRPr="004C1B25">
        <w:rPr>
          <w:rFonts w:asciiTheme="majorHAnsi" w:hAnsiTheme="majorHAnsi" w:cstheme="majorHAnsi"/>
        </w:rPr>
        <w:t>".</w:t>
      </w:r>
    </w:p>
    <w:p w14:paraId="02BCF592" w14:textId="77777777" w:rsidR="000F74FE" w:rsidRPr="004C1B25" w:rsidRDefault="000F74FE" w:rsidP="0028027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6259884" w14:textId="77777777" w:rsidR="000F74FE" w:rsidRPr="004C1B25" w:rsidRDefault="000F74FE" w:rsidP="0028027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20. Kliknuti na polje za unos </w:t>
      </w:r>
      <w:r w:rsidRPr="004C1B25">
        <w:rPr>
          <w:rStyle w:val="Strong"/>
          <w:rFonts w:asciiTheme="majorHAnsi" w:hAnsiTheme="majorHAnsi" w:cstheme="majorHAnsi"/>
        </w:rPr>
        <w:t>"Podatak o mernim uređajima".</w:t>
      </w:r>
    </w:p>
    <w:p w14:paraId="0B58B575" w14:textId="77777777" w:rsidR="000F74FE" w:rsidRPr="004C1B25" w:rsidRDefault="000F74FE" w:rsidP="0028027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42BA142" wp14:editId="28D640D0">
            <wp:extent cx="5334000" cy="2984500"/>
            <wp:effectExtent l="19050" t="19050" r="19050" b="25400"/>
            <wp:docPr id="1773909840" name="Picture 4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909840" name="Picture 44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5360824" w14:textId="77777777" w:rsidR="000F74FE" w:rsidRPr="004C1B25" w:rsidRDefault="000F74FE" w:rsidP="0028027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21. U polje za unos uneti </w:t>
      </w:r>
      <w:r w:rsidRPr="004C1B25">
        <w:rPr>
          <w:rStyle w:val="Strong"/>
          <w:rFonts w:asciiTheme="majorHAnsi" w:hAnsiTheme="majorHAnsi" w:cstheme="majorHAnsi"/>
        </w:rPr>
        <w:t>"Test podatak</w:t>
      </w:r>
      <w:r w:rsidRPr="004C1B25">
        <w:rPr>
          <w:rFonts w:asciiTheme="majorHAnsi" w:hAnsiTheme="majorHAnsi" w:cstheme="majorHAnsi"/>
        </w:rPr>
        <w:t>".</w:t>
      </w:r>
    </w:p>
    <w:p w14:paraId="64E34795" w14:textId="77777777" w:rsidR="000F74FE" w:rsidRPr="004C1B25" w:rsidRDefault="000F74FE" w:rsidP="0028027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22. Kliknuti na polje za unos </w:t>
      </w:r>
      <w:r w:rsidRPr="004C1B25">
        <w:rPr>
          <w:rStyle w:val="Strong"/>
          <w:rFonts w:asciiTheme="majorHAnsi" w:hAnsiTheme="majorHAnsi" w:cstheme="majorHAnsi"/>
        </w:rPr>
        <w:t>"Broj rešenja nadležnog organa u pogledu na tehničke opremljenosti".</w:t>
      </w:r>
    </w:p>
    <w:p w14:paraId="7E3E1EA7" w14:textId="77777777" w:rsidR="000F74FE" w:rsidRPr="004C1B25" w:rsidRDefault="000F74FE" w:rsidP="0028027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E812B41" wp14:editId="7C651F39">
            <wp:extent cx="5334000" cy="2984500"/>
            <wp:effectExtent l="19050" t="19050" r="19050" b="25400"/>
            <wp:docPr id="312148491" name="Picture 44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148491" name="Picture 44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02AF2B7" w14:textId="77777777" w:rsidR="000F74FE" w:rsidRPr="004C1B25" w:rsidRDefault="000F74FE" w:rsidP="0028027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23. U polje za unos uneti </w:t>
      </w:r>
      <w:r w:rsidRPr="004C1B25">
        <w:rPr>
          <w:rStyle w:val="Strong"/>
          <w:rFonts w:asciiTheme="majorHAnsi" w:hAnsiTheme="majorHAnsi" w:cstheme="majorHAnsi"/>
        </w:rPr>
        <w:t>"283475".</w:t>
      </w:r>
    </w:p>
    <w:p w14:paraId="7AAE2EAB" w14:textId="77777777" w:rsidR="000F74FE" w:rsidRPr="004C1B25" w:rsidRDefault="000F74FE" w:rsidP="00280277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7414E4F" w14:textId="77777777" w:rsidR="000F74FE" w:rsidRPr="004C1B25" w:rsidRDefault="000F74FE" w:rsidP="0028027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24. Kliknuti na polje </w:t>
      </w:r>
      <w:r w:rsidRPr="004C1B25">
        <w:rPr>
          <w:rStyle w:val="Strong"/>
          <w:rFonts w:asciiTheme="majorHAnsi" w:hAnsiTheme="majorHAnsi" w:cstheme="majorHAnsi"/>
        </w:rPr>
        <w:t>"Datum"</w:t>
      </w:r>
      <w:r w:rsidRPr="004C1B25">
        <w:rPr>
          <w:rFonts w:asciiTheme="majorHAnsi" w:hAnsiTheme="majorHAnsi" w:cstheme="majorHAnsi"/>
        </w:rPr>
        <w:t>, nakon čega će se otvoriti kalendar za odabir datuma rešenja nadležnog organa u pogledu na tehničke opremljenosti.</w:t>
      </w:r>
    </w:p>
    <w:p w14:paraId="6F65EDA9" w14:textId="77777777" w:rsidR="000F74FE" w:rsidRPr="004C1B25" w:rsidRDefault="000F74FE" w:rsidP="0028027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E6BB9E7" wp14:editId="15C7B7D9">
            <wp:extent cx="5334000" cy="2984500"/>
            <wp:effectExtent l="19050" t="19050" r="19050" b="25400"/>
            <wp:docPr id="1510153229" name="Picture 44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153229" name="Picture 44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45B58BE" w14:textId="77777777" w:rsidR="000F74FE" w:rsidRPr="004C1B25" w:rsidRDefault="000F74FE" w:rsidP="0028027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25. Odabrati datum rešenja u kalendaru.</w:t>
      </w:r>
    </w:p>
    <w:p w14:paraId="2F683DAD" w14:textId="77777777" w:rsidR="000F74FE" w:rsidRPr="004C1B25" w:rsidRDefault="000F74FE" w:rsidP="0028027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9E4CD03" wp14:editId="4999A303">
            <wp:extent cx="5334000" cy="2990850"/>
            <wp:effectExtent l="19050" t="19050" r="19050" b="19050"/>
            <wp:docPr id="1654786250" name="Picture 441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786250" name="Picture 441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12E8B8" w14:textId="77777777" w:rsidR="000F74FE" w:rsidRPr="004C1B25" w:rsidRDefault="000F74FE" w:rsidP="0028027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976B0A2" w14:textId="77777777" w:rsidR="000F74FE" w:rsidRPr="004C1B25" w:rsidRDefault="000F74FE" w:rsidP="0028027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26. Kliknuti na dugme </w:t>
      </w:r>
      <w:r w:rsidRPr="004C1B25">
        <w:rPr>
          <w:rStyle w:val="Strong"/>
          <w:rFonts w:asciiTheme="majorHAnsi" w:hAnsiTheme="majorHAnsi" w:cstheme="majorHAnsi"/>
        </w:rPr>
        <w:t>"Pošalji zahtev"</w:t>
      </w:r>
      <w:r w:rsidRPr="004C1B25">
        <w:rPr>
          <w:rFonts w:asciiTheme="majorHAnsi" w:hAnsiTheme="majorHAnsi" w:cstheme="majorHAnsi"/>
        </w:rPr>
        <w:t>, nakon čega će zahtev za obnovu akciznog skladišta biti podnet.</w:t>
      </w:r>
    </w:p>
    <w:p w14:paraId="0963363C" w14:textId="77777777" w:rsidR="000F74FE" w:rsidRPr="004C1B25" w:rsidRDefault="000F74FE" w:rsidP="0028027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60F8967" wp14:editId="3D16E9B1">
            <wp:extent cx="5334000" cy="2984500"/>
            <wp:effectExtent l="19050" t="19050" r="19050" b="25400"/>
            <wp:docPr id="596893386" name="Picture 44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893386" name="Picture 44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E24472E" w14:textId="77777777" w:rsidR="000F74FE" w:rsidRPr="004C1B25" w:rsidRDefault="000F74FE" w:rsidP="00280277">
      <w:pPr>
        <w:rPr>
          <w:rFonts w:asciiTheme="majorHAnsi" w:hAnsiTheme="majorHAnsi" w:cstheme="majorHAnsi"/>
        </w:rPr>
      </w:pPr>
    </w:p>
    <w:p w14:paraId="10CB9012" w14:textId="77777777" w:rsidR="000F74FE" w:rsidRPr="004C1B25" w:rsidRDefault="000F74FE" w:rsidP="00280277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C62CCA4" w14:textId="77777777" w:rsidR="000F74FE" w:rsidRPr="004C1B25" w:rsidRDefault="000F74FE" w:rsidP="000F74FE">
      <w:pPr>
        <w:pStyle w:val="Heading2"/>
        <w:numPr>
          <w:ilvl w:val="0"/>
          <w:numId w:val="30"/>
        </w:numPr>
        <w:rPr>
          <w:rFonts w:asciiTheme="majorHAnsi" w:hAnsiTheme="majorHAnsi" w:cstheme="majorHAnsi"/>
        </w:rPr>
      </w:pPr>
      <w:bookmarkStart w:id="197" w:name="_Toc179449049"/>
      <w:r w:rsidRPr="004C1B25">
        <w:rPr>
          <w:rFonts w:asciiTheme="majorHAnsi" w:hAnsiTheme="majorHAnsi" w:cstheme="majorHAnsi"/>
        </w:rPr>
        <w:lastRenderedPageBreak/>
        <w:t>Podnošenje zahteva za prekid važenja akcizne dozvole</w:t>
      </w:r>
      <w:bookmarkEnd w:id="197"/>
    </w:p>
    <w:p w14:paraId="2551A212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"Akcizna skladišta".</w:t>
      </w:r>
    </w:p>
    <w:p w14:paraId="47C354FF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3100AC3" wp14:editId="09799E0E">
            <wp:extent cx="5334000" cy="2990850"/>
            <wp:effectExtent l="19050" t="19050" r="19050" b="19050"/>
            <wp:docPr id="892405690" name="Picture 47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405690" name="Picture 47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A086EA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akcizno skladište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"LERIOR"</w:t>
      </w:r>
      <w:r w:rsidRPr="004C1B25">
        <w:rPr>
          <w:rFonts w:asciiTheme="majorHAnsi" w:hAnsiTheme="majorHAnsi" w:cstheme="majorHAnsi"/>
        </w:rPr>
        <w:t xml:space="preserve"> oznaku skladišta.</w:t>
      </w:r>
    </w:p>
    <w:p w14:paraId="48649566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9B12FF1" wp14:editId="3D88F483">
            <wp:extent cx="5334000" cy="2984500"/>
            <wp:effectExtent l="19050" t="19050" r="19050" b="25400"/>
            <wp:docPr id="843116232" name="Picture 47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116232" name="Picture 47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5C45474" w14:textId="77777777" w:rsidR="000F74FE" w:rsidRPr="004C1B25" w:rsidRDefault="000F74FE" w:rsidP="00EA1DCF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7E8BD48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Odabrati opciju </w:t>
      </w:r>
      <w:r w:rsidRPr="004C1B25">
        <w:rPr>
          <w:rStyle w:val="Strong"/>
          <w:rFonts w:asciiTheme="majorHAnsi" w:hAnsiTheme="majorHAnsi" w:cstheme="majorHAnsi"/>
        </w:rPr>
        <w:t>"Prekid važenja".</w:t>
      </w:r>
    </w:p>
    <w:p w14:paraId="66B25682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A1915C3" wp14:editId="3F64C151">
            <wp:extent cx="5334000" cy="2990850"/>
            <wp:effectExtent l="19050" t="19050" r="19050" b="19050"/>
            <wp:docPr id="416154465" name="Picture 47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154465" name="Picture 47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2ADB3E2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</w:t>
      </w:r>
      <w:r w:rsidRPr="004C1B25">
        <w:rPr>
          <w:rStyle w:val="Strong"/>
          <w:rFonts w:asciiTheme="majorHAnsi" w:hAnsiTheme="majorHAnsi" w:cstheme="majorHAnsi"/>
        </w:rPr>
        <w:t>"Vrsta akciznog proizvoda koji će se proizvoditi i smeštati u skladište"</w:t>
      </w:r>
      <w:r w:rsidRPr="004C1B25">
        <w:rPr>
          <w:rFonts w:asciiTheme="majorHAnsi" w:hAnsiTheme="majorHAnsi" w:cstheme="majorHAnsi"/>
        </w:rPr>
        <w:t>, nakon čega se prikazuje padajuća lista opcija proizvoda.</w:t>
      </w:r>
    </w:p>
    <w:p w14:paraId="3CDACC34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7591459" wp14:editId="4F6E5E97">
            <wp:extent cx="5334000" cy="2984500"/>
            <wp:effectExtent l="19050" t="19050" r="19050" b="25400"/>
            <wp:docPr id="350739148" name="Picture 47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739148" name="Picture 47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0D8BE55" w14:textId="77777777" w:rsidR="000F74FE" w:rsidRPr="004C1B25" w:rsidRDefault="000F74FE" w:rsidP="00EA1DCF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60A9BBF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"Duvanski proizvodi".</w:t>
      </w:r>
    </w:p>
    <w:p w14:paraId="6005B232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82FB2E7" wp14:editId="38EF1EE9">
            <wp:extent cx="5334000" cy="2990850"/>
            <wp:effectExtent l="19050" t="19050" r="19050" b="19050"/>
            <wp:docPr id="422775820" name="Picture 47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775820" name="Picture 47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59210C3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Kliknuti na polje za unos </w:t>
      </w:r>
      <w:r w:rsidRPr="004C1B25">
        <w:rPr>
          <w:rStyle w:val="Strong"/>
          <w:rFonts w:asciiTheme="majorHAnsi" w:hAnsiTheme="majorHAnsi" w:cstheme="majorHAnsi"/>
        </w:rPr>
        <w:t>"Ulica".</w:t>
      </w:r>
    </w:p>
    <w:p w14:paraId="5F99F88E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881A610" wp14:editId="30CC905A">
            <wp:extent cx="5334000" cy="2990850"/>
            <wp:effectExtent l="19050" t="19050" r="19050" b="19050"/>
            <wp:docPr id="1714563828" name="Picture 47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563828" name="Picture 47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0E1591F" w14:textId="77777777" w:rsidR="000F74FE" w:rsidRPr="004C1B25" w:rsidRDefault="000F74FE" w:rsidP="00EA1DCF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U polje za unos uneti </w:t>
      </w:r>
      <w:r w:rsidRPr="004C1B25">
        <w:rPr>
          <w:rStyle w:val="Strong"/>
          <w:rFonts w:asciiTheme="majorHAnsi" w:hAnsiTheme="majorHAnsi" w:cstheme="majorHAnsi"/>
        </w:rPr>
        <w:t>"Beogradska".</w:t>
      </w:r>
    </w:p>
    <w:p w14:paraId="5024C590" w14:textId="77777777" w:rsidR="000F74FE" w:rsidRPr="004C1B25" w:rsidRDefault="000F74FE" w:rsidP="00EA1DCF">
      <w:pPr>
        <w:rPr>
          <w:rFonts w:asciiTheme="majorHAnsi" w:hAnsiTheme="majorHAnsi" w:cstheme="majorHAnsi"/>
          <w:b/>
          <w:bCs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2DBC1435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8. 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</w:p>
    <w:p w14:paraId="23600880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2CA8CAF" wp14:editId="1F83F410">
            <wp:extent cx="5334000" cy="2990850"/>
            <wp:effectExtent l="19050" t="19050" r="19050" b="19050"/>
            <wp:docPr id="1499096292" name="Picture 46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096292" name="Picture 46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32E8C6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9. U polje za unos uneti </w:t>
      </w:r>
      <w:r w:rsidRPr="004C1B25">
        <w:rPr>
          <w:rStyle w:val="Strong"/>
          <w:rFonts w:asciiTheme="majorHAnsi" w:hAnsiTheme="majorHAnsi" w:cstheme="majorHAnsi"/>
        </w:rPr>
        <w:t>"10".</w:t>
      </w:r>
    </w:p>
    <w:p w14:paraId="5A18B857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10. Kliknuti na polje za unos </w:t>
      </w:r>
      <w:r w:rsidRPr="004C1B25">
        <w:rPr>
          <w:rStyle w:val="Strong"/>
          <w:rFonts w:asciiTheme="majorHAnsi" w:hAnsiTheme="majorHAnsi" w:cstheme="majorHAnsi"/>
        </w:rPr>
        <w:t>"Poštanski broj".</w:t>
      </w:r>
    </w:p>
    <w:p w14:paraId="0164B53B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436BF2A" wp14:editId="63506E52">
            <wp:extent cx="5334000" cy="2990850"/>
            <wp:effectExtent l="19050" t="19050" r="19050" b="19050"/>
            <wp:docPr id="80055928" name="Picture 46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55928" name="Picture 46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F8940D3" w14:textId="77777777" w:rsidR="000F74FE" w:rsidRPr="004C1B25" w:rsidRDefault="000F74FE" w:rsidP="00EA1DCF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11. U polje za unos uneti </w:t>
      </w:r>
      <w:r w:rsidRPr="004C1B25">
        <w:rPr>
          <w:rStyle w:val="Strong"/>
          <w:rFonts w:asciiTheme="majorHAnsi" w:hAnsiTheme="majorHAnsi" w:cstheme="majorHAnsi"/>
        </w:rPr>
        <w:t>"11000".</w:t>
      </w:r>
    </w:p>
    <w:p w14:paraId="1F888E76" w14:textId="77777777" w:rsidR="000F74FE" w:rsidRPr="004C1B25" w:rsidRDefault="000F74FE" w:rsidP="00EA1DCF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54CDFF7F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12. Kliknuti na polje za unos </w:t>
      </w:r>
      <w:r w:rsidRPr="004C1B25">
        <w:rPr>
          <w:rStyle w:val="Strong"/>
          <w:rFonts w:asciiTheme="majorHAnsi" w:hAnsiTheme="majorHAnsi" w:cstheme="majorHAnsi"/>
        </w:rPr>
        <w:t>"Mesto".</w:t>
      </w:r>
    </w:p>
    <w:p w14:paraId="7DCF9D49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FA5253F" wp14:editId="1D92931E">
            <wp:extent cx="5334000" cy="2990850"/>
            <wp:effectExtent l="19050" t="19050" r="19050" b="19050"/>
            <wp:docPr id="2143208090" name="Picture 46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208090" name="Picture 46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D2027E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13. U polje za unos uneti </w:t>
      </w:r>
      <w:r w:rsidRPr="004C1B25">
        <w:rPr>
          <w:rStyle w:val="Strong"/>
          <w:rFonts w:asciiTheme="majorHAnsi" w:hAnsiTheme="majorHAnsi" w:cstheme="majorHAnsi"/>
        </w:rPr>
        <w:t>"Beograd</w:t>
      </w:r>
      <w:r w:rsidRPr="004C1B25">
        <w:rPr>
          <w:rFonts w:asciiTheme="majorHAnsi" w:hAnsiTheme="majorHAnsi" w:cstheme="majorHAnsi"/>
        </w:rPr>
        <w:t>".</w:t>
      </w:r>
    </w:p>
    <w:p w14:paraId="33B650C0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14. Kliknuti na polje za unos </w:t>
      </w:r>
      <w:r w:rsidRPr="004C1B25">
        <w:rPr>
          <w:rStyle w:val="Strong"/>
          <w:rFonts w:asciiTheme="majorHAnsi" w:hAnsiTheme="majorHAnsi" w:cstheme="majorHAnsi"/>
        </w:rPr>
        <w:t>"Količina uskladištenih proizvoda na zalihama u prostoru".</w:t>
      </w:r>
    </w:p>
    <w:p w14:paraId="74449955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B22A657" wp14:editId="1B54132D">
            <wp:extent cx="5334000" cy="2984500"/>
            <wp:effectExtent l="19050" t="19050" r="19050" b="25400"/>
            <wp:docPr id="1563283521" name="Picture 46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283521" name="Picture 46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6BB4BF1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15. U polje za unos uneti </w:t>
      </w:r>
      <w:r w:rsidRPr="004C1B25">
        <w:rPr>
          <w:rStyle w:val="Strong"/>
          <w:rFonts w:asciiTheme="majorHAnsi" w:hAnsiTheme="majorHAnsi" w:cstheme="majorHAnsi"/>
        </w:rPr>
        <w:t>"10</w:t>
      </w:r>
      <w:r w:rsidRPr="004C1B25">
        <w:rPr>
          <w:rFonts w:asciiTheme="majorHAnsi" w:hAnsiTheme="majorHAnsi" w:cstheme="majorHAnsi"/>
        </w:rPr>
        <w:t>".</w:t>
      </w:r>
    </w:p>
    <w:p w14:paraId="5A5D0BFB" w14:textId="77777777" w:rsidR="000F74FE" w:rsidRPr="004C1B25" w:rsidRDefault="000F74FE" w:rsidP="00EA1DCF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EA17533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16. Kliknuti na polje za unos </w:t>
      </w:r>
      <w:r w:rsidRPr="004C1B25">
        <w:rPr>
          <w:rStyle w:val="Strong"/>
          <w:rFonts w:asciiTheme="majorHAnsi" w:hAnsiTheme="majorHAnsi" w:cstheme="majorHAnsi"/>
        </w:rPr>
        <w:t>"Prosečan mesečni rashod".</w:t>
      </w:r>
    </w:p>
    <w:p w14:paraId="5319F746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3706856" wp14:editId="0A5F6D8F">
            <wp:extent cx="5334000" cy="2984500"/>
            <wp:effectExtent l="19050" t="19050" r="19050" b="25400"/>
            <wp:docPr id="1161979829" name="Picture 46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979829" name="Picture 46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63018CA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17. U polje za unos uneti </w:t>
      </w:r>
      <w:r w:rsidRPr="004C1B25">
        <w:rPr>
          <w:rStyle w:val="Strong"/>
          <w:rFonts w:asciiTheme="majorHAnsi" w:hAnsiTheme="majorHAnsi" w:cstheme="majorHAnsi"/>
        </w:rPr>
        <w:t>"10</w:t>
      </w:r>
      <w:r w:rsidRPr="004C1B25">
        <w:rPr>
          <w:rFonts w:asciiTheme="majorHAnsi" w:hAnsiTheme="majorHAnsi" w:cstheme="majorHAnsi"/>
        </w:rPr>
        <w:t>".</w:t>
      </w:r>
    </w:p>
    <w:p w14:paraId="1E33C77D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18. Kliknuti na polje za unos </w:t>
      </w:r>
      <w:r w:rsidRPr="004C1B25">
        <w:rPr>
          <w:rStyle w:val="Strong"/>
          <w:rFonts w:asciiTheme="majorHAnsi" w:hAnsiTheme="majorHAnsi" w:cstheme="majorHAnsi"/>
        </w:rPr>
        <w:t>"Način otpremanja akciznih proizvoda".</w:t>
      </w:r>
    </w:p>
    <w:p w14:paraId="4378D28A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9FAB0EA" wp14:editId="7161A9B1">
            <wp:extent cx="5334000" cy="2984500"/>
            <wp:effectExtent l="19050" t="19050" r="19050" b="25400"/>
            <wp:docPr id="1361275715" name="Picture 46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275715" name="Picture 46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D31C098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19. U polje za unos uneti </w:t>
      </w:r>
      <w:r w:rsidRPr="004C1B25">
        <w:rPr>
          <w:rStyle w:val="Strong"/>
          <w:rFonts w:asciiTheme="majorHAnsi" w:hAnsiTheme="majorHAnsi" w:cstheme="majorHAnsi"/>
        </w:rPr>
        <w:t>"Test</w:t>
      </w:r>
      <w:r w:rsidRPr="004C1B25">
        <w:rPr>
          <w:rFonts w:asciiTheme="majorHAnsi" w:hAnsiTheme="majorHAnsi" w:cstheme="majorHAnsi"/>
        </w:rPr>
        <w:t>".</w:t>
      </w:r>
    </w:p>
    <w:p w14:paraId="48B62D22" w14:textId="77777777" w:rsidR="000F74FE" w:rsidRPr="004C1B25" w:rsidRDefault="000F74FE" w:rsidP="00EA1DCF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FEE47BF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20. Kliknuti na polje za unos </w:t>
      </w:r>
      <w:r w:rsidRPr="004C1B25">
        <w:rPr>
          <w:rStyle w:val="Strong"/>
          <w:rFonts w:asciiTheme="majorHAnsi" w:hAnsiTheme="majorHAnsi" w:cstheme="majorHAnsi"/>
        </w:rPr>
        <w:t>"Podatak o mernim uređajima".</w:t>
      </w:r>
    </w:p>
    <w:p w14:paraId="43432E6C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AB7DD57" wp14:editId="0AB33E22">
            <wp:extent cx="5334000" cy="2984500"/>
            <wp:effectExtent l="19050" t="19050" r="19050" b="25400"/>
            <wp:docPr id="1770376235" name="Picture 46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376235" name="Picture 46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358BC61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21. U polje za unos uneti </w:t>
      </w:r>
      <w:r w:rsidRPr="004C1B25">
        <w:rPr>
          <w:rStyle w:val="Strong"/>
          <w:rFonts w:asciiTheme="majorHAnsi" w:hAnsiTheme="majorHAnsi" w:cstheme="majorHAnsi"/>
        </w:rPr>
        <w:t>"Test podatak</w:t>
      </w:r>
      <w:r w:rsidRPr="004C1B25">
        <w:rPr>
          <w:rFonts w:asciiTheme="majorHAnsi" w:hAnsiTheme="majorHAnsi" w:cstheme="majorHAnsi"/>
        </w:rPr>
        <w:t>".</w:t>
      </w:r>
    </w:p>
    <w:p w14:paraId="7E3F923A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22. Kliknuti na polje za unos </w:t>
      </w:r>
      <w:r w:rsidRPr="004C1B25">
        <w:rPr>
          <w:rStyle w:val="Strong"/>
          <w:rFonts w:asciiTheme="majorHAnsi" w:hAnsiTheme="majorHAnsi" w:cstheme="majorHAnsi"/>
        </w:rPr>
        <w:t>"Broj rešenja nadležnog organa u pogledu na tehničke opremljenosti".</w:t>
      </w:r>
    </w:p>
    <w:p w14:paraId="67D9B5BA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9634491" wp14:editId="104A3A95">
            <wp:extent cx="5334000" cy="2990850"/>
            <wp:effectExtent l="19050" t="19050" r="19050" b="19050"/>
            <wp:docPr id="734107813" name="Picture 46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107813" name="Picture 46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61D87C0" w14:textId="77777777" w:rsidR="000F74FE" w:rsidRPr="004C1B25" w:rsidRDefault="000F74FE" w:rsidP="00EA1DCF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23. U polje za unos uneti </w:t>
      </w:r>
      <w:r w:rsidRPr="004C1B25">
        <w:rPr>
          <w:rStyle w:val="Strong"/>
          <w:rFonts w:asciiTheme="majorHAnsi" w:hAnsiTheme="majorHAnsi" w:cstheme="majorHAnsi"/>
        </w:rPr>
        <w:t>"237423".</w:t>
      </w:r>
    </w:p>
    <w:p w14:paraId="55ED88CC" w14:textId="77777777" w:rsidR="000F74FE" w:rsidRPr="004C1B25" w:rsidRDefault="000F74FE" w:rsidP="00EA1DCF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14A5CEDB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24. Kliknuti na polje </w:t>
      </w:r>
      <w:r w:rsidRPr="004C1B25">
        <w:rPr>
          <w:rStyle w:val="Strong"/>
          <w:rFonts w:asciiTheme="majorHAnsi" w:hAnsiTheme="majorHAnsi" w:cstheme="majorHAnsi"/>
        </w:rPr>
        <w:t>"Datum"</w:t>
      </w:r>
      <w:r w:rsidRPr="004C1B25">
        <w:rPr>
          <w:rFonts w:asciiTheme="majorHAnsi" w:hAnsiTheme="majorHAnsi" w:cstheme="majorHAnsi"/>
        </w:rPr>
        <w:t>, nakon čega će se otvoriti kalendar za odabir datuma rešenja nadležnog organa u pogledu na tehničke opremljenosti.</w:t>
      </w:r>
    </w:p>
    <w:p w14:paraId="37FD6BBF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AB619AF" wp14:editId="070400DB">
            <wp:extent cx="5334000" cy="2990850"/>
            <wp:effectExtent l="19050" t="19050" r="19050" b="19050"/>
            <wp:docPr id="1547462361" name="Picture 46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462361" name="Picture 46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1B3D1B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25. Odabrati datum rešenja u kalendaru.</w:t>
      </w:r>
    </w:p>
    <w:p w14:paraId="0003E990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FA18077" wp14:editId="31CA23D5">
            <wp:extent cx="5334000" cy="2990850"/>
            <wp:effectExtent l="19050" t="19050" r="19050" b="19050"/>
            <wp:docPr id="1323070116" name="Picture 460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070116" name="Picture 460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123E7FE" w14:textId="77777777" w:rsidR="000F74FE" w:rsidRPr="004C1B25" w:rsidRDefault="000F74FE" w:rsidP="00EA1DCF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987DB55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26. Kliknuti na dugme </w:t>
      </w:r>
      <w:r w:rsidRPr="004C1B25">
        <w:rPr>
          <w:rStyle w:val="Strong"/>
          <w:rFonts w:asciiTheme="majorHAnsi" w:hAnsiTheme="majorHAnsi" w:cstheme="majorHAnsi"/>
        </w:rPr>
        <w:t>"Pošalji zahtev"</w:t>
      </w:r>
      <w:r w:rsidRPr="004C1B25">
        <w:rPr>
          <w:rFonts w:asciiTheme="majorHAnsi" w:hAnsiTheme="majorHAnsi" w:cstheme="majorHAnsi"/>
        </w:rPr>
        <w:t>.</w:t>
      </w:r>
    </w:p>
    <w:p w14:paraId="7BF62E4B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2CD6A9C" wp14:editId="0D7FC069">
            <wp:extent cx="5334000" cy="2984500"/>
            <wp:effectExtent l="19050" t="19050" r="19050" b="25400"/>
            <wp:docPr id="739204024" name="Picture 45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204024" name="Picture 45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5AF6AC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27. Kliknuti na polje za unos </w:t>
      </w:r>
      <w:r w:rsidRPr="004C1B25">
        <w:rPr>
          <w:rStyle w:val="Strong"/>
          <w:rFonts w:asciiTheme="majorHAnsi" w:hAnsiTheme="majorHAnsi" w:cstheme="majorHAnsi"/>
        </w:rPr>
        <w:t>"Razlog prestanka važenja dozvole".</w:t>
      </w:r>
    </w:p>
    <w:p w14:paraId="72B5EF09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9053889" wp14:editId="5856C90B">
            <wp:extent cx="5334000" cy="2984500"/>
            <wp:effectExtent l="19050" t="19050" r="19050" b="25400"/>
            <wp:docPr id="1417449097" name="Picture 45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449097" name="Picture 45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8A02235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28. U polje za unos uneti razlog prestanka važenja dozvole.</w:t>
      </w:r>
    </w:p>
    <w:p w14:paraId="424D217F" w14:textId="77777777" w:rsidR="000F74FE" w:rsidRPr="004C1B25" w:rsidRDefault="000F74FE" w:rsidP="00EA1DCF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40AE19A" w14:textId="77777777" w:rsidR="000F74FE" w:rsidRPr="004C1B25" w:rsidRDefault="000F74FE" w:rsidP="00EA1DC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29. Kliknuti </w:t>
      </w:r>
      <w:r w:rsidRPr="004C1B25">
        <w:rPr>
          <w:rStyle w:val="Strong"/>
          <w:rFonts w:asciiTheme="majorHAnsi" w:hAnsiTheme="majorHAnsi" w:cstheme="majorHAnsi"/>
        </w:rPr>
        <w:t>"Pošalji zahtev"</w:t>
      </w:r>
      <w:r w:rsidRPr="004C1B25">
        <w:rPr>
          <w:rFonts w:asciiTheme="majorHAnsi" w:hAnsiTheme="majorHAnsi" w:cstheme="majorHAnsi"/>
        </w:rPr>
        <w:t xml:space="preserve"> nakon čega će zahtev za prestanak važenja akciznog skladišta biti podnet.</w:t>
      </w:r>
    </w:p>
    <w:p w14:paraId="507D89F7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46B8CC8" wp14:editId="7D0489B4">
            <wp:extent cx="5334000" cy="2984500"/>
            <wp:effectExtent l="19050" t="19050" r="19050" b="25400"/>
            <wp:docPr id="1834858110" name="Picture 45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858110" name="Picture 45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B22AB55" w14:textId="77777777" w:rsidR="000F74FE" w:rsidRPr="004C1B25" w:rsidRDefault="000F74FE" w:rsidP="00EA1DCF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7C13DD94" w14:textId="77777777" w:rsidR="000F74FE" w:rsidRPr="004C1B25" w:rsidRDefault="000F74FE" w:rsidP="000F74FE">
      <w:pPr>
        <w:pStyle w:val="Heading2"/>
        <w:numPr>
          <w:ilvl w:val="0"/>
          <w:numId w:val="30"/>
        </w:numPr>
        <w:rPr>
          <w:rFonts w:asciiTheme="majorHAnsi" w:hAnsiTheme="majorHAnsi" w:cstheme="majorHAnsi"/>
        </w:rPr>
      </w:pPr>
      <w:bookmarkStart w:id="198" w:name="_Toc179449050"/>
      <w:r w:rsidRPr="004C1B25">
        <w:rPr>
          <w:rFonts w:asciiTheme="majorHAnsi" w:hAnsiTheme="majorHAnsi" w:cstheme="majorHAnsi"/>
        </w:rPr>
        <w:lastRenderedPageBreak/>
        <w:t>Pregled istorije zahteva akciznih skladišta</w:t>
      </w:r>
      <w:bookmarkEnd w:id="198"/>
    </w:p>
    <w:p w14:paraId="212860CB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"Akcizna skladišta".</w:t>
      </w:r>
    </w:p>
    <w:p w14:paraId="2516001F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223AF4F" wp14:editId="1E09395A">
            <wp:extent cx="5334000" cy="2990850"/>
            <wp:effectExtent l="19050" t="19050" r="19050" b="19050"/>
            <wp:docPr id="654729230" name="Picture 47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729230" name="Picture 47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0F7DD3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akcizno skladište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"LERIOR”</w:t>
      </w:r>
      <w:r w:rsidRPr="004C1B25">
        <w:rPr>
          <w:rFonts w:asciiTheme="majorHAnsi" w:hAnsiTheme="majorHAnsi" w:cstheme="majorHAnsi"/>
        </w:rPr>
        <w:t xml:space="preserve"> oznaku skladišta.</w:t>
      </w:r>
    </w:p>
    <w:p w14:paraId="655AFC50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2E9E864" wp14:editId="42853518">
            <wp:extent cx="5334000" cy="2984500"/>
            <wp:effectExtent l="19050" t="19050" r="19050" b="25400"/>
            <wp:docPr id="1953877" name="Picture 47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877" name="Picture 47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E8E8225" w14:textId="77777777" w:rsidR="000F74FE" w:rsidRPr="004C1B25" w:rsidRDefault="000F74FE" w:rsidP="00750FB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C23B3A9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sekciju </w:t>
      </w:r>
      <w:r w:rsidRPr="004C1B25">
        <w:rPr>
          <w:rStyle w:val="Strong"/>
          <w:rFonts w:asciiTheme="majorHAnsi" w:hAnsiTheme="majorHAnsi" w:cstheme="majorHAnsi"/>
        </w:rPr>
        <w:t>"Istorija zahteva".</w:t>
      </w:r>
    </w:p>
    <w:p w14:paraId="30B03BBA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B52C1B9" wp14:editId="00DE8E2F">
            <wp:extent cx="5334000" cy="2984500"/>
            <wp:effectExtent l="19050" t="19050" r="19050" b="25400"/>
            <wp:docPr id="1198806564" name="Picture 47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806564" name="Picture 47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F0269C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listu istorije svih zahteva za odabrano akcizno skladište.</w:t>
      </w:r>
    </w:p>
    <w:p w14:paraId="5F0618EB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501487C" wp14:editId="4D46ABB7">
            <wp:extent cx="5334000" cy="2971800"/>
            <wp:effectExtent l="19050" t="19050" r="19050" b="19050"/>
            <wp:docPr id="1892194559" name="Picture 47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194559" name="Picture 47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7F6DF18" w14:textId="77777777" w:rsidR="000F74FE" w:rsidRPr="004C1B25" w:rsidRDefault="000F74FE" w:rsidP="00750FBB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24D94887" w14:textId="77777777" w:rsidR="000F74FE" w:rsidRPr="004C1B25" w:rsidRDefault="000F74FE" w:rsidP="000F74FE">
      <w:pPr>
        <w:pStyle w:val="Heading2"/>
        <w:numPr>
          <w:ilvl w:val="0"/>
          <w:numId w:val="30"/>
        </w:numPr>
        <w:rPr>
          <w:rFonts w:asciiTheme="majorHAnsi" w:hAnsiTheme="majorHAnsi" w:cstheme="majorHAnsi"/>
        </w:rPr>
      </w:pPr>
      <w:bookmarkStart w:id="199" w:name="_Toc179449051"/>
      <w:r w:rsidRPr="004C1B25">
        <w:rPr>
          <w:rFonts w:asciiTheme="majorHAnsi" w:hAnsiTheme="majorHAnsi" w:cstheme="majorHAnsi"/>
        </w:rPr>
        <w:lastRenderedPageBreak/>
        <w:t>Pregled istorije rešenja akciznih skladišta</w:t>
      </w:r>
      <w:bookmarkEnd w:id="199"/>
    </w:p>
    <w:p w14:paraId="3EC02E59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"Akcizna skladišta".</w:t>
      </w:r>
    </w:p>
    <w:p w14:paraId="6DBED4DC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B367BCD" wp14:editId="643825A9">
            <wp:extent cx="5334000" cy="2990850"/>
            <wp:effectExtent l="19050" t="19050" r="19050" b="19050"/>
            <wp:docPr id="957762218" name="Picture 48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762218" name="Picture 48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CF8F588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akcizno skladište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"LERIOR”</w:t>
      </w:r>
      <w:r w:rsidRPr="004C1B25">
        <w:rPr>
          <w:rFonts w:asciiTheme="majorHAnsi" w:hAnsiTheme="majorHAnsi" w:cstheme="majorHAnsi"/>
        </w:rPr>
        <w:t xml:space="preserve"> oznaku skladišta.</w:t>
      </w:r>
    </w:p>
    <w:p w14:paraId="05F034C2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909BB74" wp14:editId="65694308">
            <wp:extent cx="5334000" cy="2984500"/>
            <wp:effectExtent l="19050" t="19050" r="19050" b="25400"/>
            <wp:docPr id="1258612400" name="Picture 48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612400" name="Picture 48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B249B7D" w14:textId="77777777" w:rsidR="000F74FE" w:rsidRPr="004C1B25" w:rsidRDefault="000F74FE" w:rsidP="00750FB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66E0045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sekciju </w:t>
      </w:r>
      <w:r w:rsidRPr="004C1B25">
        <w:rPr>
          <w:rStyle w:val="Strong"/>
          <w:rFonts w:asciiTheme="majorHAnsi" w:hAnsiTheme="majorHAnsi" w:cstheme="majorHAnsi"/>
        </w:rPr>
        <w:t>"Istorija rešenja".</w:t>
      </w:r>
    </w:p>
    <w:p w14:paraId="750D4CA0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23D6758" wp14:editId="58B261DA">
            <wp:extent cx="5334000" cy="2984500"/>
            <wp:effectExtent l="19050" t="19050" r="19050" b="25400"/>
            <wp:docPr id="273659664" name="Picture 48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659664" name="Picture 48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A41962E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listu istorije svih rešenja za odabrano akcizno skladište.</w:t>
      </w:r>
    </w:p>
    <w:p w14:paraId="612B2685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E60BB97" wp14:editId="70097010">
            <wp:extent cx="5334000" cy="2971800"/>
            <wp:effectExtent l="19050" t="19050" r="19050" b="19050"/>
            <wp:docPr id="1675838120" name="Picture 48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838120" name="Picture 48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F71A4EA" w14:textId="77777777" w:rsidR="000F74FE" w:rsidRPr="004C1B25" w:rsidRDefault="000F74FE" w:rsidP="00750FBB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55D094BA" w14:textId="35048CBD" w:rsidR="000F74FE" w:rsidRPr="004C1B25" w:rsidRDefault="000808FD" w:rsidP="00286013">
      <w:pPr>
        <w:pStyle w:val="Heading1"/>
        <w:rPr>
          <w:rFonts w:asciiTheme="majorHAnsi" w:hAnsiTheme="majorHAnsi" w:cstheme="majorHAnsi"/>
        </w:rPr>
      </w:pPr>
      <w:bookmarkStart w:id="200" w:name="_Toc179449052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TRACK &amp; TRACE</w:t>
      </w:r>
      <w:bookmarkEnd w:id="200"/>
    </w:p>
    <w:p w14:paraId="3DE676BE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u sekciji Track &amp; Trace ima uvid u informacije o produkcionim kodovima I pakovanjima.</w:t>
      </w:r>
    </w:p>
    <w:p w14:paraId="4D662253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Kroz sekciju </w:t>
      </w:r>
      <w:r w:rsidRPr="004C1B25">
        <w:rPr>
          <w:rFonts w:asciiTheme="majorHAnsi" w:hAnsiTheme="majorHAnsi" w:cstheme="majorHAnsi"/>
          <w:i/>
          <w:iCs/>
        </w:rPr>
        <w:t xml:space="preserve">Praćenje </w:t>
      </w:r>
      <w:r w:rsidRPr="004C1B25">
        <w:rPr>
          <w:rFonts w:asciiTheme="majorHAnsi" w:hAnsiTheme="majorHAnsi" w:cstheme="majorHAnsi"/>
        </w:rPr>
        <w:t>korisnik ima uvid u poslednje stanje produkcionog koda ili pakovanja, kao I u njegov sastav, pored osnovnih informacija koje sadrži produkcioni kod ili pakovanje.</w:t>
      </w:r>
    </w:p>
    <w:p w14:paraId="623FB90B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Kroz sekciju </w:t>
      </w:r>
      <w:r w:rsidRPr="004C1B25">
        <w:rPr>
          <w:rFonts w:asciiTheme="majorHAnsi" w:hAnsiTheme="majorHAnsi" w:cstheme="majorHAnsi"/>
          <w:i/>
          <w:iCs/>
        </w:rPr>
        <w:t xml:space="preserve">Istorija </w:t>
      </w:r>
      <w:r w:rsidRPr="004C1B25">
        <w:rPr>
          <w:rFonts w:asciiTheme="majorHAnsi" w:hAnsiTheme="majorHAnsi" w:cstheme="majorHAnsi"/>
        </w:rPr>
        <w:t>korisnik ima uvid u celokupnu istoriju produkcionog koda ili pakovanja, kao I u njegov sastav. Pored osnovnih informacija produkcionog koda ili pakovanja, korisnik ima uvid I u detaljne informacije kao sto mogu biti informacije o pretovaru, robnoj marki, mašini na kojoj je proizvod napravljen I broj cigareta u pakovanju.</w:t>
      </w:r>
    </w:p>
    <w:p w14:paraId="41AAD49B" w14:textId="77777777" w:rsidR="000F74FE" w:rsidRPr="004C1B25" w:rsidRDefault="000F74FE" w:rsidP="00DB2182">
      <w:pPr>
        <w:jc w:val="left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U trenutnoj praksi inostrani proizvođači štampaju alternativni kod na pojedinačnim pakovanjima. Produkcioni kod generisan u sistemu eAkcize će se uparivati sa alternativnim kodom. </w:t>
      </w:r>
      <w:r w:rsidRPr="004C1B25">
        <w:rPr>
          <w:rFonts w:asciiTheme="majorHAnsi" w:hAnsiTheme="majorHAnsi" w:cstheme="majorHAnsi"/>
        </w:rPr>
        <w:br/>
      </w:r>
      <w:r w:rsidRPr="004C1B25">
        <w:rPr>
          <w:rFonts w:asciiTheme="majorHAnsi" w:hAnsiTheme="majorHAnsi" w:cstheme="majorHAnsi"/>
          <w:b/>
          <w:bCs/>
        </w:rPr>
        <w:t>Preduslov</w:t>
      </w:r>
      <w:r w:rsidRPr="004C1B25">
        <w:rPr>
          <w:rFonts w:asciiTheme="majorHAnsi" w:hAnsiTheme="majorHAnsi" w:cstheme="majorHAnsi"/>
        </w:rPr>
        <w:t>: produkcioni kod mora biti u statusu „KREIRAN“.</w:t>
      </w:r>
      <w:r w:rsidRPr="004C1B25">
        <w:rPr>
          <w:rFonts w:asciiTheme="majorHAnsi" w:hAnsiTheme="majorHAnsi" w:cstheme="majorHAnsi"/>
        </w:rPr>
        <w:br/>
        <w:t>Svaki produkcioni kod mora da se nalazi u objektu privrednog subjekta koji inicira akciju uvezivanja produkcionog koda sa alternativnim kodom. U sistemu će biti omogućena i skeniranje alternativnog koda.  Sistemsko praćenje duvanskih proizvoda će se vršiti po produkcionom kodu generisanom u sistemu eAkcize.</w:t>
      </w:r>
    </w:p>
    <w:p w14:paraId="51AB1094" w14:textId="77777777" w:rsidR="000F74FE" w:rsidRPr="004C1B25" w:rsidRDefault="000F74FE" w:rsidP="000F74FE">
      <w:pPr>
        <w:pStyle w:val="Heading2"/>
        <w:numPr>
          <w:ilvl w:val="0"/>
          <w:numId w:val="31"/>
        </w:numPr>
        <w:rPr>
          <w:rFonts w:asciiTheme="majorHAnsi" w:hAnsiTheme="majorHAnsi" w:cstheme="majorHAnsi"/>
        </w:rPr>
      </w:pPr>
      <w:bookmarkStart w:id="201" w:name="_Toc179449053"/>
      <w:r w:rsidRPr="004C1B25">
        <w:rPr>
          <w:rFonts w:asciiTheme="majorHAnsi" w:hAnsiTheme="majorHAnsi" w:cstheme="majorHAnsi"/>
        </w:rPr>
        <w:t>Sekcija Praćenje</w:t>
      </w:r>
      <w:bookmarkEnd w:id="201"/>
    </w:p>
    <w:p w14:paraId="2AA7E88A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202" w:name="_Toc179449054"/>
      <w:r w:rsidRPr="004C1B25">
        <w:rPr>
          <w:rFonts w:asciiTheme="majorHAnsi" w:hAnsiTheme="majorHAnsi" w:cstheme="majorHAnsi"/>
        </w:rPr>
        <w:t>Pretraga produkcionih kodova po tipu pakovanja</w:t>
      </w:r>
      <w:bookmarkEnd w:id="202"/>
    </w:p>
    <w:p w14:paraId="0690C9C2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"Praćenje".</w:t>
      </w:r>
    </w:p>
    <w:p w14:paraId="7B98BFDC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51CF858" wp14:editId="33701C6A">
            <wp:extent cx="5334000" cy="2990850"/>
            <wp:effectExtent l="19050" t="19050" r="19050" b="19050"/>
            <wp:docPr id="1980891029" name="Picture 48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891029" name="Picture 48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055774" w14:textId="77777777" w:rsidR="000F74FE" w:rsidRPr="004C1B25" w:rsidRDefault="000F74FE" w:rsidP="009C648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DF8D2C9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"Tip"</w:t>
      </w:r>
      <w:r w:rsidRPr="004C1B25">
        <w:rPr>
          <w:rFonts w:asciiTheme="majorHAnsi" w:hAnsiTheme="majorHAnsi" w:cstheme="majorHAnsi"/>
        </w:rPr>
        <w:t>, nakon čega će se prikazati padajuća lista opcija svih tipova pakovanja.</w:t>
      </w:r>
    </w:p>
    <w:p w14:paraId="6DBB3418" w14:textId="77777777" w:rsidR="000F74FE" w:rsidRPr="004C1B25" w:rsidRDefault="000F74FE" w:rsidP="009C648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EFEDD2E" wp14:editId="42782346">
            <wp:extent cx="5334000" cy="2984500"/>
            <wp:effectExtent l="19050" t="19050" r="19050" b="25400"/>
            <wp:docPr id="1193705307" name="Picture 48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705307" name="Picture 48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CA7D12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"Boks".</w:t>
      </w:r>
    </w:p>
    <w:p w14:paraId="102CFB3A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5EE0E1F" wp14:editId="68A07EFF">
            <wp:extent cx="5334000" cy="2984500"/>
            <wp:effectExtent l="19050" t="19050" r="19050" b="25400"/>
            <wp:docPr id="1391737126" name="Picture 48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737126" name="Picture 48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8AE91D3" w14:textId="77777777" w:rsidR="000F74FE" w:rsidRPr="004C1B25" w:rsidRDefault="000F74FE" w:rsidP="009C648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C1D1681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4. Primetiti da je lista produkcionih kodova sa tipom pakovanja </w:t>
      </w:r>
      <w:r w:rsidRPr="004C1B25">
        <w:rPr>
          <w:rStyle w:val="Emphasis"/>
          <w:rFonts w:asciiTheme="majorHAnsi" w:hAnsiTheme="majorHAnsi" w:cstheme="majorHAnsi"/>
        </w:rPr>
        <w:t>boks</w:t>
      </w:r>
      <w:r w:rsidRPr="004C1B25">
        <w:rPr>
          <w:rFonts w:asciiTheme="majorHAnsi" w:hAnsiTheme="majorHAnsi" w:cstheme="majorHAnsi"/>
        </w:rPr>
        <w:t xml:space="preserve"> pretražena po unetom parametru pretrage.</w:t>
      </w:r>
    </w:p>
    <w:p w14:paraId="12F53E50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034DE44" wp14:editId="373FCA8B">
            <wp:extent cx="5334000" cy="2971800"/>
            <wp:effectExtent l="19050" t="19050" r="19050" b="19050"/>
            <wp:docPr id="1112660063" name="Picture 48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660063" name="Picture 48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56448AB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5344BE82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203" w:name="_Toc179449055"/>
      <w:r w:rsidRPr="004C1B25">
        <w:rPr>
          <w:rFonts w:asciiTheme="majorHAnsi" w:hAnsiTheme="majorHAnsi" w:cstheme="majorHAnsi"/>
        </w:rPr>
        <w:lastRenderedPageBreak/>
        <w:t>Pretraga produkcionih kodova po kodu</w:t>
      </w:r>
      <w:bookmarkEnd w:id="203"/>
    </w:p>
    <w:p w14:paraId="0F4D5AC5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"Praćenje".</w:t>
      </w:r>
    </w:p>
    <w:p w14:paraId="259FED5E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54A0972" wp14:editId="245910D0">
            <wp:extent cx="5334000" cy="2990850"/>
            <wp:effectExtent l="19050" t="19050" r="19050" b="19050"/>
            <wp:docPr id="861727065" name="Picture 49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727065" name="Picture 49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361F2AA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"Kod".</w:t>
      </w:r>
    </w:p>
    <w:p w14:paraId="5FA70A1F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7E6D076" wp14:editId="3CD7EAA0">
            <wp:extent cx="5334000" cy="2984500"/>
            <wp:effectExtent l="19050" t="19050" r="19050" b="25400"/>
            <wp:docPr id="293079642" name="Picture 48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079642" name="Picture 48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63C211A" w14:textId="77777777" w:rsidR="000F74FE" w:rsidRPr="004C1B25" w:rsidRDefault="000F74FE" w:rsidP="005E1CAB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</w:t>
      </w:r>
      <w:r w:rsidRPr="004C1B25">
        <w:rPr>
          <w:rStyle w:val="Emphasis"/>
          <w:rFonts w:asciiTheme="majorHAnsi" w:hAnsiTheme="majorHAnsi" w:cstheme="majorHAnsi"/>
        </w:rPr>
        <w:t>produkcioni kod</w:t>
      </w:r>
      <w:r w:rsidRPr="004C1B25">
        <w:rPr>
          <w:rFonts w:asciiTheme="majorHAnsi" w:hAnsiTheme="majorHAnsi" w:cstheme="majorHAnsi"/>
        </w:rPr>
        <w:t xml:space="preserve"> po kome će se vršiti pretraga. U našem primeru unosimo kod </w:t>
      </w:r>
      <w:r w:rsidRPr="004C1B25">
        <w:rPr>
          <w:rStyle w:val="Strong"/>
          <w:rFonts w:asciiTheme="majorHAnsi" w:hAnsiTheme="majorHAnsi" w:cstheme="majorHAnsi"/>
        </w:rPr>
        <w:t>“MFRFAZ8HULTFKI5EOG6O15M6CRM52".</w:t>
      </w:r>
    </w:p>
    <w:p w14:paraId="6BCEB41D" w14:textId="77777777" w:rsidR="000F74FE" w:rsidRPr="004C1B25" w:rsidRDefault="000F74FE" w:rsidP="005E1CAB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73E0BC49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4. Primetiti da je lista produkcionih kodova pretražena po unetom parametru pretrage.</w:t>
      </w:r>
    </w:p>
    <w:p w14:paraId="0FA43130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250D8F6" wp14:editId="32A0313B">
            <wp:extent cx="5334000" cy="2971800"/>
            <wp:effectExtent l="19050" t="19050" r="19050" b="19050"/>
            <wp:docPr id="225050212" name="Picture 48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050212" name="Picture 48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8FFAADF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734AFBD5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204" w:name="_Toc179449056"/>
      <w:r w:rsidRPr="004C1B25">
        <w:rPr>
          <w:rFonts w:asciiTheme="majorHAnsi" w:hAnsiTheme="majorHAnsi" w:cstheme="majorHAnsi"/>
        </w:rPr>
        <w:lastRenderedPageBreak/>
        <w:t>Pretraga produkcionih kodova po statusu koda</w:t>
      </w:r>
      <w:bookmarkEnd w:id="204"/>
    </w:p>
    <w:p w14:paraId="1EAC1DE1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"Praćenje".</w:t>
      </w:r>
    </w:p>
    <w:p w14:paraId="4C03122F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68D726F" wp14:editId="3B6BE989">
            <wp:extent cx="5334000" cy="2990850"/>
            <wp:effectExtent l="19050" t="19050" r="19050" b="19050"/>
            <wp:docPr id="436220650" name="Picture 49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220650" name="Picture 49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CDD7FEC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>, nakon čega će se prikazati padajuća lista opcija sa statusima kodova.</w:t>
      </w:r>
    </w:p>
    <w:p w14:paraId="48815B53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5EB051C" wp14:editId="142FE2EF">
            <wp:extent cx="5334000" cy="2984500"/>
            <wp:effectExtent l="19050" t="19050" r="19050" b="25400"/>
            <wp:docPr id="403241987" name="Picture 49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241987" name="Picture 49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9949C8" w14:textId="77777777" w:rsidR="000F74FE" w:rsidRPr="004C1B25" w:rsidRDefault="000F74FE" w:rsidP="005E1CA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4B05434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"Prijem".</w:t>
      </w:r>
    </w:p>
    <w:p w14:paraId="7B9AFA7F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C21A38C" wp14:editId="018BF899">
            <wp:extent cx="5334000" cy="2990850"/>
            <wp:effectExtent l="19050" t="19050" r="19050" b="19050"/>
            <wp:docPr id="1589240591" name="Picture 49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240591" name="Picture 49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388CF67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produkcionih kodova pretražena po unetom parametru pretrage.</w:t>
      </w:r>
    </w:p>
    <w:p w14:paraId="3289603C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1CCA4AD" wp14:editId="52D6694C">
            <wp:extent cx="5334000" cy="2971800"/>
            <wp:effectExtent l="19050" t="19050" r="19050" b="19050"/>
            <wp:docPr id="420944899" name="Picture 49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944899" name="Picture 49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B3DB204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8E32395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205" w:name="_Toc179449057"/>
      <w:r w:rsidRPr="004C1B25">
        <w:rPr>
          <w:rFonts w:asciiTheme="majorHAnsi" w:hAnsiTheme="majorHAnsi" w:cstheme="majorHAnsi"/>
        </w:rPr>
        <w:lastRenderedPageBreak/>
        <w:t>Prikaz sastava pakovanja</w:t>
      </w:r>
      <w:bookmarkEnd w:id="205"/>
    </w:p>
    <w:p w14:paraId="6CD90D0D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"Praćenje".</w:t>
      </w:r>
    </w:p>
    <w:p w14:paraId="5DD6AA93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69275EF" wp14:editId="3BC305D3">
            <wp:extent cx="5334000" cy="2990850"/>
            <wp:effectExtent l="19050" t="19050" r="19050" b="19050"/>
            <wp:docPr id="1865010515" name="Picture 49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010515" name="Picture 49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F5AB72D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"Tip"</w:t>
      </w:r>
      <w:r w:rsidRPr="004C1B25">
        <w:rPr>
          <w:rFonts w:asciiTheme="majorHAnsi" w:hAnsiTheme="majorHAnsi" w:cstheme="majorHAnsi"/>
        </w:rPr>
        <w:t>, nakon čega će se prikazati padajuća lista opcija svih tipova pakovanja.</w:t>
      </w:r>
    </w:p>
    <w:p w14:paraId="2631F0CC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3C34BBD" wp14:editId="363D7491">
            <wp:extent cx="5334000" cy="2984500"/>
            <wp:effectExtent l="19050" t="19050" r="19050" b="25400"/>
            <wp:docPr id="209992457" name="Picture 49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92457" name="Picture 49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EF8578" w14:textId="77777777" w:rsidR="000F74FE" w:rsidRPr="004C1B25" w:rsidRDefault="000F74FE" w:rsidP="008C0CB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3E031BF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"Boks".</w:t>
      </w:r>
    </w:p>
    <w:p w14:paraId="5AE14E77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EADAF85" wp14:editId="18338126">
            <wp:extent cx="5334000" cy="2984500"/>
            <wp:effectExtent l="19050" t="19050" r="19050" b="25400"/>
            <wp:docPr id="1970654845" name="Picture 49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654845" name="Picture 49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8C2285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dugme </w:t>
      </w:r>
      <w:r w:rsidRPr="004C1B25">
        <w:rPr>
          <w:rStyle w:val="Strong"/>
          <w:rFonts w:asciiTheme="majorHAnsi" w:hAnsiTheme="majorHAnsi" w:cstheme="majorHAnsi"/>
        </w:rPr>
        <w:t>"Sastav".</w:t>
      </w:r>
    </w:p>
    <w:p w14:paraId="6B150262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AEE3DCA" wp14:editId="70C51D96">
            <wp:extent cx="5334000" cy="2984500"/>
            <wp:effectExtent l="19050" t="19050" r="19050" b="25400"/>
            <wp:docPr id="2025763723" name="Picture 49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763723" name="Picture 49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09610A" w14:textId="77777777" w:rsidR="000F74FE" w:rsidRPr="004C1B25" w:rsidRDefault="000F74FE" w:rsidP="008C0CB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2DC84CA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5. Primetiti novootvoreni prikaz pojedinačnih pakovanja koja se nalaze u boksu za koji smo odradili akciju prikaza sastava.</w:t>
      </w:r>
    </w:p>
    <w:p w14:paraId="00DF1027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50CEDF7" wp14:editId="6C11FAEA">
            <wp:extent cx="5334000" cy="2660650"/>
            <wp:effectExtent l="19050" t="19050" r="19050" b="25400"/>
            <wp:docPr id="413028045" name="Picture 49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028045" name="Picture 49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60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7B68AF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16BC41E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206" w:name="_Toc179449058"/>
      <w:r w:rsidRPr="004C1B25">
        <w:rPr>
          <w:rFonts w:asciiTheme="majorHAnsi" w:hAnsiTheme="majorHAnsi" w:cstheme="majorHAnsi"/>
        </w:rPr>
        <w:lastRenderedPageBreak/>
        <w:t>Odabir koda iz tabele produkcionih kodova</w:t>
      </w:r>
      <w:bookmarkEnd w:id="206"/>
    </w:p>
    <w:p w14:paraId="1E4F56E7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"Praćenje".</w:t>
      </w:r>
    </w:p>
    <w:p w14:paraId="64C5AD40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8D3C937" wp14:editId="3FDAED2A">
            <wp:extent cx="5334000" cy="2990850"/>
            <wp:effectExtent l="19050" t="19050" r="19050" b="19050"/>
            <wp:docPr id="1764115110" name="Picture 50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115110" name="Picture 50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E946F55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"Tip"</w:t>
      </w:r>
      <w:r w:rsidRPr="004C1B25">
        <w:rPr>
          <w:rFonts w:asciiTheme="majorHAnsi" w:hAnsiTheme="majorHAnsi" w:cstheme="majorHAnsi"/>
        </w:rPr>
        <w:t>, nakon čega će se prikazati padajuća lista opcija svih tipova pakovanja.</w:t>
      </w:r>
    </w:p>
    <w:p w14:paraId="6F7FC5C0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CC94836" wp14:editId="60E4254B">
            <wp:extent cx="5334000" cy="2984500"/>
            <wp:effectExtent l="19050" t="19050" r="19050" b="25400"/>
            <wp:docPr id="1833376282" name="Picture 50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376282" name="Picture 50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3D24798" w14:textId="77777777" w:rsidR="000F74FE" w:rsidRPr="004C1B25" w:rsidRDefault="000F74FE" w:rsidP="008C0CB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5115AFA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"Boks".</w:t>
      </w:r>
    </w:p>
    <w:p w14:paraId="05DBEA9C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2B779ABE" wp14:editId="26784577">
            <wp:extent cx="5334000" cy="2984500"/>
            <wp:effectExtent l="19050" t="19050" r="19050" b="25400"/>
            <wp:docPr id="1060464947" name="Picture 50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464947" name="Picture 50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0C42894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</w:t>
      </w:r>
      <w:r w:rsidRPr="004C1B25">
        <w:rPr>
          <w:rStyle w:val="Strong"/>
          <w:rFonts w:asciiTheme="majorHAnsi" w:hAnsiTheme="majorHAnsi" w:cstheme="majorHAnsi"/>
        </w:rPr>
        <w:t>"PMTESTBOKS1".</w:t>
      </w:r>
    </w:p>
    <w:p w14:paraId="6055A1A9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F0DA2EB" wp14:editId="79301684">
            <wp:extent cx="5334000" cy="2990850"/>
            <wp:effectExtent l="19050" t="19050" r="19050" b="19050"/>
            <wp:docPr id="1307828520" name="Picture 50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828520" name="Picture 50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027BFD0" w14:textId="77777777" w:rsidR="000F74FE" w:rsidRPr="004C1B25" w:rsidRDefault="000F74FE" w:rsidP="008C0CB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FF66C3A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Primetiti da je u polju za pretragu </w:t>
      </w:r>
      <w:r w:rsidRPr="004C1B25">
        <w:rPr>
          <w:rStyle w:val="Emphasis"/>
          <w:rFonts w:asciiTheme="majorHAnsi" w:hAnsiTheme="majorHAnsi" w:cstheme="majorHAnsi"/>
        </w:rPr>
        <w:t>Kod</w:t>
      </w:r>
      <w:r w:rsidRPr="004C1B25">
        <w:rPr>
          <w:rFonts w:asciiTheme="majorHAnsi" w:hAnsiTheme="majorHAnsi" w:cstheme="majorHAnsi"/>
        </w:rPr>
        <w:t xml:space="preserve"> nalepljen kod na koji smo kliknuli, i izvršena je pretraga po nalepljenom kodu boksa.</w:t>
      </w:r>
    </w:p>
    <w:p w14:paraId="4BA2A27E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4DCBD9D" wp14:editId="63630D05">
            <wp:extent cx="5334000" cy="2660650"/>
            <wp:effectExtent l="19050" t="19050" r="19050" b="25400"/>
            <wp:docPr id="174417341" name="Picture 50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17341" name="Picture 50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60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940A92B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0A6B7F5" w14:textId="77777777" w:rsidR="000F74FE" w:rsidRPr="004C1B25" w:rsidRDefault="000F74FE" w:rsidP="000F74FE">
      <w:pPr>
        <w:pStyle w:val="Heading2"/>
        <w:numPr>
          <w:ilvl w:val="0"/>
          <w:numId w:val="31"/>
        </w:numPr>
        <w:rPr>
          <w:rFonts w:asciiTheme="majorHAnsi" w:hAnsiTheme="majorHAnsi" w:cstheme="majorHAnsi"/>
        </w:rPr>
      </w:pPr>
      <w:bookmarkStart w:id="207" w:name="_Toc179449059"/>
      <w:r w:rsidRPr="004C1B25">
        <w:rPr>
          <w:rFonts w:asciiTheme="majorHAnsi" w:hAnsiTheme="majorHAnsi" w:cstheme="majorHAnsi"/>
        </w:rPr>
        <w:lastRenderedPageBreak/>
        <w:t>Sekcija Istorija</w:t>
      </w:r>
      <w:bookmarkEnd w:id="207"/>
    </w:p>
    <w:p w14:paraId="16EBE39C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208" w:name="_Toc179449060"/>
      <w:r w:rsidRPr="004C1B25">
        <w:rPr>
          <w:rFonts w:asciiTheme="majorHAnsi" w:hAnsiTheme="majorHAnsi" w:cstheme="majorHAnsi"/>
        </w:rPr>
        <w:t>Pretraga produkcionih kodova po kodu</w:t>
      </w:r>
      <w:bookmarkEnd w:id="208"/>
    </w:p>
    <w:p w14:paraId="72879496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"Istorija".</w:t>
      </w:r>
    </w:p>
    <w:p w14:paraId="565C3DAF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9F7629D" wp14:editId="528F0D28">
            <wp:extent cx="5334000" cy="2990850"/>
            <wp:effectExtent l="19050" t="19050" r="19050" b="19050"/>
            <wp:docPr id="245600998" name="Picture 50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600998" name="Picture 50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B7361F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"Kod".</w:t>
      </w:r>
    </w:p>
    <w:p w14:paraId="2EA40B0B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4F8957E" wp14:editId="5F8BD412">
            <wp:extent cx="5334000" cy="2984500"/>
            <wp:effectExtent l="19050" t="19050" r="19050" b="25400"/>
            <wp:docPr id="1305661449" name="Picture 50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661449" name="Picture 50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487F48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</w:t>
      </w:r>
      <w:r w:rsidRPr="004C1B25">
        <w:rPr>
          <w:rStyle w:val="Emphasis"/>
          <w:rFonts w:asciiTheme="majorHAnsi" w:hAnsiTheme="majorHAnsi" w:cstheme="majorHAnsi"/>
        </w:rPr>
        <w:t>produkcioni kod</w:t>
      </w:r>
      <w:r w:rsidRPr="004C1B25">
        <w:rPr>
          <w:rFonts w:asciiTheme="majorHAnsi" w:hAnsiTheme="majorHAnsi" w:cstheme="majorHAnsi"/>
        </w:rPr>
        <w:t xml:space="preserve"> po kome će se vršiti pretraga. U našem primeru unosimo kod </w:t>
      </w:r>
      <w:r w:rsidRPr="004C1B25">
        <w:rPr>
          <w:rStyle w:val="Strong"/>
          <w:rFonts w:asciiTheme="majorHAnsi" w:hAnsiTheme="majorHAnsi" w:cstheme="majorHAnsi"/>
        </w:rPr>
        <w:t>“PMTESTMASTERCASE1".</w:t>
      </w:r>
    </w:p>
    <w:p w14:paraId="0647E8A4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4. Primetiti da je lista produkcionih kodova pretražena po unetom parametru pretrage, sa kompletnom istorijom produkcionog koda po kome se izvršila pretraga.</w:t>
      </w:r>
    </w:p>
    <w:p w14:paraId="0FB49C3F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2539374" wp14:editId="2B4C859C">
            <wp:extent cx="5334000" cy="2971800"/>
            <wp:effectExtent l="19050" t="19050" r="19050" b="19050"/>
            <wp:docPr id="2026517242" name="Picture 50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517242" name="Picture 50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DAC700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4A11019F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209" w:name="_Toc179449061"/>
      <w:r w:rsidRPr="004C1B25">
        <w:rPr>
          <w:rFonts w:asciiTheme="majorHAnsi" w:hAnsiTheme="majorHAnsi" w:cstheme="majorHAnsi"/>
        </w:rPr>
        <w:lastRenderedPageBreak/>
        <w:t>Prikaz sastava pakovanja</w:t>
      </w:r>
      <w:bookmarkEnd w:id="209"/>
    </w:p>
    <w:p w14:paraId="09781A90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"Istorija".</w:t>
      </w:r>
    </w:p>
    <w:p w14:paraId="5F9FCC12" w14:textId="77777777" w:rsidR="000F74FE" w:rsidRPr="004C1B25" w:rsidRDefault="000F74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1AE7B8D" wp14:editId="0DC6ADD0">
            <wp:extent cx="5334000" cy="2990850"/>
            <wp:effectExtent l="19050" t="19050" r="19050" b="19050"/>
            <wp:docPr id="2010570639" name="Picture 5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570639" name="Picture 5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64AC81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"Kod".</w:t>
      </w:r>
    </w:p>
    <w:p w14:paraId="013A7BCD" w14:textId="77777777" w:rsidR="000F74FE" w:rsidRPr="004C1B25" w:rsidRDefault="000F74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A06B305" wp14:editId="0E0E91F9">
            <wp:extent cx="5334000" cy="2984500"/>
            <wp:effectExtent l="19050" t="19050" r="19050" b="25400"/>
            <wp:docPr id="649573082" name="Picture 5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573082" name="Picture 5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BAC1E05" w14:textId="77777777" w:rsidR="000F74FE" w:rsidRPr="004C1B25" w:rsidRDefault="000F74FE" w:rsidP="006D10FC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</w:t>
      </w:r>
      <w:r w:rsidRPr="004C1B25">
        <w:rPr>
          <w:rStyle w:val="Emphasis"/>
          <w:rFonts w:asciiTheme="majorHAnsi" w:hAnsiTheme="majorHAnsi" w:cstheme="majorHAnsi"/>
        </w:rPr>
        <w:t>produkcioni kod</w:t>
      </w:r>
      <w:r w:rsidRPr="004C1B25">
        <w:rPr>
          <w:rFonts w:asciiTheme="majorHAnsi" w:hAnsiTheme="majorHAnsi" w:cstheme="majorHAnsi"/>
        </w:rPr>
        <w:t xml:space="preserve"> po kome će se vršiti pretraga. U našem primeru unosimo kod </w:t>
      </w:r>
      <w:r w:rsidRPr="004C1B25">
        <w:rPr>
          <w:rStyle w:val="Strong"/>
          <w:rFonts w:asciiTheme="majorHAnsi" w:hAnsiTheme="majorHAnsi" w:cstheme="majorHAnsi"/>
        </w:rPr>
        <w:t>“PMTESTMASTERCASE1".</w:t>
      </w:r>
    </w:p>
    <w:p w14:paraId="550888A6" w14:textId="77777777" w:rsidR="000F74FE" w:rsidRPr="004C1B25" w:rsidRDefault="000F74FE" w:rsidP="006D10FC">
      <w:pPr>
        <w:rPr>
          <w:rFonts w:asciiTheme="majorHAnsi" w:hAnsiTheme="majorHAnsi" w:cstheme="majorHAnsi"/>
          <w:b/>
          <w:bCs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436F1DA6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4. Kliknuti na dugme </w:t>
      </w:r>
      <w:r w:rsidRPr="004C1B25">
        <w:rPr>
          <w:rStyle w:val="Strong"/>
          <w:rFonts w:asciiTheme="majorHAnsi" w:hAnsiTheme="majorHAnsi" w:cstheme="majorHAnsi"/>
        </w:rPr>
        <w:t>"Sastav".</w:t>
      </w:r>
    </w:p>
    <w:p w14:paraId="18D13EE0" w14:textId="77777777" w:rsidR="000F74FE" w:rsidRPr="004C1B25" w:rsidRDefault="000F74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002B80D" wp14:editId="635BA635">
            <wp:extent cx="5334000" cy="2984500"/>
            <wp:effectExtent l="19050" t="19050" r="19050" b="25400"/>
            <wp:docPr id="1779141131" name="Picture 5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141131" name="Picture 5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65DB7C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5. Primetiti novootvoreni prikaz boksa koja se nalaze u master kutiji za koju smo odradili akciju prikaza sastava.</w:t>
      </w:r>
    </w:p>
    <w:p w14:paraId="14A20229" w14:textId="77777777" w:rsidR="000F74FE" w:rsidRPr="004C1B25" w:rsidRDefault="000F74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E043723" wp14:editId="12C42B89">
            <wp:extent cx="5334000" cy="2660650"/>
            <wp:effectExtent l="19050" t="19050" r="19050" b="25400"/>
            <wp:docPr id="729399522" name="Picture 50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399522" name="Picture 50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60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63997C4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A800EE0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210" w:name="_Toc179449062"/>
      <w:r w:rsidRPr="004C1B25">
        <w:rPr>
          <w:rFonts w:asciiTheme="majorHAnsi" w:hAnsiTheme="majorHAnsi" w:cstheme="majorHAnsi"/>
        </w:rPr>
        <w:lastRenderedPageBreak/>
        <w:t>Prikaz detalja produkcionih kodova</w:t>
      </w:r>
      <w:bookmarkEnd w:id="210"/>
    </w:p>
    <w:p w14:paraId="6DC76497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"Istorija".</w:t>
      </w:r>
    </w:p>
    <w:p w14:paraId="156ADE0F" w14:textId="77777777" w:rsidR="000F74FE" w:rsidRPr="004C1B25" w:rsidRDefault="000F74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AC6D6E1" wp14:editId="092E1A62">
            <wp:extent cx="5334000" cy="2990850"/>
            <wp:effectExtent l="19050" t="19050" r="19050" b="19050"/>
            <wp:docPr id="1185822292" name="Picture 5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822292" name="Picture 5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FD599D3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"Kod".</w:t>
      </w:r>
    </w:p>
    <w:p w14:paraId="007B0C39" w14:textId="77777777" w:rsidR="000F74FE" w:rsidRPr="004C1B25" w:rsidRDefault="000F74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8B6CE42" wp14:editId="28139DB5">
            <wp:extent cx="5334000" cy="2984500"/>
            <wp:effectExtent l="19050" t="19050" r="19050" b="25400"/>
            <wp:docPr id="1325915522" name="Picture 5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915522" name="Picture 5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B908EA6" w14:textId="77777777" w:rsidR="000F74FE" w:rsidRPr="004C1B25" w:rsidRDefault="000F74FE" w:rsidP="006D10FC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</w:t>
      </w:r>
      <w:r w:rsidRPr="004C1B25">
        <w:rPr>
          <w:rStyle w:val="Emphasis"/>
          <w:rFonts w:asciiTheme="majorHAnsi" w:hAnsiTheme="majorHAnsi" w:cstheme="majorHAnsi"/>
        </w:rPr>
        <w:t>produkcioni kod</w:t>
      </w:r>
      <w:r w:rsidRPr="004C1B25">
        <w:rPr>
          <w:rFonts w:asciiTheme="majorHAnsi" w:hAnsiTheme="majorHAnsi" w:cstheme="majorHAnsi"/>
        </w:rPr>
        <w:t xml:space="preserve"> po kome će se vršiti pretraga. U našem primeru unosimo kod </w:t>
      </w:r>
      <w:r w:rsidRPr="004C1B25">
        <w:rPr>
          <w:rStyle w:val="Strong"/>
          <w:rFonts w:asciiTheme="majorHAnsi" w:hAnsiTheme="majorHAnsi" w:cstheme="majorHAnsi"/>
        </w:rPr>
        <w:t>“ZB44".</w:t>
      </w:r>
    </w:p>
    <w:p w14:paraId="43BD22AA" w14:textId="77777777" w:rsidR="000F74FE" w:rsidRPr="004C1B25" w:rsidRDefault="000F74FE" w:rsidP="006D10F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49E7A71E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4. Kliknuti na dugme </w:t>
      </w:r>
      <w:r w:rsidRPr="004C1B25">
        <w:rPr>
          <w:rStyle w:val="Strong"/>
          <w:rFonts w:asciiTheme="majorHAnsi" w:hAnsiTheme="majorHAnsi" w:cstheme="majorHAnsi"/>
        </w:rPr>
        <w:t>"Detalji".</w:t>
      </w:r>
    </w:p>
    <w:p w14:paraId="5702F37A" w14:textId="77777777" w:rsidR="000F74FE" w:rsidRPr="004C1B25" w:rsidRDefault="000F74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395F988" wp14:editId="7B928289">
            <wp:extent cx="5334000" cy="2984500"/>
            <wp:effectExtent l="19050" t="19050" r="19050" b="25400"/>
            <wp:docPr id="315875814" name="Picture 5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875814" name="Picture 51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7437766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5. Primetiti novootvoreni prozor sa detaljnim prikazom informacija odabranog produkcionog koda, istorijom i informacijama pretovara ako je došlo do istog.</w:t>
      </w:r>
    </w:p>
    <w:p w14:paraId="624842FE" w14:textId="3A755BAA" w:rsidR="000F74FE" w:rsidRPr="004C1B25" w:rsidRDefault="00E50E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34A6658" wp14:editId="51F953EE">
            <wp:extent cx="5364480" cy="2754246"/>
            <wp:effectExtent l="0" t="0" r="7620" b="8255"/>
            <wp:docPr id="1474124720" name="Picture 4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124720" name="Picture 42" descr="A screenshot of a computer&#10;&#10;Description automatically generated"/>
                    <pic:cNvPicPr/>
                  </pic:nvPicPr>
                  <pic:blipFill>
                    <a:blip r:embed="rId8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0879" cy="2757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EFA4B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5014D7ED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211" w:name="_Toc179449063"/>
      <w:r w:rsidRPr="004C1B25">
        <w:rPr>
          <w:rFonts w:asciiTheme="majorHAnsi" w:hAnsiTheme="majorHAnsi" w:cstheme="majorHAnsi"/>
        </w:rPr>
        <w:lastRenderedPageBreak/>
        <w:t>Odabir koda iz tabele produkcionih kodova</w:t>
      </w:r>
      <w:bookmarkEnd w:id="211"/>
    </w:p>
    <w:p w14:paraId="4AAC8048" w14:textId="77777777" w:rsidR="000F74FE" w:rsidRPr="004C1B25" w:rsidRDefault="000F74FE" w:rsidP="00F93A68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"Istorija".</w:t>
      </w:r>
    </w:p>
    <w:p w14:paraId="56C2142F" w14:textId="77777777" w:rsidR="000F74FE" w:rsidRPr="004C1B25" w:rsidRDefault="000F74FE" w:rsidP="00F93A6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35D1C925" wp14:editId="4C1E5C0B">
            <wp:extent cx="5334000" cy="2990850"/>
            <wp:effectExtent l="19050" t="19050" r="19050" b="19050"/>
            <wp:docPr id="1735009154" name="Picture 5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009154" name="Picture 52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E8D3A98" w14:textId="77777777" w:rsidR="000F74FE" w:rsidRPr="004C1B25" w:rsidRDefault="000F74FE" w:rsidP="00F93A68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"Kod".</w:t>
      </w:r>
    </w:p>
    <w:p w14:paraId="3B0DCC29" w14:textId="77777777" w:rsidR="000F74FE" w:rsidRPr="004C1B25" w:rsidRDefault="000F74FE" w:rsidP="00F93A6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3BDF666" wp14:editId="69A2902D">
            <wp:extent cx="5334000" cy="2984500"/>
            <wp:effectExtent l="19050" t="19050" r="19050" b="25400"/>
            <wp:docPr id="81102607" name="Picture 5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02607" name="Picture 51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B5E0CF3" w14:textId="77777777" w:rsidR="000F74FE" w:rsidRPr="004C1B25" w:rsidRDefault="000F74FE" w:rsidP="00F93A68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</w:t>
      </w:r>
      <w:r w:rsidRPr="004C1B25">
        <w:rPr>
          <w:rStyle w:val="Emphasis"/>
          <w:rFonts w:asciiTheme="majorHAnsi" w:hAnsiTheme="majorHAnsi" w:cstheme="majorHAnsi"/>
        </w:rPr>
        <w:t>produkcioni kod</w:t>
      </w:r>
      <w:r w:rsidRPr="004C1B25">
        <w:rPr>
          <w:rFonts w:asciiTheme="majorHAnsi" w:hAnsiTheme="majorHAnsi" w:cstheme="majorHAnsi"/>
        </w:rPr>
        <w:t xml:space="preserve"> po kome će se vršiti pretraga. U našem primeru unosimo kod </w:t>
      </w:r>
      <w:r w:rsidRPr="004C1B25">
        <w:rPr>
          <w:rStyle w:val="Strong"/>
          <w:rFonts w:asciiTheme="majorHAnsi" w:hAnsiTheme="majorHAnsi" w:cstheme="majorHAnsi"/>
        </w:rPr>
        <w:t>“MFM04T5UU4IH456KOG6O15M6CRM52".</w:t>
      </w:r>
    </w:p>
    <w:p w14:paraId="022387C5" w14:textId="77777777" w:rsidR="000F74FE" w:rsidRPr="004C1B25" w:rsidRDefault="000F74FE" w:rsidP="00F93A68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281C3A9A" w14:textId="77777777" w:rsidR="000F74FE" w:rsidRPr="004C1B25" w:rsidRDefault="000F74FE" w:rsidP="00F93A68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4. Kliknuti na </w:t>
      </w:r>
      <w:r w:rsidRPr="004C1B25">
        <w:rPr>
          <w:rStyle w:val="Strong"/>
          <w:rFonts w:asciiTheme="majorHAnsi" w:hAnsiTheme="majorHAnsi" w:cstheme="majorHAnsi"/>
        </w:rPr>
        <w:t>"MPTESTBOKS2".</w:t>
      </w:r>
    </w:p>
    <w:p w14:paraId="5E00FBF7" w14:textId="77777777" w:rsidR="000F74FE" w:rsidRPr="004C1B25" w:rsidRDefault="000F74FE" w:rsidP="00F93A6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C82087C" wp14:editId="438C335F">
            <wp:extent cx="5334000" cy="2990850"/>
            <wp:effectExtent l="19050" t="19050" r="19050" b="19050"/>
            <wp:docPr id="501340685" name="Picture 5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340685" name="Picture 51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CF114A" w14:textId="77777777" w:rsidR="000F74FE" w:rsidRPr="004C1B25" w:rsidRDefault="000F74FE" w:rsidP="00F93A68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Primetiti da je u polju za pretragu </w:t>
      </w:r>
      <w:r w:rsidRPr="004C1B25">
        <w:rPr>
          <w:rStyle w:val="Emphasis"/>
          <w:rFonts w:asciiTheme="majorHAnsi" w:hAnsiTheme="majorHAnsi" w:cstheme="majorHAnsi"/>
        </w:rPr>
        <w:t>Kod</w:t>
      </w:r>
      <w:r w:rsidRPr="004C1B25">
        <w:rPr>
          <w:rFonts w:asciiTheme="majorHAnsi" w:hAnsiTheme="majorHAnsi" w:cstheme="majorHAnsi"/>
        </w:rPr>
        <w:t xml:space="preserve"> nalepljen kod na koji smo kliknuli, i izvršena je pretraga po nalepljenom kodu boksa.</w:t>
      </w:r>
    </w:p>
    <w:p w14:paraId="30D72691" w14:textId="77777777" w:rsidR="000F74FE" w:rsidRPr="004C1B25" w:rsidRDefault="000F74FE" w:rsidP="00F93A6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49B916F" wp14:editId="0F274BEF">
            <wp:extent cx="5334000" cy="2971800"/>
            <wp:effectExtent l="19050" t="19050" r="19050" b="19050"/>
            <wp:docPr id="1791274143" name="Picture 5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274143" name="Picture 5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8EF449E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1E28473A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212" w:name="_Toc179449064"/>
      <w:r w:rsidRPr="004C1B25">
        <w:rPr>
          <w:rFonts w:asciiTheme="majorHAnsi" w:hAnsiTheme="majorHAnsi" w:cstheme="majorHAnsi"/>
        </w:rPr>
        <w:lastRenderedPageBreak/>
        <w:t>Pregled informacija otpremnica</w:t>
      </w:r>
      <w:bookmarkEnd w:id="212"/>
    </w:p>
    <w:p w14:paraId="0A415025" w14:textId="77777777" w:rsidR="000F74FE" w:rsidRPr="004C1B25" w:rsidRDefault="000F74FE" w:rsidP="004C1B2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"Istorija".</w:t>
      </w:r>
    </w:p>
    <w:p w14:paraId="06AC4747" w14:textId="77777777" w:rsidR="000F74FE" w:rsidRPr="004C1B25" w:rsidRDefault="000F74FE" w:rsidP="004C1B2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7198C5FF" wp14:editId="0CF0ADFE">
            <wp:extent cx="5334000" cy="2981325"/>
            <wp:effectExtent l="19050" t="19050" r="19050" b="28575"/>
            <wp:docPr id="374010325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010325" name="Picture 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A372C3D" w14:textId="77777777" w:rsidR="000F74FE" w:rsidRPr="004C1B25" w:rsidRDefault="000F74FE" w:rsidP="004C1B2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"Kod".</w:t>
      </w:r>
    </w:p>
    <w:p w14:paraId="51A8D18A" w14:textId="77777777" w:rsidR="000F74FE" w:rsidRPr="004C1B25" w:rsidRDefault="000F74FE" w:rsidP="004C1B2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84FA18C" wp14:editId="71F53B24">
            <wp:extent cx="5334000" cy="2981325"/>
            <wp:effectExtent l="19050" t="19050" r="19050" b="28575"/>
            <wp:docPr id="2117412788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412788" name="Picture 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47B6982" w14:textId="77777777" w:rsidR="000F74FE" w:rsidRDefault="000F74FE" w:rsidP="004C1B25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</w:t>
      </w:r>
      <w:r w:rsidRPr="004C1B25">
        <w:rPr>
          <w:rStyle w:val="Emphasis"/>
          <w:rFonts w:asciiTheme="majorHAnsi" w:hAnsiTheme="majorHAnsi" w:cstheme="majorHAnsi"/>
        </w:rPr>
        <w:t>produkcioni kod</w:t>
      </w:r>
      <w:r w:rsidRPr="004C1B25">
        <w:rPr>
          <w:rFonts w:asciiTheme="majorHAnsi" w:hAnsiTheme="majorHAnsi" w:cstheme="majorHAnsi"/>
        </w:rPr>
        <w:t xml:space="preserve"> po kome će se vršiti pretraga. U našem primeru unosimo kod </w:t>
      </w:r>
      <w:r w:rsidRPr="004C1B25">
        <w:rPr>
          <w:rStyle w:val="Strong"/>
          <w:rFonts w:asciiTheme="majorHAnsi" w:hAnsiTheme="majorHAnsi" w:cstheme="majorHAnsi"/>
        </w:rPr>
        <w:t>“PA104".</w:t>
      </w:r>
    </w:p>
    <w:p w14:paraId="1D8B79EB" w14:textId="77777777" w:rsidR="000F74FE" w:rsidRPr="004C1B25" w:rsidRDefault="000F74FE" w:rsidP="004C1B25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0AD0F01C" w14:textId="77777777" w:rsidR="000F74FE" w:rsidRPr="004C1B25" w:rsidRDefault="000F74FE" w:rsidP="004C1B2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4. Primetiti oznaku koja označava da za pretraženi kod postoji otpremnica.</w:t>
      </w:r>
    </w:p>
    <w:p w14:paraId="0C981D72" w14:textId="77777777" w:rsidR="000F74FE" w:rsidRPr="004C1B25" w:rsidRDefault="000F74FE" w:rsidP="004C1B2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7EAD8A0" wp14:editId="37855867">
            <wp:extent cx="5334000" cy="2981325"/>
            <wp:effectExtent l="19050" t="19050" r="19050" b="28575"/>
            <wp:docPr id="215723164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723164" name="Picture 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2AE4587" w14:textId="77777777" w:rsidR="000F74FE" w:rsidRPr="004C1B25" w:rsidRDefault="000F74FE" w:rsidP="004C1B2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Kliknuti na dugme </w:t>
      </w:r>
      <w:r w:rsidRPr="004C1B25">
        <w:rPr>
          <w:rStyle w:val="Strong"/>
          <w:rFonts w:asciiTheme="majorHAnsi" w:hAnsiTheme="majorHAnsi" w:cstheme="majorHAnsi"/>
        </w:rPr>
        <w:t>"Detalji".</w:t>
      </w:r>
    </w:p>
    <w:p w14:paraId="32AE1ED7" w14:textId="77777777" w:rsidR="000F74FE" w:rsidRDefault="000F74FE" w:rsidP="004C1B2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119D3EF0" wp14:editId="588436A8">
            <wp:extent cx="5334000" cy="1762125"/>
            <wp:effectExtent l="19050" t="19050" r="19050" b="28575"/>
            <wp:docPr id="1406450428" name="Picture 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450428" name="Picture 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621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CE1ECEE" w14:textId="77777777" w:rsidR="000F74FE" w:rsidRPr="004C1B25" w:rsidRDefault="000F74FE" w:rsidP="004C1B2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624B4398" w14:textId="77777777" w:rsidR="000F74FE" w:rsidRPr="004C1B25" w:rsidRDefault="000F74FE" w:rsidP="004C1B2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6. Primetiti novootvoreni prozor sa detaljnim prikazom informacija odabranog produkcionog koda, istorijom i informacijama pretovara ako je došlo do istog. Takođe primetiti informacije o otpremnici za odabrani kod.</w:t>
      </w:r>
    </w:p>
    <w:p w14:paraId="5B89F930" w14:textId="5D3B1F22" w:rsidR="00AC7D85" w:rsidRPr="00AC7D85" w:rsidRDefault="000F74FE" w:rsidP="00334C1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331B115" wp14:editId="04635B9B">
            <wp:extent cx="5334000" cy="2981325"/>
            <wp:effectExtent l="0" t="0" r="0" b="9525"/>
            <wp:docPr id="58638316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383168" name="Picture 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C7D85" w:rsidRPr="00AC7D85">
      <w:headerReference w:type="default" r:id="rId844"/>
      <w:footerReference w:type="default" r:id="rId845"/>
      <w:pgSz w:w="11906" w:h="16838"/>
      <w:pgMar w:top="720" w:right="720" w:bottom="720" w:left="720" w:header="283" w:footer="136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486F26D" w14:textId="77777777" w:rsidR="004627F1" w:rsidRDefault="004627F1">
      <w:pPr>
        <w:spacing w:after="0" w:line="240" w:lineRule="auto"/>
      </w:pPr>
      <w:r>
        <w:separator/>
      </w:r>
    </w:p>
  </w:endnote>
  <w:endnote w:type="continuationSeparator" w:id="0">
    <w:p w14:paraId="7863776E" w14:textId="77777777" w:rsidR="004627F1" w:rsidRDefault="004627F1">
      <w:pPr>
        <w:spacing w:after="0" w:line="240" w:lineRule="auto"/>
      </w:pPr>
      <w:r>
        <w:continuationSeparator/>
      </w:r>
    </w:p>
  </w:endnote>
  <w:endnote w:type="continuationNotice" w:id="1">
    <w:p w14:paraId="13D11040" w14:textId="77777777" w:rsidR="004627F1" w:rsidRDefault="004627F1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Inter">
    <w:altName w:val="Calibri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6CD3A62" w14:textId="77777777" w:rsidR="00B50EF9" w:rsidRDefault="00B50EF9">
    <w:pPr>
      <w:pBdr>
        <w:top w:val="nil"/>
        <w:left w:val="nil"/>
        <w:bottom w:val="single" w:sz="4" w:space="1" w:color="000000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left"/>
      <w:rPr>
        <w:color w:val="000000"/>
      </w:rPr>
    </w:pPr>
  </w:p>
  <w:p w14:paraId="7A45852F" w14:textId="32396400" w:rsidR="00B50EF9" w:rsidRDefault="009D7BAF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left" w:pos="6797"/>
        <w:tab w:val="right" w:pos="10479"/>
      </w:tabs>
      <w:spacing w:after="0"/>
      <w:ind w:right="-11"/>
    </w:pPr>
    <w:r>
      <w:t xml:space="preserve">eAkcize – Korisničko uputstvo                          </w:t>
    </w:r>
    <w:r>
      <w:tab/>
      <w:t xml:space="preserve">                          </w:t>
    </w:r>
    <w:r>
      <w:tab/>
    </w:r>
    <w:r>
      <w:tab/>
      <w:t xml:space="preserve">  Strana </w:t>
    </w:r>
    <w:r>
      <w:fldChar w:fldCharType="begin"/>
    </w:r>
    <w:r>
      <w:instrText>PAGE</w:instrText>
    </w:r>
    <w:r>
      <w:fldChar w:fldCharType="separate"/>
    </w:r>
    <w:r w:rsidR="009E006F">
      <w:rPr>
        <w:noProof/>
      </w:rPr>
      <w:t>255</w:t>
    </w:r>
    <w:r>
      <w:fldChar w:fldCharType="end"/>
    </w:r>
  </w:p>
  <w:p w14:paraId="58135622" w14:textId="77777777" w:rsidR="00B50EF9" w:rsidRDefault="00B50EF9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left" w:pos="6797"/>
        <w:tab w:val="right" w:pos="10479"/>
      </w:tabs>
      <w:spacing w:after="0"/>
      <w:ind w:right="-11"/>
    </w:pPr>
  </w:p>
  <w:p w14:paraId="78DC2C24" w14:textId="77777777" w:rsidR="00B50EF9" w:rsidRDefault="00B50EF9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left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69DCE91" w14:textId="77777777" w:rsidR="004627F1" w:rsidRDefault="004627F1">
      <w:pPr>
        <w:spacing w:after="0" w:line="240" w:lineRule="auto"/>
      </w:pPr>
      <w:r>
        <w:separator/>
      </w:r>
    </w:p>
  </w:footnote>
  <w:footnote w:type="continuationSeparator" w:id="0">
    <w:p w14:paraId="773EA556" w14:textId="77777777" w:rsidR="004627F1" w:rsidRDefault="004627F1">
      <w:pPr>
        <w:spacing w:after="0" w:line="240" w:lineRule="auto"/>
      </w:pPr>
      <w:r>
        <w:continuationSeparator/>
      </w:r>
    </w:p>
  </w:footnote>
  <w:footnote w:type="continuationNotice" w:id="1">
    <w:p w14:paraId="4779DCAD" w14:textId="77777777" w:rsidR="004627F1" w:rsidRDefault="004627F1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B802245" w14:textId="77777777" w:rsidR="00B50EF9" w:rsidRDefault="00B50EF9">
    <w:pPr>
      <w:pBdr>
        <w:top w:val="nil"/>
        <w:left w:val="nil"/>
        <w:bottom w:val="single" w:sz="4" w:space="1" w:color="000000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right"/>
      <w:rPr>
        <w:color w:val="000000"/>
      </w:rPr>
    </w:pPr>
  </w:p>
  <w:p w14:paraId="0DAF7FF8" w14:textId="54457726" w:rsidR="00B50EF9" w:rsidRDefault="00B50EF9">
    <w:pPr>
      <w:pBdr>
        <w:top w:val="nil"/>
        <w:left w:val="nil"/>
        <w:bottom w:val="single" w:sz="4" w:space="1" w:color="000000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right"/>
      <w:rPr>
        <w:color w:val="000000"/>
      </w:rPr>
    </w:pPr>
  </w:p>
  <w:p w14:paraId="20CD0AD6" w14:textId="77777777" w:rsidR="00B50EF9" w:rsidRDefault="00B50EF9">
    <w:pPr>
      <w:pBdr>
        <w:top w:val="nil"/>
        <w:left w:val="nil"/>
        <w:bottom w:val="single" w:sz="4" w:space="1" w:color="000000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left"/>
      <w:rPr>
        <w:color w:val="000000"/>
      </w:rPr>
    </w:pPr>
  </w:p>
  <w:p w14:paraId="752580FE" w14:textId="77777777" w:rsidR="00B50EF9" w:rsidRDefault="00B50EF9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left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1039A4"/>
    <w:multiLevelType w:val="hybridMultilevel"/>
    <w:tmpl w:val="9774DB44"/>
    <w:lvl w:ilvl="0" w:tplc="BF489F38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340AEC"/>
    <w:multiLevelType w:val="hybridMultilevel"/>
    <w:tmpl w:val="3006BCCC"/>
    <w:lvl w:ilvl="0" w:tplc="6F3CF0C4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520AD7"/>
    <w:multiLevelType w:val="multilevel"/>
    <w:tmpl w:val="399EEE2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DAA7194"/>
    <w:multiLevelType w:val="hybridMultilevel"/>
    <w:tmpl w:val="2D4640CE"/>
    <w:lvl w:ilvl="0" w:tplc="6E82CD66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F067966"/>
    <w:multiLevelType w:val="hybridMultilevel"/>
    <w:tmpl w:val="EFC029E8"/>
    <w:lvl w:ilvl="0" w:tplc="775EF74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FB55110"/>
    <w:multiLevelType w:val="hybridMultilevel"/>
    <w:tmpl w:val="AC26B58A"/>
    <w:lvl w:ilvl="0" w:tplc="BF4E8722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FB713EC"/>
    <w:multiLevelType w:val="hybridMultilevel"/>
    <w:tmpl w:val="07103726"/>
    <w:lvl w:ilvl="0" w:tplc="EF867468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06934F1"/>
    <w:multiLevelType w:val="multilevel"/>
    <w:tmpl w:val="6B8093A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11B67CF"/>
    <w:multiLevelType w:val="multilevel"/>
    <w:tmpl w:val="596E4FE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12544427"/>
    <w:multiLevelType w:val="multilevel"/>
    <w:tmpl w:val="A0043154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right"/>
      <w:pPr>
        <w:ind w:left="744" w:hanging="38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10" w15:restartNumberingAfterBreak="0">
    <w:nsid w:val="12806BCC"/>
    <w:multiLevelType w:val="hybridMultilevel"/>
    <w:tmpl w:val="65921E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35A0834"/>
    <w:multiLevelType w:val="hybridMultilevel"/>
    <w:tmpl w:val="5374E276"/>
    <w:lvl w:ilvl="0" w:tplc="AB823FCE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3F6752D"/>
    <w:multiLevelType w:val="multilevel"/>
    <w:tmpl w:val="1988BA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14E67C18"/>
    <w:multiLevelType w:val="multilevel"/>
    <w:tmpl w:val="ECC296A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14F53256"/>
    <w:multiLevelType w:val="hybridMultilevel"/>
    <w:tmpl w:val="9A34650E"/>
    <w:lvl w:ilvl="0" w:tplc="E0D01E08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4FD582F"/>
    <w:multiLevelType w:val="multilevel"/>
    <w:tmpl w:val="9A22B722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153C6330"/>
    <w:multiLevelType w:val="multilevel"/>
    <w:tmpl w:val="F0E075D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15C60688"/>
    <w:multiLevelType w:val="hybridMultilevel"/>
    <w:tmpl w:val="FE489994"/>
    <w:lvl w:ilvl="0" w:tplc="85AA4B3E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7D626B3"/>
    <w:multiLevelType w:val="multilevel"/>
    <w:tmpl w:val="9FF607C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1A48055C"/>
    <w:multiLevelType w:val="multilevel"/>
    <w:tmpl w:val="86DE56C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1B523DA4"/>
    <w:multiLevelType w:val="hybridMultilevel"/>
    <w:tmpl w:val="CCB26D24"/>
    <w:lvl w:ilvl="0" w:tplc="FFFFFFFF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1CCC0525"/>
    <w:multiLevelType w:val="multilevel"/>
    <w:tmpl w:val="82DCCCB8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right"/>
      <w:pPr>
        <w:ind w:left="744" w:hanging="38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22" w15:restartNumberingAfterBreak="0">
    <w:nsid w:val="2156153C"/>
    <w:multiLevelType w:val="multilevel"/>
    <w:tmpl w:val="C86ED67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22235990"/>
    <w:multiLevelType w:val="multilevel"/>
    <w:tmpl w:val="631480B8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249A57B0"/>
    <w:multiLevelType w:val="hybridMultilevel"/>
    <w:tmpl w:val="12D4CBEA"/>
    <w:lvl w:ilvl="0" w:tplc="70FCE6E4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6036D31"/>
    <w:multiLevelType w:val="hybridMultilevel"/>
    <w:tmpl w:val="065AEABE"/>
    <w:lvl w:ilvl="0" w:tplc="A15017CE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7410FDF"/>
    <w:multiLevelType w:val="hybridMultilevel"/>
    <w:tmpl w:val="9164493E"/>
    <w:lvl w:ilvl="0" w:tplc="9D60DB22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9696E8A"/>
    <w:multiLevelType w:val="hybridMultilevel"/>
    <w:tmpl w:val="6C94F556"/>
    <w:lvl w:ilvl="0" w:tplc="A9C8D0B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A2D3BFD"/>
    <w:multiLevelType w:val="hybridMultilevel"/>
    <w:tmpl w:val="38DA64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2D6C559B"/>
    <w:multiLevelType w:val="multilevel"/>
    <w:tmpl w:val="CFFECE5E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2D7A5892"/>
    <w:multiLevelType w:val="multilevel"/>
    <w:tmpl w:val="332CA8C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2FFB610F"/>
    <w:multiLevelType w:val="multilevel"/>
    <w:tmpl w:val="6DD6459A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2FFE4E97"/>
    <w:multiLevelType w:val="hybridMultilevel"/>
    <w:tmpl w:val="CCB26D24"/>
    <w:lvl w:ilvl="0" w:tplc="499E844E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325F2E00"/>
    <w:multiLevelType w:val="multilevel"/>
    <w:tmpl w:val="C480E8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33795386"/>
    <w:multiLevelType w:val="hybridMultilevel"/>
    <w:tmpl w:val="63147C2E"/>
    <w:lvl w:ilvl="0" w:tplc="7E088F72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38000D8D"/>
    <w:multiLevelType w:val="multilevel"/>
    <w:tmpl w:val="FD2C2D5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3B754A42"/>
    <w:multiLevelType w:val="multilevel"/>
    <w:tmpl w:val="0D46A45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3DE9659B"/>
    <w:multiLevelType w:val="multilevel"/>
    <w:tmpl w:val="82DCCCB8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right"/>
      <w:pPr>
        <w:ind w:left="744" w:hanging="38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38" w15:restartNumberingAfterBreak="0">
    <w:nsid w:val="41D42F44"/>
    <w:multiLevelType w:val="hybridMultilevel"/>
    <w:tmpl w:val="4A561324"/>
    <w:lvl w:ilvl="0" w:tplc="9C82D4F4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45E3463D"/>
    <w:multiLevelType w:val="multilevel"/>
    <w:tmpl w:val="A042893C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46A14090"/>
    <w:multiLevelType w:val="hybridMultilevel"/>
    <w:tmpl w:val="0EB220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70A080E"/>
    <w:multiLevelType w:val="multilevel"/>
    <w:tmpl w:val="46F6A7CC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47A70E8B"/>
    <w:multiLevelType w:val="multilevel"/>
    <w:tmpl w:val="37A06B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47E71FBE"/>
    <w:multiLevelType w:val="multilevel"/>
    <w:tmpl w:val="E3DC0A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4BEB42C8"/>
    <w:multiLevelType w:val="multilevel"/>
    <w:tmpl w:val="6F408DA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4C9A7CF9"/>
    <w:multiLevelType w:val="hybridMultilevel"/>
    <w:tmpl w:val="52969C8E"/>
    <w:lvl w:ilvl="0" w:tplc="14BCE468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4FE4349F"/>
    <w:multiLevelType w:val="multilevel"/>
    <w:tmpl w:val="F95AB64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 w15:restartNumberingAfterBreak="0">
    <w:nsid w:val="56FD0037"/>
    <w:multiLevelType w:val="multilevel"/>
    <w:tmpl w:val="B5B45F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8" w15:restartNumberingAfterBreak="0">
    <w:nsid w:val="57CD1C03"/>
    <w:multiLevelType w:val="multilevel"/>
    <w:tmpl w:val="87B00784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 w15:restartNumberingAfterBreak="0">
    <w:nsid w:val="5CC659DD"/>
    <w:multiLevelType w:val="multilevel"/>
    <w:tmpl w:val="882EF6C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0" w15:restartNumberingAfterBreak="0">
    <w:nsid w:val="5D1E03DA"/>
    <w:multiLevelType w:val="hybridMultilevel"/>
    <w:tmpl w:val="4134F37A"/>
    <w:lvl w:ilvl="0" w:tplc="18C228F4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5DE14B10"/>
    <w:multiLevelType w:val="multilevel"/>
    <w:tmpl w:val="EF0A048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2" w15:restartNumberingAfterBreak="0">
    <w:nsid w:val="5F046E4B"/>
    <w:multiLevelType w:val="multilevel"/>
    <w:tmpl w:val="C264EFCE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right"/>
      <w:pPr>
        <w:ind w:left="744" w:hanging="38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53" w15:restartNumberingAfterBreak="0">
    <w:nsid w:val="61B80E02"/>
    <w:multiLevelType w:val="hybridMultilevel"/>
    <w:tmpl w:val="41A2724E"/>
    <w:lvl w:ilvl="0" w:tplc="8BEC4418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627155CA"/>
    <w:multiLevelType w:val="hybridMultilevel"/>
    <w:tmpl w:val="60203F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64C76C8B"/>
    <w:multiLevelType w:val="hybridMultilevel"/>
    <w:tmpl w:val="907A1952"/>
    <w:lvl w:ilvl="0" w:tplc="AC583C38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666C79DC"/>
    <w:multiLevelType w:val="multilevel"/>
    <w:tmpl w:val="98C2E88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7" w15:restartNumberingAfterBreak="0">
    <w:nsid w:val="6A07516D"/>
    <w:multiLevelType w:val="hybridMultilevel"/>
    <w:tmpl w:val="ECB6AD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B241147"/>
    <w:multiLevelType w:val="hybridMultilevel"/>
    <w:tmpl w:val="FA727CC8"/>
    <w:lvl w:ilvl="0" w:tplc="E274302E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6C537A84"/>
    <w:multiLevelType w:val="hybridMultilevel"/>
    <w:tmpl w:val="EE5E4584"/>
    <w:lvl w:ilvl="0" w:tplc="2488E582">
      <w:start w:val="3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759A591A"/>
    <w:multiLevelType w:val="multilevel"/>
    <w:tmpl w:val="04E4E3AA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1" w15:restartNumberingAfterBreak="0">
    <w:nsid w:val="78F534A6"/>
    <w:multiLevelType w:val="multilevel"/>
    <w:tmpl w:val="16D6813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2" w15:restartNumberingAfterBreak="0">
    <w:nsid w:val="7AFF4A59"/>
    <w:multiLevelType w:val="hybridMultilevel"/>
    <w:tmpl w:val="37BEBD2E"/>
    <w:lvl w:ilvl="0" w:tplc="C34003EA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7B140BC0"/>
    <w:multiLevelType w:val="hybridMultilevel"/>
    <w:tmpl w:val="43E0631A"/>
    <w:lvl w:ilvl="0" w:tplc="58FC240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7E4E536C"/>
    <w:multiLevelType w:val="multilevel"/>
    <w:tmpl w:val="27AAECC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5" w15:restartNumberingAfterBreak="0">
    <w:nsid w:val="7FD44626"/>
    <w:multiLevelType w:val="multilevel"/>
    <w:tmpl w:val="B422F1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7"/>
  </w:num>
  <w:num w:numId="2">
    <w:abstractNumId w:val="25"/>
  </w:num>
  <w:num w:numId="3">
    <w:abstractNumId w:val="38"/>
  </w:num>
  <w:num w:numId="4">
    <w:abstractNumId w:val="27"/>
  </w:num>
  <w:num w:numId="5">
    <w:abstractNumId w:val="14"/>
  </w:num>
  <w:num w:numId="6">
    <w:abstractNumId w:val="59"/>
  </w:num>
  <w:num w:numId="7">
    <w:abstractNumId w:val="55"/>
  </w:num>
  <w:num w:numId="8">
    <w:abstractNumId w:val="63"/>
  </w:num>
  <w:num w:numId="9">
    <w:abstractNumId w:val="11"/>
  </w:num>
  <w:num w:numId="10">
    <w:abstractNumId w:val="9"/>
  </w:num>
  <w:num w:numId="11">
    <w:abstractNumId w:val="52"/>
  </w:num>
  <w:num w:numId="12">
    <w:abstractNumId w:val="24"/>
  </w:num>
  <w:num w:numId="13">
    <w:abstractNumId w:val="57"/>
  </w:num>
  <w:num w:numId="14">
    <w:abstractNumId w:val="40"/>
  </w:num>
  <w:num w:numId="15">
    <w:abstractNumId w:val="32"/>
  </w:num>
  <w:num w:numId="16">
    <w:abstractNumId w:val="20"/>
  </w:num>
  <w:num w:numId="17">
    <w:abstractNumId w:val="3"/>
  </w:num>
  <w:num w:numId="18">
    <w:abstractNumId w:val="6"/>
  </w:num>
  <w:num w:numId="19">
    <w:abstractNumId w:val="62"/>
  </w:num>
  <w:num w:numId="20">
    <w:abstractNumId w:val="5"/>
  </w:num>
  <w:num w:numId="21">
    <w:abstractNumId w:val="10"/>
  </w:num>
  <w:num w:numId="22">
    <w:abstractNumId w:val="1"/>
  </w:num>
  <w:num w:numId="23">
    <w:abstractNumId w:val="0"/>
  </w:num>
  <w:num w:numId="24">
    <w:abstractNumId w:val="50"/>
  </w:num>
  <w:num w:numId="25">
    <w:abstractNumId w:val="58"/>
  </w:num>
  <w:num w:numId="26">
    <w:abstractNumId w:val="26"/>
  </w:num>
  <w:num w:numId="27">
    <w:abstractNumId w:val="53"/>
  </w:num>
  <w:num w:numId="28">
    <w:abstractNumId w:val="34"/>
  </w:num>
  <w:num w:numId="29">
    <w:abstractNumId w:val="4"/>
  </w:num>
  <w:num w:numId="30">
    <w:abstractNumId w:val="45"/>
  </w:num>
  <w:num w:numId="31">
    <w:abstractNumId w:val="37"/>
  </w:num>
  <w:num w:numId="32">
    <w:abstractNumId w:val="28"/>
  </w:num>
  <w:num w:numId="33">
    <w:abstractNumId w:val="21"/>
  </w:num>
  <w:num w:numId="34">
    <w:abstractNumId w:val="54"/>
  </w:num>
  <w:num w:numId="35">
    <w:abstractNumId w:val="33"/>
  </w:num>
  <w:num w:numId="36">
    <w:abstractNumId w:val="19"/>
  </w:num>
  <w:num w:numId="37">
    <w:abstractNumId w:val="36"/>
  </w:num>
  <w:num w:numId="38">
    <w:abstractNumId w:val="8"/>
  </w:num>
  <w:num w:numId="39">
    <w:abstractNumId w:val="43"/>
  </w:num>
  <w:num w:numId="40">
    <w:abstractNumId w:val="22"/>
  </w:num>
  <w:num w:numId="41">
    <w:abstractNumId w:val="7"/>
  </w:num>
  <w:num w:numId="42">
    <w:abstractNumId w:val="51"/>
  </w:num>
  <w:num w:numId="43">
    <w:abstractNumId w:val="65"/>
  </w:num>
  <w:num w:numId="44">
    <w:abstractNumId w:val="56"/>
  </w:num>
  <w:num w:numId="45">
    <w:abstractNumId w:val="35"/>
  </w:num>
  <w:num w:numId="46">
    <w:abstractNumId w:val="61"/>
  </w:num>
  <w:num w:numId="47">
    <w:abstractNumId w:val="13"/>
  </w:num>
  <w:num w:numId="48">
    <w:abstractNumId w:val="48"/>
  </w:num>
  <w:num w:numId="49">
    <w:abstractNumId w:val="31"/>
  </w:num>
  <w:num w:numId="50">
    <w:abstractNumId w:val="42"/>
  </w:num>
  <w:num w:numId="51">
    <w:abstractNumId w:val="49"/>
  </w:num>
  <w:num w:numId="52">
    <w:abstractNumId w:val="18"/>
  </w:num>
  <w:num w:numId="53">
    <w:abstractNumId w:val="2"/>
  </w:num>
  <w:num w:numId="54">
    <w:abstractNumId w:val="30"/>
  </w:num>
  <w:num w:numId="55">
    <w:abstractNumId w:val="12"/>
  </w:num>
  <w:num w:numId="56">
    <w:abstractNumId w:val="46"/>
  </w:num>
  <w:num w:numId="57">
    <w:abstractNumId w:val="64"/>
  </w:num>
  <w:num w:numId="58">
    <w:abstractNumId w:val="29"/>
  </w:num>
  <w:num w:numId="59">
    <w:abstractNumId w:val="39"/>
  </w:num>
  <w:num w:numId="60">
    <w:abstractNumId w:val="47"/>
  </w:num>
  <w:num w:numId="61">
    <w:abstractNumId w:val="16"/>
  </w:num>
  <w:num w:numId="62">
    <w:abstractNumId w:val="44"/>
  </w:num>
  <w:num w:numId="63">
    <w:abstractNumId w:val="23"/>
  </w:num>
  <w:num w:numId="64">
    <w:abstractNumId w:val="15"/>
  </w:num>
  <w:num w:numId="65">
    <w:abstractNumId w:val="60"/>
  </w:num>
  <w:num w:numId="66">
    <w:abstractNumId w:val="41"/>
  </w:num>
  <w:numIdMacAtCleanup w:val="5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ttachedTemplate r:id="rId1"/>
  <w:defaultTabStop w:val="720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44AB"/>
    <w:rsid w:val="0000209D"/>
    <w:rsid w:val="00006DDB"/>
    <w:rsid w:val="00017525"/>
    <w:rsid w:val="00020338"/>
    <w:rsid w:val="00020A31"/>
    <w:rsid w:val="00022889"/>
    <w:rsid w:val="00023609"/>
    <w:rsid w:val="000239CE"/>
    <w:rsid w:val="00027573"/>
    <w:rsid w:val="000305F9"/>
    <w:rsid w:val="00031C1C"/>
    <w:rsid w:val="0003255A"/>
    <w:rsid w:val="000340C8"/>
    <w:rsid w:val="00040A26"/>
    <w:rsid w:val="00046BB8"/>
    <w:rsid w:val="00046F35"/>
    <w:rsid w:val="0005447F"/>
    <w:rsid w:val="00056706"/>
    <w:rsid w:val="00056C3B"/>
    <w:rsid w:val="00060250"/>
    <w:rsid w:val="0006150E"/>
    <w:rsid w:val="000621BC"/>
    <w:rsid w:val="000659D9"/>
    <w:rsid w:val="00072955"/>
    <w:rsid w:val="000806D4"/>
    <w:rsid w:val="000808FD"/>
    <w:rsid w:val="000825DB"/>
    <w:rsid w:val="0008280B"/>
    <w:rsid w:val="000829AE"/>
    <w:rsid w:val="00083735"/>
    <w:rsid w:val="00085EEB"/>
    <w:rsid w:val="00087611"/>
    <w:rsid w:val="00090689"/>
    <w:rsid w:val="000936A4"/>
    <w:rsid w:val="000954C8"/>
    <w:rsid w:val="000A0EAE"/>
    <w:rsid w:val="000A2709"/>
    <w:rsid w:val="000B3A6E"/>
    <w:rsid w:val="000B5EAC"/>
    <w:rsid w:val="000B6233"/>
    <w:rsid w:val="000D145E"/>
    <w:rsid w:val="000E314E"/>
    <w:rsid w:val="000E35BB"/>
    <w:rsid w:val="000E704C"/>
    <w:rsid w:val="000F1CA3"/>
    <w:rsid w:val="000F24B3"/>
    <w:rsid w:val="000F46C5"/>
    <w:rsid w:val="000F5CFB"/>
    <w:rsid w:val="000F74FE"/>
    <w:rsid w:val="00101ADB"/>
    <w:rsid w:val="00102E66"/>
    <w:rsid w:val="00103399"/>
    <w:rsid w:val="00103954"/>
    <w:rsid w:val="001177CC"/>
    <w:rsid w:val="001178D9"/>
    <w:rsid w:val="0012252E"/>
    <w:rsid w:val="00123CA7"/>
    <w:rsid w:val="001249BA"/>
    <w:rsid w:val="00124DE8"/>
    <w:rsid w:val="00125D5F"/>
    <w:rsid w:val="001278BB"/>
    <w:rsid w:val="00127B3A"/>
    <w:rsid w:val="0014178D"/>
    <w:rsid w:val="0014482F"/>
    <w:rsid w:val="00146EB3"/>
    <w:rsid w:val="00153542"/>
    <w:rsid w:val="00154F6A"/>
    <w:rsid w:val="00155082"/>
    <w:rsid w:val="001550A6"/>
    <w:rsid w:val="00155ADA"/>
    <w:rsid w:val="00156907"/>
    <w:rsid w:val="001607DC"/>
    <w:rsid w:val="00160DBC"/>
    <w:rsid w:val="00162743"/>
    <w:rsid w:val="00164731"/>
    <w:rsid w:val="00172443"/>
    <w:rsid w:val="0017333E"/>
    <w:rsid w:val="001776F0"/>
    <w:rsid w:val="0018337B"/>
    <w:rsid w:val="00184964"/>
    <w:rsid w:val="00184AF2"/>
    <w:rsid w:val="00185A64"/>
    <w:rsid w:val="0018753E"/>
    <w:rsid w:val="0019006F"/>
    <w:rsid w:val="0019474E"/>
    <w:rsid w:val="00195241"/>
    <w:rsid w:val="001A4D2B"/>
    <w:rsid w:val="001B3DF7"/>
    <w:rsid w:val="001C7744"/>
    <w:rsid w:val="001D50E3"/>
    <w:rsid w:val="001E137C"/>
    <w:rsid w:val="001E4527"/>
    <w:rsid w:val="001E5D9E"/>
    <w:rsid w:val="001F2303"/>
    <w:rsid w:val="001F2683"/>
    <w:rsid w:val="002172E0"/>
    <w:rsid w:val="0022115F"/>
    <w:rsid w:val="002217BE"/>
    <w:rsid w:val="00222F2F"/>
    <w:rsid w:val="00224890"/>
    <w:rsid w:val="00227F25"/>
    <w:rsid w:val="0023151F"/>
    <w:rsid w:val="00231DAB"/>
    <w:rsid w:val="00232EA3"/>
    <w:rsid w:val="00233CD2"/>
    <w:rsid w:val="00235E24"/>
    <w:rsid w:val="00237FA8"/>
    <w:rsid w:val="00240F88"/>
    <w:rsid w:val="00240FD3"/>
    <w:rsid w:val="00241939"/>
    <w:rsid w:val="00242127"/>
    <w:rsid w:val="00251573"/>
    <w:rsid w:val="0025245F"/>
    <w:rsid w:val="00257C60"/>
    <w:rsid w:val="00257E2B"/>
    <w:rsid w:val="00261886"/>
    <w:rsid w:val="00263B31"/>
    <w:rsid w:val="0026433A"/>
    <w:rsid w:val="002644AB"/>
    <w:rsid w:val="00264F03"/>
    <w:rsid w:val="00265627"/>
    <w:rsid w:val="00265658"/>
    <w:rsid w:val="00266AE5"/>
    <w:rsid w:val="002708BF"/>
    <w:rsid w:val="00273379"/>
    <w:rsid w:val="002752DA"/>
    <w:rsid w:val="00277963"/>
    <w:rsid w:val="00281EA0"/>
    <w:rsid w:val="00293CA3"/>
    <w:rsid w:val="00294E74"/>
    <w:rsid w:val="00296027"/>
    <w:rsid w:val="00297DD2"/>
    <w:rsid w:val="002A0EF6"/>
    <w:rsid w:val="002A3BC5"/>
    <w:rsid w:val="002B6ACD"/>
    <w:rsid w:val="002B7A42"/>
    <w:rsid w:val="002C230F"/>
    <w:rsid w:val="002C2951"/>
    <w:rsid w:val="002D05E5"/>
    <w:rsid w:val="002D0DF9"/>
    <w:rsid w:val="002D0F5A"/>
    <w:rsid w:val="002D2706"/>
    <w:rsid w:val="002D3F6F"/>
    <w:rsid w:val="002D6439"/>
    <w:rsid w:val="002D77C6"/>
    <w:rsid w:val="002E2FA9"/>
    <w:rsid w:val="002F02BD"/>
    <w:rsid w:val="002F1557"/>
    <w:rsid w:val="002F1C5E"/>
    <w:rsid w:val="002F4B3E"/>
    <w:rsid w:val="003022BB"/>
    <w:rsid w:val="00306A24"/>
    <w:rsid w:val="00310646"/>
    <w:rsid w:val="00316428"/>
    <w:rsid w:val="0031658D"/>
    <w:rsid w:val="00316D2F"/>
    <w:rsid w:val="00317869"/>
    <w:rsid w:val="00317E9D"/>
    <w:rsid w:val="00321510"/>
    <w:rsid w:val="00325B97"/>
    <w:rsid w:val="00327796"/>
    <w:rsid w:val="00331F7A"/>
    <w:rsid w:val="00332FEB"/>
    <w:rsid w:val="00334C14"/>
    <w:rsid w:val="00342451"/>
    <w:rsid w:val="0034440A"/>
    <w:rsid w:val="00345D4F"/>
    <w:rsid w:val="00346A5A"/>
    <w:rsid w:val="003475BE"/>
    <w:rsid w:val="003503CB"/>
    <w:rsid w:val="00350A32"/>
    <w:rsid w:val="00355350"/>
    <w:rsid w:val="00356260"/>
    <w:rsid w:val="00356309"/>
    <w:rsid w:val="00360D62"/>
    <w:rsid w:val="00362D74"/>
    <w:rsid w:val="00371061"/>
    <w:rsid w:val="0037511D"/>
    <w:rsid w:val="00383EB6"/>
    <w:rsid w:val="003863CF"/>
    <w:rsid w:val="0039361C"/>
    <w:rsid w:val="003A01F9"/>
    <w:rsid w:val="003A4277"/>
    <w:rsid w:val="003A5910"/>
    <w:rsid w:val="003A6576"/>
    <w:rsid w:val="003B1050"/>
    <w:rsid w:val="003B5887"/>
    <w:rsid w:val="003B5AF6"/>
    <w:rsid w:val="003C06B8"/>
    <w:rsid w:val="003C1DB8"/>
    <w:rsid w:val="003C4FFA"/>
    <w:rsid w:val="003C7345"/>
    <w:rsid w:val="003D2518"/>
    <w:rsid w:val="003D26D5"/>
    <w:rsid w:val="003D61D7"/>
    <w:rsid w:val="003D6D39"/>
    <w:rsid w:val="003D7F60"/>
    <w:rsid w:val="003E0387"/>
    <w:rsid w:val="003E0FE6"/>
    <w:rsid w:val="003E238D"/>
    <w:rsid w:val="003E2E2B"/>
    <w:rsid w:val="003E35C8"/>
    <w:rsid w:val="003E67F0"/>
    <w:rsid w:val="003F1886"/>
    <w:rsid w:val="003F46A9"/>
    <w:rsid w:val="003F4CC1"/>
    <w:rsid w:val="003F5DFD"/>
    <w:rsid w:val="004060FE"/>
    <w:rsid w:val="00407E6B"/>
    <w:rsid w:val="00413809"/>
    <w:rsid w:val="00414403"/>
    <w:rsid w:val="00414E4D"/>
    <w:rsid w:val="004210FE"/>
    <w:rsid w:val="00421F09"/>
    <w:rsid w:val="0042349F"/>
    <w:rsid w:val="004260FF"/>
    <w:rsid w:val="00426C1F"/>
    <w:rsid w:val="00431AC8"/>
    <w:rsid w:val="00434A5F"/>
    <w:rsid w:val="004351A7"/>
    <w:rsid w:val="0043702A"/>
    <w:rsid w:val="004378BE"/>
    <w:rsid w:val="004407EE"/>
    <w:rsid w:val="00441313"/>
    <w:rsid w:val="00445364"/>
    <w:rsid w:val="00445CED"/>
    <w:rsid w:val="004465E3"/>
    <w:rsid w:val="00450D1A"/>
    <w:rsid w:val="004547BE"/>
    <w:rsid w:val="00454D1A"/>
    <w:rsid w:val="00455385"/>
    <w:rsid w:val="004627F1"/>
    <w:rsid w:val="00463FAB"/>
    <w:rsid w:val="004677C1"/>
    <w:rsid w:val="00470380"/>
    <w:rsid w:val="00474EA3"/>
    <w:rsid w:val="00485E31"/>
    <w:rsid w:val="00496264"/>
    <w:rsid w:val="004A04C8"/>
    <w:rsid w:val="004A5346"/>
    <w:rsid w:val="004A7818"/>
    <w:rsid w:val="004B3125"/>
    <w:rsid w:val="004C0B1A"/>
    <w:rsid w:val="004C5149"/>
    <w:rsid w:val="004C51FA"/>
    <w:rsid w:val="004C7002"/>
    <w:rsid w:val="004D0118"/>
    <w:rsid w:val="004D5104"/>
    <w:rsid w:val="004D55BC"/>
    <w:rsid w:val="004D7FB4"/>
    <w:rsid w:val="004E4D48"/>
    <w:rsid w:val="004E7780"/>
    <w:rsid w:val="004E7DF8"/>
    <w:rsid w:val="004E7FFC"/>
    <w:rsid w:val="004F085B"/>
    <w:rsid w:val="004F216E"/>
    <w:rsid w:val="00504E42"/>
    <w:rsid w:val="00510EBA"/>
    <w:rsid w:val="005130C6"/>
    <w:rsid w:val="00521F04"/>
    <w:rsid w:val="00525D26"/>
    <w:rsid w:val="0053018D"/>
    <w:rsid w:val="0053731F"/>
    <w:rsid w:val="00542E55"/>
    <w:rsid w:val="00545B41"/>
    <w:rsid w:val="005476F4"/>
    <w:rsid w:val="00547A11"/>
    <w:rsid w:val="00551523"/>
    <w:rsid w:val="0055390C"/>
    <w:rsid w:val="00553A0F"/>
    <w:rsid w:val="00556614"/>
    <w:rsid w:val="005576DE"/>
    <w:rsid w:val="005601B8"/>
    <w:rsid w:val="005607A8"/>
    <w:rsid w:val="00563C53"/>
    <w:rsid w:val="00564C5D"/>
    <w:rsid w:val="00567018"/>
    <w:rsid w:val="00595A06"/>
    <w:rsid w:val="005A11E1"/>
    <w:rsid w:val="005A16F6"/>
    <w:rsid w:val="005A2516"/>
    <w:rsid w:val="005A4963"/>
    <w:rsid w:val="005A6EEF"/>
    <w:rsid w:val="005B32AE"/>
    <w:rsid w:val="005B34C5"/>
    <w:rsid w:val="005B78B9"/>
    <w:rsid w:val="005C4B1E"/>
    <w:rsid w:val="005D0C3F"/>
    <w:rsid w:val="005D498B"/>
    <w:rsid w:val="005D4FDB"/>
    <w:rsid w:val="005D594B"/>
    <w:rsid w:val="005D620D"/>
    <w:rsid w:val="005D67A4"/>
    <w:rsid w:val="005D7575"/>
    <w:rsid w:val="005E6023"/>
    <w:rsid w:val="005F4BE1"/>
    <w:rsid w:val="005F4F55"/>
    <w:rsid w:val="005F5F89"/>
    <w:rsid w:val="005F6AEA"/>
    <w:rsid w:val="00605FB2"/>
    <w:rsid w:val="006128BC"/>
    <w:rsid w:val="0061291C"/>
    <w:rsid w:val="00614CE1"/>
    <w:rsid w:val="006151E8"/>
    <w:rsid w:val="00616423"/>
    <w:rsid w:val="006177FD"/>
    <w:rsid w:val="00620729"/>
    <w:rsid w:val="00620B7E"/>
    <w:rsid w:val="0062618B"/>
    <w:rsid w:val="00634495"/>
    <w:rsid w:val="00635F4A"/>
    <w:rsid w:val="00636DBB"/>
    <w:rsid w:val="00641504"/>
    <w:rsid w:val="00641AA7"/>
    <w:rsid w:val="00653151"/>
    <w:rsid w:val="006648C0"/>
    <w:rsid w:val="006658E3"/>
    <w:rsid w:val="00667C58"/>
    <w:rsid w:val="006746FE"/>
    <w:rsid w:val="00675148"/>
    <w:rsid w:val="0067516F"/>
    <w:rsid w:val="00682439"/>
    <w:rsid w:val="006933E5"/>
    <w:rsid w:val="006961D3"/>
    <w:rsid w:val="0069635B"/>
    <w:rsid w:val="006A02FD"/>
    <w:rsid w:val="006A13A2"/>
    <w:rsid w:val="006B092B"/>
    <w:rsid w:val="006B138D"/>
    <w:rsid w:val="006B2618"/>
    <w:rsid w:val="006B356F"/>
    <w:rsid w:val="006B379D"/>
    <w:rsid w:val="006B692C"/>
    <w:rsid w:val="006C5810"/>
    <w:rsid w:val="006D18BA"/>
    <w:rsid w:val="006D32FF"/>
    <w:rsid w:val="006D3951"/>
    <w:rsid w:val="006D4037"/>
    <w:rsid w:val="006D4302"/>
    <w:rsid w:val="006D4E29"/>
    <w:rsid w:val="006D567B"/>
    <w:rsid w:val="006E1E04"/>
    <w:rsid w:val="006E3BE4"/>
    <w:rsid w:val="006E4571"/>
    <w:rsid w:val="006E7A37"/>
    <w:rsid w:val="006F0A10"/>
    <w:rsid w:val="006F1E3F"/>
    <w:rsid w:val="006F200F"/>
    <w:rsid w:val="006F3C50"/>
    <w:rsid w:val="006F3D6A"/>
    <w:rsid w:val="006F40A2"/>
    <w:rsid w:val="006F4965"/>
    <w:rsid w:val="006F766D"/>
    <w:rsid w:val="00703159"/>
    <w:rsid w:val="0070594F"/>
    <w:rsid w:val="00711ABF"/>
    <w:rsid w:val="00711F3D"/>
    <w:rsid w:val="0071318E"/>
    <w:rsid w:val="007159A5"/>
    <w:rsid w:val="00720973"/>
    <w:rsid w:val="007234C7"/>
    <w:rsid w:val="00723572"/>
    <w:rsid w:val="00725367"/>
    <w:rsid w:val="007270F8"/>
    <w:rsid w:val="00733BB6"/>
    <w:rsid w:val="00734767"/>
    <w:rsid w:val="00735A4B"/>
    <w:rsid w:val="00736BF9"/>
    <w:rsid w:val="00741320"/>
    <w:rsid w:val="007416CC"/>
    <w:rsid w:val="00742C25"/>
    <w:rsid w:val="007433C0"/>
    <w:rsid w:val="0075054C"/>
    <w:rsid w:val="007539E0"/>
    <w:rsid w:val="007577F8"/>
    <w:rsid w:val="00764448"/>
    <w:rsid w:val="0076657F"/>
    <w:rsid w:val="0076714D"/>
    <w:rsid w:val="0077002D"/>
    <w:rsid w:val="00774C51"/>
    <w:rsid w:val="00777451"/>
    <w:rsid w:val="007774FC"/>
    <w:rsid w:val="007901E3"/>
    <w:rsid w:val="00790263"/>
    <w:rsid w:val="007A336C"/>
    <w:rsid w:val="007A4024"/>
    <w:rsid w:val="007A5CF7"/>
    <w:rsid w:val="007B3648"/>
    <w:rsid w:val="007B511C"/>
    <w:rsid w:val="007B51A0"/>
    <w:rsid w:val="007B5C36"/>
    <w:rsid w:val="007B6373"/>
    <w:rsid w:val="007B63F2"/>
    <w:rsid w:val="007C1CA7"/>
    <w:rsid w:val="007C67E6"/>
    <w:rsid w:val="007C714D"/>
    <w:rsid w:val="007C7218"/>
    <w:rsid w:val="007D0A9B"/>
    <w:rsid w:val="007D0CB4"/>
    <w:rsid w:val="007D2F41"/>
    <w:rsid w:val="007D42A6"/>
    <w:rsid w:val="007E0F2D"/>
    <w:rsid w:val="007F332B"/>
    <w:rsid w:val="007F614D"/>
    <w:rsid w:val="007F68EE"/>
    <w:rsid w:val="00801E0C"/>
    <w:rsid w:val="00802A24"/>
    <w:rsid w:val="00803625"/>
    <w:rsid w:val="0080605E"/>
    <w:rsid w:val="0080775A"/>
    <w:rsid w:val="00813A6A"/>
    <w:rsid w:val="00817280"/>
    <w:rsid w:val="0081753B"/>
    <w:rsid w:val="0081772C"/>
    <w:rsid w:val="00822B8A"/>
    <w:rsid w:val="00822C7D"/>
    <w:rsid w:val="00824A01"/>
    <w:rsid w:val="00824C11"/>
    <w:rsid w:val="008250F5"/>
    <w:rsid w:val="008312E4"/>
    <w:rsid w:val="0083259E"/>
    <w:rsid w:val="00840D2C"/>
    <w:rsid w:val="00842BC5"/>
    <w:rsid w:val="00845176"/>
    <w:rsid w:val="008473C7"/>
    <w:rsid w:val="00852F7A"/>
    <w:rsid w:val="00854708"/>
    <w:rsid w:val="00854B07"/>
    <w:rsid w:val="00855A86"/>
    <w:rsid w:val="008602C5"/>
    <w:rsid w:val="00861D21"/>
    <w:rsid w:val="00862FF2"/>
    <w:rsid w:val="008646C2"/>
    <w:rsid w:val="008647A5"/>
    <w:rsid w:val="00864E37"/>
    <w:rsid w:val="0086719F"/>
    <w:rsid w:val="0087246B"/>
    <w:rsid w:val="00872AA3"/>
    <w:rsid w:val="00872B67"/>
    <w:rsid w:val="0087330C"/>
    <w:rsid w:val="00873AB5"/>
    <w:rsid w:val="008741F6"/>
    <w:rsid w:val="00881A53"/>
    <w:rsid w:val="00885202"/>
    <w:rsid w:val="008855CD"/>
    <w:rsid w:val="00887DC0"/>
    <w:rsid w:val="00892425"/>
    <w:rsid w:val="008953D5"/>
    <w:rsid w:val="008A2772"/>
    <w:rsid w:val="008A27F5"/>
    <w:rsid w:val="008B1740"/>
    <w:rsid w:val="008B3848"/>
    <w:rsid w:val="008B52CB"/>
    <w:rsid w:val="008D2F30"/>
    <w:rsid w:val="008D7E3B"/>
    <w:rsid w:val="008E3CBA"/>
    <w:rsid w:val="008E5AE5"/>
    <w:rsid w:val="008E6213"/>
    <w:rsid w:val="008E6687"/>
    <w:rsid w:val="008E7297"/>
    <w:rsid w:val="008E7DDE"/>
    <w:rsid w:val="008F0EB1"/>
    <w:rsid w:val="008F41A8"/>
    <w:rsid w:val="008F4B35"/>
    <w:rsid w:val="008F5A82"/>
    <w:rsid w:val="008F66A4"/>
    <w:rsid w:val="008F68D9"/>
    <w:rsid w:val="00901285"/>
    <w:rsid w:val="00902A21"/>
    <w:rsid w:val="00902B5F"/>
    <w:rsid w:val="00906678"/>
    <w:rsid w:val="00910000"/>
    <w:rsid w:val="009111B6"/>
    <w:rsid w:val="00912909"/>
    <w:rsid w:val="00912D06"/>
    <w:rsid w:val="0091547B"/>
    <w:rsid w:val="00916A8A"/>
    <w:rsid w:val="009221D9"/>
    <w:rsid w:val="009235FF"/>
    <w:rsid w:val="00924515"/>
    <w:rsid w:val="0093170A"/>
    <w:rsid w:val="009324D7"/>
    <w:rsid w:val="00933929"/>
    <w:rsid w:val="00936791"/>
    <w:rsid w:val="009423A2"/>
    <w:rsid w:val="00942444"/>
    <w:rsid w:val="009426C7"/>
    <w:rsid w:val="00945634"/>
    <w:rsid w:val="009468E4"/>
    <w:rsid w:val="009522CA"/>
    <w:rsid w:val="00952310"/>
    <w:rsid w:val="00952A43"/>
    <w:rsid w:val="009610FE"/>
    <w:rsid w:val="00961943"/>
    <w:rsid w:val="00962ACA"/>
    <w:rsid w:val="00965725"/>
    <w:rsid w:val="00966177"/>
    <w:rsid w:val="00966209"/>
    <w:rsid w:val="00970082"/>
    <w:rsid w:val="0097701A"/>
    <w:rsid w:val="009812AF"/>
    <w:rsid w:val="009830C9"/>
    <w:rsid w:val="00991F62"/>
    <w:rsid w:val="009938D5"/>
    <w:rsid w:val="009A0E3C"/>
    <w:rsid w:val="009A2699"/>
    <w:rsid w:val="009A4935"/>
    <w:rsid w:val="009A4993"/>
    <w:rsid w:val="009B533D"/>
    <w:rsid w:val="009B6A41"/>
    <w:rsid w:val="009B7DBE"/>
    <w:rsid w:val="009C51CE"/>
    <w:rsid w:val="009C671D"/>
    <w:rsid w:val="009C6FED"/>
    <w:rsid w:val="009D00FB"/>
    <w:rsid w:val="009D389A"/>
    <w:rsid w:val="009D4DFB"/>
    <w:rsid w:val="009D7BAF"/>
    <w:rsid w:val="009E006F"/>
    <w:rsid w:val="009E333D"/>
    <w:rsid w:val="009E6D15"/>
    <w:rsid w:val="009E7B49"/>
    <w:rsid w:val="009E7DAD"/>
    <w:rsid w:val="009F093B"/>
    <w:rsid w:val="009F1361"/>
    <w:rsid w:val="009F4F91"/>
    <w:rsid w:val="009F7F0B"/>
    <w:rsid w:val="00A00F93"/>
    <w:rsid w:val="00A01351"/>
    <w:rsid w:val="00A01BFD"/>
    <w:rsid w:val="00A10176"/>
    <w:rsid w:val="00A10D19"/>
    <w:rsid w:val="00A149CB"/>
    <w:rsid w:val="00A14A0B"/>
    <w:rsid w:val="00A158E0"/>
    <w:rsid w:val="00A214FB"/>
    <w:rsid w:val="00A24C66"/>
    <w:rsid w:val="00A322EB"/>
    <w:rsid w:val="00A35DF3"/>
    <w:rsid w:val="00A373A7"/>
    <w:rsid w:val="00A4449C"/>
    <w:rsid w:val="00A45E5A"/>
    <w:rsid w:val="00A505A6"/>
    <w:rsid w:val="00A52018"/>
    <w:rsid w:val="00A52747"/>
    <w:rsid w:val="00A541BF"/>
    <w:rsid w:val="00A54F44"/>
    <w:rsid w:val="00A611C1"/>
    <w:rsid w:val="00A6155D"/>
    <w:rsid w:val="00A62656"/>
    <w:rsid w:val="00A7198B"/>
    <w:rsid w:val="00A7708E"/>
    <w:rsid w:val="00A777AA"/>
    <w:rsid w:val="00A81892"/>
    <w:rsid w:val="00A84F7D"/>
    <w:rsid w:val="00A8536E"/>
    <w:rsid w:val="00A87CCE"/>
    <w:rsid w:val="00A91A63"/>
    <w:rsid w:val="00A92826"/>
    <w:rsid w:val="00A92AD4"/>
    <w:rsid w:val="00A930B4"/>
    <w:rsid w:val="00A94A80"/>
    <w:rsid w:val="00A9548F"/>
    <w:rsid w:val="00A954A1"/>
    <w:rsid w:val="00AA0776"/>
    <w:rsid w:val="00AB1939"/>
    <w:rsid w:val="00AB75EE"/>
    <w:rsid w:val="00AC4CEC"/>
    <w:rsid w:val="00AC564B"/>
    <w:rsid w:val="00AC6471"/>
    <w:rsid w:val="00AC67FB"/>
    <w:rsid w:val="00AC7D85"/>
    <w:rsid w:val="00AD2AE0"/>
    <w:rsid w:val="00AD3A8D"/>
    <w:rsid w:val="00AD4F7F"/>
    <w:rsid w:val="00AD6030"/>
    <w:rsid w:val="00AE08AE"/>
    <w:rsid w:val="00AE2A31"/>
    <w:rsid w:val="00AE35C1"/>
    <w:rsid w:val="00AE5638"/>
    <w:rsid w:val="00AE5D7F"/>
    <w:rsid w:val="00AF1C92"/>
    <w:rsid w:val="00AF61B3"/>
    <w:rsid w:val="00B0042E"/>
    <w:rsid w:val="00B060E4"/>
    <w:rsid w:val="00B0620F"/>
    <w:rsid w:val="00B0714F"/>
    <w:rsid w:val="00B13639"/>
    <w:rsid w:val="00B14054"/>
    <w:rsid w:val="00B14DEB"/>
    <w:rsid w:val="00B14E72"/>
    <w:rsid w:val="00B152F3"/>
    <w:rsid w:val="00B20A45"/>
    <w:rsid w:val="00B23470"/>
    <w:rsid w:val="00B23B26"/>
    <w:rsid w:val="00B27B4F"/>
    <w:rsid w:val="00B312A5"/>
    <w:rsid w:val="00B31AB2"/>
    <w:rsid w:val="00B32CEA"/>
    <w:rsid w:val="00B3562F"/>
    <w:rsid w:val="00B41D1B"/>
    <w:rsid w:val="00B47931"/>
    <w:rsid w:val="00B50EF9"/>
    <w:rsid w:val="00B51860"/>
    <w:rsid w:val="00B54A6C"/>
    <w:rsid w:val="00B54ADB"/>
    <w:rsid w:val="00B60A95"/>
    <w:rsid w:val="00B612E8"/>
    <w:rsid w:val="00B6372F"/>
    <w:rsid w:val="00B67F5A"/>
    <w:rsid w:val="00B67FAA"/>
    <w:rsid w:val="00B72723"/>
    <w:rsid w:val="00B74326"/>
    <w:rsid w:val="00B75F46"/>
    <w:rsid w:val="00B7715F"/>
    <w:rsid w:val="00B7770B"/>
    <w:rsid w:val="00B778A5"/>
    <w:rsid w:val="00B82AE7"/>
    <w:rsid w:val="00B82F22"/>
    <w:rsid w:val="00B842F0"/>
    <w:rsid w:val="00B84D61"/>
    <w:rsid w:val="00B84F04"/>
    <w:rsid w:val="00B851E2"/>
    <w:rsid w:val="00B86D98"/>
    <w:rsid w:val="00BA27C8"/>
    <w:rsid w:val="00BA4654"/>
    <w:rsid w:val="00BB20DD"/>
    <w:rsid w:val="00BB2BD7"/>
    <w:rsid w:val="00BB49CF"/>
    <w:rsid w:val="00BC1948"/>
    <w:rsid w:val="00BC25B4"/>
    <w:rsid w:val="00BC521B"/>
    <w:rsid w:val="00BC52EC"/>
    <w:rsid w:val="00BC76FC"/>
    <w:rsid w:val="00BD25B7"/>
    <w:rsid w:val="00BD7488"/>
    <w:rsid w:val="00BE1298"/>
    <w:rsid w:val="00BE475B"/>
    <w:rsid w:val="00BE67B9"/>
    <w:rsid w:val="00BE7F0C"/>
    <w:rsid w:val="00BF355E"/>
    <w:rsid w:val="00BF4147"/>
    <w:rsid w:val="00BF67C6"/>
    <w:rsid w:val="00BF6D8D"/>
    <w:rsid w:val="00C037FC"/>
    <w:rsid w:val="00C07E2A"/>
    <w:rsid w:val="00C11562"/>
    <w:rsid w:val="00C16A3D"/>
    <w:rsid w:val="00C17C44"/>
    <w:rsid w:val="00C20184"/>
    <w:rsid w:val="00C20780"/>
    <w:rsid w:val="00C21447"/>
    <w:rsid w:val="00C226FF"/>
    <w:rsid w:val="00C24020"/>
    <w:rsid w:val="00C2573D"/>
    <w:rsid w:val="00C26D59"/>
    <w:rsid w:val="00C272D0"/>
    <w:rsid w:val="00C3231D"/>
    <w:rsid w:val="00C35112"/>
    <w:rsid w:val="00C405B4"/>
    <w:rsid w:val="00C427EC"/>
    <w:rsid w:val="00C4378D"/>
    <w:rsid w:val="00C46487"/>
    <w:rsid w:val="00C50305"/>
    <w:rsid w:val="00C536FE"/>
    <w:rsid w:val="00C562D0"/>
    <w:rsid w:val="00C5648E"/>
    <w:rsid w:val="00C577EB"/>
    <w:rsid w:val="00C60632"/>
    <w:rsid w:val="00C60F8F"/>
    <w:rsid w:val="00C64429"/>
    <w:rsid w:val="00C67334"/>
    <w:rsid w:val="00C71132"/>
    <w:rsid w:val="00C73AA5"/>
    <w:rsid w:val="00C74090"/>
    <w:rsid w:val="00C80A71"/>
    <w:rsid w:val="00C853C5"/>
    <w:rsid w:val="00C909D9"/>
    <w:rsid w:val="00C91FDA"/>
    <w:rsid w:val="00C93D57"/>
    <w:rsid w:val="00C93E65"/>
    <w:rsid w:val="00C97C13"/>
    <w:rsid w:val="00CA0307"/>
    <w:rsid w:val="00CA11BD"/>
    <w:rsid w:val="00CA1C81"/>
    <w:rsid w:val="00CA2CE7"/>
    <w:rsid w:val="00CA6995"/>
    <w:rsid w:val="00CB0D53"/>
    <w:rsid w:val="00CB22A0"/>
    <w:rsid w:val="00CB42A4"/>
    <w:rsid w:val="00CB6853"/>
    <w:rsid w:val="00CB7C6F"/>
    <w:rsid w:val="00CC25BE"/>
    <w:rsid w:val="00CC5ACE"/>
    <w:rsid w:val="00CC6127"/>
    <w:rsid w:val="00CC763B"/>
    <w:rsid w:val="00CD192A"/>
    <w:rsid w:val="00CD429D"/>
    <w:rsid w:val="00CE1EA9"/>
    <w:rsid w:val="00CE2BEB"/>
    <w:rsid w:val="00CE3D48"/>
    <w:rsid w:val="00CE65BB"/>
    <w:rsid w:val="00CF302D"/>
    <w:rsid w:val="00CF6120"/>
    <w:rsid w:val="00CF79AD"/>
    <w:rsid w:val="00D010B0"/>
    <w:rsid w:val="00D065AC"/>
    <w:rsid w:val="00D06FF3"/>
    <w:rsid w:val="00D11E75"/>
    <w:rsid w:val="00D12C55"/>
    <w:rsid w:val="00D165FC"/>
    <w:rsid w:val="00D16652"/>
    <w:rsid w:val="00D170B7"/>
    <w:rsid w:val="00D205A4"/>
    <w:rsid w:val="00D2344F"/>
    <w:rsid w:val="00D24EEC"/>
    <w:rsid w:val="00D24FEB"/>
    <w:rsid w:val="00D31DF5"/>
    <w:rsid w:val="00D328D2"/>
    <w:rsid w:val="00D32EDA"/>
    <w:rsid w:val="00D40350"/>
    <w:rsid w:val="00D40D1D"/>
    <w:rsid w:val="00D43974"/>
    <w:rsid w:val="00D5084C"/>
    <w:rsid w:val="00D53CEC"/>
    <w:rsid w:val="00D562E2"/>
    <w:rsid w:val="00D614AA"/>
    <w:rsid w:val="00D64F4D"/>
    <w:rsid w:val="00D666F3"/>
    <w:rsid w:val="00D667F4"/>
    <w:rsid w:val="00D70469"/>
    <w:rsid w:val="00D7338D"/>
    <w:rsid w:val="00D73F8D"/>
    <w:rsid w:val="00D75051"/>
    <w:rsid w:val="00D80BC0"/>
    <w:rsid w:val="00D80F58"/>
    <w:rsid w:val="00D81F14"/>
    <w:rsid w:val="00D8579B"/>
    <w:rsid w:val="00D915E2"/>
    <w:rsid w:val="00D93FC6"/>
    <w:rsid w:val="00D94FA6"/>
    <w:rsid w:val="00DB038F"/>
    <w:rsid w:val="00DB4AC4"/>
    <w:rsid w:val="00DC160E"/>
    <w:rsid w:val="00DC39BB"/>
    <w:rsid w:val="00DC4EA7"/>
    <w:rsid w:val="00DC5290"/>
    <w:rsid w:val="00DC75F8"/>
    <w:rsid w:val="00DD1572"/>
    <w:rsid w:val="00DD5864"/>
    <w:rsid w:val="00DD7498"/>
    <w:rsid w:val="00DE09BC"/>
    <w:rsid w:val="00DE10AE"/>
    <w:rsid w:val="00DE1BD8"/>
    <w:rsid w:val="00DE268A"/>
    <w:rsid w:val="00DE773B"/>
    <w:rsid w:val="00DF1B2E"/>
    <w:rsid w:val="00DF35B5"/>
    <w:rsid w:val="00E048D3"/>
    <w:rsid w:val="00E06416"/>
    <w:rsid w:val="00E13411"/>
    <w:rsid w:val="00E15EEC"/>
    <w:rsid w:val="00E1703B"/>
    <w:rsid w:val="00E2572F"/>
    <w:rsid w:val="00E26211"/>
    <w:rsid w:val="00E3100C"/>
    <w:rsid w:val="00E32904"/>
    <w:rsid w:val="00E32F99"/>
    <w:rsid w:val="00E33006"/>
    <w:rsid w:val="00E34701"/>
    <w:rsid w:val="00E36434"/>
    <w:rsid w:val="00E42E94"/>
    <w:rsid w:val="00E505D4"/>
    <w:rsid w:val="00E50A41"/>
    <w:rsid w:val="00E50EFE"/>
    <w:rsid w:val="00E62928"/>
    <w:rsid w:val="00E65D67"/>
    <w:rsid w:val="00E66B77"/>
    <w:rsid w:val="00E70732"/>
    <w:rsid w:val="00E71EBA"/>
    <w:rsid w:val="00E77577"/>
    <w:rsid w:val="00E91496"/>
    <w:rsid w:val="00E919C4"/>
    <w:rsid w:val="00E91B9C"/>
    <w:rsid w:val="00E93EBD"/>
    <w:rsid w:val="00E9521F"/>
    <w:rsid w:val="00E964FD"/>
    <w:rsid w:val="00EA085E"/>
    <w:rsid w:val="00EA0A25"/>
    <w:rsid w:val="00EA48B7"/>
    <w:rsid w:val="00EB520A"/>
    <w:rsid w:val="00EB5381"/>
    <w:rsid w:val="00EB54E0"/>
    <w:rsid w:val="00EB61A8"/>
    <w:rsid w:val="00EB6E07"/>
    <w:rsid w:val="00EB721D"/>
    <w:rsid w:val="00EC44F3"/>
    <w:rsid w:val="00EC5BF4"/>
    <w:rsid w:val="00ED1888"/>
    <w:rsid w:val="00ED5B13"/>
    <w:rsid w:val="00EE0214"/>
    <w:rsid w:val="00EE1DA5"/>
    <w:rsid w:val="00EE5B8D"/>
    <w:rsid w:val="00EE75D1"/>
    <w:rsid w:val="00EF4819"/>
    <w:rsid w:val="00EF6C84"/>
    <w:rsid w:val="00EF7066"/>
    <w:rsid w:val="00EF7FDE"/>
    <w:rsid w:val="00F00F15"/>
    <w:rsid w:val="00F011A1"/>
    <w:rsid w:val="00F01CD4"/>
    <w:rsid w:val="00F02D96"/>
    <w:rsid w:val="00F058ED"/>
    <w:rsid w:val="00F05E07"/>
    <w:rsid w:val="00F122D6"/>
    <w:rsid w:val="00F127D4"/>
    <w:rsid w:val="00F15236"/>
    <w:rsid w:val="00F2118F"/>
    <w:rsid w:val="00F22B59"/>
    <w:rsid w:val="00F22D70"/>
    <w:rsid w:val="00F2303F"/>
    <w:rsid w:val="00F23124"/>
    <w:rsid w:val="00F24DB5"/>
    <w:rsid w:val="00F24DD5"/>
    <w:rsid w:val="00F30543"/>
    <w:rsid w:val="00F3672A"/>
    <w:rsid w:val="00F37B69"/>
    <w:rsid w:val="00F4070E"/>
    <w:rsid w:val="00F440AA"/>
    <w:rsid w:val="00F47488"/>
    <w:rsid w:val="00F529E1"/>
    <w:rsid w:val="00F55144"/>
    <w:rsid w:val="00F615F8"/>
    <w:rsid w:val="00F64C31"/>
    <w:rsid w:val="00F70E76"/>
    <w:rsid w:val="00F71FD4"/>
    <w:rsid w:val="00F73DF1"/>
    <w:rsid w:val="00F83E45"/>
    <w:rsid w:val="00F90A03"/>
    <w:rsid w:val="00F90C69"/>
    <w:rsid w:val="00FA0F13"/>
    <w:rsid w:val="00FB1340"/>
    <w:rsid w:val="00FB3389"/>
    <w:rsid w:val="00FB3795"/>
    <w:rsid w:val="00FB4DEB"/>
    <w:rsid w:val="00FB4FF3"/>
    <w:rsid w:val="00FC00BA"/>
    <w:rsid w:val="00FC0370"/>
    <w:rsid w:val="00FC7172"/>
    <w:rsid w:val="00FD01CA"/>
    <w:rsid w:val="00FD7BD9"/>
    <w:rsid w:val="00FE5F8F"/>
    <w:rsid w:val="00FF2F11"/>
    <w:rsid w:val="00FF3607"/>
    <w:rsid w:val="00FF6F51"/>
    <w:rsid w:val="4AD4F7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9F47DC"/>
  <w15:docId w15:val="{9093522A-C621-40F6-BF1E-3B503E7667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en-US" w:eastAsia="en-GB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sr-Latn-RS"/>
    </w:rPr>
  </w:style>
  <w:style w:type="paragraph" w:styleId="Heading1">
    <w:name w:val="heading 1"/>
    <w:basedOn w:val="Normal"/>
    <w:next w:val="Normal"/>
    <w:uiPriority w:val="9"/>
    <w:qFormat/>
    <w:pPr>
      <w:keepNext/>
      <w:keepLines/>
      <w:pBdr>
        <w:top w:val="nil"/>
        <w:left w:val="nil"/>
        <w:bottom w:val="nil"/>
        <w:right w:val="nil"/>
        <w:between w:val="nil"/>
      </w:pBdr>
      <w:spacing w:before="480" w:after="120"/>
      <w:ind w:left="720" w:hanging="720"/>
      <w:outlineLvl w:val="0"/>
    </w:pPr>
    <w:rPr>
      <w:b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pBdr>
        <w:top w:val="nil"/>
        <w:left w:val="nil"/>
        <w:bottom w:val="nil"/>
        <w:right w:val="nil"/>
        <w:between w:val="nil"/>
      </w:pBdr>
      <w:tabs>
        <w:tab w:val="left" w:pos="2600"/>
      </w:tabs>
      <w:spacing w:before="480" w:after="120"/>
      <w:ind w:left="720" w:hanging="7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pBdr>
        <w:top w:val="nil"/>
        <w:left w:val="nil"/>
        <w:bottom w:val="nil"/>
        <w:right w:val="nil"/>
        <w:between w:val="nil"/>
      </w:pBdr>
      <w:tabs>
        <w:tab w:val="left" w:pos="2600"/>
      </w:tabs>
      <w:spacing w:before="480" w:after="120"/>
      <w:ind w:left="720" w:hanging="720"/>
      <w:outlineLvl w:val="2"/>
    </w:pPr>
    <w:rPr>
      <w:sz w:val="26"/>
      <w:szCs w:val="26"/>
    </w:rPr>
  </w:style>
  <w:style w:type="paragraph" w:styleId="Heading4">
    <w:name w:val="heading 4"/>
    <w:basedOn w:val="Normal"/>
    <w:next w:val="Normal"/>
    <w:uiPriority w:val="9"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spacing w:after="0" w:line="240" w:lineRule="auto"/>
      <w:jc w:val="center"/>
    </w:pPr>
    <w:rPr>
      <w:b/>
      <w:sz w:val="80"/>
      <w:szCs w:val="80"/>
    </w:rPr>
  </w:style>
  <w:style w:type="paragraph" w:styleId="Subtitle">
    <w:name w:val="Subtitle"/>
    <w:basedOn w:val="Normal"/>
    <w:next w:val="Normal"/>
    <w:uiPriority w:val="11"/>
    <w:qFormat/>
    <w:rPr>
      <w:color w:val="5A5A5A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2">
    <w:basedOn w:val="TableNormal"/>
    <w:pPr>
      <w:spacing w:after="0" w:line="240" w:lineRule="auto"/>
    </w:pPr>
    <w:tblPr>
      <w:tblStyleRowBandSize w:val="1"/>
      <w:tblStyleColBandSize w:val="1"/>
    </w:tblPr>
  </w:style>
  <w:style w:type="paragraph" w:styleId="Header">
    <w:name w:val="header"/>
    <w:basedOn w:val="Normal"/>
    <w:link w:val="HeaderChar"/>
    <w:uiPriority w:val="99"/>
    <w:unhideWhenUsed/>
    <w:rsid w:val="00CB22A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B22A0"/>
  </w:style>
  <w:style w:type="paragraph" w:styleId="Footer">
    <w:name w:val="footer"/>
    <w:basedOn w:val="Normal"/>
    <w:link w:val="FooterChar"/>
    <w:uiPriority w:val="99"/>
    <w:unhideWhenUsed/>
    <w:rsid w:val="00CB22A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22A0"/>
  </w:style>
  <w:style w:type="paragraph" w:styleId="ListParagraph">
    <w:name w:val="List Paragraph"/>
    <w:basedOn w:val="Normal"/>
    <w:uiPriority w:val="34"/>
    <w:qFormat/>
    <w:rsid w:val="002644AB"/>
    <w:pPr>
      <w:ind w:left="720"/>
      <w:contextualSpacing/>
    </w:pPr>
  </w:style>
  <w:style w:type="paragraph" w:styleId="TOC1">
    <w:name w:val="toc 1"/>
    <w:basedOn w:val="Normal"/>
    <w:next w:val="Normal"/>
    <w:autoRedefine/>
    <w:uiPriority w:val="39"/>
    <w:unhideWhenUsed/>
    <w:rsid w:val="002F1C5E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2F1C5E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2F1C5E"/>
    <w:rPr>
      <w:color w:val="0000FF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356260"/>
    <w:rPr>
      <w:color w:val="605E5C"/>
      <w:shd w:val="clear" w:color="auto" w:fill="E1DFDD"/>
    </w:rPr>
  </w:style>
  <w:style w:type="paragraph" w:styleId="TOC3">
    <w:name w:val="toc 3"/>
    <w:basedOn w:val="Normal"/>
    <w:next w:val="Normal"/>
    <w:autoRedefine/>
    <w:uiPriority w:val="39"/>
    <w:unhideWhenUsed/>
    <w:rsid w:val="00D93FC6"/>
    <w:pPr>
      <w:spacing w:after="100"/>
      <w:ind w:left="440"/>
    </w:pPr>
  </w:style>
  <w:style w:type="table" w:styleId="TableGrid">
    <w:name w:val="Table Grid"/>
    <w:basedOn w:val="TableNormal"/>
    <w:uiPriority w:val="39"/>
    <w:rsid w:val="00431AC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5A2516"/>
    <w:rPr>
      <w:color w:val="800080" w:themeColor="followedHyperlink"/>
      <w:u w:val="single"/>
    </w:rPr>
  </w:style>
  <w:style w:type="paragraph" w:customStyle="1" w:styleId="scribe-author">
    <w:name w:val="scribe-author"/>
    <w:basedOn w:val="Normal"/>
    <w:rsid w:val="00C64429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NormalWeb">
    <w:name w:val="Normal (Web)"/>
    <w:basedOn w:val="Normal"/>
    <w:uiPriority w:val="99"/>
    <w:unhideWhenUsed/>
    <w:rsid w:val="00C64429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customStyle="1" w:styleId="scribe-screenshot-container">
    <w:name w:val="scribe-screenshot-container"/>
    <w:basedOn w:val="Normal"/>
    <w:rsid w:val="00C64429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NoSpacing">
    <w:name w:val="No Spacing"/>
    <w:uiPriority w:val="1"/>
    <w:qFormat/>
    <w:rsid w:val="000A0EAE"/>
    <w:pPr>
      <w:spacing w:after="0" w:line="240" w:lineRule="auto"/>
    </w:pPr>
  </w:style>
  <w:style w:type="character" w:styleId="Strong">
    <w:name w:val="Strong"/>
    <w:basedOn w:val="DefaultParagraphFont"/>
    <w:uiPriority w:val="22"/>
    <w:qFormat/>
    <w:rsid w:val="00D31DF5"/>
    <w:rPr>
      <w:b/>
      <w:bCs/>
    </w:rPr>
  </w:style>
  <w:style w:type="character" w:styleId="Emphasis">
    <w:name w:val="Emphasis"/>
    <w:basedOn w:val="DefaultParagraphFont"/>
    <w:uiPriority w:val="20"/>
    <w:qFormat/>
    <w:rsid w:val="00A92AD4"/>
    <w:rPr>
      <w:i/>
      <w:iCs/>
    </w:rPr>
  </w:style>
  <w:style w:type="paragraph" w:styleId="TOC4">
    <w:name w:val="toc 4"/>
    <w:basedOn w:val="Normal"/>
    <w:next w:val="Normal"/>
    <w:autoRedefine/>
    <w:uiPriority w:val="39"/>
    <w:unhideWhenUsed/>
    <w:rsid w:val="00B27B4F"/>
    <w:pPr>
      <w:spacing w:after="100" w:line="278" w:lineRule="auto"/>
      <w:ind w:left="720"/>
      <w:jc w:val="left"/>
    </w:pPr>
    <w:rPr>
      <w:rFonts w:asciiTheme="minorHAnsi" w:eastAsiaTheme="minorEastAsia" w:hAnsiTheme="minorHAnsi" w:cstheme="minorBidi"/>
      <w:kern w:val="2"/>
      <w:sz w:val="24"/>
      <w:szCs w:val="24"/>
      <w:lang w:eastAsia="en-US"/>
      <w14:ligatures w14:val="standardContextual"/>
    </w:rPr>
  </w:style>
  <w:style w:type="paragraph" w:styleId="TOC5">
    <w:name w:val="toc 5"/>
    <w:basedOn w:val="Normal"/>
    <w:next w:val="Normal"/>
    <w:autoRedefine/>
    <w:uiPriority w:val="39"/>
    <w:unhideWhenUsed/>
    <w:rsid w:val="00B27B4F"/>
    <w:pPr>
      <w:spacing w:after="100" w:line="278" w:lineRule="auto"/>
      <w:ind w:left="960"/>
      <w:jc w:val="left"/>
    </w:pPr>
    <w:rPr>
      <w:rFonts w:asciiTheme="minorHAnsi" w:eastAsiaTheme="minorEastAsia" w:hAnsiTheme="minorHAnsi" w:cstheme="minorBidi"/>
      <w:kern w:val="2"/>
      <w:sz w:val="24"/>
      <w:szCs w:val="24"/>
      <w:lang w:eastAsia="en-US"/>
      <w14:ligatures w14:val="standardContextual"/>
    </w:rPr>
  </w:style>
  <w:style w:type="paragraph" w:styleId="TOC6">
    <w:name w:val="toc 6"/>
    <w:basedOn w:val="Normal"/>
    <w:next w:val="Normal"/>
    <w:autoRedefine/>
    <w:uiPriority w:val="39"/>
    <w:unhideWhenUsed/>
    <w:rsid w:val="00B27B4F"/>
    <w:pPr>
      <w:spacing w:after="100" w:line="278" w:lineRule="auto"/>
      <w:ind w:left="1200"/>
      <w:jc w:val="left"/>
    </w:pPr>
    <w:rPr>
      <w:rFonts w:asciiTheme="minorHAnsi" w:eastAsiaTheme="minorEastAsia" w:hAnsiTheme="minorHAnsi" w:cstheme="minorBidi"/>
      <w:kern w:val="2"/>
      <w:sz w:val="24"/>
      <w:szCs w:val="24"/>
      <w:lang w:eastAsia="en-US"/>
      <w14:ligatures w14:val="standardContextual"/>
    </w:rPr>
  </w:style>
  <w:style w:type="paragraph" w:styleId="TOC7">
    <w:name w:val="toc 7"/>
    <w:basedOn w:val="Normal"/>
    <w:next w:val="Normal"/>
    <w:autoRedefine/>
    <w:uiPriority w:val="39"/>
    <w:unhideWhenUsed/>
    <w:rsid w:val="00B27B4F"/>
    <w:pPr>
      <w:spacing w:after="100" w:line="278" w:lineRule="auto"/>
      <w:ind w:left="1440"/>
      <w:jc w:val="left"/>
    </w:pPr>
    <w:rPr>
      <w:rFonts w:asciiTheme="minorHAnsi" w:eastAsiaTheme="minorEastAsia" w:hAnsiTheme="minorHAnsi" w:cstheme="minorBidi"/>
      <w:kern w:val="2"/>
      <w:sz w:val="24"/>
      <w:szCs w:val="24"/>
      <w:lang w:eastAsia="en-US"/>
      <w14:ligatures w14:val="standardContextual"/>
    </w:rPr>
  </w:style>
  <w:style w:type="paragraph" w:styleId="TOC8">
    <w:name w:val="toc 8"/>
    <w:basedOn w:val="Normal"/>
    <w:next w:val="Normal"/>
    <w:autoRedefine/>
    <w:uiPriority w:val="39"/>
    <w:unhideWhenUsed/>
    <w:rsid w:val="00B27B4F"/>
    <w:pPr>
      <w:spacing w:after="100" w:line="278" w:lineRule="auto"/>
      <w:ind w:left="1680"/>
      <w:jc w:val="left"/>
    </w:pPr>
    <w:rPr>
      <w:rFonts w:asciiTheme="minorHAnsi" w:eastAsiaTheme="minorEastAsia" w:hAnsiTheme="minorHAnsi" w:cstheme="minorBidi"/>
      <w:kern w:val="2"/>
      <w:sz w:val="24"/>
      <w:szCs w:val="24"/>
      <w:lang w:eastAsia="en-US"/>
      <w14:ligatures w14:val="standardContextual"/>
    </w:rPr>
  </w:style>
  <w:style w:type="paragraph" w:styleId="TOC9">
    <w:name w:val="toc 9"/>
    <w:basedOn w:val="Normal"/>
    <w:next w:val="Normal"/>
    <w:autoRedefine/>
    <w:uiPriority w:val="39"/>
    <w:unhideWhenUsed/>
    <w:rsid w:val="00B27B4F"/>
    <w:pPr>
      <w:spacing w:after="100" w:line="278" w:lineRule="auto"/>
      <w:ind w:left="1920"/>
      <w:jc w:val="left"/>
    </w:pPr>
    <w:rPr>
      <w:rFonts w:asciiTheme="minorHAnsi" w:eastAsiaTheme="minorEastAsia" w:hAnsiTheme="minorHAnsi" w:cstheme="minorBidi"/>
      <w:kern w:val="2"/>
      <w:sz w:val="24"/>
      <w:szCs w:val="24"/>
      <w:lang w:eastAsia="en-US"/>
      <w14:ligatures w14:val="standardContextual"/>
    </w:rPr>
  </w:style>
  <w:style w:type="character" w:customStyle="1" w:styleId="Heading2Char">
    <w:name w:val="Heading 2 Char"/>
    <w:basedOn w:val="DefaultParagraphFont"/>
    <w:link w:val="Heading2"/>
    <w:uiPriority w:val="9"/>
    <w:rsid w:val="009830C9"/>
    <w:rPr>
      <w:sz w:val="32"/>
      <w:szCs w:val="32"/>
    </w:rPr>
  </w:style>
  <w:style w:type="paragraph" w:customStyle="1" w:styleId="paragraph">
    <w:name w:val="paragraph"/>
    <w:basedOn w:val="Normal"/>
    <w:rsid w:val="00736BF9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normaltextrun">
    <w:name w:val="normaltextrun"/>
    <w:basedOn w:val="DefaultParagraphFont"/>
    <w:rsid w:val="00736BF9"/>
  </w:style>
  <w:style w:type="character" w:customStyle="1" w:styleId="eop">
    <w:name w:val="eop"/>
    <w:basedOn w:val="DefaultParagraphFont"/>
    <w:rsid w:val="00736B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7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5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25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13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9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789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26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884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377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2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2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58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97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3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0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8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2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57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33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89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791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456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23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09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05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50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4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05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9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6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14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567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912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32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23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0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035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81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14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12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299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098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79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22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1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58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0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36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0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54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04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6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25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1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62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9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3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125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775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17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16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546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81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76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25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64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9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13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757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25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29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814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0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79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61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14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70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33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56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19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51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27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77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64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11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8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0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77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5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37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01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9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07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55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95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0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5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3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13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75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52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8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44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25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22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35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48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110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9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1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47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1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88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93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906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60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60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2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04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56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70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90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9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53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24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726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2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86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2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9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81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0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17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4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8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725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76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46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76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42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96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8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671" Type="http://schemas.openxmlformats.org/officeDocument/2006/relationships/image" Target="media/image658.png"/><Relationship Id="rId769" Type="http://schemas.openxmlformats.org/officeDocument/2006/relationships/image" Target="media/image756.png"/><Relationship Id="rId21" Type="http://schemas.openxmlformats.org/officeDocument/2006/relationships/image" Target="media/image12.png"/><Relationship Id="rId324" Type="http://schemas.openxmlformats.org/officeDocument/2006/relationships/image" Target="media/image315.png"/><Relationship Id="rId531" Type="http://schemas.openxmlformats.org/officeDocument/2006/relationships/image" Target="media/image518.png"/><Relationship Id="rId629" Type="http://schemas.openxmlformats.org/officeDocument/2006/relationships/image" Target="media/image616.png"/><Relationship Id="rId170" Type="http://schemas.openxmlformats.org/officeDocument/2006/relationships/image" Target="media/image161.png"/><Relationship Id="rId836" Type="http://schemas.openxmlformats.org/officeDocument/2006/relationships/image" Target="media/image823.png"/><Relationship Id="rId268" Type="http://schemas.openxmlformats.org/officeDocument/2006/relationships/image" Target="media/image259.png"/><Relationship Id="rId475" Type="http://schemas.openxmlformats.org/officeDocument/2006/relationships/image" Target="media/image462.png"/><Relationship Id="rId682" Type="http://schemas.openxmlformats.org/officeDocument/2006/relationships/image" Target="media/image669.png"/><Relationship Id="rId32" Type="http://schemas.openxmlformats.org/officeDocument/2006/relationships/image" Target="media/image23.png"/><Relationship Id="rId128" Type="http://schemas.openxmlformats.org/officeDocument/2006/relationships/image" Target="media/image119.png"/><Relationship Id="rId335" Type="http://schemas.openxmlformats.org/officeDocument/2006/relationships/image" Target="media/image326.png"/><Relationship Id="rId542" Type="http://schemas.openxmlformats.org/officeDocument/2006/relationships/image" Target="media/image529.png"/><Relationship Id="rId181" Type="http://schemas.openxmlformats.org/officeDocument/2006/relationships/image" Target="media/image172.png"/><Relationship Id="rId402" Type="http://schemas.openxmlformats.org/officeDocument/2006/relationships/image" Target="media/image389.png"/><Relationship Id="rId847" Type="http://schemas.openxmlformats.org/officeDocument/2006/relationships/theme" Target="theme/theme1.xml"/><Relationship Id="rId279" Type="http://schemas.openxmlformats.org/officeDocument/2006/relationships/image" Target="media/image270.png"/><Relationship Id="rId486" Type="http://schemas.openxmlformats.org/officeDocument/2006/relationships/image" Target="media/image473.png"/><Relationship Id="rId693" Type="http://schemas.openxmlformats.org/officeDocument/2006/relationships/image" Target="media/image680.png"/><Relationship Id="rId707" Type="http://schemas.openxmlformats.org/officeDocument/2006/relationships/image" Target="media/image694.png"/><Relationship Id="rId43" Type="http://schemas.openxmlformats.org/officeDocument/2006/relationships/image" Target="media/image34.png"/><Relationship Id="rId139" Type="http://schemas.openxmlformats.org/officeDocument/2006/relationships/image" Target="media/image130.png"/><Relationship Id="rId346" Type="http://schemas.openxmlformats.org/officeDocument/2006/relationships/image" Target="media/image337.png"/><Relationship Id="rId553" Type="http://schemas.openxmlformats.org/officeDocument/2006/relationships/image" Target="media/image540.png"/><Relationship Id="rId760" Type="http://schemas.openxmlformats.org/officeDocument/2006/relationships/image" Target="media/image747.pn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413" Type="http://schemas.openxmlformats.org/officeDocument/2006/relationships/image" Target="media/image400.png"/><Relationship Id="rId497" Type="http://schemas.openxmlformats.org/officeDocument/2006/relationships/image" Target="media/image484.png"/><Relationship Id="rId620" Type="http://schemas.openxmlformats.org/officeDocument/2006/relationships/image" Target="media/image607.png"/><Relationship Id="rId718" Type="http://schemas.openxmlformats.org/officeDocument/2006/relationships/image" Target="media/image705.png"/><Relationship Id="rId357" Type="http://schemas.openxmlformats.org/officeDocument/2006/relationships/image" Target="media/image348.png"/><Relationship Id="rId54" Type="http://schemas.openxmlformats.org/officeDocument/2006/relationships/image" Target="media/image45.png"/><Relationship Id="rId217" Type="http://schemas.openxmlformats.org/officeDocument/2006/relationships/image" Target="media/image208.png"/><Relationship Id="rId564" Type="http://schemas.openxmlformats.org/officeDocument/2006/relationships/image" Target="media/image551.png"/><Relationship Id="rId771" Type="http://schemas.openxmlformats.org/officeDocument/2006/relationships/image" Target="media/image758.png"/><Relationship Id="rId424" Type="http://schemas.openxmlformats.org/officeDocument/2006/relationships/image" Target="media/image411.png"/><Relationship Id="rId631" Type="http://schemas.openxmlformats.org/officeDocument/2006/relationships/image" Target="media/image618.png"/><Relationship Id="rId729" Type="http://schemas.openxmlformats.org/officeDocument/2006/relationships/image" Target="media/image716.png"/><Relationship Id="rId270" Type="http://schemas.openxmlformats.org/officeDocument/2006/relationships/image" Target="media/image261.png"/><Relationship Id="rId65" Type="http://schemas.openxmlformats.org/officeDocument/2006/relationships/image" Target="media/image56.png"/><Relationship Id="rId130" Type="http://schemas.openxmlformats.org/officeDocument/2006/relationships/image" Target="media/image121.png"/><Relationship Id="rId368" Type="http://schemas.openxmlformats.org/officeDocument/2006/relationships/image" Target="media/image359.png"/><Relationship Id="rId575" Type="http://schemas.openxmlformats.org/officeDocument/2006/relationships/image" Target="media/image562.png"/><Relationship Id="rId782" Type="http://schemas.openxmlformats.org/officeDocument/2006/relationships/image" Target="media/image769.png"/><Relationship Id="rId228" Type="http://schemas.openxmlformats.org/officeDocument/2006/relationships/image" Target="media/image219.png"/><Relationship Id="rId435" Type="http://schemas.openxmlformats.org/officeDocument/2006/relationships/image" Target="media/image422.png"/><Relationship Id="rId642" Type="http://schemas.openxmlformats.org/officeDocument/2006/relationships/image" Target="media/image629.png"/><Relationship Id="rId281" Type="http://schemas.openxmlformats.org/officeDocument/2006/relationships/image" Target="media/image272.png"/><Relationship Id="rId502" Type="http://schemas.openxmlformats.org/officeDocument/2006/relationships/image" Target="media/image489.png"/><Relationship Id="rId76" Type="http://schemas.openxmlformats.org/officeDocument/2006/relationships/image" Target="media/image67.png"/><Relationship Id="rId141" Type="http://schemas.openxmlformats.org/officeDocument/2006/relationships/image" Target="media/image132.png"/><Relationship Id="rId379" Type="http://schemas.openxmlformats.org/officeDocument/2006/relationships/image" Target="media/image370.png"/><Relationship Id="rId586" Type="http://schemas.openxmlformats.org/officeDocument/2006/relationships/image" Target="media/image573.png"/><Relationship Id="rId793" Type="http://schemas.openxmlformats.org/officeDocument/2006/relationships/image" Target="media/image780.png"/><Relationship Id="rId807" Type="http://schemas.openxmlformats.org/officeDocument/2006/relationships/image" Target="media/image794.png"/><Relationship Id="rId7" Type="http://schemas.openxmlformats.org/officeDocument/2006/relationships/endnotes" Target="endnotes.xml"/><Relationship Id="rId239" Type="http://schemas.openxmlformats.org/officeDocument/2006/relationships/image" Target="media/image230.png"/><Relationship Id="rId446" Type="http://schemas.openxmlformats.org/officeDocument/2006/relationships/image" Target="media/image433.png"/><Relationship Id="rId653" Type="http://schemas.openxmlformats.org/officeDocument/2006/relationships/image" Target="media/image640.png"/><Relationship Id="rId292" Type="http://schemas.openxmlformats.org/officeDocument/2006/relationships/image" Target="media/image283.png"/><Relationship Id="rId306" Type="http://schemas.openxmlformats.org/officeDocument/2006/relationships/image" Target="media/image297.png"/><Relationship Id="rId87" Type="http://schemas.openxmlformats.org/officeDocument/2006/relationships/image" Target="media/image78.png"/><Relationship Id="rId513" Type="http://schemas.openxmlformats.org/officeDocument/2006/relationships/image" Target="media/image500.png"/><Relationship Id="rId597" Type="http://schemas.openxmlformats.org/officeDocument/2006/relationships/image" Target="media/image584.png"/><Relationship Id="rId720" Type="http://schemas.openxmlformats.org/officeDocument/2006/relationships/image" Target="media/image707.png"/><Relationship Id="rId818" Type="http://schemas.openxmlformats.org/officeDocument/2006/relationships/image" Target="media/image805.png"/><Relationship Id="rId152" Type="http://schemas.openxmlformats.org/officeDocument/2006/relationships/image" Target="media/image143.png"/><Relationship Id="rId457" Type="http://schemas.openxmlformats.org/officeDocument/2006/relationships/image" Target="media/image444.png"/><Relationship Id="rId664" Type="http://schemas.openxmlformats.org/officeDocument/2006/relationships/image" Target="media/image651.png"/><Relationship Id="rId14" Type="http://schemas.openxmlformats.org/officeDocument/2006/relationships/image" Target="media/image6.png"/><Relationship Id="rId317" Type="http://schemas.openxmlformats.org/officeDocument/2006/relationships/image" Target="media/image308.png"/><Relationship Id="rId524" Type="http://schemas.openxmlformats.org/officeDocument/2006/relationships/image" Target="media/image511.png"/><Relationship Id="rId731" Type="http://schemas.openxmlformats.org/officeDocument/2006/relationships/image" Target="media/image718.png"/><Relationship Id="rId98" Type="http://schemas.openxmlformats.org/officeDocument/2006/relationships/image" Target="media/image89.png"/><Relationship Id="rId163" Type="http://schemas.openxmlformats.org/officeDocument/2006/relationships/image" Target="media/image154.png"/><Relationship Id="rId370" Type="http://schemas.openxmlformats.org/officeDocument/2006/relationships/image" Target="media/image361.png"/><Relationship Id="rId829" Type="http://schemas.openxmlformats.org/officeDocument/2006/relationships/image" Target="media/image816.png"/><Relationship Id="rId230" Type="http://schemas.openxmlformats.org/officeDocument/2006/relationships/image" Target="media/image221.png"/><Relationship Id="rId468" Type="http://schemas.openxmlformats.org/officeDocument/2006/relationships/image" Target="media/image455.png"/><Relationship Id="rId675" Type="http://schemas.openxmlformats.org/officeDocument/2006/relationships/image" Target="media/image662.png"/><Relationship Id="rId25" Type="http://schemas.openxmlformats.org/officeDocument/2006/relationships/image" Target="media/image16.png"/><Relationship Id="rId328" Type="http://schemas.openxmlformats.org/officeDocument/2006/relationships/image" Target="media/image319.png"/><Relationship Id="rId535" Type="http://schemas.openxmlformats.org/officeDocument/2006/relationships/image" Target="media/image522.png"/><Relationship Id="rId742" Type="http://schemas.openxmlformats.org/officeDocument/2006/relationships/image" Target="media/image729.png"/><Relationship Id="rId174" Type="http://schemas.openxmlformats.org/officeDocument/2006/relationships/image" Target="media/image165.png"/><Relationship Id="rId381" Type="http://schemas.openxmlformats.org/officeDocument/2006/relationships/image" Target="media/image372.png"/><Relationship Id="rId602" Type="http://schemas.openxmlformats.org/officeDocument/2006/relationships/image" Target="media/image589.png"/><Relationship Id="rId241" Type="http://schemas.openxmlformats.org/officeDocument/2006/relationships/image" Target="media/image232.png"/><Relationship Id="rId479" Type="http://schemas.openxmlformats.org/officeDocument/2006/relationships/image" Target="media/image466.png"/><Relationship Id="rId686" Type="http://schemas.openxmlformats.org/officeDocument/2006/relationships/image" Target="media/image673.png"/><Relationship Id="rId36" Type="http://schemas.openxmlformats.org/officeDocument/2006/relationships/image" Target="media/image27.png"/><Relationship Id="rId339" Type="http://schemas.openxmlformats.org/officeDocument/2006/relationships/image" Target="media/image330.png"/><Relationship Id="rId546" Type="http://schemas.openxmlformats.org/officeDocument/2006/relationships/image" Target="media/image533.png"/><Relationship Id="rId753" Type="http://schemas.openxmlformats.org/officeDocument/2006/relationships/image" Target="media/image740.png"/><Relationship Id="rId101" Type="http://schemas.openxmlformats.org/officeDocument/2006/relationships/image" Target="media/image92.png"/><Relationship Id="rId185" Type="http://schemas.openxmlformats.org/officeDocument/2006/relationships/image" Target="media/image176.png"/><Relationship Id="rId406" Type="http://schemas.openxmlformats.org/officeDocument/2006/relationships/image" Target="media/image393.png"/><Relationship Id="rId392" Type="http://schemas.openxmlformats.org/officeDocument/2006/relationships/image" Target="media/image380.png"/><Relationship Id="rId613" Type="http://schemas.openxmlformats.org/officeDocument/2006/relationships/image" Target="media/image600.png"/><Relationship Id="rId697" Type="http://schemas.openxmlformats.org/officeDocument/2006/relationships/image" Target="media/image684.png"/><Relationship Id="rId820" Type="http://schemas.openxmlformats.org/officeDocument/2006/relationships/image" Target="media/image807.png"/><Relationship Id="rId252" Type="http://schemas.openxmlformats.org/officeDocument/2006/relationships/image" Target="media/image243.png"/><Relationship Id="rId47" Type="http://schemas.openxmlformats.org/officeDocument/2006/relationships/image" Target="media/image38.png"/><Relationship Id="rId112" Type="http://schemas.openxmlformats.org/officeDocument/2006/relationships/image" Target="media/image103.png"/><Relationship Id="rId557" Type="http://schemas.openxmlformats.org/officeDocument/2006/relationships/image" Target="media/image544.png"/><Relationship Id="rId764" Type="http://schemas.openxmlformats.org/officeDocument/2006/relationships/image" Target="media/image751.png"/><Relationship Id="rId196" Type="http://schemas.openxmlformats.org/officeDocument/2006/relationships/image" Target="media/image187.png"/><Relationship Id="rId417" Type="http://schemas.openxmlformats.org/officeDocument/2006/relationships/image" Target="media/image404.png"/><Relationship Id="rId624" Type="http://schemas.openxmlformats.org/officeDocument/2006/relationships/image" Target="media/image611.png"/><Relationship Id="rId831" Type="http://schemas.openxmlformats.org/officeDocument/2006/relationships/image" Target="media/image818.png"/><Relationship Id="rId263" Type="http://schemas.openxmlformats.org/officeDocument/2006/relationships/image" Target="media/image254.png"/><Relationship Id="rId470" Type="http://schemas.openxmlformats.org/officeDocument/2006/relationships/image" Target="media/image457.png"/><Relationship Id="rId58" Type="http://schemas.openxmlformats.org/officeDocument/2006/relationships/image" Target="media/image49.png"/><Relationship Id="rId123" Type="http://schemas.openxmlformats.org/officeDocument/2006/relationships/image" Target="media/image114.png"/><Relationship Id="rId330" Type="http://schemas.openxmlformats.org/officeDocument/2006/relationships/image" Target="media/image321.png"/><Relationship Id="rId568" Type="http://schemas.openxmlformats.org/officeDocument/2006/relationships/image" Target="media/image555.png"/><Relationship Id="rId775" Type="http://schemas.openxmlformats.org/officeDocument/2006/relationships/image" Target="media/image762.png"/><Relationship Id="rId428" Type="http://schemas.openxmlformats.org/officeDocument/2006/relationships/image" Target="media/image415.png"/><Relationship Id="rId635" Type="http://schemas.openxmlformats.org/officeDocument/2006/relationships/image" Target="media/image622.png"/><Relationship Id="rId842" Type="http://schemas.openxmlformats.org/officeDocument/2006/relationships/image" Target="media/image829.png"/><Relationship Id="rId274" Type="http://schemas.openxmlformats.org/officeDocument/2006/relationships/image" Target="media/image265.png"/><Relationship Id="rId481" Type="http://schemas.openxmlformats.org/officeDocument/2006/relationships/image" Target="media/image468.png"/><Relationship Id="rId702" Type="http://schemas.openxmlformats.org/officeDocument/2006/relationships/image" Target="media/image689.png"/><Relationship Id="rId69" Type="http://schemas.openxmlformats.org/officeDocument/2006/relationships/image" Target="media/image60.png"/><Relationship Id="rId134" Type="http://schemas.openxmlformats.org/officeDocument/2006/relationships/image" Target="media/image125.png"/><Relationship Id="rId579" Type="http://schemas.openxmlformats.org/officeDocument/2006/relationships/image" Target="media/image566.png"/><Relationship Id="rId786" Type="http://schemas.openxmlformats.org/officeDocument/2006/relationships/image" Target="media/image773.png"/><Relationship Id="rId341" Type="http://schemas.openxmlformats.org/officeDocument/2006/relationships/image" Target="media/image332.png"/><Relationship Id="rId439" Type="http://schemas.openxmlformats.org/officeDocument/2006/relationships/image" Target="media/image426.png"/><Relationship Id="rId646" Type="http://schemas.openxmlformats.org/officeDocument/2006/relationships/image" Target="media/image633.png"/><Relationship Id="rId201" Type="http://schemas.openxmlformats.org/officeDocument/2006/relationships/image" Target="media/image192.png"/><Relationship Id="rId285" Type="http://schemas.openxmlformats.org/officeDocument/2006/relationships/image" Target="media/image276.png"/><Relationship Id="rId506" Type="http://schemas.openxmlformats.org/officeDocument/2006/relationships/image" Target="media/image493.png"/><Relationship Id="rId492" Type="http://schemas.openxmlformats.org/officeDocument/2006/relationships/image" Target="media/image479.png"/><Relationship Id="rId713" Type="http://schemas.openxmlformats.org/officeDocument/2006/relationships/image" Target="media/image700.png"/><Relationship Id="rId797" Type="http://schemas.openxmlformats.org/officeDocument/2006/relationships/image" Target="media/image784.png"/><Relationship Id="rId145" Type="http://schemas.openxmlformats.org/officeDocument/2006/relationships/image" Target="media/image136.png"/><Relationship Id="rId352" Type="http://schemas.openxmlformats.org/officeDocument/2006/relationships/image" Target="media/image343.png"/><Relationship Id="rId212" Type="http://schemas.openxmlformats.org/officeDocument/2006/relationships/image" Target="media/image203.png"/><Relationship Id="rId657" Type="http://schemas.openxmlformats.org/officeDocument/2006/relationships/image" Target="media/image644.png"/><Relationship Id="rId296" Type="http://schemas.openxmlformats.org/officeDocument/2006/relationships/image" Target="media/image287.png"/><Relationship Id="rId517" Type="http://schemas.openxmlformats.org/officeDocument/2006/relationships/image" Target="media/image504.png"/><Relationship Id="rId724" Type="http://schemas.openxmlformats.org/officeDocument/2006/relationships/image" Target="media/image711.png"/><Relationship Id="rId60" Type="http://schemas.openxmlformats.org/officeDocument/2006/relationships/image" Target="media/image51.png"/><Relationship Id="rId156" Type="http://schemas.openxmlformats.org/officeDocument/2006/relationships/image" Target="media/image147.png"/><Relationship Id="rId363" Type="http://schemas.openxmlformats.org/officeDocument/2006/relationships/image" Target="media/image354.png"/><Relationship Id="rId570" Type="http://schemas.openxmlformats.org/officeDocument/2006/relationships/image" Target="media/image557.png"/><Relationship Id="rId223" Type="http://schemas.openxmlformats.org/officeDocument/2006/relationships/image" Target="media/image214.png"/><Relationship Id="rId430" Type="http://schemas.openxmlformats.org/officeDocument/2006/relationships/image" Target="media/image417.png"/><Relationship Id="rId668" Type="http://schemas.openxmlformats.org/officeDocument/2006/relationships/image" Target="media/image655.png"/><Relationship Id="rId18" Type="http://schemas.openxmlformats.org/officeDocument/2006/relationships/image" Target="media/image9.png"/><Relationship Id="rId528" Type="http://schemas.openxmlformats.org/officeDocument/2006/relationships/image" Target="media/image515.png"/><Relationship Id="rId735" Type="http://schemas.openxmlformats.org/officeDocument/2006/relationships/image" Target="media/image722.png"/><Relationship Id="rId167" Type="http://schemas.openxmlformats.org/officeDocument/2006/relationships/image" Target="media/image158.png"/><Relationship Id="rId374" Type="http://schemas.openxmlformats.org/officeDocument/2006/relationships/image" Target="media/image365.png"/><Relationship Id="rId581" Type="http://schemas.openxmlformats.org/officeDocument/2006/relationships/image" Target="media/image568.png"/><Relationship Id="rId71" Type="http://schemas.openxmlformats.org/officeDocument/2006/relationships/image" Target="media/image62.png"/><Relationship Id="rId234" Type="http://schemas.openxmlformats.org/officeDocument/2006/relationships/image" Target="media/image225.png"/><Relationship Id="rId679" Type="http://schemas.openxmlformats.org/officeDocument/2006/relationships/image" Target="media/image666.png"/><Relationship Id="rId802" Type="http://schemas.openxmlformats.org/officeDocument/2006/relationships/image" Target="media/image789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441" Type="http://schemas.openxmlformats.org/officeDocument/2006/relationships/image" Target="media/image428.png"/><Relationship Id="rId539" Type="http://schemas.openxmlformats.org/officeDocument/2006/relationships/image" Target="media/image526.png"/><Relationship Id="rId746" Type="http://schemas.openxmlformats.org/officeDocument/2006/relationships/image" Target="media/image733.png"/><Relationship Id="rId178" Type="http://schemas.openxmlformats.org/officeDocument/2006/relationships/image" Target="media/image169.png"/><Relationship Id="rId301" Type="http://schemas.openxmlformats.org/officeDocument/2006/relationships/image" Target="media/image292.png"/><Relationship Id="rId82" Type="http://schemas.openxmlformats.org/officeDocument/2006/relationships/image" Target="media/image73.png"/><Relationship Id="rId385" Type="http://schemas.openxmlformats.org/officeDocument/2006/relationships/image" Target="media/image375.png"/><Relationship Id="rId592" Type="http://schemas.openxmlformats.org/officeDocument/2006/relationships/image" Target="media/image579.png"/><Relationship Id="rId606" Type="http://schemas.openxmlformats.org/officeDocument/2006/relationships/image" Target="media/image593.png"/><Relationship Id="rId813" Type="http://schemas.openxmlformats.org/officeDocument/2006/relationships/image" Target="media/image800.png"/><Relationship Id="rId245" Type="http://schemas.openxmlformats.org/officeDocument/2006/relationships/image" Target="media/image236.png"/><Relationship Id="rId452" Type="http://schemas.openxmlformats.org/officeDocument/2006/relationships/image" Target="media/image439.png"/><Relationship Id="rId105" Type="http://schemas.openxmlformats.org/officeDocument/2006/relationships/image" Target="media/image96.png"/><Relationship Id="rId312" Type="http://schemas.openxmlformats.org/officeDocument/2006/relationships/image" Target="media/image303.png"/><Relationship Id="rId757" Type="http://schemas.openxmlformats.org/officeDocument/2006/relationships/image" Target="media/image744.png"/><Relationship Id="rId93" Type="http://schemas.openxmlformats.org/officeDocument/2006/relationships/image" Target="media/image84.png"/><Relationship Id="rId189" Type="http://schemas.openxmlformats.org/officeDocument/2006/relationships/image" Target="media/image180.png"/><Relationship Id="rId396" Type="http://schemas.openxmlformats.org/officeDocument/2006/relationships/image" Target="media/image384.png"/><Relationship Id="rId617" Type="http://schemas.openxmlformats.org/officeDocument/2006/relationships/image" Target="media/image604.png"/><Relationship Id="rId824" Type="http://schemas.openxmlformats.org/officeDocument/2006/relationships/image" Target="media/image811.png"/><Relationship Id="rId256" Type="http://schemas.openxmlformats.org/officeDocument/2006/relationships/image" Target="media/image247.png"/><Relationship Id="rId463" Type="http://schemas.openxmlformats.org/officeDocument/2006/relationships/image" Target="media/image450.png"/><Relationship Id="rId670" Type="http://schemas.openxmlformats.org/officeDocument/2006/relationships/image" Target="media/image657.png"/><Relationship Id="rId116" Type="http://schemas.openxmlformats.org/officeDocument/2006/relationships/image" Target="media/image107.png"/><Relationship Id="rId323" Type="http://schemas.openxmlformats.org/officeDocument/2006/relationships/image" Target="media/image314.png"/><Relationship Id="rId530" Type="http://schemas.openxmlformats.org/officeDocument/2006/relationships/image" Target="media/image517.png"/><Relationship Id="rId768" Type="http://schemas.openxmlformats.org/officeDocument/2006/relationships/image" Target="media/image755.png"/><Relationship Id="rId20" Type="http://schemas.openxmlformats.org/officeDocument/2006/relationships/image" Target="media/image11.png"/><Relationship Id="rId628" Type="http://schemas.openxmlformats.org/officeDocument/2006/relationships/image" Target="media/image615.png"/><Relationship Id="rId835" Type="http://schemas.openxmlformats.org/officeDocument/2006/relationships/image" Target="media/image822.png"/><Relationship Id="rId267" Type="http://schemas.openxmlformats.org/officeDocument/2006/relationships/image" Target="media/image258.png"/><Relationship Id="rId474" Type="http://schemas.openxmlformats.org/officeDocument/2006/relationships/image" Target="media/image461.png"/><Relationship Id="rId127" Type="http://schemas.openxmlformats.org/officeDocument/2006/relationships/image" Target="media/image118.png"/><Relationship Id="rId681" Type="http://schemas.openxmlformats.org/officeDocument/2006/relationships/image" Target="media/image668.png"/><Relationship Id="rId779" Type="http://schemas.openxmlformats.org/officeDocument/2006/relationships/image" Target="media/image766.png"/><Relationship Id="rId31" Type="http://schemas.openxmlformats.org/officeDocument/2006/relationships/image" Target="media/image22.png"/><Relationship Id="rId334" Type="http://schemas.openxmlformats.org/officeDocument/2006/relationships/image" Target="media/image325.png"/><Relationship Id="rId541" Type="http://schemas.openxmlformats.org/officeDocument/2006/relationships/image" Target="media/image528.png"/><Relationship Id="rId639" Type="http://schemas.openxmlformats.org/officeDocument/2006/relationships/image" Target="media/image626.png"/><Relationship Id="rId180" Type="http://schemas.openxmlformats.org/officeDocument/2006/relationships/image" Target="media/image171.png"/><Relationship Id="rId278" Type="http://schemas.openxmlformats.org/officeDocument/2006/relationships/image" Target="media/image269.png"/><Relationship Id="rId401" Type="http://schemas.openxmlformats.org/officeDocument/2006/relationships/image" Target="media/image388.png"/><Relationship Id="rId846" Type="http://schemas.openxmlformats.org/officeDocument/2006/relationships/fontTable" Target="fontTable.xml"/><Relationship Id="rId485" Type="http://schemas.openxmlformats.org/officeDocument/2006/relationships/image" Target="media/image472.png"/><Relationship Id="rId692" Type="http://schemas.openxmlformats.org/officeDocument/2006/relationships/image" Target="media/image679.png"/><Relationship Id="rId706" Type="http://schemas.openxmlformats.org/officeDocument/2006/relationships/image" Target="media/image693.png"/><Relationship Id="rId42" Type="http://schemas.openxmlformats.org/officeDocument/2006/relationships/image" Target="media/image33.png"/><Relationship Id="rId138" Type="http://schemas.openxmlformats.org/officeDocument/2006/relationships/image" Target="media/image129.png"/><Relationship Id="rId345" Type="http://schemas.openxmlformats.org/officeDocument/2006/relationships/image" Target="media/image336.png"/><Relationship Id="rId552" Type="http://schemas.openxmlformats.org/officeDocument/2006/relationships/image" Target="media/image539.pn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412" Type="http://schemas.openxmlformats.org/officeDocument/2006/relationships/image" Target="media/image399.png"/><Relationship Id="rId289" Type="http://schemas.openxmlformats.org/officeDocument/2006/relationships/image" Target="media/image280.png"/><Relationship Id="rId496" Type="http://schemas.openxmlformats.org/officeDocument/2006/relationships/image" Target="media/image483.png"/><Relationship Id="rId717" Type="http://schemas.openxmlformats.org/officeDocument/2006/relationships/image" Target="media/image704.png"/><Relationship Id="rId53" Type="http://schemas.openxmlformats.org/officeDocument/2006/relationships/image" Target="media/image44.png"/><Relationship Id="rId149" Type="http://schemas.openxmlformats.org/officeDocument/2006/relationships/image" Target="media/image140.png"/><Relationship Id="rId356" Type="http://schemas.openxmlformats.org/officeDocument/2006/relationships/image" Target="media/image347.png"/><Relationship Id="rId563" Type="http://schemas.openxmlformats.org/officeDocument/2006/relationships/image" Target="media/image550.png"/><Relationship Id="rId770" Type="http://schemas.openxmlformats.org/officeDocument/2006/relationships/image" Target="media/image757.png"/><Relationship Id="rId216" Type="http://schemas.openxmlformats.org/officeDocument/2006/relationships/image" Target="media/image207.png"/><Relationship Id="rId423" Type="http://schemas.openxmlformats.org/officeDocument/2006/relationships/image" Target="media/image410.png"/><Relationship Id="rId630" Type="http://schemas.openxmlformats.org/officeDocument/2006/relationships/image" Target="media/image617.png"/><Relationship Id="rId728" Type="http://schemas.openxmlformats.org/officeDocument/2006/relationships/image" Target="media/image715.png"/><Relationship Id="rId64" Type="http://schemas.openxmlformats.org/officeDocument/2006/relationships/image" Target="media/image55.png"/><Relationship Id="rId367" Type="http://schemas.openxmlformats.org/officeDocument/2006/relationships/image" Target="media/image358.png"/><Relationship Id="rId574" Type="http://schemas.openxmlformats.org/officeDocument/2006/relationships/image" Target="media/image561.png"/><Relationship Id="rId227" Type="http://schemas.openxmlformats.org/officeDocument/2006/relationships/image" Target="media/image218.png"/><Relationship Id="rId781" Type="http://schemas.openxmlformats.org/officeDocument/2006/relationships/image" Target="media/image768.png"/><Relationship Id="rId434" Type="http://schemas.openxmlformats.org/officeDocument/2006/relationships/image" Target="media/image421.png"/><Relationship Id="rId641" Type="http://schemas.openxmlformats.org/officeDocument/2006/relationships/image" Target="media/image628.png"/><Relationship Id="rId739" Type="http://schemas.openxmlformats.org/officeDocument/2006/relationships/image" Target="media/image726.png"/><Relationship Id="rId280" Type="http://schemas.openxmlformats.org/officeDocument/2006/relationships/image" Target="media/image271.png"/><Relationship Id="rId501" Type="http://schemas.openxmlformats.org/officeDocument/2006/relationships/image" Target="media/image488.png"/><Relationship Id="rId75" Type="http://schemas.openxmlformats.org/officeDocument/2006/relationships/image" Target="media/image66.png"/><Relationship Id="rId140" Type="http://schemas.openxmlformats.org/officeDocument/2006/relationships/image" Target="media/image131.png"/><Relationship Id="rId378" Type="http://schemas.openxmlformats.org/officeDocument/2006/relationships/image" Target="media/image369.png"/><Relationship Id="rId585" Type="http://schemas.openxmlformats.org/officeDocument/2006/relationships/image" Target="media/image572.png"/><Relationship Id="rId792" Type="http://schemas.openxmlformats.org/officeDocument/2006/relationships/image" Target="media/image779.png"/><Relationship Id="rId806" Type="http://schemas.openxmlformats.org/officeDocument/2006/relationships/image" Target="media/image793.png"/><Relationship Id="rId6" Type="http://schemas.openxmlformats.org/officeDocument/2006/relationships/footnotes" Target="footnotes.xml"/><Relationship Id="rId238" Type="http://schemas.openxmlformats.org/officeDocument/2006/relationships/image" Target="media/image229.png"/><Relationship Id="rId445" Type="http://schemas.openxmlformats.org/officeDocument/2006/relationships/image" Target="media/image432.png"/><Relationship Id="rId652" Type="http://schemas.openxmlformats.org/officeDocument/2006/relationships/image" Target="media/image639.png"/><Relationship Id="rId291" Type="http://schemas.openxmlformats.org/officeDocument/2006/relationships/image" Target="media/image282.png"/><Relationship Id="rId305" Type="http://schemas.openxmlformats.org/officeDocument/2006/relationships/image" Target="media/image296.png"/><Relationship Id="rId512" Type="http://schemas.openxmlformats.org/officeDocument/2006/relationships/image" Target="media/image499.png"/><Relationship Id="rId86" Type="http://schemas.openxmlformats.org/officeDocument/2006/relationships/image" Target="media/image77.png"/><Relationship Id="rId151" Type="http://schemas.openxmlformats.org/officeDocument/2006/relationships/image" Target="media/image142.png"/><Relationship Id="rId389" Type="http://schemas.openxmlformats.org/officeDocument/2006/relationships/hyperlink" Target="https://eakcize-api-test.mfin.gov.rs/platform/" TargetMode="External"/><Relationship Id="rId596" Type="http://schemas.openxmlformats.org/officeDocument/2006/relationships/image" Target="media/image583.png"/><Relationship Id="rId817" Type="http://schemas.openxmlformats.org/officeDocument/2006/relationships/image" Target="media/image804.png"/><Relationship Id="rId249" Type="http://schemas.openxmlformats.org/officeDocument/2006/relationships/image" Target="media/image240.png"/><Relationship Id="rId456" Type="http://schemas.openxmlformats.org/officeDocument/2006/relationships/image" Target="media/image443.png"/><Relationship Id="rId663" Type="http://schemas.openxmlformats.org/officeDocument/2006/relationships/image" Target="media/image650.png"/><Relationship Id="rId13" Type="http://schemas.openxmlformats.org/officeDocument/2006/relationships/image" Target="media/image5.png"/><Relationship Id="rId109" Type="http://schemas.openxmlformats.org/officeDocument/2006/relationships/image" Target="media/image100.png"/><Relationship Id="rId316" Type="http://schemas.openxmlformats.org/officeDocument/2006/relationships/image" Target="media/image307.png"/><Relationship Id="rId523" Type="http://schemas.openxmlformats.org/officeDocument/2006/relationships/image" Target="media/image510.png"/><Relationship Id="rId97" Type="http://schemas.openxmlformats.org/officeDocument/2006/relationships/image" Target="media/image88.png"/><Relationship Id="rId730" Type="http://schemas.openxmlformats.org/officeDocument/2006/relationships/image" Target="media/image717.png"/><Relationship Id="rId828" Type="http://schemas.openxmlformats.org/officeDocument/2006/relationships/image" Target="media/image815.png"/><Relationship Id="rId162" Type="http://schemas.openxmlformats.org/officeDocument/2006/relationships/image" Target="media/image153.png"/><Relationship Id="rId467" Type="http://schemas.openxmlformats.org/officeDocument/2006/relationships/image" Target="media/image454.png"/><Relationship Id="rId674" Type="http://schemas.openxmlformats.org/officeDocument/2006/relationships/image" Target="media/image661.png"/><Relationship Id="rId24" Type="http://schemas.openxmlformats.org/officeDocument/2006/relationships/image" Target="media/image15.png"/><Relationship Id="rId66" Type="http://schemas.openxmlformats.org/officeDocument/2006/relationships/image" Target="media/image57.png"/><Relationship Id="rId131" Type="http://schemas.openxmlformats.org/officeDocument/2006/relationships/image" Target="media/image122.png"/><Relationship Id="rId327" Type="http://schemas.openxmlformats.org/officeDocument/2006/relationships/image" Target="media/image318.png"/><Relationship Id="rId369" Type="http://schemas.openxmlformats.org/officeDocument/2006/relationships/image" Target="media/image360.png"/><Relationship Id="rId534" Type="http://schemas.openxmlformats.org/officeDocument/2006/relationships/image" Target="media/image521.png"/><Relationship Id="rId576" Type="http://schemas.openxmlformats.org/officeDocument/2006/relationships/image" Target="media/image563.png"/><Relationship Id="rId741" Type="http://schemas.openxmlformats.org/officeDocument/2006/relationships/image" Target="media/image728.png"/><Relationship Id="rId783" Type="http://schemas.openxmlformats.org/officeDocument/2006/relationships/image" Target="media/image770.png"/><Relationship Id="rId839" Type="http://schemas.openxmlformats.org/officeDocument/2006/relationships/image" Target="media/image826.png"/><Relationship Id="rId173" Type="http://schemas.openxmlformats.org/officeDocument/2006/relationships/image" Target="media/image164.png"/><Relationship Id="rId229" Type="http://schemas.openxmlformats.org/officeDocument/2006/relationships/image" Target="media/image220.png"/><Relationship Id="rId380" Type="http://schemas.openxmlformats.org/officeDocument/2006/relationships/image" Target="media/image371.png"/><Relationship Id="rId436" Type="http://schemas.openxmlformats.org/officeDocument/2006/relationships/image" Target="media/image423.png"/><Relationship Id="rId601" Type="http://schemas.openxmlformats.org/officeDocument/2006/relationships/image" Target="media/image588.png"/><Relationship Id="rId643" Type="http://schemas.openxmlformats.org/officeDocument/2006/relationships/image" Target="media/image630.png"/><Relationship Id="rId240" Type="http://schemas.openxmlformats.org/officeDocument/2006/relationships/image" Target="media/image231.png"/><Relationship Id="rId478" Type="http://schemas.openxmlformats.org/officeDocument/2006/relationships/image" Target="media/image465.png"/><Relationship Id="rId685" Type="http://schemas.openxmlformats.org/officeDocument/2006/relationships/image" Target="media/image672.png"/><Relationship Id="rId35" Type="http://schemas.openxmlformats.org/officeDocument/2006/relationships/image" Target="media/image26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282" Type="http://schemas.openxmlformats.org/officeDocument/2006/relationships/image" Target="media/image273.png"/><Relationship Id="rId338" Type="http://schemas.openxmlformats.org/officeDocument/2006/relationships/image" Target="media/image329.png"/><Relationship Id="rId503" Type="http://schemas.openxmlformats.org/officeDocument/2006/relationships/image" Target="media/image490.png"/><Relationship Id="rId545" Type="http://schemas.openxmlformats.org/officeDocument/2006/relationships/image" Target="media/image532.png"/><Relationship Id="rId587" Type="http://schemas.openxmlformats.org/officeDocument/2006/relationships/image" Target="media/image574.png"/><Relationship Id="rId710" Type="http://schemas.openxmlformats.org/officeDocument/2006/relationships/image" Target="media/image697.png"/><Relationship Id="rId752" Type="http://schemas.openxmlformats.org/officeDocument/2006/relationships/image" Target="media/image739.png"/><Relationship Id="rId808" Type="http://schemas.openxmlformats.org/officeDocument/2006/relationships/image" Target="media/image795.png"/><Relationship Id="rId8" Type="http://schemas.openxmlformats.org/officeDocument/2006/relationships/hyperlink" Target="https://eakcize-api-test.mfin.gov.rs/platform/" TargetMode="External"/><Relationship Id="rId142" Type="http://schemas.openxmlformats.org/officeDocument/2006/relationships/image" Target="media/image133.png"/><Relationship Id="rId184" Type="http://schemas.openxmlformats.org/officeDocument/2006/relationships/image" Target="media/image175.png"/><Relationship Id="rId391" Type="http://schemas.openxmlformats.org/officeDocument/2006/relationships/image" Target="media/image379.png"/><Relationship Id="rId405" Type="http://schemas.openxmlformats.org/officeDocument/2006/relationships/image" Target="media/image392.png"/><Relationship Id="rId447" Type="http://schemas.openxmlformats.org/officeDocument/2006/relationships/image" Target="media/image434.png"/><Relationship Id="rId612" Type="http://schemas.openxmlformats.org/officeDocument/2006/relationships/image" Target="media/image599.png"/><Relationship Id="rId794" Type="http://schemas.openxmlformats.org/officeDocument/2006/relationships/image" Target="media/image781.png"/><Relationship Id="rId251" Type="http://schemas.openxmlformats.org/officeDocument/2006/relationships/image" Target="media/image242.png"/><Relationship Id="rId489" Type="http://schemas.openxmlformats.org/officeDocument/2006/relationships/image" Target="media/image476.png"/><Relationship Id="rId654" Type="http://schemas.openxmlformats.org/officeDocument/2006/relationships/image" Target="media/image641.png"/><Relationship Id="rId696" Type="http://schemas.openxmlformats.org/officeDocument/2006/relationships/image" Target="media/image683.png"/><Relationship Id="rId46" Type="http://schemas.openxmlformats.org/officeDocument/2006/relationships/image" Target="media/image37.png"/><Relationship Id="rId293" Type="http://schemas.openxmlformats.org/officeDocument/2006/relationships/image" Target="media/image284.png"/><Relationship Id="rId307" Type="http://schemas.openxmlformats.org/officeDocument/2006/relationships/image" Target="media/image298.png"/><Relationship Id="rId349" Type="http://schemas.openxmlformats.org/officeDocument/2006/relationships/image" Target="media/image340.png"/><Relationship Id="rId514" Type="http://schemas.openxmlformats.org/officeDocument/2006/relationships/image" Target="media/image501.png"/><Relationship Id="rId556" Type="http://schemas.openxmlformats.org/officeDocument/2006/relationships/image" Target="media/image543.png"/><Relationship Id="rId721" Type="http://schemas.openxmlformats.org/officeDocument/2006/relationships/image" Target="media/image708.png"/><Relationship Id="rId763" Type="http://schemas.openxmlformats.org/officeDocument/2006/relationships/image" Target="media/image750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53" Type="http://schemas.openxmlformats.org/officeDocument/2006/relationships/image" Target="media/image144.png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360" Type="http://schemas.openxmlformats.org/officeDocument/2006/relationships/image" Target="media/image351.png"/><Relationship Id="rId416" Type="http://schemas.openxmlformats.org/officeDocument/2006/relationships/image" Target="media/image403.png"/><Relationship Id="rId598" Type="http://schemas.openxmlformats.org/officeDocument/2006/relationships/image" Target="media/image585.png"/><Relationship Id="rId819" Type="http://schemas.openxmlformats.org/officeDocument/2006/relationships/image" Target="media/image806.png"/><Relationship Id="rId220" Type="http://schemas.openxmlformats.org/officeDocument/2006/relationships/image" Target="media/image211.png"/><Relationship Id="rId458" Type="http://schemas.openxmlformats.org/officeDocument/2006/relationships/image" Target="media/image445.png"/><Relationship Id="rId623" Type="http://schemas.openxmlformats.org/officeDocument/2006/relationships/image" Target="media/image610.png"/><Relationship Id="rId665" Type="http://schemas.openxmlformats.org/officeDocument/2006/relationships/image" Target="media/image652.png"/><Relationship Id="rId830" Type="http://schemas.openxmlformats.org/officeDocument/2006/relationships/image" Target="media/image817.png"/><Relationship Id="rId15" Type="http://schemas.openxmlformats.org/officeDocument/2006/relationships/hyperlink" Target="https://eakcize-api-test.mfin.gov.rs/platform/" TargetMode="External"/><Relationship Id="rId57" Type="http://schemas.openxmlformats.org/officeDocument/2006/relationships/image" Target="media/image48.png"/><Relationship Id="rId262" Type="http://schemas.openxmlformats.org/officeDocument/2006/relationships/image" Target="media/image253.png"/><Relationship Id="rId318" Type="http://schemas.openxmlformats.org/officeDocument/2006/relationships/image" Target="media/image309.png"/><Relationship Id="rId525" Type="http://schemas.openxmlformats.org/officeDocument/2006/relationships/image" Target="media/image512.png"/><Relationship Id="rId567" Type="http://schemas.openxmlformats.org/officeDocument/2006/relationships/image" Target="media/image554.png"/><Relationship Id="rId732" Type="http://schemas.openxmlformats.org/officeDocument/2006/relationships/image" Target="media/image719.png"/><Relationship Id="rId99" Type="http://schemas.openxmlformats.org/officeDocument/2006/relationships/image" Target="media/image90.png"/><Relationship Id="rId122" Type="http://schemas.openxmlformats.org/officeDocument/2006/relationships/image" Target="media/image113.png"/><Relationship Id="rId164" Type="http://schemas.openxmlformats.org/officeDocument/2006/relationships/image" Target="media/image155.png"/><Relationship Id="rId371" Type="http://schemas.openxmlformats.org/officeDocument/2006/relationships/image" Target="media/image362.png"/><Relationship Id="rId774" Type="http://schemas.openxmlformats.org/officeDocument/2006/relationships/image" Target="media/image761.png"/><Relationship Id="rId427" Type="http://schemas.openxmlformats.org/officeDocument/2006/relationships/image" Target="media/image414.png"/><Relationship Id="rId469" Type="http://schemas.openxmlformats.org/officeDocument/2006/relationships/image" Target="media/image456.png"/><Relationship Id="rId634" Type="http://schemas.openxmlformats.org/officeDocument/2006/relationships/image" Target="media/image621.png"/><Relationship Id="rId676" Type="http://schemas.openxmlformats.org/officeDocument/2006/relationships/image" Target="media/image663.png"/><Relationship Id="rId841" Type="http://schemas.openxmlformats.org/officeDocument/2006/relationships/image" Target="media/image828.png"/><Relationship Id="rId26" Type="http://schemas.openxmlformats.org/officeDocument/2006/relationships/image" Target="media/image17.png"/><Relationship Id="rId231" Type="http://schemas.openxmlformats.org/officeDocument/2006/relationships/image" Target="media/image222.png"/><Relationship Id="rId273" Type="http://schemas.openxmlformats.org/officeDocument/2006/relationships/image" Target="media/image264.png"/><Relationship Id="rId329" Type="http://schemas.openxmlformats.org/officeDocument/2006/relationships/image" Target="media/image320.png"/><Relationship Id="rId480" Type="http://schemas.openxmlformats.org/officeDocument/2006/relationships/image" Target="media/image467.png"/><Relationship Id="rId536" Type="http://schemas.openxmlformats.org/officeDocument/2006/relationships/image" Target="media/image523.png"/><Relationship Id="rId701" Type="http://schemas.openxmlformats.org/officeDocument/2006/relationships/image" Target="media/image688.png"/><Relationship Id="rId68" Type="http://schemas.openxmlformats.org/officeDocument/2006/relationships/image" Target="media/image59.png"/><Relationship Id="rId133" Type="http://schemas.openxmlformats.org/officeDocument/2006/relationships/image" Target="media/image124.png"/><Relationship Id="rId175" Type="http://schemas.openxmlformats.org/officeDocument/2006/relationships/image" Target="media/image166.png"/><Relationship Id="rId340" Type="http://schemas.openxmlformats.org/officeDocument/2006/relationships/image" Target="media/image331.png"/><Relationship Id="rId578" Type="http://schemas.openxmlformats.org/officeDocument/2006/relationships/image" Target="media/image565.png"/><Relationship Id="rId743" Type="http://schemas.openxmlformats.org/officeDocument/2006/relationships/image" Target="media/image730.png"/><Relationship Id="rId785" Type="http://schemas.openxmlformats.org/officeDocument/2006/relationships/image" Target="media/image772.png"/><Relationship Id="rId200" Type="http://schemas.openxmlformats.org/officeDocument/2006/relationships/image" Target="media/image191.png"/><Relationship Id="rId382" Type="http://schemas.openxmlformats.org/officeDocument/2006/relationships/image" Target="media/image373.png"/><Relationship Id="rId438" Type="http://schemas.openxmlformats.org/officeDocument/2006/relationships/image" Target="media/image425.png"/><Relationship Id="rId603" Type="http://schemas.openxmlformats.org/officeDocument/2006/relationships/image" Target="media/image590.png"/><Relationship Id="rId645" Type="http://schemas.openxmlformats.org/officeDocument/2006/relationships/image" Target="media/image632.png"/><Relationship Id="rId687" Type="http://schemas.openxmlformats.org/officeDocument/2006/relationships/image" Target="media/image674.png"/><Relationship Id="rId810" Type="http://schemas.openxmlformats.org/officeDocument/2006/relationships/image" Target="media/image797.png"/><Relationship Id="rId242" Type="http://schemas.openxmlformats.org/officeDocument/2006/relationships/image" Target="media/image233.png"/><Relationship Id="rId284" Type="http://schemas.openxmlformats.org/officeDocument/2006/relationships/image" Target="media/image275.png"/><Relationship Id="rId491" Type="http://schemas.openxmlformats.org/officeDocument/2006/relationships/image" Target="media/image478.png"/><Relationship Id="rId505" Type="http://schemas.openxmlformats.org/officeDocument/2006/relationships/image" Target="media/image492.png"/><Relationship Id="rId712" Type="http://schemas.openxmlformats.org/officeDocument/2006/relationships/image" Target="media/image699.png"/><Relationship Id="rId37" Type="http://schemas.openxmlformats.org/officeDocument/2006/relationships/image" Target="media/image28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44" Type="http://schemas.openxmlformats.org/officeDocument/2006/relationships/image" Target="media/image135.png"/><Relationship Id="rId547" Type="http://schemas.openxmlformats.org/officeDocument/2006/relationships/image" Target="media/image534.png"/><Relationship Id="rId589" Type="http://schemas.openxmlformats.org/officeDocument/2006/relationships/image" Target="media/image576.png"/><Relationship Id="rId754" Type="http://schemas.openxmlformats.org/officeDocument/2006/relationships/image" Target="media/image741.png"/><Relationship Id="rId796" Type="http://schemas.openxmlformats.org/officeDocument/2006/relationships/image" Target="media/image783.png"/><Relationship Id="rId90" Type="http://schemas.openxmlformats.org/officeDocument/2006/relationships/image" Target="media/image81.png"/><Relationship Id="rId186" Type="http://schemas.openxmlformats.org/officeDocument/2006/relationships/image" Target="media/image177.png"/><Relationship Id="rId351" Type="http://schemas.openxmlformats.org/officeDocument/2006/relationships/image" Target="media/image342.png"/><Relationship Id="rId393" Type="http://schemas.openxmlformats.org/officeDocument/2006/relationships/image" Target="media/image381.png"/><Relationship Id="rId407" Type="http://schemas.openxmlformats.org/officeDocument/2006/relationships/image" Target="media/image394.png"/><Relationship Id="rId449" Type="http://schemas.openxmlformats.org/officeDocument/2006/relationships/image" Target="media/image436.png"/><Relationship Id="rId614" Type="http://schemas.openxmlformats.org/officeDocument/2006/relationships/image" Target="media/image601.png"/><Relationship Id="rId656" Type="http://schemas.openxmlformats.org/officeDocument/2006/relationships/image" Target="media/image643.png"/><Relationship Id="rId821" Type="http://schemas.openxmlformats.org/officeDocument/2006/relationships/image" Target="media/image808.png"/><Relationship Id="rId211" Type="http://schemas.openxmlformats.org/officeDocument/2006/relationships/image" Target="media/image202.png"/><Relationship Id="rId253" Type="http://schemas.openxmlformats.org/officeDocument/2006/relationships/image" Target="media/image244.png"/><Relationship Id="rId295" Type="http://schemas.openxmlformats.org/officeDocument/2006/relationships/image" Target="media/image286.png"/><Relationship Id="rId309" Type="http://schemas.openxmlformats.org/officeDocument/2006/relationships/image" Target="media/image300.png"/><Relationship Id="rId460" Type="http://schemas.openxmlformats.org/officeDocument/2006/relationships/image" Target="media/image447.png"/><Relationship Id="rId516" Type="http://schemas.openxmlformats.org/officeDocument/2006/relationships/image" Target="media/image503.png"/><Relationship Id="rId698" Type="http://schemas.openxmlformats.org/officeDocument/2006/relationships/image" Target="media/image685.png"/><Relationship Id="rId48" Type="http://schemas.openxmlformats.org/officeDocument/2006/relationships/image" Target="media/image39.png"/><Relationship Id="rId113" Type="http://schemas.openxmlformats.org/officeDocument/2006/relationships/image" Target="media/image104.png"/><Relationship Id="rId320" Type="http://schemas.openxmlformats.org/officeDocument/2006/relationships/image" Target="media/image311.png"/><Relationship Id="rId558" Type="http://schemas.openxmlformats.org/officeDocument/2006/relationships/image" Target="media/image545.png"/><Relationship Id="rId723" Type="http://schemas.openxmlformats.org/officeDocument/2006/relationships/image" Target="media/image710.png"/><Relationship Id="rId765" Type="http://schemas.openxmlformats.org/officeDocument/2006/relationships/image" Target="media/image752.png"/><Relationship Id="rId155" Type="http://schemas.openxmlformats.org/officeDocument/2006/relationships/image" Target="media/image146.png"/><Relationship Id="rId197" Type="http://schemas.openxmlformats.org/officeDocument/2006/relationships/image" Target="media/image188.png"/><Relationship Id="rId362" Type="http://schemas.openxmlformats.org/officeDocument/2006/relationships/image" Target="media/image353.png"/><Relationship Id="rId418" Type="http://schemas.openxmlformats.org/officeDocument/2006/relationships/image" Target="media/image405.png"/><Relationship Id="rId625" Type="http://schemas.openxmlformats.org/officeDocument/2006/relationships/image" Target="media/image612.png"/><Relationship Id="rId832" Type="http://schemas.openxmlformats.org/officeDocument/2006/relationships/image" Target="media/image819.png"/><Relationship Id="rId222" Type="http://schemas.openxmlformats.org/officeDocument/2006/relationships/image" Target="media/image213.png"/><Relationship Id="rId264" Type="http://schemas.openxmlformats.org/officeDocument/2006/relationships/image" Target="media/image255.png"/><Relationship Id="rId471" Type="http://schemas.openxmlformats.org/officeDocument/2006/relationships/image" Target="media/image458.png"/><Relationship Id="rId667" Type="http://schemas.openxmlformats.org/officeDocument/2006/relationships/image" Target="media/image654.png"/><Relationship Id="rId17" Type="http://schemas.openxmlformats.org/officeDocument/2006/relationships/image" Target="media/image8.png"/><Relationship Id="rId59" Type="http://schemas.openxmlformats.org/officeDocument/2006/relationships/image" Target="media/image50.png"/><Relationship Id="rId124" Type="http://schemas.openxmlformats.org/officeDocument/2006/relationships/image" Target="media/image115.png"/><Relationship Id="rId527" Type="http://schemas.openxmlformats.org/officeDocument/2006/relationships/image" Target="media/image514.png"/><Relationship Id="rId569" Type="http://schemas.openxmlformats.org/officeDocument/2006/relationships/image" Target="media/image556.png"/><Relationship Id="rId734" Type="http://schemas.openxmlformats.org/officeDocument/2006/relationships/image" Target="media/image721.png"/><Relationship Id="rId776" Type="http://schemas.openxmlformats.org/officeDocument/2006/relationships/image" Target="media/image763.png"/><Relationship Id="rId70" Type="http://schemas.openxmlformats.org/officeDocument/2006/relationships/image" Target="media/image61.png"/><Relationship Id="rId166" Type="http://schemas.openxmlformats.org/officeDocument/2006/relationships/image" Target="media/image157.png"/><Relationship Id="rId331" Type="http://schemas.openxmlformats.org/officeDocument/2006/relationships/image" Target="media/image322.png"/><Relationship Id="rId373" Type="http://schemas.openxmlformats.org/officeDocument/2006/relationships/image" Target="media/image364.png"/><Relationship Id="rId429" Type="http://schemas.openxmlformats.org/officeDocument/2006/relationships/image" Target="media/image416.png"/><Relationship Id="rId580" Type="http://schemas.openxmlformats.org/officeDocument/2006/relationships/image" Target="media/image567.png"/><Relationship Id="rId636" Type="http://schemas.openxmlformats.org/officeDocument/2006/relationships/image" Target="media/image623.png"/><Relationship Id="rId801" Type="http://schemas.openxmlformats.org/officeDocument/2006/relationships/image" Target="media/image788.png"/><Relationship Id="rId1" Type="http://schemas.openxmlformats.org/officeDocument/2006/relationships/customXml" Target="../customXml/item1.xml"/><Relationship Id="rId233" Type="http://schemas.openxmlformats.org/officeDocument/2006/relationships/image" Target="media/image224.png"/><Relationship Id="rId440" Type="http://schemas.openxmlformats.org/officeDocument/2006/relationships/image" Target="media/image427.png"/><Relationship Id="rId678" Type="http://schemas.openxmlformats.org/officeDocument/2006/relationships/image" Target="media/image665.png"/><Relationship Id="rId843" Type="http://schemas.openxmlformats.org/officeDocument/2006/relationships/image" Target="media/image830.png"/><Relationship Id="rId28" Type="http://schemas.openxmlformats.org/officeDocument/2006/relationships/image" Target="media/image19.png"/><Relationship Id="rId275" Type="http://schemas.openxmlformats.org/officeDocument/2006/relationships/image" Target="media/image266.png"/><Relationship Id="rId300" Type="http://schemas.openxmlformats.org/officeDocument/2006/relationships/image" Target="media/image291.png"/><Relationship Id="rId482" Type="http://schemas.openxmlformats.org/officeDocument/2006/relationships/image" Target="media/image469.png"/><Relationship Id="rId538" Type="http://schemas.openxmlformats.org/officeDocument/2006/relationships/image" Target="media/image525.png"/><Relationship Id="rId703" Type="http://schemas.openxmlformats.org/officeDocument/2006/relationships/image" Target="media/image690.png"/><Relationship Id="rId745" Type="http://schemas.openxmlformats.org/officeDocument/2006/relationships/image" Target="media/image732.png"/><Relationship Id="rId81" Type="http://schemas.openxmlformats.org/officeDocument/2006/relationships/image" Target="media/image72.png"/><Relationship Id="rId135" Type="http://schemas.openxmlformats.org/officeDocument/2006/relationships/image" Target="media/image126.png"/><Relationship Id="rId177" Type="http://schemas.openxmlformats.org/officeDocument/2006/relationships/image" Target="media/image168.png"/><Relationship Id="rId342" Type="http://schemas.openxmlformats.org/officeDocument/2006/relationships/image" Target="media/image333.png"/><Relationship Id="rId384" Type="http://schemas.openxmlformats.org/officeDocument/2006/relationships/image" Target="media/image374.png"/><Relationship Id="rId591" Type="http://schemas.openxmlformats.org/officeDocument/2006/relationships/image" Target="media/image578.png"/><Relationship Id="rId605" Type="http://schemas.openxmlformats.org/officeDocument/2006/relationships/image" Target="media/image592.png"/><Relationship Id="rId787" Type="http://schemas.openxmlformats.org/officeDocument/2006/relationships/image" Target="media/image774.png"/><Relationship Id="rId812" Type="http://schemas.openxmlformats.org/officeDocument/2006/relationships/image" Target="media/image799.png"/><Relationship Id="rId202" Type="http://schemas.openxmlformats.org/officeDocument/2006/relationships/image" Target="media/image193.png"/><Relationship Id="rId244" Type="http://schemas.openxmlformats.org/officeDocument/2006/relationships/image" Target="media/image235.png"/><Relationship Id="rId647" Type="http://schemas.openxmlformats.org/officeDocument/2006/relationships/image" Target="media/image634.png"/><Relationship Id="rId689" Type="http://schemas.openxmlformats.org/officeDocument/2006/relationships/image" Target="media/image676.png"/><Relationship Id="rId39" Type="http://schemas.openxmlformats.org/officeDocument/2006/relationships/image" Target="media/image30.png"/><Relationship Id="rId286" Type="http://schemas.openxmlformats.org/officeDocument/2006/relationships/image" Target="media/image277.png"/><Relationship Id="rId451" Type="http://schemas.openxmlformats.org/officeDocument/2006/relationships/image" Target="media/image438.png"/><Relationship Id="rId493" Type="http://schemas.openxmlformats.org/officeDocument/2006/relationships/image" Target="media/image480.png"/><Relationship Id="rId507" Type="http://schemas.openxmlformats.org/officeDocument/2006/relationships/image" Target="media/image494.png"/><Relationship Id="rId549" Type="http://schemas.openxmlformats.org/officeDocument/2006/relationships/image" Target="media/image536.png"/><Relationship Id="rId714" Type="http://schemas.openxmlformats.org/officeDocument/2006/relationships/image" Target="media/image701.png"/><Relationship Id="rId756" Type="http://schemas.openxmlformats.org/officeDocument/2006/relationships/image" Target="media/image743.png"/><Relationship Id="rId50" Type="http://schemas.openxmlformats.org/officeDocument/2006/relationships/image" Target="media/image41.png"/><Relationship Id="rId104" Type="http://schemas.openxmlformats.org/officeDocument/2006/relationships/image" Target="media/image95.png"/><Relationship Id="rId146" Type="http://schemas.openxmlformats.org/officeDocument/2006/relationships/image" Target="media/image137.png"/><Relationship Id="rId188" Type="http://schemas.openxmlformats.org/officeDocument/2006/relationships/image" Target="media/image179.png"/><Relationship Id="rId311" Type="http://schemas.openxmlformats.org/officeDocument/2006/relationships/image" Target="media/image302.png"/><Relationship Id="rId353" Type="http://schemas.openxmlformats.org/officeDocument/2006/relationships/image" Target="media/image344.png"/><Relationship Id="rId395" Type="http://schemas.openxmlformats.org/officeDocument/2006/relationships/image" Target="media/image383.png"/><Relationship Id="rId409" Type="http://schemas.openxmlformats.org/officeDocument/2006/relationships/image" Target="media/image396.png"/><Relationship Id="rId560" Type="http://schemas.openxmlformats.org/officeDocument/2006/relationships/image" Target="media/image547.png"/><Relationship Id="rId798" Type="http://schemas.openxmlformats.org/officeDocument/2006/relationships/image" Target="media/image785.png"/><Relationship Id="rId92" Type="http://schemas.openxmlformats.org/officeDocument/2006/relationships/image" Target="media/image83.png"/><Relationship Id="rId213" Type="http://schemas.openxmlformats.org/officeDocument/2006/relationships/image" Target="media/image204.png"/><Relationship Id="rId420" Type="http://schemas.openxmlformats.org/officeDocument/2006/relationships/image" Target="media/image407.png"/><Relationship Id="rId616" Type="http://schemas.openxmlformats.org/officeDocument/2006/relationships/image" Target="media/image603.png"/><Relationship Id="rId658" Type="http://schemas.openxmlformats.org/officeDocument/2006/relationships/image" Target="media/image645.png"/><Relationship Id="rId823" Type="http://schemas.openxmlformats.org/officeDocument/2006/relationships/image" Target="media/image810.png"/><Relationship Id="rId255" Type="http://schemas.openxmlformats.org/officeDocument/2006/relationships/image" Target="media/image246.png"/><Relationship Id="rId297" Type="http://schemas.openxmlformats.org/officeDocument/2006/relationships/image" Target="media/image288.png"/><Relationship Id="rId462" Type="http://schemas.openxmlformats.org/officeDocument/2006/relationships/image" Target="media/image449.png"/><Relationship Id="rId518" Type="http://schemas.openxmlformats.org/officeDocument/2006/relationships/image" Target="media/image505.png"/><Relationship Id="rId725" Type="http://schemas.openxmlformats.org/officeDocument/2006/relationships/image" Target="media/image712.png"/><Relationship Id="rId115" Type="http://schemas.openxmlformats.org/officeDocument/2006/relationships/image" Target="media/image106.png"/><Relationship Id="rId157" Type="http://schemas.openxmlformats.org/officeDocument/2006/relationships/image" Target="media/image148.png"/><Relationship Id="rId322" Type="http://schemas.openxmlformats.org/officeDocument/2006/relationships/image" Target="media/image313.png"/><Relationship Id="rId364" Type="http://schemas.openxmlformats.org/officeDocument/2006/relationships/image" Target="media/image355.png"/><Relationship Id="rId767" Type="http://schemas.openxmlformats.org/officeDocument/2006/relationships/image" Target="media/image754.png"/><Relationship Id="rId61" Type="http://schemas.openxmlformats.org/officeDocument/2006/relationships/image" Target="media/image52.png"/><Relationship Id="rId199" Type="http://schemas.openxmlformats.org/officeDocument/2006/relationships/image" Target="media/image190.png"/><Relationship Id="rId571" Type="http://schemas.openxmlformats.org/officeDocument/2006/relationships/image" Target="media/image558.png"/><Relationship Id="rId627" Type="http://schemas.openxmlformats.org/officeDocument/2006/relationships/image" Target="media/image614.png"/><Relationship Id="rId669" Type="http://schemas.openxmlformats.org/officeDocument/2006/relationships/image" Target="media/image656.png"/><Relationship Id="rId834" Type="http://schemas.openxmlformats.org/officeDocument/2006/relationships/image" Target="media/image821.png"/><Relationship Id="rId19" Type="http://schemas.openxmlformats.org/officeDocument/2006/relationships/image" Target="media/image10.png"/><Relationship Id="rId224" Type="http://schemas.openxmlformats.org/officeDocument/2006/relationships/image" Target="media/image215.png"/><Relationship Id="rId266" Type="http://schemas.openxmlformats.org/officeDocument/2006/relationships/image" Target="media/image257.png"/><Relationship Id="rId431" Type="http://schemas.openxmlformats.org/officeDocument/2006/relationships/image" Target="media/image418.png"/><Relationship Id="rId473" Type="http://schemas.openxmlformats.org/officeDocument/2006/relationships/image" Target="media/image460.png"/><Relationship Id="rId529" Type="http://schemas.openxmlformats.org/officeDocument/2006/relationships/image" Target="media/image516.png"/><Relationship Id="rId680" Type="http://schemas.openxmlformats.org/officeDocument/2006/relationships/image" Target="media/image667.png"/><Relationship Id="rId736" Type="http://schemas.openxmlformats.org/officeDocument/2006/relationships/image" Target="media/image723.png"/><Relationship Id="rId30" Type="http://schemas.openxmlformats.org/officeDocument/2006/relationships/image" Target="media/image21.png"/><Relationship Id="rId126" Type="http://schemas.openxmlformats.org/officeDocument/2006/relationships/image" Target="media/image117.png"/><Relationship Id="rId168" Type="http://schemas.openxmlformats.org/officeDocument/2006/relationships/image" Target="media/image159.png"/><Relationship Id="rId333" Type="http://schemas.openxmlformats.org/officeDocument/2006/relationships/image" Target="media/image324.png"/><Relationship Id="rId540" Type="http://schemas.openxmlformats.org/officeDocument/2006/relationships/image" Target="media/image527.png"/><Relationship Id="rId778" Type="http://schemas.openxmlformats.org/officeDocument/2006/relationships/image" Target="media/image765.png"/><Relationship Id="rId72" Type="http://schemas.openxmlformats.org/officeDocument/2006/relationships/image" Target="media/image63.png"/><Relationship Id="rId375" Type="http://schemas.openxmlformats.org/officeDocument/2006/relationships/image" Target="media/image366.png"/><Relationship Id="rId582" Type="http://schemas.openxmlformats.org/officeDocument/2006/relationships/image" Target="media/image569.png"/><Relationship Id="rId638" Type="http://schemas.openxmlformats.org/officeDocument/2006/relationships/image" Target="media/image625.png"/><Relationship Id="rId803" Type="http://schemas.openxmlformats.org/officeDocument/2006/relationships/image" Target="media/image790.png"/><Relationship Id="rId845" Type="http://schemas.openxmlformats.org/officeDocument/2006/relationships/footer" Target="footer1.xml"/><Relationship Id="rId3" Type="http://schemas.openxmlformats.org/officeDocument/2006/relationships/styles" Target="styles.xml"/><Relationship Id="rId235" Type="http://schemas.openxmlformats.org/officeDocument/2006/relationships/image" Target="media/image226.png"/><Relationship Id="rId277" Type="http://schemas.openxmlformats.org/officeDocument/2006/relationships/image" Target="media/image268.png"/><Relationship Id="rId400" Type="http://schemas.openxmlformats.org/officeDocument/2006/relationships/hyperlink" Target="mailto:test@test.com" TargetMode="External"/><Relationship Id="rId442" Type="http://schemas.openxmlformats.org/officeDocument/2006/relationships/image" Target="media/image429.png"/><Relationship Id="rId484" Type="http://schemas.openxmlformats.org/officeDocument/2006/relationships/image" Target="media/image471.png"/><Relationship Id="rId705" Type="http://schemas.openxmlformats.org/officeDocument/2006/relationships/image" Target="media/image692.png"/><Relationship Id="rId137" Type="http://schemas.openxmlformats.org/officeDocument/2006/relationships/image" Target="media/image128.png"/><Relationship Id="rId302" Type="http://schemas.openxmlformats.org/officeDocument/2006/relationships/image" Target="media/image293.png"/><Relationship Id="rId344" Type="http://schemas.openxmlformats.org/officeDocument/2006/relationships/image" Target="media/image335.png"/><Relationship Id="rId691" Type="http://schemas.openxmlformats.org/officeDocument/2006/relationships/image" Target="media/image678.png"/><Relationship Id="rId747" Type="http://schemas.openxmlformats.org/officeDocument/2006/relationships/image" Target="media/image734.png"/><Relationship Id="rId789" Type="http://schemas.openxmlformats.org/officeDocument/2006/relationships/image" Target="media/image776.png"/><Relationship Id="rId41" Type="http://schemas.openxmlformats.org/officeDocument/2006/relationships/image" Target="media/image32.png"/><Relationship Id="rId83" Type="http://schemas.openxmlformats.org/officeDocument/2006/relationships/image" Target="media/image74.png"/><Relationship Id="rId179" Type="http://schemas.openxmlformats.org/officeDocument/2006/relationships/image" Target="media/image170.png"/><Relationship Id="rId386" Type="http://schemas.openxmlformats.org/officeDocument/2006/relationships/image" Target="media/image376.png"/><Relationship Id="rId551" Type="http://schemas.openxmlformats.org/officeDocument/2006/relationships/image" Target="media/image538.png"/><Relationship Id="rId593" Type="http://schemas.openxmlformats.org/officeDocument/2006/relationships/image" Target="media/image580.png"/><Relationship Id="rId607" Type="http://schemas.openxmlformats.org/officeDocument/2006/relationships/image" Target="media/image594.png"/><Relationship Id="rId649" Type="http://schemas.openxmlformats.org/officeDocument/2006/relationships/image" Target="media/image636.png"/><Relationship Id="rId814" Type="http://schemas.openxmlformats.org/officeDocument/2006/relationships/image" Target="media/image801.png"/><Relationship Id="rId190" Type="http://schemas.openxmlformats.org/officeDocument/2006/relationships/image" Target="media/image181.png"/><Relationship Id="rId204" Type="http://schemas.openxmlformats.org/officeDocument/2006/relationships/image" Target="media/image195.png"/><Relationship Id="rId246" Type="http://schemas.openxmlformats.org/officeDocument/2006/relationships/image" Target="media/image237.png"/><Relationship Id="rId288" Type="http://schemas.openxmlformats.org/officeDocument/2006/relationships/image" Target="media/image279.png"/><Relationship Id="rId411" Type="http://schemas.openxmlformats.org/officeDocument/2006/relationships/image" Target="media/image398.png"/><Relationship Id="rId453" Type="http://schemas.openxmlformats.org/officeDocument/2006/relationships/image" Target="media/image440.png"/><Relationship Id="rId509" Type="http://schemas.openxmlformats.org/officeDocument/2006/relationships/image" Target="media/image496.png"/><Relationship Id="rId660" Type="http://schemas.openxmlformats.org/officeDocument/2006/relationships/image" Target="media/image647.png"/><Relationship Id="rId106" Type="http://schemas.openxmlformats.org/officeDocument/2006/relationships/image" Target="media/image97.png"/><Relationship Id="rId313" Type="http://schemas.openxmlformats.org/officeDocument/2006/relationships/image" Target="media/image304.png"/><Relationship Id="rId495" Type="http://schemas.openxmlformats.org/officeDocument/2006/relationships/image" Target="media/image482.png"/><Relationship Id="rId716" Type="http://schemas.openxmlformats.org/officeDocument/2006/relationships/image" Target="media/image703.png"/><Relationship Id="rId758" Type="http://schemas.openxmlformats.org/officeDocument/2006/relationships/image" Target="media/image745.png"/><Relationship Id="rId10" Type="http://schemas.openxmlformats.org/officeDocument/2006/relationships/image" Target="media/image2.png"/><Relationship Id="rId52" Type="http://schemas.openxmlformats.org/officeDocument/2006/relationships/image" Target="media/image43.png"/><Relationship Id="rId94" Type="http://schemas.openxmlformats.org/officeDocument/2006/relationships/image" Target="media/image85.png"/><Relationship Id="rId148" Type="http://schemas.openxmlformats.org/officeDocument/2006/relationships/image" Target="media/image139.png"/><Relationship Id="rId355" Type="http://schemas.openxmlformats.org/officeDocument/2006/relationships/image" Target="media/image346.png"/><Relationship Id="rId397" Type="http://schemas.openxmlformats.org/officeDocument/2006/relationships/image" Target="media/image385.png"/><Relationship Id="rId520" Type="http://schemas.openxmlformats.org/officeDocument/2006/relationships/image" Target="media/image507.png"/><Relationship Id="rId562" Type="http://schemas.openxmlformats.org/officeDocument/2006/relationships/image" Target="media/image549.png"/><Relationship Id="rId618" Type="http://schemas.openxmlformats.org/officeDocument/2006/relationships/image" Target="media/image605.png"/><Relationship Id="rId825" Type="http://schemas.openxmlformats.org/officeDocument/2006/relationships/image" Target="media/image812.png"/><Relationship Id="rId215" Type="http://schemas.openxmlformats.org/officeDocument/2006/relationships/image" Target="media/image206.png"/><Relationship Id="rId257" Type="http://schemas.openxmlformats.org/officeDocument/2006/relationships/image" Target="media/image248.png"/><Relationship Id="rId422" Type="http://schemas.openxmlformats.org/officeDocument/2006/relationships/image" Target="media/image409.png"/><Relationship Id="rId464" Type="http://schemas.openxmlformats.org/officeDocument/2006/relationships/image" Target="media/image451.png"/><Relationship Id="rId299" Type="http://schemas.openxmlformats.org/officeDocument/2006/relationships/image" Target="media/image290.png"/><Relationship Id="rId727" Type="http://schemas.openxmlformats.org/officeDocument/2006/relationships/image" Target="media/image714.png"/><Relationship Id="rId63" Type="http://schemas.openxmlformats.org/officeDocument/2006/relationships/image" Target="media/image54.png"/><Relationship Id="rId159" Type="http://schemas.openxmlformats.org/officeDocument/2006/relationships/image" Target="media/image150.png"/><Relationship Id="rId366" Type="http://schemas.openxmlformats.org/officeDocument/2006/relationships/image" Target="media/image357.png"/><Relationship Id="rId573" Type="http://schemas.openxmlformats.org/officeDocument/2006/relationships/image" Target="media/image560.png"/><Relationship Id="rId780" Type="http://schemas.openxmlformats.org/officeDocument/2006/relationships/image" Target="media/image767.png"/><Relationship Id="rId226" Type="http://schemas.openxmlformats.org/officeDocument/2006/relationships/image" Target="media/image217.png"/><Relationship Id="rId433" Type="http://schemas.openxmlformats.org/officeDocument/2006/relationships/image" Target="media/image420.png"/><Relationship Id="rId640" Type="http://schemas.openxmlformats.org/officeDocument/2006/relationships/image" Target="media/image627.png"/><Relationship Id="rId738" Type="http://schemas.openxmlformats.org/officeDocument/2006/relationships/image" Target="media/image725.png"/><Relationship Id="rId74" Type="http://schemas.openxmlformats.org/officeDocument/2006/relationships/image" Target="media/image65.png"/><Relationship Id="rId377" Type="http://schemas.openxmlformats.org/officeDocument/2006/relationships/image" Target="media/image368.png"/><Relationship Id="rId500" Type="http://schemas.openxmlformats.org/officeDocument/2006/relationships/image" Target="media/image487.png"/><Relationship Id="rId584" Type="http://schemas.openxmlformats.org/officeDocument/2006/relationships/image" Target="media/image571.png"/><Relationship Id="rId805" Type="http://schemas.openxmlformats.org/officeDocument/2006/relationships/image" Target="media/image792.png"/><Relationship Id="rId5" Type="http://schemas.openxmlformats.org/officeDocument/2006/relationships/webSettings" Target="webSettings.xml"/><Relationship Id="rId237" Type="http://schemas.openxmlformats.org/officeDocument/2006/relationships/image" Target="media/image228.png"/><Relationship Id="rId791" Type="http://schemas.openxmlformats.org/officeDocument/2006/relationships/image" Target="media/image778.png"/><Relationship Id="rId444" Type="http://schemas.openxmlformats.org/officeDocument/2006/relationships/image" Target="media/image431.png"/><Relationship Id="rId651" Type="http://schemas.openxmlformats.org/officeDocument/2006/relationships/image" Target="media/image638.png"/><Relationship Id="rId749" Type="http://schemas.openxmlformats.org/officeDocument/2006/relationships/image" Target="media/image736.png"/><Relationship Id="rId290" Type="http://schemas.openxmlformats.org/officeDocument/2006/relationships/image" Target="media/image281.png"/><Relationship Id="rId304" Type="http://schemas.openxmlformats.org/officeDocument/2006/relationships/image" Target="media/image295.png"/><Relationship Id="rId388" Type="http://schemas.openxmlformats.org/officeDocument/2006/relationships/hyperlink" Target="https://eakcize-api-test.mfin.gov.rs/platform/" TargetMode="External"/><Relationship Id="rId511" Type="http://schemas.openxmlformats.org/officeDocument/2006/relationships/image" Target="media/image498.png"/><Relationship Id="rId609" Type="http://schemas.openxmlformats.org/officeDocument/2006/relationships/image" Target="media/image596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595" Type="http://schemas.openxmlformats.org/officeDocument/2006/relationships/image" Target="media/image582.png"/><Relationship Id="rId816" Type="http://schemas.openxmlformats.org/officeDocument/2006/relationships/image" Target="media/image803.png"/><Relationship Id="rId248" Type="http://schemas.openxmlformats.org/officeDocument/2006/relationships/image" Target="media/image239.png"/><Relationship Id="rId455" Type="http://schemas.openxmlformats.org/officeDocument/2006/relationships/image" Target="media/image442.png"/><Relationship Id="rId662" Type="http://schemas.openxmlformats.org/officeDocument/2006/relationships/image" Target="media/image649.png"/><Relationship Id="rId12" Type="http://schemas.openxmlformats.org/officeDocument/2006/relationships/image" Target="media/image4.png"/><Relationship Id="rId108" Type="http://schemas.openxmlformats.org/officeDocument/2006/relationships/image" Target="media/image99.png"/><Relationship Id="rId315" Type="http://schemas.openxmlformats.org/officeDocument/2006/relationships/image" Target="media/image306.png"/><Relationship Id="rId522" Type="http://schemas.openxmlformats.org/officeDocument/2006/relationships/image" Target="media/image509.png"/><Relationship Id="rId96" Type="http://schemas.openxmlformats.org/officeDocument/2006/relationships/image" Target="media/image87.png"/><Relationship Id="rId161" Type="http://schemas.openxmlformats.org/officeDocument/2006/relationships/image" Target="media/image152.png"/><Relationship Id="rId399" Type="http://schemas.openxmlformats.org/officeDocument/2006/relationships/image" Target="media/image387.png"/><Relationship Id="rId827" Type="http://schemas.openxmlformats.org/officeDocument/2006/relationships/image" Target="media/image814.png"/><Relationship Id="rId259" Type="http://schemas.openxmlformats.org/officeDocument/2006/relationships/image" Target="media/image250.png"/><Relationship Id="rId466" Type="http://schemas.openxmlformats.org/officeDocument/2006/relationships/image" Target="media/image453.png"/><Relationship Id="rId673" Type="http://schemas.openxmlformats.org/officeDocument/2006/relationships/image" Target="media/image660.png"/><Relationship Id="rId23" Type="http://schemas.openxmlformats.org/officeDocument/2006/relationships/image" Target="media/image14.png"/><Relationship Id="rId119" Type="http://schemas.openxmlformats.org/officeDocument/2006/relationships/image" Target="media/image110.png"/><Relationship Id="rId326" Type="http://schemas.openxmlformats.org/officeDocument/2006/relationships/image" Target="media/image317.png"/><Relationship Id="rId533" Type="http://schemas.openxmlformats.org/officeDocument/2006/relationships/image" Target="media/image520.png"/><Relationship Id="rId740" Type="http://schemas.openxmlformats.org/officeDocument/2006/relationships/image" Target="media/image727.png"/><Relationship Id="rId838" Type="http://schemas.openxmlformats.org/officeDocument/2006/relationships/image" Target="media/image825.png"/><Relationship Id="rId172" Type="http://schemas.openxmlformats.org/officeDocument/2006/relationships/image" Target="media/image163.png"/><Relationship Id="rId477" Type="http://schemas.openxmlformats.org/officeDocument/2006/relationships/image" Target="media/image464.png"/><Relationship Id="rId600" Type="http://schemas.openxmlformats.org/officeDocument/2006/relationships/image" Target="media/image587.png"/><Relationship Id="rId684" Type="http://schemas.openxmlformats.org/officeDocument/2006/relationships/image" Target="media/image671.png"/><Relationship Id="rId337" Type="http://schemas.openxmlformats.org/officeDocument/2006/relationships/image" Target="media/image328.png"/><Relationship Id="rId34" Type="http://schemas.openxmlformats.org/officeDocument/2006/relationships/image" Target="media/image25.png"/><Relationship Id="rId544" Type="http://schemas.openxmlformats.org/officeDocument/2006/relationships/image" Target="media/image531.png"/><Relationship Id="rId751" Type="http://schemas.openxmlformats.org/officeDocument/2006/relationships/image" Target="media/image738.png"/><Relationship Id="rId183" Type="http://schemas.openxmlformats.org/officeDocument/2006/relationships/image" Target="media/image174.png"/><Relationship Id="rId390" Type="http://schemas.openxmlformats.org/officeDocument/2006/relationships/image" Target="media/image378.png"/><Relationship Id="rId404" Type="http://schemas.openxmlformats.org/officeDocument/2006/relationships/image" Target="media/image391.png"/><Relationship Id="rId611" Type="http://schemas.openxmlformats.org/officeDocument/2006/relationships/image" Target="media/image598.png"/><Relationship Id="rId250" Type="http://schemas.openxmlformats.org/officeDocument/2006/relationships/image" Target="media/image241.png"/><Relationship Id="rId488" Type="http://schemas.openxmlformats.org/officeDocument/2006/relationships/image" Target="media/image475.png"/><Relationship Id="rId695" Type="http://schemas.openxmlformats.org/officeDocument/2006/relationships/image" Target="media/image682.png"/><Relationship Id="rId709" Type="http://schemas.openxmlformats.org/officeDocument/2006/relationships/image" Target="media/image696.png"/><Relationship Id="rId45" Type="http://schemas.openxmlformats.org/officeDocument/2006/relationships/image" Target="media/image36.png"/><Relationship Id="rId110" Type="http://schemas.openxmlformats.org/officeDocument/2006/relationships/image" Target="media/image101.png"/><Relationship Id="rId348" Type="http://schemas.openxmlformats.org/officeDocument/2006/relationships/image" Target="media/image339.png"/><Relationship Id="rId555" Type="http://schemas.openxmlformats.org/officeDocument/2006/relationships/image" Target="media/image542.png"/><Relationship Id="rId762" Type="http://schemas.openxmlformats.org/officeDocument/2006/relationships/image" Target="media/image749.png"/><Relationship Id="rId194" Type="http://schemas.openxmlformats.org/officeDocument/2006/relationships/image" Target="media/image185.png"/><Relationship Id="rId208" Type="http://schemas.openxmlformats.org/officeDocument/2006/relationships/image" Target="media/image199.png"/><Relationship Id="rId415" Type="http://schemas.openxmlformats.org/officeDocument/2006/relationships/image" Target="media/image402.png"/><Relationship Id="rId622" Type="http://schemas.openxmlformats.org/officeDocument/2006/relationships/image" Target="media/image609.png"/><Relationship Id="rId261" Type="http://schemas.openxmlformats.org/officeDocument/2006/relationships/image" Target="media/image252.png"/><Relationship Id="rId499" Type="http://schemas.openxmlformats.org/officeDocument/2006/relationships/image" Target="media/image486.png"/><Relationship Id="rId56" Type="http://schemas.openxmlformats.org/officeDocument/2006/relationships/image" Target="media/image47.png"/><Relationship Id="rId359" Type="http://schemas.openxmlformats.org/officeDocument/2006/relationships/image" Target="media/image350.png"/><Relationship Id="rId566" Type="http://schemas.openxmlformats.org/officeDocument/2006/relationships/image" Target="media/image553.png"/><Relationship Id="rId773" Type="http://schemas.openxmlformats.org/officeDocument/2006/relationships/image" Target="media/image760.png"/><Relationship Id="rId121" Type="http://schemas.openxmlformats.org/officeDocument/2006/relationships/image" Target="media/image112.png"/><Relationship Id="rId219" Type="http://schemas.openxmlformats.org/officeDocument/2006/relationships/image" Target="media/image210.png"/><Relationship Id="rId426" Type="http://schemas.openxmlformats.org/officeDocument/2006/relationships/image" Target="media/image413.png"/><Relationship Id="rId633" Type="http://schemas.openxmlformats.org/officeDocument/2006/relationships/image" Target="media/image620.png"/><Relationship Id="rId840" Type="http://schemas.openxmlformats.org/officeDocument/2006/relationships/image" Target="media/image827.png"/><Relationship Id="rId67" Type="http://schemas.openxmlformats.org/officeDocument/2006/relationships/image" Target="media/image58.png"/><Relationship Id="rId272" Type="http://schemas.openxmlformats.org/officeDocument/2006/relationships/image" Target="media/image263.png"/><Relationship Id="rId577" Type="http://schemas.openxmlformats.org/officeDocument/2006/relationships/image" Target="media/image564.png"/><Relationship Id="rId700" Type="http://schemas.openxmlformats.org/officeDocument/2006/relationships/image" Target="media/image687.png"/><Relationship Id="rId132" Type="http://schemas.openxmlformats.org/officeDocument/2006/relationships/image" Target="media/image123.png"/><Relationship Id="rId784" Type="http://schemas.openxmlformats.org/officeDocument/2006/relationships/image" Target="media/image771.png"/><Relationship Id="rId437" Type="http://schemas.openxmlformats.org/officeDocument/2006/relationships/image" Target="media/image424.png"/><Relationship Id="rId644" Type="http://schemas.openxmlformats.org/officeDocument/2006/relationships/image" Target="media/image631.png"/><Relationship Id="rId283" Type="http://schemas.openxmlformats.org/officeDocument/2006/relationships/image" Target="media/image274.png"/><Relationship Id="rId490" Type="http://schemas.openxmlformats.org/officeDocument/2006/relationships/image" Target="media/image477.png"/><Relationship Id="rId504" Type="http://schemas.openxmlformats.org/officeDocument/2006/relationships/image" Target="media/image491.png"/><Relationship Id="rId711" Type="http://schemas.openxmlformats.org/officeDocument/2006/relationships/image" Target="media/image698.png"/><Relationship Id="rId78" Type="http://schemas.openxmlformats.org/officeDocument/2006/relationships/image" Target="media/image69.png"/><Relationship Id="rId143" Type="http://schemas.openxmlformats.org/officeDocument/2006/relationships/image" Target="media/image134.png"/><Relationship Id="rId350" Type="http://schemas.openxmlformats.org/officeDocument/2006/relationships/image" Target="media/image341.png"/><Relationship Id="rId588" Type="http://schemas.openxmlformats.org/officeDocument/2006/relationships/image" Target="media/image575.png"/><Relationship Id="rId795" Type="http://schemas.openxmlformats.org/officeDocument/2006/relationships/image" Target="media/image782.png"/><Relationship Id="rId809" Type="http://schemas.openxmlformats.org/officeDocument/2006/relationships/image" Target="media/image796.png"/><Relationship Id="rId9" Type="http://schemas.openxmlformats.org/officeDocument/2006/relationships/image" Target="media/image1.png"/><Relationship Id="rId210" Type="http://schemas.openxmlformats.org/officeDocument/2006/relationships/image" Target="media/image201.png"/><Relationship Id="rId448" Type="http://schemas.openxmlformats.org/officeDocument/2006/relationships/image" Target="media/image435.png"/><Relationship Id="rId655" Type="http://schemas.openxmlformats.org/officeDocument/2006/relationships/image" Target="media/image642.png"/><Relationship Id="rId294" Type="http://schemas.openxmlformats.org/officeDocument/2006/relationships/image" Target="media/image285.png"/><Relationship Id="rId308" Type="http://schemas.openxmlformats.org/officeDocument/2006/relationships/image" Target="media/image299.png"/><Relationship Id="rId515" Type="http://schemas.openxmlformats.org/officeDocument/2006/relationships/image" Target="media/image502.png"/><Relationship Id="rId722" Type="http://schemas.openxmlformats.org/officeDocument/2006/relationships/image" Target="media/image709.png"/><Relationship Id="rId89" Type="http://schemas.openxmlformats.org/officeDocument/2006/relationships/image" Target="media/image80.png"/><Relationship Id="rId154" Type="http://schemas.openxmlformats.org/officeDocument/2006/relationships/image" Target="media/image145.png"/><Relationship Id="rId361" Type="http://schemas.openxmlformats.org/officeDocument/2006/relationships/image" Target="media/image352.png"/><Relationship Id="rId599" Type="http://schemas.openxmlformats.org/officeDocument/2006/relationships/image" Target="media/image586.png"/><Relationship Id="rId459" Type="http://schemas.openxmlformats.org/officeDocument/2006/relationships/image" Target="media/image446.png"/><Relationship Id="rId666" Type="http://schemas.openxmlformats.org/officeDocument/2006/relationships/image" Target="media/image653.png"/><Relationship Id="rId16" Type="http://schemas.openxmlformats.org/officeDocument/2006/relationships/image" Target="media/image7.png"/><Relationship Id="rId221" Type="http://schemas.openxmlformats.org/officeDocument/2006/relationships/image" Target="media/image212.png"/><Relationship Id="rId319" Type="http://schemas.openxmlformats.org/officeDocument/2006/relationships/image" Target="media/image310.png"/><Relationship Id="rId526" Type="http://schemas.openxmlformats.org/officeDocument/2006/relationships/image" Target="media/image513.png"/><Relationship Id="rId733" Type="http://schemas.openxmlformats.org/officeDocument/2006/relationships/image" Target="media/image720.png"/><Relationship Id="rId165" Type="http://schemas.openxmlformats.org/officeDocument/2006/relationships/image" Target="media/image156.png"/><Relationship Id="rId372" Type="http://schemas.openxmlformats.org/officeDocument/2006/relationships/image" Target="media/image363.png"/><Relationship Id="rId677" Type="http://schemas.openxmlformats.org/officeDocument/2006/relationships/image" Target="media/image664.png"/><Relationship Id="rId800" Type="http://schemas.openxmlformats.org/officeDocument/2006/relationships/image" Target="media/image787.png"/><Relationship Id="rId232" Type="http://schemas.openxmlformats.org/officeDocument/2006/relationships/image" Target="media/image223.png"/><Relationship Id="rId27" Type="http://schemas.openxmlformats.org/officeDocument/2006/relationships/image" Target="media/image18.png"/><Relationship Id="rId537" Type="http://schemas.openxmlformats.org/officeDocument/2006/relationships/image" Target="media/image524.png"/><Relationship Id="rId744" Type="http://schemas.openxmlformats.org/officeDocument/2006/relationships/image" Target="media/image731.png"/><Relationship Id="rId80" Type="http://schemas.openxmlformats.org/officeDocument/2006/relationships/image" Target="media/image71.png"/><Relationship Id="rId176" Type="http://schemas.openxmlformats.org/officeDocument/2006/relationships/image" Target="media/image167.png"/><Relationship Id="rId383" Type="http://schemas.openxmlformats.org/officeDocument/2006/relationships/hyperlink" Target="https://eakcize-api-test.mfin.gov.rs/platform/" TargetMode="External"/><Relationship Id="rId590" Type="http://schemas.openxmlformats.org/officeDocument/2006/relationships/image" Target="media/image577.png"/><Relationship Id="rId604" Type="http://schemas.openxmlformats.org/officeDocument/2006/relationships/image" Target="media/image591.png"/><Relationship Id="rId811" Type="http://schemas.openxmlformats.org/officeDocument/2006/relationships/image" Target="media/image798.png"/><Relationship Id="rId243" Type="http://schemas.openxmlformats.org/officeDocument/2006/relationships/image" Target="media/image234.png"/><Relationship Id="rId450" Type="http://schemas.openxmlformats.org/officeDocument/2006/relationships/image" Target="media/image437.png"/><Relationship Id="rId688" Type="http://schemas.openxmlformats.org/officeDocument/2006/relationships/image" Target="media/image675.png"/><Relationship Id="rId38" Type="http://schemas.openxmlformats.org/officeDocument/2006/relationships/image" Target="media/image29.png"/><Relationship Id="rId103" Type="http://schemas.openxmlformats.org/officeDocument/2006/relationships/image" Target="media/image94.png"/><Relationship Id="rId310" Type="http://schemas.openxmlformats.org/officeDocument/2006/relationships/image" Target="media/image301.png"/><Relationship Id="rId548" Type="http://schemas.openxmlformats.org/officeDocument/2006/relationships/image" Target="media/image535.png"/><Relationship Id="rId755" Type="http://schemas.openxmlformats.org/officeDocument/2006/relationships/image" Target="media/image742.png"/><Relationship Id="rId91" Type="http://schemas.openxmlformats.org/officeDocument/2006/relationships/image" Target="media/image82.png"/><Relationship Id="rId187" Type="http://schemas.openxmlformats.org/officeDocument/2006/relationships/image" Target="media/image178.png"/><Relationship Id="rId394" Type="http://schemas.openxmlformats.org/officeDocument/2006/relationships/image" Target="media/image382.png"/><Relationship Id="rId408" Type="http://schemas.openxmlformats.org/officeDocument/2006/relationships/image" Target="media/image395.png"/><Relationship Id="rId615" Type="http://schemas.openxmlformats.org/officeDocument/2006/relationships/image" Target="media/image602.png"/><Relationship Id="rId822" Type="http://schemas.openxmlformats.org/officeDocument/2006/relationships/image" Target="media/image809.png"/><Relationship Id="rId254" Type="http://schemas.openxmlformats.org/officeDocument/2006/relationships/image" Target="media/image245.png"/><Relationship Id="rId699" Type="http://schemas.openxmlformats.org/officeDocument/2006/relationships/image" Target="media/image686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461" Type="http://schemas.openxmlformats.org/officeDocument/2006/relationships/image" Target="media/image448.png"/><Relationship Id="rId559" Type="http://schemas.openxmlformats.org/officeDocument/2006/relationships/image" Target="media/image546.png"/><Relationship Id="rId766" Type="http://schemas.openxmlformats.org/officeDocument/2006/relationships/image" Target="media/image753.png"/><Relationship Id="rId198" Type="http://schemas.openxmlformats.org/officeDocument/2006/relationships/image" Target="media/image189.png"/><Relationship Id="rId321" Type="http://schemas.openxmlformats.org/officeDocument/2006/relationships/image" Target="media/image312.png"/><Relationship Id="rId419" Type="http://schemas.openxmlformats.org/officeDocument/2006/relationships/image" Target="media/image406.png"/><Relationship Id="rId626" Type="http://schemas.openxmlformats.org/officeDocument/2006/relationships/image" Target="media/image613.png"/><Relationship Id="rId833" Type="http://schemas.openxmlformats.org/officeDocument/2006/relationships/image" Target="media/image820.png"/><Relationship Id="rId265" Type="http://schemas.openxmlformats.org/officeDocument/2006/relationships/image" Target="media/image256.png"/><Relationship Id="rId472" Type="http://schemas.openxmlformats.org/officeDocument/2006/relationships/image" Target="media/image459.png"/><Relationship Id="rId125" Type="http://schemas.openxmlformats.org/officeDocument/2006/relationships/image" Target="media/image116.png"/><Relationship Id="rId332" Type="http://schemas.openxmlformats.org/officeDocument/2006/relationships/image" Target="media/image323.png"/><Relationship Id="rId777" Type="http://schemas.openxmlformats.org/officeDocument/2006/relationships/image" Target="media/image764.png"/><Relationship Id="rId637" Type="http://schemas.openxmlformats.org/officeDocument/2006/relationships/image" Target="media/image624.png"/><Relationship Id="rId844" Type="http://schemas.openxmlformats.org/officeDocument/2006/relationships/header" Target="header1.xml"/><Relationship Id="rId276" Type="http://schemas.openxmlformats.org/officeDocument/2006/relationships/image" Target="media/image267.png"/><Relationship Id="rId483" Type="http://schemas.openxmlformats.org/officeDocument/2006/relationships/image" Target="media/image470.png"/><Relationship Id="rId690" Type="http://schemas.openxmlformats.org/officeDocument/2006/relationships/image" Target="media/image677.png"/><Relationship Id="rId704" Type="http://schemas.openxmlformats.org/officeDocument/2006/relationships/image" Target="media/image691.png"/><Relationship Id="rId40" Type="http://schemas.openxmlformats.org/officeDocument/2006/relationships/image" Target="media/image31.png"/><Relationship Id="rId136" Type="http://schemas.openxmlformats.org/officeDocument/2006/relationships/image" Target="media/image127.png"/><Relationship Id="rId343" Type="http://schemas.openxmlformats.org/officeDocument/2006/relationships/image" Target="media/image334.png"/><Relationship Id="rId550" Type="http://schemas.openxmlformats.org/officeDocument/2006/relationships/image" Target="media/image537.png"/><Relationship Id="rId788" Type="http://schemas.openxmlformats.org/officeDocument/2006/relationships/image" Target="media/image775.png"/><Relationship Id="rId203" Type="http://schemas.openxmlformats.org/officeDocument/2006/relationships/image" Target="media/image194.png"/><Relationship Id="rId648" Type="http://schemas.openxmlformats.org/officeDocument/2006/relationships/image" Target="media/image635.png"/><Relationship Id="rId287" Type="http://schemas.openxmlformats.org/officeDocument/2006/relationships/image" Target="media/image278.png"/><Relationship Id="rId410" Type="http://schemas.openxmlformats.org/officeDocument/2006/relationships/image" Target="media/image397.png"/><Relationship Id="rId494" Type="http://schemas.openxmlformats.org/officeDocument/2006/relationships/image" Target="media/image481.png"/><Relationship Id="rId508" Type="http://schemas.openxmlformats.org/officeDocument/2006/relationships/image" Target="media/image495.png"/><Relationship Id="rId715" Type="http://schemas.openxmlformats.org/officeDocument/2006/relationships/image" Target="media/image702.png"/><Relationship Id="rId147" Type="http://schemas.openxmlformats.org/officeDocument/2006/relationships/image" Target="media/image138.png"/><Relationship Id="rId354" Type="http://schemas.openxmlformats.org/officeDocument/2006/relationships/image" Target="media/image345.png"/><Relationship Id="rId799" Type="http://schemas.openxmlformats.org/officeDocument/2006/relationships/image" Target="media/image786.png"/><Relationship Id="rId51" Type="http://schemas.openxmlformats.org/officeDocument/2006/relationships/image" Target="media/image42.png"/><Relationship Id="rId561" Type="http://schemas.openxmlformats.org/officeDocument/2006/relationships/image" Target="media/image548.png"/><Relationship Id="rId659" Type="http://schemas.openxmlformats.org/officeDocument/2006/relationships/image" Target="media/image646.png"/><Relationship Id="rId214" Type="http://schemas.openxmlformats.org/officeDocument/2006/relationships/image" Target="media/image205.png"/><Relationship Id="rId298" Type="http://schemas.openxmlformats.org/officeDocument/2006/relationships/image" Target="media/image289.png"/><Relationship Id="rId421" Type="http://schemas.openxmlformats.org/officeDocument/2006/relationships/image" Target="media/image408.png"/><Relationship Id="rId519" Type="http://schemas.openxmlformats.org/officeDocument/2006/relationships/image" Target="media/image506.png"/><Relationship Id="rId158" Type="http://schemas.openxmlformats.org/officeDocument/2006/relationships/image" Target="media/image149.png"/><Relationship Id="rId726" Type="http://schemas.openxmlformats.org/officeDocument/2006/relationships/image" Target="media/image713.png"/><Relationship Id="rId62" Type="http://schemas.openxmlformats.org/officeDocument/2006/relationships/image" Target="media/image53.png"/><Relationship Id="rId365" Type="http://schemas.openxmlformats.org/officeDocument/2006/relationships/image" Target="media/image356.png"/><Relationship Id="rId572" Type="http://schemas.openxmlformats.org/officeDocument/2006/relationships/image" Target="media/image559.png"/><Relationship Id="rId225" Type="http://schemas.openxmlformats.org/officeDocument/2006/relationships/image" Target="media/image216.png"/><Relationship Id="rId432" Type="http://schemas.openxmlformats.org/officeDocument/2006/relationships/image" Target="media/image419.png"/><Relationship Id="rId737" Type="http://schemas.openxmlformats.org/officeDocument/2006/relationships/image" Target="media/image724.png"/><Relationship Id="rId73" Type="http://schemas.openxmlformats.org/officeDocument/2006/relationships/image" Target="media/image64.png"/><Relationship Id="rId169" Type="http://schemas.openxmlformats.org/officeDocument/2006/relationships/image" Target="media/image160.png"/><Relationship Id="rId376" Type="http://schemas.openxmlformats.org/officeDocument/2006/relationships/image" Target="media/image367.png"/><Relationship Id="rId583" Type="http://schemas.openxmlformats.org/officeDocument/2006/relationships/image" Target="media/image570.png"/><Relationship Id="rId790" Type="http://schemas.openxmlformats.org/officeDocument/2006/relationships/image" Target="media/image777.png"/><Relationship Id="rId804" Type="http://schemas.openxmlformats.org/officeDocument/2006/relationships/image" Target="media/image791.png"/><Relationship Id="rId4" Type="http://schemas.openxmlformats.org/officeDocument/2006/relationships/settings" Target="settings.xml"/><Relationship Id="rId236" Type="http://schemas.openxmlformats.org/officeDocument/2006/relationships/image" Target="media/image227.png"/><Relationship Id="rId443" Type="http://schemas.openxmlformats.org/officeDocument/2006/relationships/image" Target="media/image430.png"/><Relationship Id="rId650" Type="http://schemas.openxmlformats.org/officeDocument/2006/relationships/image" Target="media/image637.png"/><Relationship Id="rId303" Type="http://schemas.openxmlformats.org/officeDocument/2006/relationships/image" Target="media/image294.png"/><Relationship Id="rId748" Type="http://schemas.openxmlformats.org/officeDocument/2006/relationships/image" Target="media/image735.png"/><Relationship Id="rId84" Type="http://schemas.openxmlformats.org/officeDocument/2006/relationships/image" Target="media/image75.png"/><Relationship Id="rId387" Type="http://schemas.openxmlformats.org/officeDocument/2006/relationships/image" Target="media/image377.png"/><Relationship Id="rId510" Type="http://schemas.openxmlformats.org/officeDocument/2006/relationships/image" Target="media/image497.png"/><Relationship Id="rId594" Type="http://schemas.openxmlformats.org/officeDocument/2006/relationships/image" Target="media/image581.png"/><Relationship Id="rId608" Type="http://schemas.openxmlformats.org/officeDocument/2006/relationships/image" Target="media/image595.png"/><Relationship Id="rId815" Type="http://schemas.openxmlformats.org/officeDocument/2006/relationships/image" Target="media/image802.png"/><Relationship Id="rId247" Type="http://schemas.openxmlformats.org/officeDocument/2006/relationships/image" Target="media/image238.png"/><Relationship Id="rId107" Type="http://schemas.openxmlformats.org/officeDocument/2006/relationships/image" Target="media/image98.png"/><Relationship Id="rId454" Type="http://schemas.openxmlformats.org/officeDocument/2006/relationships/image" Target="media/image441.png"/><Relationship Id="rId661" Type="http://schemas.openxmlformats.org/officeDocument/2006/relationships/image" Target="media/image648.png"/><Relationship Id="rId759" Type="http://schemas.openxmlformats.org/officeDocument/2006/relationships/image" Target="media/image746.png"/><Relationship Id="rId11" Type="http://schemas.openxmlformats.org/officeDocument/2006/relationships/image" Target="media/image3.png"/><Relationship Id="rId314" Type="http://schemas.openxmlformats.org/officeDocument/2006/relationships/image" Target="media/image305.png"/><Relationship Id="rId398" Type="http://schemas.openxmlformats.org/officeDocument/2006/relationships/image" Target="media/image386.png"/><Relationship Id="rId521" Type="http://schemas.openxmlformats.org/officeDocument/2006/relationships/image" Target="media/image508.png"/><Relationship Id="rId619" Type="http://schemas.openxmlformats.org/officeDocument/2006/relationships/image" Target="media/image606.png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826" Type="http://schemas.openxmlformats.org/officeDocument/2006/relationships/image" Target="media/image813.png"/><Relationship Id="rId258" Type="http://schemas.openxmlformats.org/officeDocument/2006/relationships/image" Target="media/image249.png"/><Relationship Id="rId465" Type="http://schemas.openxmlformats.org/officeDocument/2006/relationships/image" Target="media/image452.png"/><Relationship Id="rId672" Type="http://schemas.openxmlformats.org/officeDocument/2006/relationships/image" Target="media/image659.png"/><Relationship Id="rId22" Type="http://schemas.openxmlformats.org/officeDocument/2006/relationships/image" Target="media/image13.png"/><Relationship Id="rId118" Type="http://schemas.openxmlformats.org/officeDocument/2006/relationships/image" Target="media/image109.png"/><Relationship Id="rId325" Type="http://schemas.openxmlformats.org/officeDocument/2006/relationships/image" Target="media/image316.png"/><Relationship Id="rId532" Type="http://schemas.openxmlformats.org/officeDocument/2006/relationships/image" Target="media/image519.png"/><Relationship Id="rId171" Type="http://schemas.openxmlformats.org/officeDocument/2006/relationships/image" Target="media/image162.png"/><Relationship Id="rId837" Type="http://schemas.openxmlformats.org/officeDocument/2006/relationships/image" Target="media/image824.png"/><Relationship Id="rId269" Type="http://schemas.openxmlformats.org/officeDocument/2006/relationships/image" Target="media/image260.png"/><Relationship Id="rId476" Type="http://schemas.openxmlformats.org/officeDocument/2006/relationships/image" Target="media/image463.png"/><Relationship Id="rId683" Type="http://schemas.openxmlformats.org/officeDocument/2006/relationships/image" Target="media/image670.png"/><Relationship Id="rId33" Type="http://schemas.openxmlformats.org/officeDocument/2006/relationships/image" Target="media/image24.png"/><Relationship Id="rId129" Type="http://schemas.openxmlformats.org/officeDocument/2006/relationships/image" Target="media/image120.png"/><Relationship Id="rId336" Type="http://schemas.openxmlformats.org/officeDocument/2006/relationships/image" Target="media/image327.png"/><Relationship Id="rId543" Type="http://schemas.openxmlformats.org/officeDocument/2006/relationships/image" Target="media/image530.png"/><Relationship Id="rId182" Type="http://schemas.openxmlformats.org/officeDocument/2006/relationships/image" Target="media/image173.png"/><Relationship Id="rId403" Type="http://schemas.openxmlformats.org/officeDocument/2006/relationships/image" Target="media/image390.png"/><Relationship Id="rId750" Type="http://schemas.openxmlformats.org/officeDocument/2006/relationships/image" Target="media/image737.png"/><Relationship Id="rId487" Type="http://schemas.openxmlformats.org/officeDocument/2006/relationships/image" Target="media/image474.png"/><Relationship Id="rId610" Type="http://schemas.openxmlformats.org/officeDocument/2006/relationships/image" Target="media/image597.png"/><Relationship Id="rId694" Type="http://schemas.openxmlformats.org/officeDocument/2006/relationships/image" Target="media/image681.png"/><Relationship Id="rId708" Type="http://schemas.openxmlformats.org/officeDocument/2006/relationships/image" Target="media/image695.png"/><Relationship Id="rId347" Type="http://schemas.openxmlformats.org/officeDocument/2006/relationships/image" Target="media/image338.png"/><Relationship Id="rId44" Type="http://schemas.openxmlformats.org/officeDocument/2006/relationships/image" Target="media/image35.png"/><Relationship Id="rId554" Type="http://schemas.openxmlformats.org/officeDocument/2006/relationships/image" Target="media/image541.png"/><Relationship Id="rId761" Type="http://schemas.openxmlformats.org/officeDocument/2006/relationships/image" Target="media/image748.png"/><Relationship Id="rId193" Type="http://schemas.openxmlformats.org/officeDocument/2006/relationships/image" Target="media/image184.png"/><Relationship Id="rId207" Type="http://schemas.openxmlformats.org/officeDocument/2006/relationships/image" Target="media/image198.png"/><Relationship Id="rId414" Type="http://schemas.openxmlformats.org/officeDocument/2006/relationships/image" Target="media/image401.png"/><Relationship Id="rId498" Type="http://schemas.openxmlformats.org/officeDocument/2006/relationships/image" Target="media/image485.png"/><Relationship Id="rId621" Type="http://schemas.openxmlformats.org/officeDocument/2006/relationships/image" Target="media/image608.png"/><Relationship Id="rId260" Type="http://schemas.openxmlformats.org/officeDocument/2006/relationships/image" Target="media/image251.png"/><Relationship Id="rId719" Type="http://schemas.openxmlformats.org/officeDocument/2006/relationships/image" Target="media/image706.png"/><Relationship Id="rId55" Type="http://schemas.openxmlformats.org/officeDocument/2006/relationships/image" Target="media/image46.png"/><Relationship Id="rId120" Type="http://schemas.openxmlformats.org/officeDocument/2006/relationships/image" Target="media/image111.png"/><Relationship Id="rId358" Type="http://schemas.openxmlformats.org/officeDocument/2006/relationships/image" Target="media/image349.png"/><Relationship Id="rId565" Type="http://schemas.openxmlformats.org/officeDocument/2006/relationships/image" Target="media/image552.png"/><Relationship Id="rId772" Type="http://schemas.openxmlformats.org/officeDocument/2006/relationships/image" Target="media/image759.png"/><Relationship Id="rId218" Type="http://schemas.openxmlformats.org/officeDocument/2006/relationships/image" Target="media/image209.png"/><Relationship Id="rId425" Type="http://schemas.openxmlformats.org/officeDocument/2006/relationships/image" Target="media/image412.png"/><Relationship Id="rId632" Type="http://schemas.openxmlformats.org/officeDocument/2006/relationships/image" Target="media/image619.png"/><Relationship Id="rId271" Type="http://schemas.openxmlformats.org/officeDocument/2006/relationships/image" Target="media/image26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leksandar\Downloads\UAT%20eAkcize%20-%20Veleprodaja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D04E6E-D16C-4B53-B228-A708540A54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UAT eAkcize - Veleprodaja</Template>
  <TotalTime>59</TotalTime>
  <Pages>506</Pages>
  <Words>19646</Words>
  <Characters>111985</Characters>
  <Application>Microsoft Office Word</Application>
  <DocSecurity>0</DocSecurity>
  <Lines>933</Lines>
  <Paragraphs>262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131369</CharactersWithSpaces>
  <SharedDoc>false</SharedDoc>
  <HLinks>
    <vt:vector size="1254" baseType="variant">
      <vt:variant>
        <vt:i4>3801117</vt:i4>
      </vt:variant>
      <vt:variant>
        <vt:i4>960</vt:i4>
      </vt:variant>
      <vt:variant>
        <vt:i4>0</vt:i4>
      </vt:variant>
      <vt:variant>
        <vt:i4>5</vt:i4>
      </vt:variant>
      <vt:variant>
        <vt:lpwstr>mailto:test@test.com</vt:lpwstr>
      </vt:variant>
      <vt:variant>
        <vt:lpwstr/>
      </vt:variant>
      <vt:variant>
        <vt:i4>3801149</vt:i4>
      </vt:variant>
      <vt:variant>
        <vt:i4>957</vt:i4>
      </vt:variant>
      <vt:variant>
        <vt:i4>0</vt:i4>
      </vt:variant>
      <vt:variant>
        <vt:i4>5</vt:i4>
      </vt:variant>
      <vt:variant>
        <vt:lpwstr>https://eakcize-api-test.mfin.gov.rs/platform/</vt:lpwstr>
      </vt:variant>
      <vt:variant>
        <vt:lpwstr/>
      </vt:variant>
      <vt:variant>
        <vt:i4>3801149</vt:i4>
      </vt:variant>
      <vt:variant>
        <vt:i4>954</vt:i4>
      </vt:variant>
      <vt:variant>
        <vt:i4>0</vt:i4>
      </vt:variant>
      <vt:variant>
        <vt:i4>5</vt:i4>
      </vt:variant>
      <vt:variant>
        <vt:lpwstr>https://eakcize-api-test.mfin.gov.rs/platform/</vt:lpwstr>
      </vt:variant>
      <vt:variant>
        <vt:lpwstr/>
      </vt:variant>
      <vt:variant>
        <vt:i4>3801149</vt:i4>
      </vt:variant>
      <vt:variant>
        <vt:i4>951</vt:i4>
      </vt:variant>
      <vt:variant>
        <vt:i4>0</vt:i4>
      </vt:variant>
      <vt:variant>
        <vt:i4>5</vt:i4>
      </vt:variant>
      <vt:variant>
        <vt:lpwstr>https://eakcize-api-test.mfin.gov.rs/platform/</vt:lpwstr>
      </vt:variant>
      <vt:variant>
        <vt:lpwstr/>
      </vt:variant>
      <vt:variant>
        <vt:i4>3801149</vt:i4>
      </vt:variant>
      <vt:variant>
        <vt:i4>948</vt:i4>
      </vt:variant>
      <vt:variant>
        <vt:i4>0</vt:i4>
      </vt:variant>
      <vt:variant>
        <vt:i4>5</vt:i4>
      </vt:variant>
      <vt:variant>
        <vt:lpwstr>https://eakcize-api-test.mfin.gov.rs/platform/</vt:lpwstr>
      </vt:variant>
      <vt:variant>
        <vt:lpwstr/>
      </vt:variant>
      <vt:variant>
        <vt:i4>3801149</vt:i4>
      </vt:variant>
      <vt:variant>
        <vt:i4>945</vt:i4>
      </vt:variant>
      <vt:variant>
        <vt:i4>0</vt:i4>
      </vt:variant>
      <vt:variant>
        <vt:i4>5</vt:i4>
      </vt:variant>
      <vt:variant>
        <vt:lpwstr>https://eakcize-api-test.mfin.gov.rs/platform/</vt:lpwstr>
      </vt:variant>
      <vt:variant>
        <vt:lpwstr/>
      </vt:variant>
      <vt:variant>
        <vt:i4>1638452</vt:i4>
      </vt:variant>
      <vt:variant>
        <vt:i4>941</vt:i4>
      </vt:variant>
      <vt:variant>
        <vt:i4>0</vt:i4>
      </vt:variant>
      <vt:variant>
        <vt:i4>5</vt:i4>
      </vt:variant>
      <vt:variant>
        <vt:lpwstr/>
      </vt:variant>
      <vt:variant>
        <vt:lpwstr>_Toc174342584</vt:lpwstr>
      </vt:variant>
      <vt:variant>
        <vt:i4>1638452</vt:i4>
      </vt:variant>
      <vt:variant>
        <vt:i4>938</vt:i4>
      </vt:variant>
      <vt:variant>
        <vt:i4>0</vt:i4>
      </vt:variant>
      <vt:variant>
        <vt:i4>5</vt:i4>
      </vt:variant>
      <vt:variant>
        <vt:lpwstr/>
      </vt:variant>
      <vt:variant>
        <vt:lpwstr>_Toc174342583</vt:lpwstr>
      </vt:variant>
      <vt:variant>
        <vt:i4>1638452</vt:i4>
      </vt:variant>
      <vt:variant>
        <vt:i4>935</vt:i4>
      </vt:variant>
      <vt:variant>
        <vt:i4>0</vt:i4>
      </vt:variant>
      <vt:variant>
        <vt:i4>5</vt:i4>
      </vt:variant>
      <vt:variant>
        <vt:lpwstr/>
      </vt:variant>
      <vt:variant>
        <vt:lpwstr>_Toc174342582</vt:lpwstr>
      </vt:variant>
      <vt:variant>
        <vt:i4>1638452</vt:i4>
      </vt:variant>
      <vt:variant>
        <vt:i4>932</vt:i4>
      </vt:variant>
      <vt:variant>
        <vt:i4>0</vt:i4>
      </vt:variant>
      <vt:variant>
        <vt:i4>5</vt:i4>
      </vt:variant>
      <vt:variant>
        <vt:lpwstr/>
      </vt:variant>
      <vt:variant>
        <vt:lpwstr>_Toc174342581</vt:lpwstr>
      </vt:variant>
      <vt:variant>
        <vt:i4>1638452</vt:i4>
      </vt:variant>
      <vt:variant>
        <vt:i4>929</vt:i4>
      </vt:variant>
      <vt:variant>
        <vt:i4>0</vt:i4>
      </vt:variant>
      <vt:variant>
        <vt:i4>5</vt:i4>
      </vt:variant>
      <vt:variant>
        <vt:lpwstr/>
      </vt:variant>
      <vt:variant>
        <vt:lpwstr>_Toc174342580</vt:lpwstr>
      </vt:variant>
      <vt:variant>
        <vt:i4>1441844</vt:i4>
      </vt:variant>
      <vt:variant>
        <vt:i4>926</vt:i4>
      </vt:variant>
      <vt:variant>
        <vt:i4>0</vt:i4>
      </vt:variant>
      <vt:variant>
        <vt:i4>5</vt:i4>
      </vt:variant>
      <vt:variant>
        <vt:lpwstr/>
      </vt:variant>
      <vt:variant>
        <vt:lpwstr>_Toc174342579</vt:lpwstr>
      </vt:variant>
      <vt:variant>
        <vt:i4>1441844</vt:i4>
      </vt:variant>
      <vt:variant>
        <vt:i4>923</vt:i4>
      </vt:variant>
      <vt:variant>
        <vt:i4>0</vt:i4>
      </vt:variant>
      <vt:variant>
        <vt:i4>5</vt:i4>
      </vt:variant>
      <vt:variant>
        <vt:lpwstr/>
      </vt:variant>
      <vt:variant>
        <vt:lpwstr>_Toc174342578</vt:lpwstr>
      </vt:variant>
      <vt:variant>
        <vt:i4>1441844</vt:i4>
      </vt:variant>
      <vt:variant>
        <vt:i4>920</vt:i4>
      </vt:variant>
      <vt:variant>
        <vt:i4>0</vt:i4>
      </vt:variant>
      <vt:variant>
        <vt:i4>5</vt:i4>
      </vt:variant>
      <vt:variant>
        <vt:lpwstr/>
      </vt:variant>
      <vt:variant>
        <vt:lpwstr>_Toc174342577</vt:lpwstr>
      </vt:variant>
      <vt:variant>
        <vt:i4>1441844</vt:i4>
      </vt:variant>
      <vt:variant>
        <vt:i4>917</vt:i4>
      </vt:variant>
      <vt:variant>
        <vt:i4>0</vt:i4>
      </vt:variant>
      <vt:variant>
        <vt:i4>5</vt:i4>
      </vt:variant>
      <vt:variant>
        <vt:lpwstr/>
      </vt:variant>
      <vt:variant>
        <vt:lpwstr>_Toc174342576</vt:lpwstr>
      </vt:variant>
      <vt:variant>
        <vt:i4>1441844</vt:i4>
      </vt:variant>
      <vt:variant>
        <vt:i4>914</vt:i4>
      </vt:variant>
      <vt:variant>
        <vt:i4>0</vt:i4>
      </vt:variant>
      <vt:variant>
        <vt:i4>5</vt:i4>
      </vt:variant>
      <vt:variant>
        <vt:lpwstr/>
      </vt:variant>
      <vt:variant>
        <vt:lpwstr>_Toc174342575</vt:lpwstr>
      </vt:variant>
      <vt:variant>
        <vt:i4>1441844</vt:i4>
      </vt:variant>
      <vt:variant>
        <vt:i4>911</vt:i4>
      </vt:variant>
      <vt:variant>
        <vt:i4>0</vt:i4>
      </vt:variant>
      <vt:variant>
        <vt:i4>5</vt:i4>
      </vt:variant>
      <vt:variant>
        <vt:lpwstr/>
      </vt:variant>
      <vt:variant>
        <vt:lpwstr>_Toc174342574</vt:lpwstr>
      </vt:variant>
      <vt:variant>
        <vt:i4>1441844</vt:i4>
      </vt:variant>
      <vt:variant>
        <vt:i4>908</vt:i4>
      </vt:variant>
      <vt:variant>
        <vt:i4>0</vt:i4>
      </vt:variant>
      <vt:variant>
        <vt:i4>5</vt:i4>
      </vt:variant>
      <vt:variant>
        <vt:lpwstr/>
      </vt:variant>
      <vt:variant>
        <vt:lpwstr>_Toc174342573</vt:lpwstr>
      </vt:variant>
      <vt:variant>
        <vt:i4>1441844</vt:i4>
      </vt:variant>
      <vt:variant>
        <vt:i4>905</vt:i4>
      </vt:variant>
      <vt:variant>
        <vt:i4>0</vt:i4>
      </vt:variant>
      <vt:variant>
        <vt:i4>5</vt:i4>
      </vt:variant>
      <vt:variant>
        <vt:lpwstr/>
      </vt:variant>
      <vt:variant>
        <vt:lpwstr>_Toc174342572</vt:lpwstr>
      </vt:variant>
      <vt:variant>
        <vt:i4>1441844</vt:i4>
      </vt:variant>
      <vt:variant>
        <vt:i4>902</vt:i4>
      </vt:variant>
      <vt:variant>
        <vt:i4>0</vt:i4>
      </vt:variant>
      <vt:variant>
        <vt:i4>5</vt:i4>
      </vt:variant>
      <vt:variant>
        <vt:lpwstr/>
      </vt:variant>
      <vt:variant>
        <vt:lpwstr>_Toc174342571</vt:lpwstr>
      </vt:variant>
      <vt:variant>
        <vt:i4>1441844</vt:i4>
      </vt:variant>
      <vt:variant>
        <vt:i4>899</vt:i4>
      </vt:variant>
      <vt:variant>
        <vt:i4>0</vt:i4>
      </vt:variant>
      <vt:variant>
        <vt:i4>5</vt:i4>
      </vt:variant>
      <vt:variant>
        <vt:lpwstr/>
      </vt:variant>
      <vt:variant>
        <vt:lpwstr>_Toc174342570</vt:lpwstr>
      </vt:variant>
      <vt:variant>
        <vt:i4>1507380</vt:i4>
      </vt:variant>
      <vt:variant>
        <vt:i4>896</vt:i4>
      </vt:variant>
      <vt:variant>
        <vt:i4>0</vt:i4>
      </vt:variant>
      <vt:variant>
        <vt:i4>5</vt:i4>
      </vt:variant>
      <vt:variant>
        <vt:lpwstr/>
      </vt:variant>
      <vt:variant>
        <vt:lpwstr>_Toc174342569</vt:lpwstr>
      </vt:variant>
      <vt:variant>
        <vt:i4>1507380</vt:i4>
      </vt:variant>
      <vt:variant>
        <vt:i4>893</vt:i4>
      </vt:variant>
      <vt:variant>
        <vt:i4>0</vt:i4>
      </vt:variant>
      <vt:variant>
        <vt:i4>5</vt:i4>
      </vt:variant>
      <vt:variant>
        <vt:lpwstr/>
      </vt:variant>
      <vt:variant>
        <vt:lpwstr>_Toc174342568</vt:lpwstr>
      </vt:variant>
      <vt:variant>
        <vt:i4>1507380</vt:i4>
      </vt:variant>
      <vt:variant>
        <vt:i4>890</vt:i4>
      </vt:variant>
      <vt:variant>
        <vt:i4>0</vt:i4>
      </vt:variant>
      <vt:variant>
        <vt:i4>5</vt:i4>
      </vt:variant>
      <vt:variant>
        <vt:lpwstr/>
      </vt:variant>
      <vt:variant>
        <vt:lpwstr>_Toc174342567</vt:lpwstr>
      </vt:variant>
      <vt:variant>
        <vt:i4>1507380</vt:i4>
      </vt:variant>
      <vt:variant>
        <vt:i4>887</vt:i4>
      </vt:variant>
      <vt:variant>
        <vt:i4>0</vt:i4>
      </vt:variant>
      <vt:variant>
        <vt:i4>5</vt:i4>
      </vt:variant>
      <vt:variant>
        <vt:lpwstr/>
      </vt:variant>
      <vt:variant>
        <vt:lpwstr>_Toc174342566</vt:lpwstr>
      </vt:variant>
      <vt:variant>
        <vt:i4>1507380</vt:i4>
      </vt:variant>
      <vt:variant>
        <vt:i4>884</vt:i4>
      </vt:variant>
      <vt:variant>
        <vt:i4>0</vt:i4>
      </vt:variant>
      <vt:variant>
        <vt:i4>5</vt:i4>
      </vt:variant>
      <vt:variant>
        <vt:lpwstr/>
      </vt:variant>
      <vt:variant>
        <vt:lpwstr>_Toc174342565</vt:lpwstr>
      </vt:variant>
      <vt:variant>
        <vt:i4>1507380</vt:i4>
      </vt:variant>
      <vt:variant>
        <vt:i4>881</vt:i4>
      </vt:variant>
      <vt:variant>
        <vt:i4>0</vt:i4>
      </vt:variant>
      <vt:variant>
        <vt:i4>5</vt:i4>
      </vt:variant>
      <vt:variant>
        <vt:lpwstr/>
      </vt:variant>
      <vt:variant>
        <vt:lpwstr>_Toc174342564</vt:lpwstr>
      </vt:variant>
      <vt:variant>
        <vt:i4>1507380</vt:i4>
      </vt:variant>
      <vt:variant>
        <vt:i4>878</vt:i4>
      </vt:variant>
      <vt:variant>
        <vt:i4>0</vt:i4>
      </vt:variant>
      <vt:variant>
        <vt:i4>5</vt:i4>
      </vt:variant>
      <vt:variant>
        <vt:lpwstr/>
      </vt:variant>
      <vt:variant>
        <vt:lpwstr>_Toc174342563</vt:lpwstr>
      </vt:variant>
      <vt:variant>
        <vt:i4>1507380</vt:i4>
      </vt:variant>
      <vt:variant>
        <vt:i4>875</vt:i4>
      </vt:variant>
      <vt:variant>
        <vt:i4>0</vt:i4>
      </vt:variant>
      <vt:variant>
        <vt:i4>5</vt:i4>
      </vt:variant>
      <vt:variant>
        <vt:lpwstr/>
      </vt:variant>
      <vt:variant>
        <vt:lpwstr>_Toc174342562</vt:lpwstr>
      </vt:variant>
      <vt:variant>
        <vt:i4>1507380</vt:i4>
      </vt:variant>
      <vt:variant>
        <vt:i4>872</vt:i4>
      </vt:variant>
      <vt:variant>
        <vt:i4>0</vt:i4>
      </vt:variant>
      <vt:variant>
        <vt:i4>5</vt:i4>
      </vt:variant>
      <vt:variant>
        <vt:lpwstr/>
      </vt:variant>
      <vt:variant>
        <vt:lpwstr>_Toc174342561</vt:lpwstr>
      </vt:variant>
      <vt:variant>
        <vt:i4>1507380</vt:i4>
      </vt:variant>
      <vt:variant>
        <vt:i4>869</vt:i4>
      </vt:variant>
      <vt:variant>
        <vt:i4>0</vt:i4>
      </vt:variant>
      <vt:variant>
        <vt:i4>5</vt:i4>
      </vt:variant>
      <vt:variant>
        <vt:lpwstr/>
      </vt:variant>
      <vt:variant>
        <vt:lpwstr>_Toc174342560</vt:lpwstr>
      </vt:variant>
      <vt:variant>
        <vt:i4>1310772</vt:i4>
      </vt:variant>
      <vt:variant>
        <vt:i4>866</vt:i4>
      </vt:variant>
      <vt:variant>
        <vt:i4>0</vt:i4>
      </vt:variant>
      <vt:variant>
        <vt:i4>5</vt:i4>
      </vt:variant>
      <vt:variant>
        <vt:lpwstr/>
      </vt:variant>
      <vt:variant>
        <vt:lpwstr>_Toc174342559</vt:lpwstr>
      </vt:variant>
      <vt:variant>
        <vt:i4>1310772</vt:i4>
      </vt:variant>
      <vt:variant>
        <vt:i4>863</vt:i4>
      </vt:variant>
      <vt:variant>
        <vt:i4>0</vt:i4>
      </vt:variant>
      <vt:variant>
        <vt:i4>5</vt:i4>
      </vt:variant>
      <vt:variant>
        <vt:lpwstr/>
      </vt:variant>
      <vt:variant>
        <vt:lpwstr>_Toc174342558</vt:lpwstr>
      </vt:variant>
      <vt:variant>
        <vt:i4>1310772</vt:i4>
      </vt:variant>
      <vt:variant>
        <vt:i4>860</vt:i4>
      </vt:variant>
      <vt:variant>
        <vt:i4>0</vt:i4>
      </vt:variant>
      <vt:variant>
        <vt:i4>5</vt:i4>
      </vt:variant>
      <vt:variant>
        <vt:lpwstr/>
      </vt:variant>
      <vt:variant>
        <vt:lpwstr>_Toc174342557</vt:lpwstr>
      </vt:variant>
      <vt:variant>
        <vt:i4>1310772</vt:i4>
      </vt:variant>
      <vt:variant>
        <vt:i4>857</vt:i4>
      </vt:variant>
      <vt:variant>
        <vt:i4>0</vt:i4>
      </vt:variant>
      <vt:variant>
        <vt:i4>5</vt:i4>
      </vt:variant>
      <vt:variant>
        <vt:lpwstr/>
      </vt:variant>
      <vt:variant>
        <vt:lpwstr>_Toc174342556</vt:lpwstr>
      </vt:variant>
      <vt:variant>
        <vt:i4>1310772</vt:i4>
      </vt:variant>
      <vt:variant>
        <vt:i4>854</vt:i4>
      </vt:variant>
      <vt:variant>
        <vt:i4>0</vt:i4>
      </vt:variant>
      <vt:variant>
        <vt:i4>5</vt:i4>
      </vt:variant>
      <vt:variant>
        <vt:lpwstr/>
      </vt:variant>
      <vt:variant>
        <vt:lpwstr>_Toc174342555</vt:lpwstr>
      </vt:variant>
      <vt:variant>
        <vt:i4>1310772</vt:i4>
      </vt:variant>
      <vt:variant>
        <vt:i4>851</vt:i4>
      </vt:variant>
      <vt:variant>
        <vt:i4>0</vt:i4>
      </vt:variant>
      <vt:variant>
        <vt:i4>5</vt:i4>
      </vt:variant>
      <vt:variant>
        <vt:lpwstr/>
      </vt:variant>
      <vt:variant>
        <vt:lpwstr>_Toc174342554</vt:lpwstr>
      </vt:variant>
      <vt:variant>
        <vt:i4>1310772</vt:i4>
      </vt:variant>
      <vt:variant>
        <vt:i4>848</vt:i4>
      </vt:variant>
      <vt:variant>
        <vt:i4>0</vt:i4>
      </vt:variant>
      <vt:variant>
        <vt:i4>5</vt:i4>
      </vt:variant>
      <vt:variant>
        <vt:lpwstr/>
      </vt:variant>
      <vt:variant>
        <vt:lpwstr>_Toc174342553</vt:lpwstr>
      </vt:variant>
      <vt:variant>
        <vt:i4>1310772</vt:i4>
      </vt:variant>
      <vt:variant>
        <vt:i4>845</vt:i4>
      </vt:variant>
      <vt:variant>
        <vt:i4>0</vt:i4>
      </vt:variant>
      <vt:variant>
        <vt:i4>5</vt:i4>
      </vt:variant>
      <vt:variant>
        <vt:lpwstr/>
      </vt:variant>
      <vt:variant>
        <vt:lpwstr>_Toc174342552</vt:lpwstr>
      </vt:variant>
      <vt:variant>
        <vt:i4>1310772</vt:i4>
      </vt:variant>
      <vt:variant>
        <vt:i4>842</vt:i4>
      </vt:variant>
      <vt:variant>
        <vt:i4>0</vt:i4>
      </vt:variant>
      <vt:variant>
        <vt:i4>5</vt:i4>
      </vt:variant>
      <vt:variant>
        <vt:lpwstr/>
      </vt:variant>
      <vt:variant>
        <vt:lpwstr>_Toc174342551</vt:lpwstr>
      </vt:variant>
      <vt:variant>
        <vt:i4>1310772</vt:i4>
      </vt:variant>
      <vt:variant>
        <vt:i4>839</vt:i4>
      </vt:variant>
      <vt:variant>
        <vt:i4>0</vt:i4>
      </vt:variant>
      <vt:variant>
        <vt:i4>5</vt:i4>
      </vt:variant>
      <vt:variant>
        <vt:lpwstr/>
      </vt:variant>
      <vt:variant>
        <vt:lpwstr>_Toc174342550</vt:lpwstr>
      </vt:variant>
      <vt:variant>
        <vt:i4>1376308</vt:i4>
      </vt:variant>
      <vt:variant>
        <vt:i4>836</vt:i4>
      </vt:variant>
      <vt:variant>
        <vt:i4>0</vt:i4>
      </vt:variant>
      <vt:variant>
        <vt:i4>5</vt:i4>
      </vt:variant>
      <vt:variant>
        <vt:lpwstr/>
      </vt:variant>
      <vt:variant>
        <vt:lpwstr>_Toc174342549</vt:lpwstr>
      </vt:variant>
      <vt:variant>
        <vt:i4>1376308</vt:i4>
      </vt:variant>
      <vt:variant>
        <vt:i4>833</vt:i4>
      </vt:variant>
      <vt:variant>
        <vt:i4>0</vt:i4>
      </vt:variant>
      <vt:variant>
        <vt:i4>5</vt:i4>
      </vt:variant>
      <vt:variant>
        <vt:lpwstr/>
      </vt:variant>
      <vt:variant>
        <vt:lpwstr>_Toc174342548</vt:lpwstr>
      </vt:variant>
      <vt:variant>
        <vt:i4>1376308</vt:i4>
      </vt:variant>
      <vt:variant>
        <vt:i4>830</vt:i4>
      </vt:variant>
      <vt:variant>
        <vt:i4>0</vt:i4>
      </vt:variant>
      <vt:variant>
        <vt:i4>5</vt:i4>
      </vt:variant>
      <vt:variant>
        <vt:lpwstr/>
      </vt:variant>
      <vt:variant>
        <vt:lpwstr>_Toc174342547</vt:lpwstr>
      </vt:variant>
      <vt:variant>
        <vt:i4>1376308</vt:i4>
      </vt:variant>
      <vt:variant>
        <vt:i4>827</vt:i4>
      </vt:variant>
      <vt:variant>
        <vt:i4>0</vt:i4>
      </vt:variant>
      <vt:variant>
        <vt:i4>5</vt:i4>
      </vt:variant>
      <vt:variant>
        <vt:lpwstr/>
      </vt:variant>
      <vt:variant>
        <vt:lpwstr>_Toc174342546</vt:lpwstr>
      </vt:variant>
      <vt:variant>
        <vt:i4>1376308</vt:i4>
      </vt:variant>
      <vt:variant>
        <vt:i4>824</vt:i4>
      </vt:variant>
      <vt:variant>
        <vt:i4>0</vt:i4>
      </vt:variant>
      <vt:variant>
        <vt:i4>5</vt:i4>
      </vt:variant>
      <vt:variant>
        <vt:lpwstr/>
      </vt:variant>
      <vt:variant>
        <vt:lpwstr>_Toc174342545</vt:lpwstr>
      </vt:variant>
      <vt:variant>
        <vt:i4>1376308</vt:i4>
      </vt:variant>
      <vt:variant>
        <vt:i4>821</vt:i4>
      </vt:variant>
      <vt:variant>
        <vt:i4>0</vt:i4>
      </vt:variant>
      <vt:variant>
        <vt:i4>5</vt:i4>
      </vt:variant>
      <vt:variant>
        <vt:lpwstr/>
      </vt:variant>
      <vt:variant>
        <vt:lpwstr>_Toc174342544</vt:lpwstr>
      </vt:variant>
      <vt:variant>
        <vt:i4>1376308</vt:i4>
      </vt:variant>
      <vt:variant>
        <vt:i4>818</vt:i4>
      </vt:variant>
      <vt:variant>
        <vt:i4>0</vt:i4>
      </vt:variant>
      <vt:variant>
        <vt:i4>5</vt:i4>
      </vt:variant>
      <vt:variant>
        <vt:lpwstr/>
      </vt:variant>
      <vt:variant>
        <vt:lpwstr>_Toc174342543</vt:lpwstr>
      </vt:variant>
      <vt:variant>
        <vt:i4>1376308</vt:i4>
      </vt:variant>
      <vt:variant>
        <vt:i4>815</vt:i4>
      </vt:variant>
      <vt:variant>
        <vt:i4>0</vt:i4>
      </vt:variant>
      <vt:variant>
        <vt:i4>5</vt:i4>
      </vt:variant>
      <vt:variant>
        <vt:lpwstr/>
      </vt:variant>
      <vt:variant>
        <vt:lpwstr>_Toc174342542</vt:lpwstr>
      </vt:variant>
      <vt:variant>
        <vt:i4>1376308</vt:i4>
      </vt:variant>
      <vt:variant>
        <vt:i4>812</vt:i4>
      </vt:variant>
      <vt:variant>
        <vt:i4>0</vt:i4>
      </vt:variant>
      <vt:variant>
        <vt:i4>5</vt:i4>
      </vt:variant>
      <vt:variant>
        <vt:lpwstr/>
      </vt:variant>
      <vt:variant>
        <vt:lpwstr>_Toc174342541</vt:lpwstr>
      </vt:variant>
      <vt:variant>
        <vt:i4>1376308</vt:i4>
      </vt:variant>
      <vt:variant>
        <vt:i4>809</vt:i4>
      </vt:variant>
      <vt:variant>
        <vt:i4>0</vt:i4>
      </vt:variant>
      <vt:variant>
        <vt:i4>5</vt:i4>
      </vt:variant>
      <vt:variant>
        <vt:lpwstr/>
      </vt:variant>
      <vt:variant>
        <vt:lpwstr>_Toc174342540</vt:lpwstr>
      </vt:variant>
      <vt:variant>
        <vt:i4>1179700</vt:i4>
      </vt:variant>
      <vt:variant>
        <vt:i4>806</vt:i4>
      </vt:variant>
      <vt:variant>
        <vt:i4>0</vt:i4>
      </vt:variant>
      <vt:variant>
        <vt:i4>5</vt:i4>
      </vt:variant>
      <vt:variant>
        <vt:lpwstr/>
      </vt:variant>
      <vt:variant>
        <vt:lpwstr>_Toc174342539</vt:lpwstr>
      </vt:variant>
      <vt:variant>
        <vt:i4>1179700</vt:i4>
      </vt:variant>
      <vt:variant>
        <vt:i4>803</vt:i4>
      </vt:variant>
      <vt:variant>
        <vt:i4>0</vt:i4>
      </vt:variant>
      <vt:variant>
        <vt:i4>5</vt:i4>
      </vt:variant>
      <vt:variant>
        <vt:lpwstr/>
      </vt:variant>
      <vt:variant>
        <vt:lpwstr>_Toc174342538</vt:lpwstr>
      </vt:variant>
      <vt:variant>
        <vt:i4>1179700</vt:i4>
      </vt:variant>
      <vt:variant>
        <vt:i4>800</vt:i4>
      </vt:variant>
      <vt:variant>
        <vt:i4>0</vt:i4>
      </vt:variant>
      <vt:variant>
        <vt:i4>5</vt:i4>
      </vt:variant>
      <vt:variant>
        <vt:lpwstr/>
      </vt:variant>
      <vt:variant>
        <vt:lpwstr>_Toc174342537</vt:lpwstr>
      </vt:variant>
      <vt:variant>
        <vt:i4>1179700</vt:i4>
      </vt:variant>
      <vt:variant>
        <vt:i4>797</vt:i4>
      </vt:variant>
      <vt:variant>
        <vt:i4>0</vt:i4>
      </vt:variant>
      <vt:variant>
        <vt:i4>5</vt:i4>
      </vt:variant>
      <vt:variant>
        <vt:lpwstr/>
      </vt:variant>
      <vt:variant>
        <vt:lpwstr>_Toc174342536</vt:lpwstr>
      </vt:variant>
      <vt:variant>
        <vt:i4>1179700</vt:i4>
      </vt:variant>
      <vt:variant>
        <vt:i4>794</vt:i4>
      </vt:variant>
      <vt:variant>
        <vt:i4>0</vt:i4>
      </vt:variant>
      <vt:variant>
        <vt:i4>5</vt:i4>
      </vt:variant>
      <vt:variant>
        <vt:lpwstr/>
      </vt:variant>
      <vt:variant>
        <vt:lpwstr>_Toc174342535</vt:lpwstr>
      </vt:variant>
      <vt:variant>
        <vt:i4>1179700</vt:i4>
      </vt:variant>
      <vt:variant>
        <vt:i4>791</vt:i4>
      </vt:variant>
      <vt:variant>
        <vt:i4>0</vt:i4>
      </vt:variant>
      <vt:variant>
        <vt:i4>5</vt:i4>
      </vt:variant>
      <vt:variant>
        <vt:lpwstr/>
      </vt:variant>
      <vt:variant>
        <vt:lpwstr>_Toc174342534</vt:lpwstr>
      </vt:variant>
      <vt:variant>
        <vt:i4>1179700</vt:i4>
      </vt:variant>
      <vt:variant>
        <vt:i4>788</vt:i4>
      </vt:variant>
      <vt:variant>
        <vt:i4>0</vt:i4>
      </vt:variant>
      <vt:variant>
        <vt:i4>5</vt:i4>
      </vt:variant>
      <vt:variant>
        <vt:lpwstr/>
      </vt:variant>
      <vt:variant>
        <vt:lpwstr>_Toc174342533</vt:lpwstr>
      </vt:variant>
      <vt:variant>
        <vt:i4>1179700</vt:i4>
      </vt:variant>
      <vt:variant>
        <vt:i4>785</vt:i4>
      </vt:variant>
      <vt:variant>
        <vt:i4>0</vt:i4>
      </vt:variant>
      <vt:variant>
        <vt:i4>5</vt:i4>
      </vt:variant>
      <vt:variant>
        <vt:lpwstr/>
      </vt:variant>
      <vt:variant>
        <vt:lpwstr>_Toc174342532</vt:lpwstr>
      </vt:variant>
      <vt:variant>
        <vt:i4>1179700</vt:i4>
      </vt:variant>
      <vt:variant>
        <vt:i4>782</vt:i4>
      </vt:variant>
      <vt:variant>
        <vt:i4>0</vt:i4>
      </vt:variant>
      <vt:variant>
        <vt:i4>5</vt:i4>
      </vt:variant>
      <vt:variant>
        <vt:lpwstr/>
      </vt:variant>
      <vt:variant>
        <vt:lpwstr>_Toc174342531</vt:lpwstr>
      </vt:variant>
      <vt:variant>
        <vt:i4>1179700</vt:i4>
      </vt:variant>
      <vt:variant>
        <vt:i4>779</vt:i4>
      </vt:variant>
      <vt:variant>
        <vt:i4>0</vt:i4>
      </vt:variant>
      <vt:variant>
        <vt:i4>5</vt:i4>
      </vt:variant>
      <vt:variant>
        <vt:lpwstr/>
      </vt:variant>
      <vt:variant>
        <vt:lpwstr>_Toc174342530</vt:lpwstr>
      </vt:variant>
      <vt:variant>
        <vt:i4>1245236</vt:i4>
      </vt:variant>
      <vt:variant>
        <vt:i4>776</vt:i4>
      </vt:variant>
      <vt:variant>
        <vt:i4>0</vt:i4>
      </vt:variant>
      <vt:variant>
        <vt:i4>5</vt:i4>
      </vt:variant>
      <vt:variant>
        <vt:lpwstr/>
      </vt:variant>
      <vt:variant>
        <vt:lpwstr>_Toc174342529</vt:lpwstr>
      </vt:variant>
      <vt:variant>
        <vt:i4>1245236</vt:i4>
      </vt:variant>
      <vt:variant>
        <vt:i4>773</vt:i4>
      </vt:variant>
      <vt:variant>
        <vt:i4>0</vt:i4>
      </vt:variant>
      <vt:variant>
        <vt:i4>5</vt:i4>
      </vt:variant>
      <vt:variant>
        <vt:lpwstr/>
      </vt:variant>
      <vt:variant>
        <vt:lpwstr>_Toc174342528</vt:lpwstr>
      </vt:variant>
      <vt:variant>
        <vt:i4>1245236</vt:i4>
      </vt:variant>
      <vt:variant>
        <vt:i4>770</vt:i4>
      </vt:variant>
      <vt:variant>
        <vt:i4>0</vt:i4>
      </vt:variant>
      <vt:variant>
        <vt:i4>5</vt:i4>
      </vt:variant>
      <vt:variant>
        <vt:lpwstr/>
      </vt:variant>
      <vt:variant>
        <vt:lpwstr>_Toc174342527</vt:lpwstr>
      </vt:variant>
      <vt:variant>
        <vt:i4>1245236</vt:i4>
      </vt:variant>
      <vt:variant>
        <vt:i4>767</vt:i4>
      </vt:variant>
      <vt:variant>
        <vt:i4>0</vt:i4>
      </vt:variant>
      <vt:variant>
        <vt:i4>5</vt:i4>
      </vt:variant>
      <vt:variant>
        <vt:lpwstr/>
      </vt:variant>
      <vt:variant>
        <vt:lpwstr>_Toc174342526</vt:lpwstr>
      </vt:variant>
      <vt:variant>
        <vt:i4>1245236</vt:i4>
      </vt:variant>
      <vt:variant>
        <vt:i4>764</vt:i4>
      </vt:variant>
      <vt:variant>
        <vt:i4>0</vt:i4>
      </vt:variant>
      <vt:variant>
        <vt:i4>5</vt:i4>
      </vt:variant>
      <vt:variant>
        <vt:lpwstr/>
      </vt:variant>
      <vt:variant>
        <vt:lpwstr>_Toc174342525</vt:lpwstr>
      </vt:variant>
      <vt:variant>
        <vt:i4>1245236</vt:i4>
      </vt:variant>
      <vt:variant>
        <vt:i4>761</vt:i4>
      </vt:variant>
      <vt:variant>
        <vt:i4>0</vt:i4>
      </vt:variant>
      <vt:variant>
        <vt:i4>5</vt:i4>
      </vt:variant>
      <vt:variant>
        <vt:lpwstr/>
      </vt:variant>
      <vt:variant>
        <vt:lpwstr>_Toc174342524</vt:lpwstr>
      </vt:variant>
      <vt:variant>
        <vt:i4>1245236</vt:i4>
      </vt:variant>
      <vt:variant>
        <vt:i4>758</vt:i4>
      </vt:variant>
      <vt:variant>
        <vt:i4>0</vt:i4>
      </vt:variant>
      <vt:variant>
        <vt:i4>5</vt:i4>
      </vt:variant>
      <vt:variant>
        <vt:lpwstr/>
      </vt:variant>
      <vt:variant>
        <vt:lpwstr>_Toc174342522</vt:lpwstr>
      </vt:variant>
      <vt:variant>
        <vt:i4>1245236</vt:i4>
      </vt:variant>
      <vt:variant>
        <vt:i4>755</vt:i4>
      </vt:variant>
      <vt:variant>
        <vt:i4>0</vt:i4>
      </vt:variant>
      <vt:variant>
        <vt:i4>5</vt:i4>
      </vt:variant>
      <vt:variant>
        <vt:lpwstr/>
      </vt:variant>
      <vt:variant>
        <vt:lpwstr>_Toc174342521</vt:lpwstr>
      </vt:variant>
      <vt:variant>
        <vt:i4>1245236</vt:i4>
      </vt:variant>
      <vt:variant>
        <vt:i4>752</vt:i4>
      </vt:variant>
      <vt:variant>
        <vt:i4>0</vt:i4>
      </vt:variant>
      <vt:variant>
        <vt:i4>5</vt:i4>
      </vt:variant>
      <vt:variant>
        <vt:lpwstr/>
      </vt:variant>
      <vt:variant>
        <vt:lpwstr>_Toc174342520</vt:lpwstr>
      </vt:variant>
      <vt:variant>
        <vt:i4>1048628</vt:i4>
      </vt:variant>
      <vt:variant>
        <vt:i4>749</vt:i4>
      </vt:variant>
      <vt:variant>
        <vt:i4>0</vt:i4>
      </vt:variant>
      <vt:variant>
        <vt:i4>5</vt:i4>
      </vt:variant>
      <vt:variant>
        <vt:lpwstr/>
      </vt:variant>
      <vt:variant>
        <vt:lpwstr>_Toc174342519</vt:lpwstr>
      </vt:variant>
      <vt:variant>
        <vt:i4>1048628</vt:i4>
      </vt:variant>
      <vt:variant>
        <vt:i4>746</vt:i4>
      </vt:variant>
      <vt:variant>
        <vt:i4>0</vt:i4>
      </vt:variant>
      <vt:variant>
        <vt:i4>5</vt:i4>
      </vt:variant>
      <vt:variant>
        <vt:lpwstr/>
      </vt:variant>
      <vt:variant>
        <vt:lpwstr>_Toc174342518</vt:lpwstr>
      </vt:variant>
      <vt:variant>
        <vt:i4>1048628</vt:i4>
      </vt:variant>
      <vt:variant>
        <vt:i4>743</vt:i4>
      </vt:variant>
      <vt:variant>
        <vt:i4>0</vt:i4>
      </vt:variant>
      <vt:variant>
        <vt:i4>5</vt:i4>
      </vt:variant>
      <vt:variant>
        <vt:lpwstr/>
      </vt:variant>
      <vt:variant>
        <vt:lpwstr>_Toc174342517</vt:lpwstr>
      </vt:variant>
      <vt:variant>
        <vt:i4>1048628</vt:i4>
      </vt:variant>
      <vt:variant>
        <vt:i4>740</vt:i4>
      </vt:variant>
      <vt:variant>
        <vt:i4>0</vt:i4>
      </vt:variant>
      <vt:variant>
        <vt:i4>5</vt:i4>
      </vt:variant>
      <vt:variant>
        <vt:lpwstr/>
      </vt:variant>
      <vt:variant>
        <vt:lpwstr>_Toc174342516</vt:lpwstr>
      </vt:variant>
      <vt:variant>
        <vt:i4>1048628</vt:i4>
      </vt:variant>
      <vt:variant>
        <vt:i4>737</vt:i4>
      </vt:variant>
      <vt:variant>
        <vt:i4>0</vt:i4>
      </vt:variant>
      <vt:variant>
        <vt:i4>5</vt:i4>
      </vt:variant>
      <vt:variant>
        <vt:lpwstr/>
      </vt:variant>
      <vt:variant>
        <vt:lpwstr>_Toc174342515</vt:lpwstr>
      </vt:variant>
      <vt:variant>
        <vt:i4>1048628</vt:i4>
      </vt:variant>
      <vt:variant>
        <vt:i4>734</vt:i4>
      </vt:variant>
      <vt:variant>
        <vt:i4>0</vt:i4>
      </vt:variant>
      <vt:variant>
        <vt:i4>5</vt:i4>
      </vt:variant>
      <vt:variant>
        <vt:lpwstr/>
      </vt:variant>
      <vt:variant>
        <vt:lpwstr>_Toc174342514</vt:lpwstr>
      </vt:variant>
      <vt:variant>
        <vt:i4>1048628</vt:i4>
      </vt:variant>
      <vt:variant>
        <vt:i4>731</vt:i4>
      </vt:variant>
      <vt:variant>
        <vt:i4>0</vt:i4>
      </vt:variant>
      <vt:variant>
        <vt:i4>5</vt:i4>
      </vt:variant>
      <vt:variant>
        <vt:lpwstr/>
      </vt:variant>
      <vt:variant>
        <vt:lpwstr>_Toc174342513</vt:lpwstr>
      </vt:variant>
      <vt:variant>
        <vt:i4>1048628</vt:i4>
      </vt:variant>
      <vt:variant>
        <vt:i4>728</vt:i4>
      </vt:variant>
      <vt:variant>
        <vt:i4>0</vt:i4>
      </vt:variant>
      <vt:variant>
        <vt:i4>5</vt:i4>
      </vt:variant>
      <vt:variant>
        <vt:lpwstr/>
      </vt:variant>
      <vt:variant>
        <vt:lpwstr>_Toc174342512</vt:lpwstr>
      </vt:variant>
      <vt:variant>
        <vt:i4>1048628</vt:i4>
      </vt:variant>
      <vt:variant>
        <vt:i4>725</vt:i4>
      </vt:variant>
      <vt:variant>
        <vt:i4>0</vt:i4>
      </vt:variant>
      <vt:variant>
        <vt:i4>5</vt:i4>
      </vt:variant>
      <vt:variant>
        <vt:lpwstr/>
      </vt:variant>
      <vt:variant>
        <vt:lpwstr>_Toc174342511</vt:lpwstr>
      </vt:variant>
      <vt:variant>
        <vt:i4>1048628</vt:i4>
      </vt:variant>
      <vt:variant>
        <vt:i4>722</vt:i4>
      </vt:variant>
      <vt:variant>
        <vt:i4>0</vt:i4>
      </vt:variant>
      <vt:variant>
        <vt:i4>5</vt:i4>
      </vt:variant>
      <vt:variant>
        <vt:lpwstr/>
      </vt:variant>
      <vt:variant>
        <vt:lpwstr>_Toc174342510</vt:lpwstr>
      </vt:variant>
      <vt:variant>
        <vt:i4>1114164</vt:i4>
      </vt:variant>
      <vt:variant>
        <vt:i4>719</vt:i4>
      </vt:variant>
      <vt:variant>
        <vt:i4>0</vt:i4>
      </vt:variant>
      <vt:variant>
        <vt:i4>5</vt:i4>
      </vt:variant>
      <vt:variant>
        <vt:lpwstr/>
      </vt:variant>
      <vt:variant>
        <vt:lpwstr>_Toc174342509</vt:lpwstr>
      </vt:variant>
      <vt:variant>
        <vt:i4>1114164</vt:i4>
      </vt:variant>
      <vt:variant>
        <vt:i4>716</vt:i4>
      </vt:variant>
      <vt:variant>
        <vt:i4>0</vt:i4>
      </vt:variant>
      <vt:variant>
        <vt:i4>5</vt:i4>
      </vt:variant>
      <vt:variant>
        <vt:lpwstr/>
      </vt:variant>
      <vt:variant>
        <vt:lpwstr>_Toc174342508</vt:lpwstr>
      </vt:variant>
      <vt:variant>
        <vt:i4>1114164</vt:i4>
      </vt:variant>
      <vt:variant>
        <vt:i4>713</vt:i4>
      </vt:variant>
      <vt:variant>
        <vt:i4>0</vt:i4>
      </vt:variant>
      <vt:variant>
        <vt:i4>5</vt:i4>
      </vt:variant>
      <vt:variant>
        <vt:lpwstr/>
      </vt:variant>
      <vt:variant>
        <vt:lpwstr>_Toc174342507</vt:lpwstr>
      </vt:variant>
      <vt:variant>
        <vt:i4>1114164</vt:i4>
      </vt:variant>
      <vt:variant>
        <vt:i4>710</vt:i4>
      </vt:variant>
      <vt:variant>
        <vt:i4>0</vt:i4>
      </vt:variant>
      <vt:variant>
        <vt:i4>5</vt:i4>
      </vt:variant>
      <vt:variant>
        <vt:lpwstr/>
      </vt:variant>
      <vt:variant>
        <vt:lpwstr>_Toc174342506</vt:lpwstr>
      </vt:variant>
      <vt:variant>
        <vt:i4>1114164</vt:i4>
      </vt:variant>
      <vt:variant>
        <vt:i4>707</vt:i4>
      </vt:variant>
      <vt:variant>
        <vt:i4>0</vt:i4>
      </vt:variant>
      <vt:variant>
        <vt:i4>5</vt:i4>
      </vt:variant>
      <vt:variant>
        <vt:lpwstr/>
      </vt:variant>
      <vt:variant>
        <vt:lpwstr>_Toc174342505</vt:lpwstr>
      </vt:variant>
      <vt:variant>
        <vt:i4>1114164</vt:i4>
      </vt:variant>
      <vt:variant>
        <vt:i4>704</vt:i4>
      </vt:variant>
      <vt:variant>
        <vt:i4>0</vt:i4>
      </vt:variant>
      <vt:variant>
        <vt:i4>5</vt:i4>
      </vt:variant>
      <vt:variant>
        <vt:lpwstr/>
      </vt:variant>
      <vt:variant>
        <vt:lpwstr>_Toc174342504</vt:lpwstr>
      </vt:variant>
      <vt:variant>
        <vt:i4>1114164</vt:i4>
      </vt:variant>
      <vt:variant>
        <vt:i4>701</vt:i4>
      </vt:variant>
      <vt:variant>
        <vt:i4>0</vt:i4>
      </vt:variant>
      <vt:variant>
        <vt:i4>5</vt:i4>
      </vt:variant>
      <vt:variant>
        <vt:lpwstr/>
      </vt:variant>
      <vt:variant>
        <vt:lpwstr>_Toc174342503</vt:lpwstr>
      </vt:variant>
      <vt:variant>
        <vt:i4>1114164</vt:i4>
      </vt:variant>
      <vt:variant>
        <vt:i4>698</vt:i4>
      </vt:variant>
      <vt:variant>
        <vt:i4>0</vt:i4>
      </vt:variant>
      <vt:variant>
        <vt:i4>5</vt:i4>
      </vt:variant>
      <vt:variant>
        <vt:lpwstr/>
      </vt:variant>
      <vt:variant>
        <vt:lpwstr>_Toc174342502</vt:lpwstr>
      </vt:variant>
      <vt:variant>
        <vt:i4>1114164</vt:i4>
      </vt:variant>
      <vt:variant>
        <vt:i4>695</vt:i4>
      </vt:variant>
      <vt:variant>
        <vt:i4>0</vt:i4>
      </vt:variant>
      <vt:variant>
        <vt:i4>5</vt:i4>
      </vt:variant>
      <vt:variant>
        <vt:lpwstr/>
      </vt:variant>
      <vt:variant>
        <vt:lpwstr>_Toc174342501</vt:lpwstr>
      </vt:variant>
      <vt:variant>
        <vt:i4>1114164</vt:i4>
      </vt:variant>
      <vt:variant>
        <vt:i4>692</vt:i4>
      </vt:variant>
      <vt:variant>
        <vt:i4>0</vt:i4>
      </vt:variant>
      <vt:variant>
        <vt:i4>5</vt:i4>
      </vt:variant>
      <vt:variant>
        <vt:lpwstr/>
      </vt:variant>
      <vt:variant>
        <vt:lpwstr>_Toc174342500</vt:lpwstr>
      </vt:variant>
      <vt:variant>
        <vt:i4>1572917</vt:i4>
      </vt:variant>
      <vt:variant>
        <vt:i4>689</vt:i4>
      </vt:variant>
      <vt:variant>
        <vt:i4>0</vt:i4>
      </vt:variant>
      <vt:variant>
        <vt:i4>5</vt:i4>
      </vt:variant>
      <vt:variant>
        <vt:lpwstr/>
      </vt:variant>
      <vt:variant>
        <vt:lpwstr>_Toc174342499</vt:lpwstr>
      </vt:variant>
      <vt:variant>
        <vt:i4>1572917</vt:i4>
      </vt:variant>
      <vt:variant>
        <vt:i4>686</vt:i4>
      </vt:variant>
      <vt:variant>
        <vt:i4>0</vt:i4>
      </vt:variant>
      <vt:variant>
        <vt:i4>5</vt:i4>
      </vt:variant>
      <vt:variant>
        <vt:lpwstr/>
      </vt:variant>
      <vt:variant>
        <vt:lpwstr>_Toc174342498</vt:lpwstr>
      </vt:variant>
      <vt:variant>
        <vt:i4>1572917</vt:i4>
      </vt:variant>
      <vt:variant>
        <vt:i4>683</vt:i4>
      </vt:variant>
      <vt:variant>
        <vt:i4>0</vt:i4>
      </vt:variant>
      <vt:variant>
        <vt:i4>5</vt:i4>
      </vt:variant>
      <vt:variant>
        <vt:lpwstr/>
      </vt:variant>
      <vt:variant>
        <vt:lpwstr>_Toc174342497</vt:lpwstr>
      </vt:variant>
      <vt:variant>
        <vt:i4>1572917</vt:i4>
      </vt:variant>
      <vt:variant>
        <vt:i4>680</vt:i4>
      </vt:variant>
      <vt:variant>
        <vt:i4>0</vt:i4>
      </vt:variant>
      <vt:variant>
        <vt:i4>5</vt:i4>
      </vt:variant>
      <vt:variant>
        <vt:lpwstr/>
      </vt:variant>
      <vt:variant>
        <vt:lpwstr>_Toc174342496</vt:lpwstr>
      </vt:variant>
      <vt:variant>
        <vt:i4>1572917</vt:i4>
      </vt:variant>
      <vt:variant>
        <vt:i4>677</vt:i4>
      </vt:variant>
      <vt:variant>
        <vt:i4>0</vt:i4>
      </vt:variant>
      <vt:variant>
        <vt:i4>5</vt:i4>
      </vt:variant>
      <vt:variant>
        <vt:lpwstr/>
      </vt:variant>
      <vt:variant>
        <vt:lpwstr>_Toc174342495</vt:lpwstr>
      </vt:variant>
      <vt:variant>
        <vt:i4>1572917</vt:i4>
      </vt:variant>
      <vt:variant>
        <vt:i4>674</vt:i4>
      </vt:variant>
      <vt:variant>
        <vt:i4>0</vt:i4>
      </vt:variant>
      <vt:variant>
        <vt:i4>5</vt:i4>
      </vt:variant>
      <vt:variant>
        <vt:lpwstr/>
      </vt:variant>
      <vt:variant>
        <vt:lpwstr>_Toc174342494</vt:lpwstr>
      </vt:variant>
      <vt:variant>
        <vt:i4>1572917</vt:i4>
      </vt:variant>
      <vt:variant>
        <vt:i4>671</vt:i4>
      </vt:variant>
      <vt:variant>
        <vt:i4>0</vt:i4>
      </vt:variant>
      <vt:variant>
        <vt:i4>5</vt:i4>
      </vt:variant>
      <vt:variant>
        <vt:lpwstr/>
      </vt:variant>
      <vt:variant>
        <vt:lpwstr>_Toc174342493</vt:lpwstr>
      </vt:variant>
      <vt:variant>
        <vt:i4>1572917</vt:i4>
      </vt:variant>
      <vt:variant>
        <vt:i4>668</vt:i4>
      </vt:variant>
      <vt:variant>
        <vt:i4>0</vt:i4>
      </vt:variant>
      <vt:variant>
        <vt:i4>5</vt:i4>
      </vt:variant>
      <vt:variant>
        <vt:lpwstr/>
      </vt:variant>
      <vt:variant>
        <vt:lpwstr>_Toc174342492</vt:lpwstr>
      </vt:variant>
      <vt:variant>
        <vt:i4>1572917</vt:i4>
      </vt:variant>
      <vt:variant>
        <vt:i4>662</vt:i4>
      </vt:variant>
      <vt:variant>
        <vt:i4>0</vt:i4>
      </vt:variant>
      <vt:variant>
        <vt:i4>5</vt:i4>
      </vt:variant>
      <vt:variant>
        <vt:lpwstr/>
      </vt:variant>
      <vt:variant>
        <vt:lpwstr>_Toc174342491</vt:lpwstr>
      </vt:variant>
      <vt:variant>
        <vt:i4>1572917</vt:i4>
      </vt:variant>
      <vt:variant>
        <vt:i4>656</vt:i4>
      </vt:variant>
      <vt:variant>
        <vt:i4>0</vt:i4>
      </vt:variant>
      <vt:variant>
        <vt:i4>5</vt:i4>
      </vt:variant>
      <vt:variant>
        <vt:lpwstr/>
      </vt:variant>
      <vt:variant>
        <vt:lpwstr>_Toc174342490</vt:lpwstr>
      </vt:variant>
      <vt:variant>
        <vt:i4>1638453</vt:i4>
      </vt:variant>
      <vt:variant>
        <vt:i4>650</vt:i4>
      </vt:variant>
      <vt:variant>
        <vt:i4>0</vt:i4>
      </vt:variant>
      <vt:variant>
        <vt:i4>5</vt:i4>
      </vt:variant>
      <vt:variant>
        <vt:lpwstr/>
      </vt:variant>
      <vt:variant>
        <vt:lpwstr>_Toc174342489</vt:lpwstr>
      </vt:variant>
      <vt:variant>
        <vt:i4>1638453</vt:i4>
      </vt:variant>
      <vt:variant>
        <vt:i4>644</vt:i4>
      </vt:variant>
      <vt:variant>
        <vt:i4>0</vt:i4>
      </vt:variant>
      <vt:variant>
        <vt:i4>5</vt:i4>
      </vt:variant>
      <vt:variant>
        <vt:lpwstr/>
      </vt:variant>
      <vt:variant>
        <vt:lpwstr>_Toc174342488</vt:lpwstr>
      </vt:variant>
      <vt:variant>
        <vt:i4>1638453</vt:i4>
      </vt:variant>
      <vt:variant>
        <vt:i4>638</vt:i4>
      </vt:variant>
      <vt:variant>
        <vt:i4>0</vt:i4>
      </vt:variant>
      <vt:variant>
        <vt:i4>5</vt:i4>
      </vt:variant>
      <vt:variant>
        <vt:lpwstr/>
      </vt:variant>
      <vt:variant>
        <vt:lpwstr>_Toc174342487</vt:lpwstr>
      </vt:variant>
      <vt:variant>
        <vt:i4>1638453</vt:i4>
      </vt:variant>
      <vt:variant>
        <vt:i4>632</vt:i4>
      </vt:variant>
      <vt:variant>
        <vt:i4>0</vt:i4>
      </vt:variant>
      <vt:variant>
        <vt:i4>5</vt:i4>
      </vt:variant>
      <vt:variant>
        <vt:lpwstr/>
      </vt:variant>
      <vt:variant>
        <vt:lpwstr>_Toc174342486</vt:lpwstr>
      </vt:variant>
      <vt:variant>
        <vt:i4>1638453</vt:i4>
      </vt:variant>
      <vt:variant>
        <vt:i4>626</vt:i4>
      </vt:variant>
      <vt:variant>
        <vt:i4>0</vt:i4>
      </vt:variant>
      <vt:variant>
        <vt:i4>5</vt:i4>
      </vt:variant>
      <vt:variant>
        <vt:lpwstr/>
      </vt:variant>
      <vt:variant>
        <vt:lpwstr>_Toc174342485</vt:lpwstr>
      </vt:variant>
      <vt:variant>
        <vt:i4>1638453</vt:i4>
      </vt:variant>
      <vt:variant>
        <vt:i4>620</vt:i4>
      </vt:variant>
      <vt:variant>
        <vt:i4>0</vt:i4>
      </vt:variant>
      <vt:variant>
        <vt:i4>5</vt:i4>
      </vt:variant>
      <vt:variant>
        <vt:lpwstr/>
      </vt:variant>
      <vt:variant>
        <vt:lpwstr>_Toc174342484</vt:lpwstr>
      </vt:variant>
      <vt:variant>
        <vt:i4>1638453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_Toc174342483</vt:lpwstr>
      </vt:variant>
      <vt:variant>
        <vt:i4>1638453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_Toc174342482</vt:lpwstr>
      </vt:variant>
      <vt:variant>
        <vt:i4>1638453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_Toc174342481</vt:lpwstr>
      </vt:variant>
      <vt:variant>
        <vt:i4>1638453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_Toc174342480</vt:lpwstr>
      </vt:variant>
      <vt:variant>
        <vt:i4>1441845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_Toc174342479</vt:lpwstr>
      </vt:variant>
      <vt:variant>
        <vt:i4>1441845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_Toc174342478</vt:lpwstr>
      </vt:variant>
      <vt:variant>
        <vt:i4>1441845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_Toc174342477</vt:lpwstr>
      </vt:variant>
      <vt:variant>
        <vt:i4>1441845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_Toc174342476</vt:lpwstr>
      </vt:variant>
      <vt:variant>
        <vt:i4>1441845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_Toc174342475</vt:lpwstr>
      </vt:variant>
      <vt:variant>
        <vt:i4>1441845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_Toc174342474</vt:lpwstr>
      </vt:variant>
      <vt:variant>
        <vt:i4>1441845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_Toc174342473</vt:lpwstr>
      </vt:variant>
      <vt:variant>
        <vt:i4>1441845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_Toc174342472</vt:lpwstr>
      </vt:variant>
      <vt:variant>
        <vt:i4>1441845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_Toc174342471</vt:lpwstr>
      </vt:variant>
      <vt:variant>
        <vt:i4>1441845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_Toc174342470</vt:lpwstr>
      </vt:variant>
      <vt:variant>
        <vt:i4>1507381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_Toc174342469</vt:lpwstr>
      </vt:variant>
      <vt:variant>
        <vt:i4>1507381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_Toc174342468</vt:lpwstr>
      </vt:variant>
      <vt:variant>
        <vt:i4>1507381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_Toc174342467</vt:lpwstr>
      </vt:variant>
      <vt:variant>
        <vt:i4>1507381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_Toc174342466</vt:lpwstr>
      </vt:variant>
      <vt:variant>
        <vt:i4>1507381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_Toc174342465</vt:lpwstr>
      </vt:variant>
      <vt:variant>
        <vt:i4>1507381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_Toc174342464</vt:lpwstr>
      </vt:variant>
      <vt:variant>
        <vt:i4>1507381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_Toc174342463</vt:lpwstr>
      </vt:variant>
      <vt:variant>
        <vt:i4>1507381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_Toc174342462</vt:lpwstr>
      </vt:variant>
      <vt:variant>
        <vt:i4>1507381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_Toc174342461</vt:lpwstr>
      </vt:variant>
      <vt:variant>
        <vt:i4>1507381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_Toc174342460</vt:lpwstr>
      </vt:variant>
      <vt:variant>
        <vt:i4>1310773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_Toc174342459</vt:lpwstr>
      </vt:variant>
      <vt:variant>
        <vt:i4>1310773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_Toc174342458</vt:lpwstr>
      </vt:variant>
      <vt:variant>
        <vt:i4>1310773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_Toc174342457</vt:lpwstr>
      </vt:variant>
      <vt:variant>
        <vt:i4>1310773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_Toc174342456</vt:lpwstr>
      </vt:variant>
      <vt:variant>
        <vt:i4>1310773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_Toc174342455</vt:lpwstr>
      </vt:variant>
      <vt:variant>
        <vt:i4>1310773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_Toc174342454</vt:lpwstr>
      </vt:variant>
      <vt:variant>
        <vt:i4>1310773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_Toc174342453</vt:lpwstr>
      </vt:variant>
      <vt:variant>
        <vt:i4>1310773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_Toc174342452</vt:lpwstr>
      </vt:variant>
      <vt:variant>
        <vt:i4>1310773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_Toc174342451</vt:lpwstr>
      </vt:variant>
      <vt:variant>
        <vt:i4>1310773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_Toc174342450</vt:lpwstr>
      </vt:variant>
      <vt:variant>
        <vt:i4>1376309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_Toc174342449</vt:lpwstr>
      </vt:variant>
      <vt:variant>
        <vt:i4>1376309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_Toc174342448</vt:lpwstr>
      </vt:variant>
      <vt:variant>
        <vt:i4>1376309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_Toc174342447</vt:lpwstr>
      </vt:variant>
      <vt:variant>
        <vt:i4>1376309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_Toc174342446</vt:lpwstr>
      </vt:variant>
      <vt:variant>
        <vt:i4>1376309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_Toc174342445</vt:lpwstr>
      </vt:variant>
      <vt:variant>
        <vt:i4>1376309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_Toc174342444</vt:lpwstr>
      </vt:variant>
      <vt:variant>
        <vt:i4>1376309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_Toc174342443</vt:lpwstr>
      </vt:variant>
      <vt:variant>
        <vt:i4>1376309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_Toc174342442</vt:lpwstr>
      </vt:variant>
      <vt:variant>
        <vt:i4>1376309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_Toc174342441</vt:lpwstr>
      </vt:variant>
      <vt:variant>
        <vt:i4>1376309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_Toc174342440</vt:lpwstr>
      </vt:variant>
      <vt:variant>
        <vt:i4>1179701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_Toc174342439</vt:lpwstr>
      </vt:variant>
      <vt:variant>
        <vt:i4>1179701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_Toc174342438</vt:lpwstr>
      </vt:variant>
      <vt:variant>
        <vt:i4>1179701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_Toc174342437</vt:lpwstr>
      </vt:variant>
      <vt:variant>
        <vt:i4>1179701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_Toc174342436</vt:lpwstr>
      </vt:variant>
      <vt:variant>
        <vt:i4>1179701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_Toc174342435</vt:lpwstr>
      </vt:variant>
      <vt:variant>
        <vt:i4>1179701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_Toc174342434</vt:lpwstr>
      </vt:variant>
      <vt:variant>
        <vt:i4>1179701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_Toc174342433</vt:lpwstr>
      </vt:variant>
      <vt:variant>
        <vt:i4>1179701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_Toc174342432</vt:lpwstr>
      </vt:variant>
      <vt:variant>
        <vt:i4>1179701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_Toc174342431</vt:lpwstr>
      </vt:variant>
      <vt:variant>
        <vt:i4>1179701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_Toc174342430</vt:lpwstr>
      </vt:variant>
      <vt:variant>
        <vt:i4>1245237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_Toc174342429</vt:lpwstr>
      </vt:variant>
      <vt:variant>
        <vt:i4>1245237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_Toc174342428</vt:lpwstr>
      </vt:variant>
      <vt:variant>
        <vt:i4>1245237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_Toc174342427</vt:lpwstr>
      </vt:variant>
      <vt:variant>
        <vt:i4>1245237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_Toc174342426</vt:lpwstr>
      </vt:variant>
      <vt:variant>
        <vt:i4>1245237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_Toc174342425</vt:lpwstr>
      </vt:variant>
      <vt:variant>
        <vt:i4>1245237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_Toc174342424</vt:lpwstr>
      </vt:variant>
      <vt:variant>
        <vt:i4>1245237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_Toc174342423</vt:lpwstr>
      </vt:variant>
      <vt:variant>
        <vt:i4>1245237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_Toc174342422</vt:lpwstr>
      </vt:variant>
      <vt:variant>
        <vt:i4>1245237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_Toc174342421</vt:lpwstr>
      </vt:variant>
      <vt:variant>
        <vt:i4>1245237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_Toc174342420</vt:lpwstr>
      </vt:variant>
      <vt:variant>
        <vt:i4>1048629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_Toc174342419</vt:lpwstr>
      </vt:variant>
      <vt:variant>
        <vt:i4>1048629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_Toc174342418</vt:lpwstr>
      </vt:variant>
      <vt:variant>
        <vt:i4>1048629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_Toc174342417</vt:lpwstr>
      </vt:variant>
      <vt:variant>
        <vt:i4>1048629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_Toc174342416</vt:lpwstr>
      </vt:variant>
      <vt:variant>
        <vt:i4>1048629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_Toc174342415</vt:lpwstr>
      </vt:variant>
      <vt:variant>
        <vt:i4>1048629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_Toc174342414</vt:lpwstr>
      </vt:variant>
      <vt:variant>
        <vt:i4>1048629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_Toc174342413</vt:lpwstr>
      </vt:variant>
      <vt:variant>
        <vt:i4>1048629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_Toc174342412</vt:lpwstr>
      </vt:variant>
      <vt:variant>
        <vt:i4>1048629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_Toc174342411</vt:lpwstr>
      </vt:variant>
      <vt:variant>
        <vt:i4>1048629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_Toc174342410</vt:lpwstr>
      </vt:variant>
      <vt:variant>
        <vt:i4>1114165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_Toc174342409</vt:lpwstr>
      </vt:variant>
      <vt:variant>
        <vt:i4>1114165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_Toc174342408</vt:lpwstr>
      </vt:variant>
      <vt:variant>
        <vt:i4>1114165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_Toc174342407</vt:lpwstr>
      </vt:variant>
      <vt:variant>
        <vt:i4>1114165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_Toc174342406</vt:lpwstr>
      </vt:variant>
      <vt:variant>
        <vt:i4>1114165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_Toc174342405</vt:lpwstr>
      </vt:variant>
      <vt:variant>
        <vt:i4>1114165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_Toc174342404</vt:lpwstr>
      </vt:variant>
      <vt:variant>
        <vt:i4>1114165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_Toc174342403</vt:lpwstr>
      </vt:variant>
      <vt:variant>
        <vt:i4>1114165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_Toc174342402</vt:lpwstr>
      </vt:variant>
      <vt:variant>
        <vt:i4>1114165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_Toc174342401</vt:lpwstr>
      </vt:variant>
      <vt:variant>
        <vt:i4>1114165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_Toc174342400</vt:lpwstr>
      </vt:variant>
      <vt:variant>
        <vt:i4>1572914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_Toc174342399</vt:lpwstr>
      </vt:variant>
      <vt:variant>
        <vt:i4>1572914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_Toc174342398</vt:lpwstr>
      </vt:variant>
      <vt:variant>
        <vt:i4>1572914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_Toc174342397</vt:lpwstr>
      </vt:variant>
      <vt:variant>
        <vt:i4>1572914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_Toc174342396</vt:lpwstr>
      </vt:variant>
      <vt:variant>
        <vt:i4>1572914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_Toc174342395</vt:lpwstr>
      </vt:variant>
      <vt:variant>
        <vt:i4>1572914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_Toc174342394</vt:lpwstr>
      </vt:variant>
      <vt:variant>
        <vt:i4>1572914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_Toc174342393</vt:lpwstr>
      </vt:variant>
      <vt:variant>
        <vt:i4>1572914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_Toc174342392</vt:lpwstr>
      </vt:variant>
      <vt:variant>
        <vt:i4>1572914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_Toc174342391</vt:lpwstr>
      </vt:variant>
      <vt:variant>
        <vt:i4>1572914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_Toc174342390</vt:lpwstr>
      </vt:variant>
      <vt:variant>
        <vt:i4>1638450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_Toc174342389</vt:lpwstr>
      </vt:variant>
      <vt:variant>
        <vt:i4>1638450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_Toc174342388</vt:lpwstr>
      </vt:variant>
      <vt:variant>
        <vt:i4>1638450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_Toc174342387</vt:lpwstr>
      </vt:variant>
      <vt:variant>
        <vt:i4>1638450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_Toc174342386</vt:lpwstr>
      </vt:variant>
      <vt:variant>
        <vt:i4>1638450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_Toc174342385</vt:lpwstr>
      </vt:variant>
      <vt:variant>
        <vt:i4>1638450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_Toc174342384</vt:lpwstr>
      </vt:variant>
      <vt:variant>
        <vt:i4>1638450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_Toc174342383</vt:lpwstr>
      </vt:variant>
      <vt:variant>
        <vt:i4>1638450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_Toc174342382</vt:lpwstr>
      </vt:variant>
      <vt:variant>
        <vt:i4>1638450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_Toc174342381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Aleksandar</dc:creator>
  <cp:lastModifiedBy>Bogdan Petrović</cp:lastModifiedBy>
  <cp:revision>6</cp:revision>
  <cp:lastPrinted>2024-04-24T05:23:00Z</cp:lastPrinted>
  <dcterms:created xsi:type="dcterms:W3CDTF">2024-08-13T12:25:00Z</dcterms:created>
  <dcterms:modified xsi:type="dcterms:W3CDTF">2024-10-10T08:33:00Z</dcterms:modified>
</cp:coreProperties>
</file>