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579E50" w14:textId="77777777" w:rsidR="00B50EF9" w:rsidRPr="00AC7D85" w:rsidRDefault="00991F62" w:rsidP="006658E3">
      <w:pPr>
        <w:pStyle w:val="Title"/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53632" behindDoc="0" locked="0" layoutInCell="1" hidden="0" allowOverlap="1" wp14:anchorId="692E6324" wp14:editId="339E4A39">
            <wp:simplePos x="0" y="0"/>
            <wp:positionH relativeFrom="column">
              <wp:posOffset>1</wp:posOffset>
            </wp:positionH>
            <wp:positionV relativeFrom="paragraph">
              <wp:posOffset>-510539</wp:posOffset>
            </wp:positionV>
            <wp:extent cx="5731510" cy="291465"/>
            <wp:effectExtent l="0" t="0" r="0" b="0"/>
            <wp:wrapNone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AC7D85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hidden="0" allowOverlap="1" wp14:anchorId="5A9246FF" wp14:editId="38BA79C2">
                <wp:simplePos x="0" y="0"/>
                <wp:positionH relativeFrom="column">
                  <wp:posOffset>787400</wp:posOffset>
                </wp:positionH>
                <wp:positionV relativeFrom="paragraph">
                  <wp:posOffset>609600</wp:posOffset>
                </wp:positionV>
                <wp:extent cx="4048125" cy="6638925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6700" y="465300"/>
                          <a:ext cx="4038600" cy="662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15A3129" w14:textId="69A89AEA" w:rsidR="00B50EF9" w:rsidRDefault="00A322EB" w:rsidP="006658E3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80"/>
                              </w:rPr>
                              <w:t>eAkcize</w:t>
                            </w:r>
                          </w:p>
                          <w:p w14:paraId="5573F595" w14:textId="52D5BAC9" w:rsidR="00BF4147" w:rsidRPr="008E7297" w:rsidRDefault="009D7BAF" w:rsidP="008E7297">
                            <w:pPr>
                              <w:spacing w:after="0" w:line="240" w:lineRule="auto"/>
                              <w:jc w:val="center"/>
                              <w:textDirection w:val="btLr"/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</w:pPr>
                            <w:r w:rsidRPr="00F3672A"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  <w:t>Korisničko uputstvo</w:t>
                            </w:r>
                            <w:r w:rsidR="00BF4147" w:rsidRPr="00F3672A"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  <w:t xml:space="preserve"> za </w:t>
                            </w:r>
                            <w:r w:rsidR="006D6933">
                              <w:rPr>
                                <w:i/>
                                <w:iCs/>
                                <w:color w:val="000000"/>
                                <w:sz w:val="40"/>
                              </w:rPr>
                              <w:t>Obveznike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9246FF" id="Rectangle 1" o:spid="_x0000_s1026" style="position:absolute;left:0;text-align:left;margin-left:62pt;margin-top:48pt;width:318.75pt;height:522.7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" stroked="f">
                <v:textbox inset="2.53958mm,1.2694mm,2.53958mm,1.2694mm">
                  <w:txbxContent>
                    <w:p w14:paraId="615A3129" w14:textId="69A89AEA" w:rsidR="00B50EF9" w:rsidRDefault="00A322EB" w:rsidP="006658E3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80"/>
                        </w:rPr>
                        <w:t>eAkcize</w:t>
                      </w:r>
                    </w:p>
                    <w:p w14:paraId="5573F595" w14:textId="52D5BAC9" w:rsidR="00BF4147" w:rsidRPr="008E7297" w:rsidRDefault="009D7BAF" w:rsidP="008E7297">
                      <w:pPr>
                        <w:spacing w:after="0" w:line="240" w:lineRule="auto"/>
                        <w:jc w:val="center"/>
                        <w:textDirection w:val="btLr"/>
                        <w:rPr>
                          <w:i/>
                          <w:iCs/>
                          <w:color w:val="000000"/>
                          <w:sz w:val="40"/>
                        </w:rPr>
                      </w:pPr>
                      <w:r w:rsidRPr="00F3672A">
                        <w:rPr>
                          <w:i/>
                          <w:iCs/>
                          <w:color w:val="000000"/>
                          <w:sz w:val="40"/>
                        </w:rPr>
                        <w:t>Korisničko uputstvo</w:t>
                      </w:r>
                      <w:r w:rsidR="00BF4147" w:rsidRPr="00F3672A">
                        <w:rPr>
                          <w:i/>
                          <w:iCs/>
                          <w:color w:val="000000"/>
                          <w:sz w:val="40"/>
                        </w:rPr>
                        <w:t xml:space="preserve"> za </w:t>
                      </w:r>
                      <w:r w:rsidR="006D6933">
                        <w:rPr>
                          <w:i/>
                          <w:iCs/>
                          <w:color w:val="000000"/>
                          <w:sz w:val="40"/>
                        </w:rPr>
                        <w:t>Obveznike</w:t>
                      </w:r>
                    </w:p>
                  </w:txbxContent>
                </v:textbox>
              </v:rect>
            </w:pict>
          </mc:Fallback>
        </mc:AlternateContent>
      </w:r>
    </w:p>
    <w:p w14:paraId="2E611651" w14:textId="34A4AC86" w:rsidR="00B50EF9" w:rsidRPr="00AC7D85" w:rsidRDefault="00B50EF9" w:rsidP="006658E3">
      <w:pPr>
        <w:pStyle w:val="Title"/>
        <w:rPr>
          <w:rFonts w:asciiTheme="majorHAnsi" w:hAnsiTheme="majorHAnsi" w:cstheme="majorHAnsi"/>
        </w:rPr>
      </w:pPr>
    </w:p>
    <w:p w14:paraId="5DA1F532" w14:textId="77777777" w:rsidR="00B50EF9" w:rsidRPr="00AC7D85" w:rsidRDefault="00B50EF9" w:rsidP="006658E3">
      <w:pPr>
        <w:jc w:val="center"/>
        <w:rPr>
          <w:rFonts w:asciiTheme="majorHAnsi" w:hAnsiTheme="majorHAnsi" w:cstheme="majorHAnsi"/>
        </w:rPr>
      </w:pPr>
    </w:p>
    <w:p w14:paraId="29485BDA" w14:textId="77777777" w:rsidR="00B50EF9" w:rsidRPr="00AC7D85" w:rsidRDefault="00B50EF9" w:rsidP="006658E3">
      <w:pPr>
        <w:jc w:val="center"/>
        <w:rPr>
          <w:rFonts w:asciiTheme="majorHAnsi" w:hAnsiTheme="majorHAnsi" w:cstheme="majorHAnsi"/>
        </w:rPr>
      </w:pPr>
    </w:p>
    <w:p w14:paraId="57F8881F" w14:textId="77777777" w:rsidR="00B50EF9" w:rsidRPr="00AC7D85" w:rsidRDefault="00B50EF9">
      <w:pPr>
        <w:pStyle w:val="Title"/>
        <w:rPr>
          <w:rFonts w:asciiTheme="majorHAnsi" w:hAnsiTheme="majorHAnsi" w:cstheme="majorHAnsi"/>
        </w:rPr>
      </w:pPr>
    </w:p>
    <w:p w14:paraId="748AE38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0F46A854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4B457B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594C51E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75AE2F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64C314F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B08611C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B82420A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F2C75CA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7AF9F7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785BDAD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50CA4BB8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7BC7C2A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984A28B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305C88C9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68F85C23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1AF391BE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0D2AF68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43F431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49FEE60F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52CCB992" w14:textId="77777777" w:rsidR="00B50EF9" w:rsidRPr="00AC7D85" w:rsidRDefault="00B50EF9">
      <w:pPr>
        <w:rPr>
          <w:rFonts w:asciiTheme="majorHAnsi" w:eastAsia="Inter" w:hAnsiTheme="majorHAnsi" w:cstheme="majorHAnsi"/>
          <w:sz w:val="24"/>
          <w:szCs w:val="24"/>
        </w:rPr>
      </w:pPr>
    </w:p>
    <w:p w14:paraId="12F7F401" w14:textId="77777777" w:rsidR="00B50EF9" w:rsidRPr="00AC7D85" w:rsidRDefault="00991F62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hidden="0" allowOverlap="1" wp14:anchorId="64DDC823" wp14:editId="2B53DD8D">
                <wp:simplePos x="0" y="0"/>
                <wp:positionH relativeFrom="margin">
                  <wp:posOffset>1189200</wp:posOffset>
                </wp:positionH>
                <wp:positionV relativeFrom="margin">
                  <wp:posOffset>8548688</wp:posOffset>
                </wp:positionV>
                <wp:extent cx="3352800" cy="303937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73400" y="3547596"/>
                          <a:ext cx="3345300" cy="28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E0A0E5" w14:textId="2DA34340" w:rsidR="00B50EF9" w:rsidRDefault="00991F62" w:rsidP="00AA0776">
                            <w:pPr>
                              <w:spacing w:after="0"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Beograd, </w:t>
                            </w:r>
                            <w:r w:rsidR="00FE6118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2</w:t>
                            </w:r>
                            <w:r w:rsidR="002A01E0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3</w:t>
                            </w:r>
                            <w:r w:rsidR="00B31E9E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. </w:t>
                            </w:r>
                            <w:r w:rsidR="00FE6118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januar</w:t>
                            </w:r>
                            <w:r w:rsidR="004D32EC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202</w:t>
                            </w:r>
                            <w:r w:rsidR="00FE6118"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5</w:t>
                            </w:r>
                            <w:r>
                              <w:rPr>
                                <w:rFonts w:ascii="Inter" w:eastAsia="Inter" w:hAnsi="Inter" w:cs="Inter"/>
                                <w:color w:val="000000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DDC823" id="Rectangle 2" o:spid="_x0000_s1027" style="position:absolute;left:0;text-align:left;margin-left:93.65pt;margin-top:673.15pt;width:264pt;height:23.95pt;z-index:251657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" stroked="f">
                <v:textbox inset="2.53958mm,1.2694mm,2.53958mm,1.2694mm">
                  <w:txbxContent>
                    <w:p w14:paraId="52E0A0E5" w14:textId="2DA34340" w:rsidR="00B50EF9" w:rsidRDefault="00991F62" w:rsidP="00AA0776">
                      <w:pPr>
                        <w:spacing w:after="0" w:line="240" w:lineRule="auto"/>
                        <w:jc w:val="center"/>
                        <w:textDirection w:val="btLr"/>
                      </w:pPr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Beograd, </w:t>
                      </w:r>
                      <w:r w:rsidR="00FE6118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2</w:t>
                      </w:r>
                      <w:r w:rsidR="002A01E0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3</w:t>
                      </w:r>
                      <w:r w:rsidR="00B31E9E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. </w:t>
                      </w:r>
                      <w:r w:rsidR="00FE6118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januar</w:t>
                      </w:r>
                      <w:r w:rsidR="004D32EC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202</w:t>
                      </w:r>
                      <w:r w:rsidR="00FE6118"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5</w:t>
                      </w:r>
                      <w:r>
                        <w:rPr>
                          <w:rFonts w:ascii="Inter" w:eastAsia="Inter" w:hAnsi="Inter" w:cs="Inter"/>
                          <w:color w:val="000000"/>
                          <w:sz w:val="24"/>
                        </w:rPr>
                        <w:t>.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1DFD0F83" w14:textId="531D5A35" w:rsidR="002752DA" w:rsidRPr="002752DA" w:rsidRDefault="00991F6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left"/>
        <w:rPr>
          <w:rFonts w:asciiTheme="majorHAnsi" w:hAnsiTheme="majorHAnsi" w:cstheme="majorHAnsi"/>
          <w:color w:val="000000"/>
          <w:sz w:val="24"/>
          <w:szCs w:val="24"/>
        </w:rPr>
      </w:pPr>
      <w:r w:rsidRPr="00AC7D85">
        <w:rPr>
          <w:rFonts w:asciiTheme="majorHAnsi" w:hAnsiTheme="majorHAnsi" w:cstheme="majorHAnsi"/>
          <w:color w:val="000000"/>
          <w:sz w:val="36"/>
          <w:szCs w:val="36"/>
        </w:rPr>
        <w:lastRenderedPageBreak/>
        <w:t>Sadržaj</w:t>
      </w:r>
    </w:p>
    <w:sdt>
      <w:sdtPr>
        <w:rPr>
          <w:rFonts w:asciiTheme="majorHAnsi" w:hAnsiTheme="majorHAnsi" w:cstheme="majorBidi"/>
        </w:rPr>
        <w:id w:val="-1516531304"/>
        <w:docPartObj>
          <w:docPartGallery w:val="Table of Contents"/>
          <w:docPartUnique/>
        </w:docPartObj>
      </w:sdtPr>
      <w:sdtContent>
        <w:p w14:paraId="23597012" w14:textId="16164F19" w:rsidR="001802B2" w:rsidRDefault="00991F6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r w:rsidRPr="00AC7D85">
            <w:rPr>
              <w:rFonts w:asciiTheme="majorHAnsi" w:hAnsiTheme="majorHAnsi" w:cstheme="majorHAnsi"/>
            </w:rPr>
            <w:fldChar w:fldCharType="begin"/>
          </w:r>
          <w:r w:rsidRPr="00AC7D85">
            <w:rPr>
              <w:rFonts w:asciiTheme="majorHAnsi" w:hAnsiTheme="majorHAnsi" w:cstheme="majorHAnsi"/>
            </w:rPr>
            <w:instrText xml:space="preserve"> TOC \h \u \z \t "Heading 1,1,Heading 2,2,Heading 3,3,Heading 4,4,Heading 5,5,Heading 6,6,"</w:instrText>
          </w:r>
          <w:r w:rsidRPr="00AC7D85">
            <w:rPr>
              <w:rFonts w:asciiTheme="majorHAnsi" w:hAnsiTheme="majorHAnsi" w:cstheme="majorHAnsi"/>
            </w:rPr>
            <w:fldChar w:fldCharType="separate"/>
          </w:r>
          <w:hyperlink w:anchor="_Toc188527865" w:history="1">
            <w:r w:rsidR="001802B2" w:rsidRPr="004C34C0">
              <w:rPr>
                <w:rStyle w:val="Hyperlink"/>
                <w:rFonts w:asciiTheme="majorHAnsi" w:hAnsiTheme="majorHAnsi" w:cstheme="majorHAnsi"/>
                <w:noProof/>
              </w:rPr>
              <w:t>OBVEZNIK - PRIJAVA NA PORTAL eAKCIZE I AKTIVACIJA INICIJALNOG SUBJEKTA</w:t>
            </w:r>
            <w:r w:rsidR="001802B2">
              <w:rPr>
                <w:noProof/>
                <w:webHidden/>
              </w:rPr>
              <w:tab/>
            </w:r>
            <w:r w:rsidR="001802B2">
              <w:rPr>
                <w:noProof/>
                <w:webHidden/>
              </w:rPr>
              <w:fldChar w:fldCharType="begin"/>
            </w:r>
            <w:r w:rsidR="001802B2">
              <w:rPr>
                <w:noProof/>
                <w:webHidden/>
              </w:rPr>
              <w:instrText xml:space="preserve"> PAGEREF _Toc188527865 \h </w:instrText>
            </w:r>
            <w:r w:rsidR="001802B2">
              <w:rPr>
                <w:noProof/>
                <w:webHidden/>
              </w:rPr>
            </w:r>
            <w:r w:rsidR="001802B2">
              <w:rPr>
                <w:noProof/>
                <w:webHidden/>
              </w:rPr>
              <w:fldChar w:fldCharType="separate"/>
            </w:r>
            <w:r w:rsidR="001802B2">
              <w:rPr>
                <w:noProof/>
                <w:webHidden/>
              </w:rPr>
              <w:t>2</w:t>
            </w:r>
            <w:r w:rsidR="001802B2">
              <w:rPr>
                <w:noProof/>
                <w:webHidden/>
              </w:rPr>
              <w:fldChar w:fldCharType="end"/>
            </w:r>
          </w:hyperlink>
        </w:p>
        <w:p w14:paraId="392D193D" w14:textId="1A5F8F4F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6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Prijava zakonskog zastupnika na portal eAkcize I aktivacija inicijalnog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2E0391" w14:textId="3900D2D2" w:rsidR="001802B2" w:rsidRDefault="001802B2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6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 Prijava korisnika sistema na portal eAkcize putem kvalifikovanog elektronskog sertifikata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4B9351" w14:textId="4A2B71F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6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 xml:space="preserve">Prijava korisnika sistema na portal eAkcize putem </w:t>
            </w:r>
            <w:r w:rsidRPr="004C34C0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 xml:space="preserve">ConsentID </w:t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aplikacije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5F4267" w14:textId="5490D00F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6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PROMENA PISMA PORTALA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8310D5" w14:textId="76AE83CF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Promena pisma na portalu eAkcize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2983B0" w14:textId="76A3A8B4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PROMENA AKTIVNOG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ADB547" w14:textId="35A5C499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2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Promena aktiviranih subjekta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0436E" w14:textId="3F3870A8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DODAVANJE NOVIH SUBJEKATA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F79640" w14:textId="09BF67FF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Dodavanje novih subjekata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4BCD12" w14:textId="537F6C86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PODEŠAVANJA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0711BE" w14:textId="567269A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detalja kompanije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407692" w14:textId="65D67B6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Dodavanje email adrese za prijem notifikacija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1A2FF" w14:textId="7F4595B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Deaktivacija prijema notifikacija putem email poruka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A6CFF4" w14:textId="2F68CF85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7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Dodavanje novog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8489C6" w14:textId="1D18F13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Izmena postojećih korisnika sistema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A64B5F" w14:textId="4FBCBC1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Dodavanje novog skladišta sa proizvodnim pogonom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A63834" w14:textId="76EEFF7F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2" w:history="1">
            <w:r w:rsidRPr="004C34C0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 xml:space="preserve">Dodavanje novog skladišta sa opcijom </w:t>
            </w:r>
            <w:r w:rsidRPr="004C34C0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akcizno skladište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C701AD" w14:textId="10E4F101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3" w:history="1">
            <w:r w:rsidRPr="004C34C0">
              <w:rPr>
                <w:rStyle w:val="Hyperlink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noProof/>
              </w:rPr>
              <w:t>Dodavanje novog objekta sa tipom prodajno mesto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981B25" w14:textId="3D8E6AC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Dodavanje novog vozila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563759" w14:textId="5F4020DC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10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 xml:space="preserve">Dodavanje novog objekta sa tipom </w:t>
            </w:r>
            <w:r w:rsidRPr="004C34C0">
              <w:rPr>
                <w:rStyle w:val="Hyperlink"/>
                <w:rFonts w:asciiTheme="majorHAnsi" w:hAnsiTheme="majorHAnsi" w:cstheme="majorHAnsi"/>
                <w:i/>
                <w:iCs/>
                <w:noProof/>
              </w:rPr>
              <w:t>ostalo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965A86" w14:textId="1519AF82" w:rsidR="001802B2" w:rsidRDefault="001802B2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Izmena postojećih objekta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1BB6FF" w14:textId="484319BF" w:rsidR="001802B2" w:rsidRDefault="001802B2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Obnavljanje ključa za autentifikaciju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483930" w14:textId="71B97203" w:rsidR="001802B2" w:rsidRDefault="001802B2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Deaktivacija API integracije u sekciji API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C6DDA6" w14:textId="1EC404B6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8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OVLAŠĆENA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3202D9" w14:textId="56AEC905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liste ovlašćenih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A3F4A1" w14:textId="5B7518BB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Dodavanje novog ovlašćenog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ECAE5D" w14:textId="505F29FA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2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Izmena postojećih ovlašćenih lica za preuzimanje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E9F282" w14:textId="4A9EADB9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ZAHTEVI ZA IZDAVANJE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09656E" w14:textId="2599440B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proizvođač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84FEB5" w14:textId="50F6E583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uvoznik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2C461D" w14:textId="28531039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novog zahteva za izdavanje kontrolnih akciznih markica kao obveznik koji vrši promet po posebnom postupku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8A90A4" w14:textId="79ECB679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Preuzimanje predračuna za plaćanje podnetog zahteva za izdavanje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DBAFB4" w14:textId="5E5E5F74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Dopuna podnetog zahteva za izdavanje kontrolnih akciznih markica pri vraćanju na dopunu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F07B36" w14:textId="7CBE5CDC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89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odobrenog zahteva za izdavanje kontrolnih akciznih markica nakon izdatih opsega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B392E4" w14:textId="0C1DA239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LISTA ZAHTEVA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173196" w14:textId="52857DF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liste zahteva za kontrolne akcizne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D60B9A" w14:textId="6799E86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2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broju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87F10F" w14:textId="08EF0EC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378552" w14:textId="55A6B64E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broju markice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026F76" w14:textId="59E3229E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statusu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7AD616" w14:textId="433320D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kontrolne akcizne markice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73EA20" w14:textId="7B286A8E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EVIDENCIJA ISPORUČENIH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E9A930" w14:textId="54EBC8D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Evidentiranje 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0C6EED" w14:textId="29679D39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0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Evidentiranje neiskorišćenih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0867CB" w14:textId="1B1564DB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Evidentiranje oštećenih kontrolnih akciznih markica sa 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82AD97" w14:textId="36866A3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Evidentiranje oštećenih kontrolnih akciznih markica sa nevidljivom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4A4156" w14:textId="4F34C102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2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Evidentiranje opsega kontrolnih akciznih markica stavljenih u promet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B96505" w14:textId="7629BF17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noProof/>
              </w:rPr>
              <w:t xml:space="preserve">Pregled liste iskorišćenih kontrolnih </w:t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65566C" w14:textId="1AA3B1C3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liste neiskorišćenih kontrolnih akciznih markica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B12C66" w14:textId="392288FA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liste oštećenih kontrolnih akciznih markica sa vidljivom serijom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01239C" w14:textId="4B7B5219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liste oštećenih kontrolnih akciznih markica sa nevidljivom oznakom serije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C020B7" w14:textId="25571839" w:rsidR="001802B2" w:rsidRDefault="001802B2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Uklanjanje evidentiranih kontrolnih akciznih markica iz liste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B3EEDD" w14:textId="6073A1F9" w:rsidR="001802B2" w:rsidRDefault="001802B2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Uklanjanje opsega evidentiranih opsega kontrolnih akciznih markica stavljenih u promet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DF5AB9" w14:textId="757ACA72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1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PRODUKCIONI KODOVI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A814CA" w14:textId="38DC6B35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zahteva za generisanje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328251" w14:textId="73853303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liste zahteva za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BE54C9" w14:textId="1D463C75" w:rsidR="001802B2" w:rsidRDefault="001802B2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2" w:history="1">
            <w:r w:rsidRPr="004C34C0">
              <w:rPr>
                <w:rStyle w:val="Hyperlink"/>
                <w:noProof/>
              </w:rPr>
              <w:t>3. Pregled detalja zahteva za produkcione kodove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C78A7F" w14:textId="3F79CDB9" w:rsidR="001802B2" w:rsidRDefault="001802B2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4. Preuzimanje eksel dokumenta generisanih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18FE0F" w14:textId="79C7C962" w:rsidR="001802B2" w:rsidRDefault="001802B2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5. Pretraga liste zahteva za produkcione kodove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D749B5" w14:textId="6F6B9AC4" w:rsidR="001802B2" w:rsidRDefault="001802B2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6. Pretraga liste zahteva za produkcione kodove po robnoj marki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3390CD" w14:textId="3B6914A2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6" w:history="1">
            <w:r w:rsidRPr="004C34C0">
              <w:rPr>
                <w:rStyle w:val="Hyperlink"/>
                <w:noProof/>
              </w:rPr>
              <w:t xml:space="preserve">OBVEZNIK </w:t>
            </w:r>
            <w:r w:rsidRPr="004C34C0">
              <w:rPr>
                <w:rStyle w:val="Hyperlink"/>
                <w:noProof/>
                <w:lang w:val="en-US"/>
              </w:rPr>
              <w:t xml:space="preserve">- </w:t>
            </w:r>
            <w:r w:rsidRPr="004C34C0">
              <w:rPr>
                <w:rStyle w:val="Hyperlink"/>
                <w:noProof/>
              </w:rPr>
              <w:t>PODACI O IZVRŠENOM UNOSU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46DF9D" w14:textId="38D81A57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PERIODIČNI IZVEŠTAJI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FD6D64" w14:textId="3DA457D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periodičnih izveštaja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5A699F" w14:textId="28A1D017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2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Preuzimanje periodičnih izveštaja u eksel dokumentu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92DFDC" w14:textId="71DBA12B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0" w:history="1">
            <w:r w:rsidRPr="004C34C0">
              <w:rPr>
                <w:rStyle w:val="Hyperlink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noProof/>
              </w:rPr>
              <w:t>Generisanje periodičnih izveštaja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A2F8BA" w14:textId="1CB98D98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1" w:history="1">
            <w:r w:rsidRPr="004C34C0">
              <w:rPr>
                <w:rStyle w:val="Hyperlink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noProof/>
              </w:rPr>
              <w:t>Ponavljanje generisanja za period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2CD070" w14:textId="318D8B52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2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ZAHTEVI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451C80" w14:textId="2D7ADB8D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zahteva za akciznu dozvolu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631CBD" w14:textId="7B9C8CC9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Dopuna podnetog zahteva za akcizne dozvole pri vraćanju na dopunu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525F02" w14:textId="204F2340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LISTA ZAHTEVA AKCIZNIH DOZVOLA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13B0E8" w14:textId="3DC6E16C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liste zahteva za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76A4AC" w14:textId="50F0B13E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statusu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984601" w14:textId="7908B0E5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tipu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C2874E" w14:textId="0DA7EE1E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3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opsegu datuma podnošenja zahteva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CD8763" w14:textId="6DD2FAF9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vrsti proizvoda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CFC8D1" w14:textId="466F60D7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broju rešenja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57CA7A" w14:textId="272FFF61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2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liste zahteva za akcizne dozvole po datumu važenja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FF67E9" w14:textId="42B5D917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AKCIZNA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423B52" w14:textId="748E380F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zahteva za izmenu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AA548" w14:textId="6561D1A0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zahteva za obnovu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D3BBF6" w14:textId="0769FEE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Podnošenje zahteva za prekid važenja akcizne dozvole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DE8923" w14:textId="3A24EF76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istorije zahteva akciznih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3FC31A" w14:textId="1D192A6A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istorije rešenja akciznih skladišta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2CAFE8" w14:textId="7E6A19E1" w:rsidR="001802B2" w:rsidRDefault="001802B2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4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OBVEZNIK - TRACK &amp; TRACE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655409" w14:textId="0F72066A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Sekcija Praćenje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55C7BE" w14:textId="48E5A5E6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produkcionih kodova po tipu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DCA234" w14:textId="3C9DD8CC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2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47B175" w14:textId="49EC98BE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3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produkcionih kodova po statusu koda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6FA60D" w14:textId="63C1BFBC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4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1.4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4224AD" w14:textId="4F1DA707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5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1.5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85E687" w14:textId="08818124" w:rsidR="001802B2" w:rsidRDefault="001802B2">
          <w:pPr>
            <w:pStyle w:val="TOC2"/>
            <w:tabs>
              <w:tab w:val="left" w:pos="72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6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Sekcija Istorija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E98F2D" w14:textId="13828FF8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7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Pretraga produkcionih kodova po kodu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268BCA" w14:textId="707DC6DE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8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Prikaz sastava pakovanja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CD8114" w14:textId="72FAC9A5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59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Prikaz detalja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DD94B0" w14:textId="4D12C183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60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Odabir koda iz tabele produkcionih kodova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9DF52A" w14:textId="71FC0ACE" w:rsidR="001802B2" w:rsidRDefault="001802B2">
          <w:pPr>
            <w:pStyle w:val="TOC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val="en-US" w:eastAsia="en-US"/>
              <w14:ligatures w14:val="standardContextual"/>
            </w:rPr>
          </w:pPr>
          <w:hyperlink w:anchor="_Toc188527961" w:history="1"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val="en-US" w:eastAsia="en-US"/>
                <w14:ligatures w14:val="standardContextual"/>
              </w:rPr>
              <w:tab/>
            </w:r>
            <w:r w:rsidRPr="004C34C0">
              <w:rPr>
                <w:rStyle w:val="Hyperlink"/>
                <w:rFonts w:asciiTheme="majorHAnsi" w:hAnsiTheme="majorHAnsi" w:cstheme="majorHAnsi"/>
                <w:noProof/>
              </w:rPr>
              <w:t>Pregled informacija otpremnica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_Toc188527961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8CD7CE" w14:textId="14D312D8" w:rsidR="00B50EF9" w:rsidRPr="00AC7D85" w:rsidRDefault="00991F62" w:rsidP="00C909D9">
          <w:pPr>
            <w:widowControl w:val="0"/>
            <w:tabs>
              <w:tab w:val="right" w:leader="dot" w:pos="12000"/>
            </w:tabs>
            <w:spacing w:before="60" w:after="0" w:line="240" w:lineRule="auto"/>
            <w:jc w:val="left"/>
            <w:rPr>
              <w:rFonts w:asciiTheme="majorHAnsi" w:hAnsiTheme="majorHAnsi" w:cstheme="majorHAnsi"/>
              <w:color w:val="000000"/>
            </w:rPr>
            <w:sectPr w:rsidR="00B50EF9" w:rsidRPr="00AC7D85" w:rsidSect="003D6D39">
              <w:pgSz w:w="11906" w:h="16838"/>
              <w:pgMar w:top="1440" w:right="1440" w:bottom="1440" w:left="1440" w:header="720" w:footer="720" w:gutter="0"/>
              <w:pgNumType w:start="1"/>
              <w:cols w:space="720"/>
            </w:sectPr>
          </w:pPr>
          <w:r w:rsidRPr="00AC7D85">
            <w:rPr>
              <w:rFonts w:asciiTheme="majorHAnsi" w:hAnsiTheme="majorHAnsi" w:cstheme="majorHAnsi"/>
            </w:rPr>
            <w:fldChar w:fldCharType="end"/>
          </w:r>
        </w:p>
      </w:sdtContent>
    </w:sdt>
    <w:p w14:paraId="73D83C25" w14:textId="77777777" w:rsidR="00B50EF9" w:rsidRPr="00AC7D85" w:rsidRDefault="00991F62">
      <w:pPr>
        <w:rPr>
          <w:rFonts w:asciiTheme="majorHAnsi" w:hAnsiTheme="majorHAnsi" w:cstheme="majorHAnsi"/>
          <w:b/>
        </w:rPr>
      </w:pPr>
      <w:r w:rsidRPr="00AC7D85">
        <w:rPr>
          <w:rFonts w:asciiTheme="majorHAnsi" w:hAnsiTheme="majorHAnsi" w:cstheme="majorHAnsi"/>
          <w:b/>
        </w:rPr>
        <w:lastRenderedPageBreak/>
        <w:t>Istorija dokumenta</w:t>
      </w:r>
    </w:p>
    <w:tbl>
      <w:tblPr>
        <w:tblStyle w:val="a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14"/>
        <w:gridCol w:w="1413"/>
        <w:gridCol w:w="4245"/>
        <w:gridCol w:w="2116"/>
        <w:gridCol w:w="1268"/>
      </w:tblGrid>
      <w:tr w:rsidR="00B50EF9" w:rsidRPr="00AC7D85" w14:paraId="0041828F" w14:textId="77777777">
        <w:trPr>
          <w:trHeight w:val="395"/>
        </w:trPr>
        <w:tc>
          <w:tcPr>
            <w:tcW w:w="1414" w:type="dxa"/>
            <w:shd w:val="clear" w:color="auto" w:fill="D9D9D9"/>
          </w:tcPr>
          <w:p w14:paraId="4988492F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Verzija</w:t>
            </w:r>
          </w:p>
        </w:tc>
        <w:tc>
          <w:tcPr>
            <w:tcW w:w="1413" w:type="dxa"/>
            <w:shd w:val="clear" w:color="auto" w:fill="D9D9D9"/>
          </w:tcPr>
          <w:p w14:paraId="0C6C5FBA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Datum</w:t>
            </w:r>
          </w:p>
        </w:tc>
        <w:tc>
          <w:tcPr>
            <w:tcW w:w="4245" w:type="dxa"/>
            <w:shd w:val="clear" w:color="auto" w:fill="D9D9D9"/>
          </w:tcPr>
          <w:p w14:paraId="34A11945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Autor(i)</w:t>
            </w:r>
          </w:p>
        </w:tc>
        <w:tc>
          <w:tcPr>
            <w:tcW w:w="2116" w:type="dxa"/>
            <w:shd w:val="clear" w:color="auto" w:fill="D9D9D9"/>
          </w:tcPr>
          <w:p w14:paraId="23533679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Organizacija</w:t>
            </w:r>
          </w:p>
        </w:tc>
        <w:tc>
          <w:tcPr>
            <w:tcW w:w="1268" w:type="dxa"/>
            <w:shd w:val="clear" w:color="auto" w:fill="D9D9D9"/>
          </w:tcPr>
          <w:p w14:paraId="4A5D8198" w14:textId="77777777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  <w:b/>
              </w:rPr>
            </w:pPr>
            <w:r w:rsidRPr="00AC7D85">
              <w:rPr>
                <w:rFonts w:asciiTheme="majorHAnsi" w:hAnsiTheme="majorHAnsi" w:cstheme="majorHAnsi"/>
                <w:b/>
              </w:rPr>
              <w:t>Komentari</w:t>
            </w:r>
          </w:p>
        </w:tc>
      </w:tr>
      <w:tr w:rsidR="00B50EF9" w:rsidRPr="00AC7D85" w14:paraId="2FD50830" w14:textId="77777777">
        <w:trPr>
          <w:trHeight w:val="422"/>
        </w:trPr>
        <w:tc>
          <w:tcPr>
            <w:tcW w:w="1414" w:type="dxa"/>
          </w:tcPr>
          <w:p w14:paraId="6C3A4F5C" w14:textId="0F51D079" w:rsidR="00B50EF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1.0</w:t>
            </w:r>
          </w:p>
        </w:tc>
        <w:tc>
          <w:tcPr>
            <w:tcW w:w="1413" w:type="dxa"/>
          </w:tcPr>
          <w:p w14:paraId="14036B18" w14:textId="3BAF3695" w:rsidR="00B50EF9" w:rsidRPr="00AC7D85" w:rsidRDefault="003C4FFA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15.04.2024.</w:t>
            </w:r>
          </w:p>
        </w:tc>
        <w:tc>
          <w:tcPr>
            <w:tcW w:w="4245" w:type="dxa"/>
            <w:shd w:val="clear" w:color="auto" w:fill="auto"/>
          </w:tcPr>
          <w:p w14:paraId="62304485" w14:textId="251D92B5" w:rsidR="00B50EF9" w:rsidRPr="00AC7D85" w:rsidRDefault="009C6FED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Aleksandar Slavkovi</w:t>
            </w:r>
            <w:r w:rsidR="006F200F" w:rsidRPr="00AC7D85">
              <w:rPr>
                <w:rFonts w:asciiTheme="majorHAnsi" w:hAnsiTheme="majorHAnsi" w:cstheme="majorHAnsi"/>
              </w:rPr>
              <w:t>ć</w:t>
            </w:r>
          </w:p>
        </w:tc>
        <w:tc>
          <w:tcPr>
            <w:tcW w:w="2116" w:type="dxa"/>
          </w:tcPr>
          <w:p w14:paraId="70C1831F" w14:textId="6C0907A4" w:rsidR="00682439" w:rsidRPr="00AC7D85" w:rsidRDefault="00991F62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4AD0302D" w14:textId="77777777" w:rsidR="00B50EF9" w:rsidRPr="00AC7D85" w:rsidRDefault="00B50EF9">
            <w:pPr>
              <w:spacing w:after="160" w:line="259" w:lineRule="auto"/>
              <w:rPr>
                <w:rFonts w:asciiTheme="majorHAnsi" w:hAnsiTheme="majorHAnsi" w:cstheme="majorHAnsi"/>
              </w:rPr>
            </w:pPr>
          </w:p>
        </w:tc>
      </w:tr>
      <w:tr w:rsidR="00B50EF9" w:rsidRPr="00AC7D85" w14:paraId="6F37D4EF" w14:textId="77777777">
        <w:trPr>
          <w:trHeight w:val="422"/>
        </w:trPr>
        <w:tc>
          <w:tcPr>
            <w:tcW w:w="1414" w:type="dxa"/>
          </w:tcPr>
          <w:p w14:paraId="1AA7EB1D" w14:textId="7EFE3A57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2.0</w:t>
            </w:r>
          </w:p>
        </w:tc>
        <w:tc>
          <w:tcPr>
            <w:tcW w:w="1413" w:type="dxa"/>
          </w:tcPr>
          <w:p w14:paraId="36F36A90" w14:textId="0165CF8A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23.04.2024.</w:t>
            </w:r>
          </w:p>
        </w:tc>
        <w:tc>
          <w:tcPr>
            <w:tcW w:w="4245" w:type="dxa"/>
          </w:tcPr>
          <w:p w14:paraId="334BE48A" w14:textId="39D338FC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Aleksandar Slavković</w:t>
            </w:r>
          </w:p>
        </w:tc>
        <w:tc>
          <w:tcPr>
            <w:tcW w:w="2116" w:type="dxa"/>
          </w:tcPr>
          <w:p w14:paraId="018B4DE4" w14:textId="0B9B183D" w:rsidR="00B50EF9" w:rsidRPr="00AC7D85" w:rsidRDefault="00F4070E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 w:rsidRPr="00AC7D85"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5837C971" w14:textId="77777777" w:rsidR="00B50EF9" w:rsidRPr="00AC7D85" w:rsidRDefault="00B50EF9">
            <w:pPr>
              <w:spacing w:after="160" w:line="259" w:lineRule="auto"/>
              <w:rPr>
                <w:rFonts w:asciiTheme="majorHAnsi" w:hAnsiTheme="majorHAnsi" w:cstheme="majorHAnsi"/>
              </w:rPr>
            </w:pPr>
          </w:p>
        </w:tc>
      </w:tr>
      <w:tr w:rsidR="00B50EF9" w:rsidRPr="00AC7D85" w14:paraId="0460C617" w14:textId="77777777">
        <w:trPr>
          <w:trHeight w:val="422"/>
        </w:trPr>
        <w:tc>
          <w:tcPr>
            <w:tcW w:w="1414" w:type="dxa"/>
          </w:tcPr>
          <w:p w14:paraId="4BF0B4CF" w14:textId="3A92C6FE" w:rsidR="00B50EF9" w:rsidRPr="00AC7D85" w:rsidRDefault="00AC4CEC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3.0</w:t>
            </w:r>
          </w:p>
        </w:tc>
        <w:tc>
          <w:tcPr>
            <w:tcW w:w="1413" w:type="dxa"/>
          </w:tcPr>
          <w:p w14:paraId="6C5536E6" w14:textId="4D61105D" w:rsidR="00B50EF9" w:rsidRPr="00AC7D85" w:rsidRDefault="00B7715F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12.08.2024</w:t>
            </w:r>
          </w:p>
        </w:tc>
        <w:tc>
          <w:tcPr>
            <w:tcW w:w="4245" w:type="dxa"/>
          </w:tcPr>
          <w:p w14:paraId="1C27FD42" w14:textId="3DA39209" w:rsidR="00B50EF9" w:rsidRPr="00AC7D85" w:rsidRDefault="00B7715F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Kristina Vukobrat</w:t>
            </w:r>
          </w:p>
        </w:tc>
        <w:tc>
          <w:tcPr>
            <w:tcW w:w="2116" w:type="dxa"/>
          </w:tcPr>
          <w:p w14:paraId="452B8F70" w14:textId="7CCBF8EC" w:rsidR="00B50EF9" w:rsidRPr="00AC7D85" w:rsidRDefault="00B7715F">
            <w:pPr>
              <w:spacing w:after="160" w:line="259" w:lineRule="auto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332A99F3" w14:textId="77777777" w:rsidR="00B50EF9" w:rsidRPr="00AC7D85" w:rsidRDefault="00B50EF9">
            <w:pPr>
              <w:spacing w:after="160" w:line="259" w:lineRule="auto"/>
              <w:rPr>
                <w:rFonts w:asciiTheme="majorHAnsi" w:hAnsiTheme="majorHAnsi" w:cstheme="majorHAnsi"/>
              </w:rPr>
            </w:pPr>
          </w:p>
        </w:tc>
      </w:tr>
      <w:tr w:rsidR="00D13F02" w:rsidRPr="00AC7D85" w14:paraId="56FE5627" w14:textId="77777777">
        <w:trPr>
          <w:trHeight w:val="422"/>
        </w:trPr>
        <w:tc>
          <w:tcPr>
            <w:tcW w:w="1414" w:type="dxa"/>
          </w:tcPr>
          <w:p w14:paraId="32E2244C" w14:textId="666D5C14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4.0</w:t>
            </w:r>
          </w:p>
        </w:tc>
        <w:tc>
          <w:tcPr>
            <w:tcW w:w="1413" w:type="dxa"/>
          </w:tcPr>
          <w:p w14:paraId="28973487" w14:textId="3A52E3F0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30.12.2024</w:t>
            </w:r>
          </w:p>
        </w:tc>
        <w:tc>
          <w:tcPr>
            <w:tcW w:w="4245" w:type="dxa"/>
          </w:tcPr>
          <w:p w14:paraId="4BC6EC5E" w14:textId="7701AAC0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Kristina Vukobrat</w:t>
            </w:r>
          </w:p>
        </w:tc>
        <w:tc>
          <w:tcPr>
            <w:tcW w:w="2116" w:type="dxa"/>
          </w:tcPr>
          <w:p w14:paraId="2966BD5F" w14:textId="2C263E91" w:rsidR="00D13F02" w:rsidRDefault="00D13F02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657BBC94" w14:textId="77777777" w:rsidR="00D13F02" w:rsidRPr="00AC7D85" w:rsidRDefault="00D13F02">
            <w:pPr>
              <w:rPr>
                <w:rFonts w:asciiTheme="majorHAnsi" w:hAnsiTheme="majorHAnsi" w:cstheme="majorHAnsi"/>
              </w:rPr>
            </w:pPr>
          </w:p>
        </w:tc>
      </w:tr>
      <w:tr w:rsidR="00D94EF9" w:rsidRPr="00AC7D85" w14:paraId="120F5520" w14:textId="77777777">
        <w:trPr>
          <w:trHeight w:val="422"/>
        </w:trPr>
        <w:tc>
          <w:tcPr>
            <w:tcW w:w="1414" w:type="dxa"/>
          </w:tcPr>
          <w:p w14:paraId="1429D34E" w14:textId="0D95B163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5.0</w:t>
            </w:r>
          </w:p>
        </w:tc>
        <w:tc>
          <w:tcPr>
            <w:tcW w:w="1413" w:type="dxa"/>
          </w:tcPr>
          <w:p w14:paraId="239C15E7" w14:textId="2A607026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23.01.2025</w:t>
            </w:r>
          </w:p>
        </w:tc>
        <w:tc>
          <w:tcPr>
            <w:tcW w:w="4245" w:type="dxa"/>
          </w:tcPr>
          <w:p w14:paraId="36010C18" w14:textId="227CE8E1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Kristina Vukobrat</w:t>
            </w:r>
          </w:p>
        </w:tc>
        <w:tc>
          <w:tcPr>
            <w:tcW w:w="2116" w:type="dxa"/>
          </w:tcPr>
          <w:p w14:paraId="6139D201" w14:textId="466355EF" w:rsidR="00D94EF9" w:rsidRDefault="00D94EF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Factory</w:t>
            </w:r>
          </w:p>
        </w:tc>
        <w:tc>
          <w:tcPr>
            <w:tcW w:w="1268" w:type="dxa"/>
          </w:tcPr>
          <w:p w14:paraId="023A4FAD" w14:textId="77777777" w:rsidR="00D94EF9" w:rsidRPr="00AC7D85" w:rsidRDefault="00D94EF9">
            <w:pPr>
              <w:rPr>
                <w:rFonts w:asciiTheme="majorHAnsi" w:hAnsiTheme="majorHAnsi" w:cstheme="majorHAnsi"/>
              </w:rPr>
            </w:pPr>
          </w:p>
        </w:tc>
      </w:tr>
    </w:tbl>
    <w:p w14:paraId="1FA56420" w14:textId="77777777" w:rsidR="00B50EF9" w:rsidRPr="00AC7D85" w:rsidRDefault="00B50EF9">
      <w:pPr>
        <w:rPr>
          <w:rFonts w:asciiTheme="majorHAnsi" w:hAnsiTheme="majorHAnsi" w:cstheme="majorHAnsi"/>
        </w:rPr>
      </w:pPr>
    </w:p>
    <w:p w14:paraId="26053446" w14:textId="2CEA534C" w:rsidR="000A0EAE" w:rsidRPr="00AC7D85" w:rsidRDefault="002F1C5E" w:rsidP="006D6933">
      <w:pPr>
        <w:pStyle w:val="Heading1"/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AC7D85">
        <w:rPr>
          <w:rFonts w:asciiTheme="majorHAnsi" w:hAnsiTheme="majorHAnsi" w:cstheme="majorHAnsi"/>
        </w:rPr>
        <w:br w:type="page"/>
      </w:r>
    </w:p>
    <w:p w14:paraId="4117853C" w14:textId="4DADE6AF" w:rsidR="000F74FE" w:rsidRPr="004C1B25" w:rsidRDefault="000808FD" w:rsidP="00257E2B">
      <w:pPr>
        <w:pStyle w:val="Heading1"/>
        <w:jc w:val="left"/>
        <w:rPr>
          <w:rFonts w:asciiTheme="majorHAnsi" w:hAnsiTheme="majorHAnsi" w:cstheme="majorHAnsi"/>
        </w:rPr>
      </w:pPr>
      <w:bookmarkStart w:id="0" w:name="_Toc18852786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PRIJAVA NA PORTAL eAKCIZE I AKTIVACIJA INICIJALNOG SUBJEKTA</w:t>
      </w:r>
      <w:bookmarkEnd w:id="0"/>
    </w:p>
    <w:p w14:paraId="3E5F293C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se može prijaviti na portal eAkcize na dva načina:</w:t>
      </w:r>
    </w:p>
    <w:p w14:paraId="63BDC5DA" w14:textId="77777777" w:rsidR="000F74FE" w:rsidRPr="004C1B25" w:rsidRDefault="000F74FE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Putem kvalifikovanog elektronskog sertifikata</w:t>
      </w:r>
    </w:p>
    <w:p w14:paraId="025C1AFC" w14:textId="77777777" w:rsidR="000F74FE" w:rsidRPr="004C1B25" w:rsidRDefault="000F74FE" w:rsidP="000F74FE">
      <w:pPr>
        <w:pStyle w:val="ListParagraph"/>
        <w:numPr>
          <w:ilvl w:val="0"/>
          <w:numId w:val="1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Putem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aplikacije na mobilnom uređaju</w:t>
      </w:r>
    </w:p>
    <w:p w14:paraId="2283E068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Zakonski zastupnik pri prvom prijavljivanju na portal mora aktivirati inicijalni subjekat.</w:t>
      </w:r>
    </w:p>
    <w:p w14:paraId="3844CBBA" w14:textId="77777777" w:rsidR="000F74FE" w:rsidRPr="004C1B25" w:rsidRDefault="000F74FE" w:rsidP="00544D80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narednim koracima će biti objašnjeno kako korisnik može odraditi prijavljivanje na portal eAkcize sa obe opcije prijavljivanja, kao I aktiviranje inicijalnog subjekta od strane zakonskog zastupnika.</w:t>
      </w:r>
    </w:p>
    <w:p w14:paraId="42487629" w14:textId="77777777" w:rsidR="000F74FE" w:rsidRPr="004C1B25" w:rsidRDefault="000F74FE" w:rsidP="000F74FE">
      <w:pPr>
        <w:pStyle w:val="Heading2"/>
        <w:numPr>
          <w:ilvl w:val="0"/>
          <w:numId w:val="15"/>
        </w:numPr>
        <w:jc w:val="left"/>
        <w:rPr>
          <w:rFonts w:asciiTheme="majorHAnsi" w:hAnsiTheme="majorHAnsi" w:cstheme="majorHAnsi"/>
        </w:rPr>
      </w:pPr>
      <w:bookmarkStart w:id="1" w:name="_Toc188527866"/>
      <w:r w:rsidRPr="004C1B25">
        <w:rPr>
          <w:rFonts w:asciiTheme="majorHAnsi" w:hAnsiTheme="majorHAnsi" w:cstheme="majorHAnsi"/>
        </w:rPr>
        <w:t>Prijava zakonskog zastupnika na portal eAkcize I aktivacija inicijalnog subjekta</w:t>
      </w:r>
      <w:bookmarkEnd w:id="1"/>
    </w:p>
    <w:p w14:paraId="70E9E9B2" w14:textId="77777777" w:rsidR="000F74FE" w:rsidRPr="004C1B25" w:rsidRDefault="000F74FE" w:rsidP="000F74FE">
      <w:pPr>
        <w:pStyle w:val="NormalWeb"/>
        <w:numPr>
          <w:ilvl w:val="0"/>
          <w:numId w:val="1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Vršimo navigaciju na stranicu: </w:t>
      </w:r>
      <w:hyperlink r:id="rId9" w:history="1">
        <w:r w:rsidRPr="004C1B2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58B73398" w14:textId="77777777" w:rsidR="000F74FE" w:rsidRPr="004C1B25" w:rsidRDefault="000F74FE" w:rsidP="000F74FE">
      <w:pPr>
        <w:pStyle w:val="NormalWeb"/>
        <w:numPr>
          <w:ilvl w:val="0"/>
          <w:numId w:val="1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Fonts w:asciiTheme="majorHAnsi" w:hAnsiTheme="majorHAnsi" w:cstheme="majorHAnsi"/>
          <w:b/>
          <w:bCs/>
        </w:rPr>
        <w:t>"Prijava".</w:t>
      </w:r>
    </w:p>
    <w:p w14:paraId="074337A6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A62C63A" wp14:editId="6A5B9A40">
            <wp:extent cx="5334000" cy="2971800"/>
            <wp:effectExtent l="19050" t="19050" r="19050" b="19050"/>
            <wp:docPr id="176582790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0877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BA7E39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5891CE8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Квалификовани електронски сертификат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5826E611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7397AC4" wp14:editId="53279229">
            <wp:extent cx="5334000" cy="2971800"/>
            <wp:effectExtent l="19050" t="19050" r="19050" b="19050"/>
            <wp:docPr id="208153060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67554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5508B1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Пријавите се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443B6B6E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1F0A62" wp14:editId="31DE2320">
            <wp:extent cx="5334000" cy="2984500"/>
            <wp:effectExtent l="19050" t="19050" r="19050" b="25400"/>
            <wp:docPr id="1597303328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07689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9541D7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70B97A5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se otvara novi prozor za odabir ličnog elektronskog kvalifikovanog sertifikata. Odabrati lični elektronski sertifikat za prijavu na portal eAkcize.</w:t>
      </w:r>
    </w:p>
    <w:p w14:paraId="32C553CF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1F64E14" wp14:editId="511E2BBB">
            <wp:extent cx="5334000" cy="2971800"/>
            <wp:effectExtent l="19050" t="19050" r="19050" b="19050"/>
            <wp:docPr id="32270509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34146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2CEEE2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6. Primetiti da se prikazuje novi prozor za unos lozinke kvalifikovanog elektronskog sertifikata. U polje za unos lozinke uneti ličnu lozinku kvalifikovanog elektronskog sertifikata.</w:t>
      </w:r>
    </w:p>
    <w:p w14:paraId="71D54743" w14:textId="77777777" w:rsidR="000F74FE" w:rsidRPr="004C1B25" w:rsidRDefault="000F74FE" w:rsidP="00075D8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80964E" wp14:editId="1912DAFF">
            <wp:extent cx="5334000" cy="2571750"/>
            <wp:effectExtent l="19050" t="19050" r="19050" b="19050"/>
            <wp:docPr id="1088929337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6800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1BDC83" w14:textId="77777777" w:rsidR="000F74FE" w:rsidRPr="004C1B25" w:rsidRDefault="000F74FE" w:rsidP="00075D8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DE75B24" w14:textId="77777777" w:rsidR="000F74FE" w:rsidRPr="004C1B25" w:rsidRDefault="000F74FE" w:rsidP="00075D8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dugme </w:t>
      </w:r>
      <w:r w:rsidRPr="004C1B25">
        <w:rPr>
          <w:rFonts w:asciiTheme="majorHAnsi" w:hAnsiTheme="majorHAnsi" w:cstheme="majorHAnsi"/>
          <w:b/>
          <w:bCs/>
        </w:rPr>
        <w:t>"Ok".</w:t>
      </w:r>
    </w:p>
    <w:p w14:paraId="1FA04DD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3682602" wp14:editId="4D86C523">
            <wp:extent cx="5334000" cy="2984500"/>
            <wp:effectExtent l="19050" t="19050" r="19050" b="25400"/>
            <wp:docPr id="147655224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694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D7222C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Nakon prijave, primetiti formu za unos neophodnih informacija za aktivaciju subjekta. U formi odabrati tip subjekta. Za naš primer odabrati opciju </w:t>
      </w:r>
      <w:r w:rsidRPr="004C1B25">
        <w:rPr>
          <w:rStyle w:val="Strong"/>
          <w:rFonts w:asciiTheme="majorHAnsi" w:hAnsiTheme="majorHAnsi" w:cstheme="majorHAnsi"/>
        </w:rPr>
        <w:t>"Privredno društvo"</w:t>
      </w:r>
      <w:r w:rsidRPr="004C1B25">
        <w:rPr>
          <w:rFonts w:asciiTheme="majorHAnsi" w:hAnsiTheme="majorHAnsi" w:cstheme="majorHAnsi"/>
        </w:rPr>
        <w:t>.</w:t>
      </w:r>
    </w:p>
    <w:p w14:paraId="4F46CF7F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645A236" wp14:editId="786CCAEE">
            <wp:extent cx="5335270" cy="2989580"/>
            <wp:effectExtent l="19050" t="19050" r="17780" b="20320"/>
            <wp:docPr id="20563430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9308FC" w14:textId="77777777" w:rsidR="000F74FE" w:rsidRPr="004C1B25" w:rsidRDefault="000F74FE" w:rsidP="00FA2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5CCA130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"PIB".</w:t>
      </w:r>
    </w:p>
    <w:p w14:paraId="365068A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0B1FA16" wp14:editId="46D3C794">
            <wp:extent cx="5335270" cy="2989580"/>
            <wp:effectExtent l="19050" t="19050" r="17780" b="20320"/>
            <wp:docPr id="9820826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5CBD40A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uneti PIB subjekta koji želimo da aktiviramo. U našem primeru unosimo </w:t>
      </w:r>
      <w:r w:rsidRPr="004C1B25">
        <w:rPr>
          <w:rStyle w:val="Strong"/>
          <w:rFonts w:asciiTheme="majorHAnsi" w:hAnsiTheme="majorHAnsi" w:cstheme="majorHAnsi"/>
        </w:rPr>
        <w:t>"106391294".</w:t>
      </w:r>
    </w:p>
    <w:p w14:paraId="379269C3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dugme </w:t>
      </w:r>
      <w:r w:rsidRPr="004C1B25">
        <w:rPr>
          <w:rStyle w:val="Strong"/>
          <w:rFonts w:asciiTheme="majorHAnsi" w:hAnsiTheme="majorHAnsi" w:cstheme="majorHAnsi"/>
        </w:rPr>
        <w:t>"Prijavi"</w:t>
      </w:r>
      <w:r w:rsidRPr="004C1B25">
        <w:rPr>
          <w:rFonts w:asciiTheme="majorHAnsi" w:hAnsiTheme="majorHAnsi" w:cstheme="majorHAnsi"/>
        </w:rPr>
        <w:t>, nakon čega će subjekat biti aktiviran.</w:t>
      </w:r>
    </w:p>
    <w:p w14:paraId="06F0276C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59C4B56" wp14:editId="18030DFE">
            <wp:extent cx="5335270" cy="2989580"/>
            <wp:effectExtent l="19050" t="19050" r="17780" b="20320"/>
            <wp:docPr id="8767593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251BF2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Primetiti listu aktiviranih subjekta, u kojoj se može nalaziti jedan subjekt ili više njih. Da bi pristupili portalu sa odabranim subjektom, kliknuti na dugme </w:t>
      </w:r>
      <w:r w:rsidRPr="004C1B25">
        <w:rPr>
          <w:rStyle w:val="Strong"/>
          <w:rFonts w:asciiTheme="majorHAnsi" w:hAnsiTheme="majorHAnsi" w:cstheme="majorHAnsi"/>
        </w:rPr>
        <w:t>"Izaberi".</w:t>
      </w:r>
    </w:p>
    <w:p w14:paraId="18ADF838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3C8464" wp14:editId="54AFD63B">
            <wp:extent cx="5335270" cy="469265"/>
            <wp:effectExtent l="19050" t="19050" r="17780" b="26035"/>
            <wp:docPr id="15216689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4692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1845F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13. Primetiti da je korisnik sistema prijavljen na portal eAkcize.</w:t>
      </w:r>
    </w:p>
    <w:p w14:paraId="6F4236AE" w14:textId="77777777" w:rsidR="000F74FE" w:rsidRPr="004C1B25" w:rsidRDefault="000F74FE" w:rsidP="00FA246B">
      <w:pPr>
        <w:pStyle w:val="Heading2"/>
        <w:jc w:val="left"/>
        <w:rPr>
          <w:rFonts w:asciiTheme="majorHAnsi" w:hAnsiTheme="majorHAnsi" w:cstheme="majorHAnsi"/>
        </w:rPr>
      </w:pPr>
      <w:bookmarkStart w:id="2" w:name="_Toc188527867"/>
      <w:r w:rsidRPr="004C1B25">
        <w:rPr>
          <w:rFonts w:asciiTheme="majorHAnsi" w:hAnsiTheme="majorHAnsi" w:cstheme="majorHAnsi"/>
        </w:rPr>
        <w:lastRenderedPageBreak/>
        <w:t>2. Prijava korisnika sistema na portal eAkcize putem kvalifikovanog elektronskog sertifikata</w:t>
      </w:r>
      <w:bookmarkEnd w:id="2"/>
    </w:p>
    <w:p w14:paraId="5A389264" w14:textId="77777777" w:rsidR="000F74FE" w:rsidRPr="004C1B25" w:rsidRDefault="000F74FE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Vršimo navigaciju na stranicu: </w:t>
      </w:r>
      <w:hyperlink r:id="rId20" w:history="1">
        <w:r w:rsidRPr="004C1B2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4754F6CC" w14:textId="77777777" w:rsidR="000F74FE" w:rsidRPr="004C1B25" w:rsidRDefault="000F74FE" w:rsidP="000F74FE">
      <w:pPr>
        <w:pStyle w:val="NormalWeb"/>
        <w:numPr>
          <w:ilvl w:val="0"/>
          <w:numId w:val="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Fonts w:asciiTheme="majorHAnsi" w:hAnsiTheme="majorHAnsi" w:cstheme="majorHAnsi"/>
          <w:b/>
          <w:bCs/>
        </w:rPr>
        <w:t>"Prijava".</w:t>
      </w:r>
    </w:p>
    <w:p w14:paraId="2F1E389E" w14:textId="2ACEE959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8BA7078" wp14:editId="2379A009">
            <wp:extent cx="5334000" cy="2971800"/>
            <wp:effectExtent l="19050" t="19050" r="19050" b="19050"/>
            <wp:docPr id="171056431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0877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6ED1A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Kliknuti na sekciju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Квалификовани електронски сертификат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776EB03D" w14:textId="39C96630" w:rsidR="00FE6118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FD373D" wp14:editId="0C3CDAF5">
            <wp:extent cx="5334000" cy="2971800"/>
            <wp:effectExtent l="19050" t="19050" r="19050" b="19050"/>
            <wp:docPr id="511673096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967554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E6BC10" w14:textId="143FACAB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C6BFE8E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Fonts w:asciiTheme="majorHAnsi" w:hAnsiTheme="majorHAnsi" w:cstheme="majorHAnsi"/>
          <w:b/>
          <w:bCs/>
        </w:rPr>
        <w:t>"</w:t>
      </w:r>
      <w:r w:rsidRPr="004C1B25">
        <w:rPr>
          <w:rFonts w:asciiTheme="majorHAnsi" w:hAnsiTheme="majorHAnsi" w:cstheme="majorHAnsi"/>
          <w:b/>
          <w:bCs/>
          <w:lang w:val="sr-Cyrl-RS"/>
        </w:rPr>
        <w:t>Пријавите се</w:t>
      </w:r>
      <w:r w:rsidRPr="004C1B25">
        <w:rPr>
          <w:rFonts w:asciiTheme="majorHAnsi" w:hAnsiTheme="majorHAnsi" w:cstheme="majorHAnsi"/>
          <w:b/>
          <w:bCs/>
        </w:rPr>
        <w:t>".</w:t>
      </w:r>
    </w:p>
    <w:p w14:paraId="6A11D4C8" w14:textId="634DBE69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A89A89" wp14:editId="003D2FB9">
            <wp:extent cx="5334000" cy="2984500"/>
            <wp:effectExtent l="19050" t="19050" r="19050" b="25400"/>
            <wp:docPr id="927420894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07689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1CFE48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da se otvara novi prozor za odabir ličnog elektronskog kvalifikovanog sertifikata. Odabrati lični elektronski sertifikat za prijavu na portal eAkcize.</w:t>
      </w:r>
    </w:p>
    <w:p w14:paraId="7853F322" w14:textId="481444EC" w:rsidR="00FE6118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65C774A" wp14:editId="64593CBB">
            <wp:extent cx="5334000" cy="2971800"/>
            <wp:effectExtent l="19050" t="19050" r="19050" b="19050"/>
            <wp:docPr id="898886569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34146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815E87" w14:textId="6EA90FAA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7A35D88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da se prikazuje novi prozor za unos lozinke kvalifikovanog elektronskog sertifikata. U polje za unos lozinke uneti ličnu lozinku kvalifikovanog elektronskog sertifikata.</w:t>
      </w:r>
    </w:p>
    <w:p w14:paraId="222B3E52" w14:textId="11FA0ACE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E7BBAE8" wp14:editId="7BBE4279">
            <wp:extent cx="5334000" cy="2571750"/>
            <wp:effectExtent l="19050" t="19050" r="19050" b="19050"/>
            <wp:docPr id="1583512457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6800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71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293E5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dugme </w:t>
      </w:r>
      <w:r w:rsidRPr="004C1B25">
        <w:rPr>
          <w:rFonts w:asciiTheme="majorHAnsi" w:hAnsiTheme="majorHAnsi" w:cstheme="majorHAnsi"/>
          <w:b/>
          <w:bCs/>
        </w:rPr>
        <w:t>"Ok".</w:t>
      </w:r>
    </w:p>
    <w:p w14:paraId="2DF0BCAB" w14:textId="77777777" w:rsidR="000F74FE" w:rsidRPr="004C1B25" w:rsidRDefault="000F74FE" w:rsidP="00FA2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D092740" wp14:editId="73338F80">
            <wp:extent cx="5334000" cy="2984500"/>
            <wp:effectExtent l="19050" t="19050" r="19050" b="25400"/>
            <wp:docPr id="343766795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4694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82A4F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8. Primetiti da je korisnik sistema prijavljen na portal eAkcize.</w:t>
      </w:r>
    </w:p>
    <w:p w14:paraId="3A0078F1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F2C9921" w14:textId="77777777" w:rsidR="000F74FE" w:rsidRPr="004C1B25" w:rsidRDefault="000F74FE" w:rsidP="000F74FE">
      <w:pPr>
        <w:pStyle w:val="Heading2"/>
        <w:numPr>
          <w:ilvl w:val="0"/>
          <w:numId w:val="2"/>
        </w:numPr>
        <w:rPr>
          <w:rFonts w:asciiTheme="majorHAnsi" w:hAnsiTheme="majorHAnsi" w:cstheme="majorHAnsi"/>
        </w:rPr>
      </w:pPr>
      <w:bookmarkStart w:id="3" w:name="_Toc188527868"/>
      <w:r w:rsidRPr="004C1B25">
        <w:rPr>
          <w:rFonts w:asciiTheme="majorHAnsi" w:hAnsiTheme="majorHAnsi" w:cstheme="majorHAnsi"/>
        </w:rPr>
        <w:lastRenderedPageBreak/>
        <w:t xml:space="preserve">Prijava korisnika sistema na portal eAkcize putem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aplikacije</w:t>
      </w:r>
      <w:bookmarkEnd w:id="3"/>
    </w:p>
    <w:p w14:paraId="2CFB7030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 xml:space="preserve">Neophodno je da korisnik sistema ima podešenu </w:t>
      </w:r>
      <w:r w:rsidRPr="004C1B25">
        <w:rPr>
          <w:rFonts w:asciiTheme="majorHAnsi" w:hAnsiTheme="majorHAnsi" w:cstheme="majorHAnsi"/>
          <w:i/>
          <w:iCs/>
        </w:rPr>
        <w:t xml:space="preserve">ConsentID </w:t>
      </w:r>
      <w:r w:rsidRPr="004C1B25">
        <w:rPr>
          <w:rFonts w:asciiTheme="majorHAnsi" w:hAnsiTheme="majorHAnsi" w:cstheme="majorHAnsi"/>
        </w:rPr>
        <w:t>aplikaciju na svom mobilnom uređaju.</w:t>
      </w:r>
    </w:p>
    <w:p w14:paraId="450BBC2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Vršimo navigaciju na stranicu: </w:t>
      </w:r>
      <w:hyperlink r:id="rId21" w:history="1">
        <w:r w:rsidRPr="004C1B25">
          <w:rPr>
            <w:rStyle w:val="Hyperlink"/>
            <w:rFonts w:asciiTheme="majorHAnsi" w:hAnsiTheme="majorHAnsi" w:cstheme="majorHAnsi"/>
          </w:rPr>
          <w:t>https://eakcize-api-test.mfin.gov.rs/platform/</w:t>
        </w:r>
      </w:hyperlink>
    </w:p>
    <w:p w14:paraId="6E3EE2E9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Kliknuti na dugme</w:t>
      </w:r>
      <w:r w:rsidRPr="004C1B25">
        <w:rPr>
          <w:rFonts w:asciiTheme="majorHAnsi" w:hAnsiTheme="majorHAnsi" w:cstheme="majorHAnsi"/>
          <w:b/>
          <w:bCs/>
        </w:rPr>
        <w:t xml:space="preserve"> „Prijava"</w:t>
      </w:r>
    </w:p>
    <w:p w14:paraId="7D93F94E" w14:textId="77777777" w:rsidR="000F74FE" w:rsidRPr="004C1B25" w:rsidRDefault="000F74FE" w:rsidP="00FA246B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1505C2" wp14:editId="6D8A9873">
            <wp:extent cx="5335270" cy="2973705"/>
            <wp:effectExtent l="19050" t="19050" r="17780" b="17145"/>
            <wp:docPr id="760736593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94632" name="Picture 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D01E7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Kliknuti na polje </w:t>
      </w:r>
      <w:r w:rsidRPr="004C1B25">
        <w:rPr>
          <w:rFonts w:asciiTheme="majorHAnsi" w:hAnsiTheme="majorHAnsi" w:cstheme="majorHAnsi"/>
          <w:b/>
          <w:bCs/>
        </w:rPr>
        <w:t>"Корисничко име".</w:t>
      </w:r>
    </w:p>
    <w:p w14:paraId="3B2EBD09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      </w:t>
      </w: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075DB9" wp14:editId="2AA37C6B">
            <wp:extent cx="5335270" cy="2981960"/>
            <wp:effectExtent l="19050" t="19050" r="17780" b="27940"/>
            <wp:docPr id="446931055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853698" name="Picture 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16E661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Uneti email adresu korisnika koja se koristi za </w:t>
      </w:r>
      <w:r w:rsidRPr="004C1B25">
        <w:rPr>
          <w:rFonts w:asciiTheme="majorHAnsi" w:hAnsiTheme="majorHAnsi" w:cstheme="majorHAnsi"/>
          <w:i/>
          <w:iCs/>
        </w:rPr>
        <w:t>ConsentID</w:t>
      </w:r>
      <w:r w:rsidRPr="004C1B25">
        <w:rPr>
          <w:rFonts w:asciiTheme="majorHAnsi" w:hAnsiTheme="majorHAnsi" w:cstheme="majorHAnsi"/>
        </w:rPr>
        <w:t xml:space="preserve"> aplikaciju.</w:t>
      </w:r>
    </w:p>
    <w:p w14:paraId="0890BE21" w14:textId="77777777" w:rsidR="000F74FE" w:rsidRPr="004C1B25" w:rsidRDefault="000F74FE" w:rsidP="000F74FE">
      <w:pPr>
        <w:pStyle w:val="ListParagraph"/>
        <w:numPr>
          <w:ilvl w:val="0"/>
          <w:numId w:val="2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DAB5E1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dugme </w:t>
      </w:r>
      <w:r w:rsidRPr="004C1B25">
        <w:rPr>
          <w:rFonts w:asciiTheme="majorHAnsi" w:hAnsiTheme="majorHAnsi" w:cstheme="majorHAnsi"/>
          <w:b/>
          <w:bCs/>
        </w:rPr>
        <w:t>"Пријавите се".</w:t>
      </w:r>
    </w:p>
    <w:p w14:paraId="688053ED" w14:textId="77777777" w:rsidR="000F74FE" w:rsidRPr="004C1B25" w:rsidRDefault="000F74FE" w:rsidP="00FA246B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E8D23C" wp14:editId="6AD63EEE">
            <wp:extent cx="5335270" cy="2981960"/>
            <wp:effectExtent l="19050" t="19050" r="17780" b="27940"/>
            <wp:docPr id="1682562026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21781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20871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</w:t>
      </w:r>
      <w:r w:rsidRPr="004C1B25">
        <w:rPr>
          <w:rFonts w:asciiTheme="majorHAnsi" w:hAnsiTheme="majorHAnsi" w:cstheme="majorHAnsi"/>
          <w:i/>
          <w:iCs/>
        </w:rPr>
        <w:t>ConsentID</w:t>
      </w:r>
      <w:r w:rsidRPr="004C1B25">
        <w:rPr>
          <w:rFonts w:asciiTheme="majorHAnsi" w:hAnsiTheme="majorHAnsi" w:cstheme="majorHAnsi"/>
        </w:rPr>
        <w:t xml:space="preserve"> aplikaciji potvrditi prijavu na portal eAkcize, nakon čega primetiti da je korisnik sistema uspešno prijavljen na portal eAkcize.</w:t>
      </w:r>
    </w:p>
    <w:p w14:paraId="60EC191B" w14:textId="77777777" w:rsidR="000F74FE" w:rsidRPr="004C1B25" w:rsidRDefault="000F74F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C8C1C24" w14:textId="3D64691B" w:rsidR="000F74FE" w:rsidRPr="004C1B25" w:rsidRDefault="000808FD" w:rsidP="00FA246B">
      <w:pPr>
        <w:pStyle w:val="Heading1"/>
        <w:rPr>
          <w:rFonts w:asciiTheme="majorHAnsi" w:hAnsiTheme="majorHAnsi" w:cstheme="majorHAnsi"/>
        </w:rPr>
      </w:pPr>
      <w:bookmarkStart w:id="4" w:name="_Toc18852786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PROMENA PISMA PORTALA eAKCIZE</w:t>
      </w:r>
      <w:bookmarkEnd w:id="4"/>
    </w:p>
    <w:p w14:paraId="06206A2C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Na portalu eAkcize postoje dve opcije za odabir pisma:</w:t>
      </w:r>
    </w:p>
    <w:p w14:paraId="2495CC57" w14:textId="77777777" w:rsidR="000F74FE" w:rsidRPr="004C1B25" w:rsidRDefault="000F74FE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Latinica</w:t>
      </w:r>
    </w:p>
    <w:p w14:paraId="21CCDB7B" w14:textId="77777777" w:rsidR="000F74FE" w:rsidRPr="004C1B25" w:rsidRDefault="000F74FE" w:rsidP="000F74FE">
      <w:pPr>
        <w:pStyle w:val="ListParagraph"/>
        <w:numPr>
          <w:ilvl w:val="0"/>
          <w:numId w:val="1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Ćirilica</w:t>
      </w:r>
    </w:p>
    <w:p w14:paraId="4B0CC829" w14:textId="77777777" w:rsidR="000F74FE" w:rsidRPr="004C1B25" w:rsidRDefault="000F74FE" w:rsidP="00FA246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svakom trenutku ima opciju da promeni pismo portala.</w:t>
      </w:r>
    </w:p>
    <w:p w14:paraId="4467BBDD" w14:textId="77777777" w:rsidR="000F74FE" w:rsidRPr="004C1B25" w:rsidRDefault="000F74FE" w:rsidP="000F74FE">
      <w:pPr>
        <w:pStyle w:val="Heading2"/>
        <w:numPr>
          <w:ilvl w:val="0"/>
          <w:numId w:val="17"/>
        </w:numPr>
        <w:rPr>
          <w:rFonts w:asciiTheme="majorHAnsi" w:hAnsiTheme="majorHAnsi" w:cstheme="majorHAnsi"/>
        </w:rPr>
      </w:pPr>
      <w:bookmarkStart w:id="5" w:name="_Toc188527870"/>
      <w:r w:rsidRPr="004C1B25">
        <w:rPr>
          <w:rFonts w:asciiTheme="majorHAnsi" w:hAnsiTheme="majorHAnsi" w:cstheme="majorHAnsi"/>
        </w:rPr>
        <w:t>Promena pisma na portalu eAkcize</w:t>
      </w:r>
      <w:bookmarkEnd w:id="5"/>
    </w:p>
    <w:p w14:paraId="5A9EE77F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"Latinica"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 xml:space="preserve">, </w:t>
      </w:r>
      <w:r w:rsidRPr="004C1B25">
        <w:rPr>
          <w:rFonts w:asciiTheme="majorHAnsi" w:hAnsiTheme="majorHAnsi" w:cstheme="majorHAnsi"/>
        </w:rPr>
        <w:t>nakon čega će se prikazati padajuća lista opcija sa portala eAkcize.</w:t>
      </w:r>
    </w:p>
    <w:p w14:paraId="1D23E7A7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392952" wp14:editId="03F3082F">
            <wp:extent cx="5335270" cy="2973705"/>
            <wp:effectExtent l="19050" t="19050" r="17780" b="17145"/>
            <wp:docPr id="77509015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30422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7AB675" w14:textId="77777777" w:rsidR="000F74FE" w:rsidRPr="004C1B25" w:rsidRDefault="000F74FE" w:rsidP="000F74FE">
      <w:pPr>
        <w:pStyle w:val="ListParagraph"/>
        <w:numPr>
          <w:ilvl w:val="0"/>
          <w:numId w:val="17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B6503D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Pr="004C1B25">
        <w:rPr>
          <w:rStyle w:val="Strong"/>
          <w:rFonts w:asciiTheme="majorHAnsi" w:hAnsiTheme="majorHAnsi" w:cstheme="majorHAnsi"/>
          <w:lang w:val="sr-Cyrl-RS"/>
        </w:rPr>
        <w:t>Ћирилица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203114AC" w14:textId="77777777" w:rsidR="000F74FE" w:rsidRPr="004C1B25" w:rsidRDefault="000F74FE" w:rsidP="00FA246B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D8D9AF0" wp14:editId="5C7DB4F0">
            <wp:extent cx="5335270" cy="2973705"/>
            <wp:effectExtent l="19050" t="19050" r="17780" b="17145"/>
            <wp:docPr id="651963741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49864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F2BC2A" w14:textId="77777777" w:rsidR="000F74FE" w:rsidRPr="004C1B25" w:rsidRDefault="000F74FE" w:rsidP="00FA246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3. Primetiti da je pismo portala eAkcize promenjeno na ćirilicu.</w:t>
      </w:r>
    </w:p>
    <w:p w14:paraId="1C295B25" w14:textId="77777777" w:rsidR="000F74FE" w:rsidRPr="004C1B25" w:rsidRDefault="000F74FE" w:rsidP="00FA246B">
      <w:pPr>
        <w:pStyle w:val="scribe-screenshot-container"/>
        <w:ind w:left="72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        </w:t>
      </w: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934D87" wp14:editId="771214EC">
            <wp:extent cx="5335270" cy="2973705"/>
            <wp:effectExtent l="19050" t="19050" r="17780" b="17145"/>
            <wp:docPr id="18898850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66105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9A63A5" w14:textId="77777777" w:rsidR="000F74FE" w:rsidRPr="004C1B25" w:rsidRDefault="000F74FE" w:rsidP="000F74FE">
      <w:pPr>
        <w:pStyle w:val="ListParagraph"/>
        <w:numPr>
          <w:ilvl w:val="0"/>
          <w:numId w:val="1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2ED9C8A" w14:textId="3BAAD3F6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6" w:name="_Toc188527871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PROMENA AKTIVNOG SUBJEKTA</w:t>
      </w:r>
      <w:bookmarkEnd w:id="6"/>
    </w:p>
    <w:p w14:paraId="609B2DAD" w14:textId="77777777" w:rsidR="000F74FE" w:rsidRPr="004C1B25" w:rsidRDefault="000F74FE" w:rsidP="00B834B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u bilo kom trenutku promeni aktivirana društva, I ima uvid u sve informacije I podatke tog društva.</w:t>
      </w:r>
    </w:p>
    <w:p w14:paraId="3C3433FE" w14:textId="77777777" w:rsidR="000F74FE" w:rsidRPr="004C1B25" w:rsidRDefault="000F74FE" w:rsidP="000F74FE">
      <w:pPr>
        <w:pStyle w:val="Heading2"/>
        <w:numPr>
          <w:ilvl w:val="0"/>
          <w:numId w:val="18"/>
        </w:numPr>
        <w:rPr>
          <w:rFonts w:asciiTheme="majorHAnsi" w:hAnsiTheme="majorHAnsi" w:cstheme="majorHAnsi"/>
        </w:rPr>
      </w:pPr>
      <w:bookmarkStart w:id="7" w:name="_Toc188527872"/>
      <w:r w:rsidRPr="004C1B25">
        <w:rPr>
          <w:rFonts w:asciiTheme="majorHAnsi" w:hAnsiTheme="majorHAnsi" w:cstheme="majorHAnsi"/>
        </w:rPr>
        <w:t>Promena aktiviranih subjekta</w:t>
      </w:r>
      <w:bookmarkEnd w:id="7"/>
    </w:p>
    <w:p w14:paraId="39BB7190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1. Kliknuti na polje za odabir aktiviranih subjekta, nakon čega će biti prikazana padajuća lista opcija svih aktiviranih subjekta.</w:t>
      </w:r>
    </w:p>
    <w:p w14:paraId="6700766E" w14:textId="407D3570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B99C9F" wp14:editId="6ABA2F0A">
            <wp:extent cx="5335270" cy="2981960"/>
            <wp:effectExtent l="19050" t="19050" r="17780" b="27940"/>
            <wp:docPr id="1987048483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048483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CC40FD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"Phillip Morris Operations a.d. Niš".</w:t>
      </w:r>
    </w:p>
    <w:p w14:paraId="11E5FA63" w14:textId="78E67433" w:rsidR="00FE6118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3AB8414" wp14:editId="65F6A6E4">
            <wp:extent cx="5335270" cy="2520315"/>
            <wp:effectExtent l="19050" t="19050" r="17780" b="13335"/>
            <wp:docPr id="450381071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81071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5203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91E40B" w14:textId="2010EE9D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EC35E97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Primetiti da je subjekt </w:t>
      </w:r>
      <w:r w:rsidRPr="004C1B25">
        <w:rPr>
          <w:rStyle w:val="Emphasis"/>
          <w:rFonts w:asciiTheme="majorHAnsi" w:hAnsiTheme="majorHAnsi" w:cstheme="majorHAnsi"/>
        </w:rPr>
        <w:t>Phillip Morris</w:t>
      </w:r>
      <w:r w:rsidRPr="004C1B25">
        <w:rPr>
          <w:rFonts w:asciiTheme="majorHAnsi" w:hAnsiTheme="majorHAnsi" w:cstheme="majorHAnsi"/>
        </w:rPr>
        <w:t xml:space="preserve"> sada odabran, i imamo uvid u sve podatke i informacije tog subjekta.</w:t>
      </w:r>
    </w:p>
    <w:p w14:paraId="68108A4A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26D5870" wp14:editId="77E691D5">
            <wp:extent cx="5335270" cy="2655570"/>
            <wp:effectExtent l="19050" t="19050" r="17780" b="11430"/>
            <wp:docPr id="1421010870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10870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6555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962501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4167552" w14:textId="1DD63D29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8" w:name="_Toc188527873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DODAVANJE NOVIH SUBJEKATA</w:t>
      </w:r>
      <w:bookmarkEnd w:id="8"/>
    </w:p>
    <w:p w14:paraId="4C9FC273" w14:textId="77777777" w:rsidR="000F74FE" w:rsidRPr="004C1B25" w:rsidRDefault="000F74FE" w:rsidP="00B834B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Zakonski zastupnik ima mogućnost da u bilo kom trenutku aktivira dodatne subjekte, putem forme za aktivaciju subjekta.</w:t>
      </w:r>
    </w:p>
    <w:p w14:paraId="27F392B1" w14:textId="77777777" w:rsidR="000F74FE" w:rsidRPr="004C1B25" w:rsidRDefault="000F74FE" w:rsidP="000F74FE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9" w:name="_Toc188527874"/>
      <w:r w:rsidRPr="004C1B25">
        <w:rPr>
          <w:rFonts w:asciiTheme="majorHAnsi" w:hAnsiTheme="majorHAnsi" w:cstheme="majorHAnsi"/>
        </w:rPr>
        <w:t>Dodavanje novih subjekata</w:t>
      </w:r>
      <w:bookmarkEnd w:id="9"/>
    </w:p>
    <w:p w14:paraId="464F4CC5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dugme </w:t>
      </w:r>
      <w:r w:rsidRPr="004C1B25">
        <w:rPr>
          <w:rStyle w:val="Strong"/>
          <w:rFonts w:asciiTheme="majorHAnsi" w:hAnsiTheme="majorHAnsi" w:cstheme="majorHAnsi"/>
        </w:rPr>
        <w:t>"+ Dodaj subjekt".</w:t>
      </w:r>
    </w:p>
    <w:p w14:paraId="6B40EB72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3758DB7" wp14:editId="2FCA90B4">
            <wp:extent cx="5335270" cy="2981960"/>
            <wp:effectExtent l="19050" t="19050" r="17780" b="27940"/>
            <wp:docPr id="174870732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07322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955200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Primetiti formu za unos neophodnih informacija za dodavanje novog subjekta. U formi odabrati tip subjekta. Za naš primer odabrati opciju </w:t>
      </w:r>
      <w:r w:rsidRPr="004C1B25">
        <w:rPr>
          <w:rStyle w:val="Strong"/>
          <w:rFonts w:asciiTheme="majorHAnsi" w:hAnsiTheme="majorHAnsi" w:cstheme="majorHAnsi"/>
        </w:rPr>
        <w:t>"Privredno društvo"</w:t>
      </w:r>
      <w:r w:rsidRPr="004C1B25">
        <w:rPr>
          <w:rFonts w:asciiTheme="majorHAnsi" w:hAnsiTheme="majorHAnsi" w:cstheme="majorHAnsi"/>
        </w:rPr>
        <w:t>.</w:t>
      </w:r>
    </w:p>
    <w:p w14:paraId="5F779EE4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91E2076" wp14:editId="63D004E3">
            <wp:extent cx="5335270" cy="2989580"/>
            <wp:effectExtent l="19050" t="19050" r="17780" b="20320"/>
            <wp:docPr id="2056965265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65265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17895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za unos </w:t>
      </w:r>
      <w:r w:rsidRPr="004C1B25">
        <w:rPr>
          <w:rStyle w:val="Strong"/>
          <w:rFonts w:asciiTheme="majorHAnsi" w:hAnsiTheme="majorHAnsi" w:cstheme="majorHAnsi"/>
        </w:rPr>
        <w:t>"PIB".</w:t>
      </w:r>
    </w:p>
    <w:p w14:paraId="20FB9EE7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58773E" wp14:editId="62E36C40">
            <wp:extent cx="5335270" cy="2989580"/>
            <wp:effectExtent l="19050" t="19050" r="17780" b="20320"/>
            <wp:docPr id="1643150222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150222" name="Picture 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BB96A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polje za unos uneti PIB subjekta koji želimo da aktiviramo. U našem primeru unosimo </w:t>
      </w:r>
      <w:r w:rsidRPr="004C1B25">
        <w:rPr>
          <w:rStyle w:val="Strong"/>
          <w:rFonts w:asciiTheme="majorHAnsi" w:hAnsiTheme="majorHAnsi" w:cstheme="majorHAnsi"/>
        </w:rPr>
        <w:t>"106391294".</w:t>
      </w:r>
    </w:p>
    <w:p w14:paraId="0CD50BE0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"Prijavi"</w:t>
      </w:r>
      <w:r w:rsidRPr="004C1B25">
        <w:rPr>
          <w:rFonts w:asciiTheme="majorHAnsi" w:hAnsiTheme="majorHAnsi" w:cstheme="majorHAnsi"/>
        </w:rPr>
        <w:t>, nakon čega će subjekat biti aktiviran.</w:t>
      </w:r>
    </w:p>
    <w:p w14:paraId="6435474C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9BCAE36" wp14:editId="66743B16">
            <wp:extent cx="5335270" cy="2989580"/>
            <wp:effectExtent l="19050" t="19050" r="17780" b="20320"/>
            <wp:docPr id="202183210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32102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FD0DEA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90BCC03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Primetiti listu aktiviranih subjekta, u kojoj se može nalaziti jedan subjekt ili više njih. Da bi pristupili portalu sa odabranim subjektom, kliknuti na dugme </w:t>
      </w:r>
      <w:r w:rsidRPr="004C1B25">
        <w:rPr>
          <w:rStyle w:val="Strong"/>
          <w:rFonts w:asciiTheme="majorHAnsi" w:hAnsiTheme="majorHAnsi" w:cstheme="majorHAnsi"/>
        </w:rPr>
        <w:t>"Izaberi".</w:t>
      </w:r>
    </w:p>
    <w:p w14:paraId="249E4843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0BA34C" wp14:editId="1D844818">
            <wp:extent cx="5335270" cy="2194560"/>
            <wp:effectExtent l="19050" t="19050" r="17780" b="15240"/>
            <wp:docPr id="668575249" name="Picture 8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575249" name="Picture 8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1945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46FC84" w14:textId="77777777" w:rsidR="000F74FE" w:rsidRPr="004C1B25" w:rsidRDefault="000F74FE" w:rsidP="00C32E70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9524D6A" w14:textId="3EF518F9" w:rsidR="000F74FE" w:rsidRPr="004C1B25" w:rsidRDefault="000808FD" w:rsidP="00B834B2">
      <w:pPr>
        <w:pStyle w:val="Heading1"/>
        <w:rPr>
          <w:rFonts w:asciiTheme="majorHAnsi" w:hAnsiTheme="majorHAnsi" w:cstheme="majorHAnsi"/>
        </w:rPr>
      </w:pPr>
      <w:bookmarkStart w:id="10" w:name="_Toc18852787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PODEŠAVANJA</w:t>
      </w:r>
      <w:bookmarkEnd w:id="10"/>
    </w:p>
    <w:p w14:paraId="55709FD7" w14:textId="77777777" w:rsidR="000F74FE" w:rsidRPr="004C1B25" w:rsidRDefault="000F74FE" w:rsidP="00A644E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podešavanja ima mogućnosti pregleda osnovnih informacija subjekta, dodavanje i manipulaciju email adrese za prijem notifikacija, dodavanje i izmenu korisnika sistema, dodavanje i izmenu objekata i podešavanje API parametara za integraciju.</w:t>
      </w:r>
    </w:p>
    <w:p w14:paraId="5CB0EE1E" w14:textId="77777777" w:rsidR="000F74FE" w:rsidRPr="004C1B25" w:rsidRDefault="000F74FE" w:rsidP="00A644E2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može dodati sledeće tipove objekata:</w:t>
      </w:r>
    </w:p>
    <w:p w14:paraId="0AABEE23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Skladište sa proizvodnjom – ovaj tip objekta može biti označeno kao akcizno skladište i ima opciju dodavanja mašina</w:t>
      </w:r>
    </w:p>
    <w:p w14:paraId="00DB6426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Skladište – ovaj tip objekta može biti označeno kao akcizno skladište i carinsko skladište, a postoji i opcija dodavanja mašina</w:t>
      </w:r>
    </w:p>
    <w:p w14:paraId="7B9DB874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Vozilo</w:t>
      </w:r>
    </w:p>
    <w:p w14:paraId="6CBA3240" w14:textId="77777777" w:rsidR="000F74FE" w:rsidRPr="004C1B25" w:rsidRDefault="000F74FE" w:rsidP="000F74FE">
      <w:pPr>
        <w:pStyle w:val="ListParagraph"/>
        <w:numPr>
          <w:ilvl w:val="0"/>
          <w:numId w:val="2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Ostalo</w:t>
      </w:r>
    </w:p>
    <w:p w14:paraId="3E26AD39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1" w:name="_Toc188527876"/>
      <w:r w:rsidRPr="004C1B25">
        <w:rPr>
          <w:rFonts w:asciiTheme="majorHAnsi" w:hAnsiTheme="majorHAnsi" w:cstheme="majorHAnsi"/>
        </w:rPr>
        <w:t>Pregled detalja kompanije</w:t>
      </w:r>
      <w:bookmarkEnd w:id="11"/>
    </w:p>
    <w:p w14:paraId="6CD033CE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A604659" w14:textId="77777777" w:rsidR="000F74FE" w:rsidRPr="004C1B25" w:rsidRDefault="000F74FE" w:rsidP="00B834B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6CE7E02" wp14:editId="6AC502E4">
            <wp:extent cx="5335270" cy="2981960"/>
            <wp:effectExtent l="19050" t="19050" r="17780" b="27940"/>
            <wp:docPr id="483703430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46071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777603" w14:textId="77777777" w:rsidR="000F74FE" w:rsidRPr="004C1B25" w:rsidRDefault="000F74FE" w:rsidP="00B834B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prikazane detalje trenutno odabranog subjekta.</w:t>
      </w:r>
    </w:p>
    <w:p w14:paraId="43F714FA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8EC840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2" w:name="_Toc188527877"/>
      <w:r w:rsidRPr="004C1B25">
        <w:rPr>
          <w:rFonts w:asciiTheme="majorHAnsi" w:hAnsiTheme="majorHAnsi" w:cstheme="majorHAnsi"/>
        </w:rPr>
        <w:lastRenderedPageBreak/>
        <w:t>Dodavanje email adrese za prijem notifikacija</w:t>
      </w:r>
      <w:bookmarkEnd w:id="12"/>
    </w:p>
    <w:p w14:paraId="2491C5C7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75D36D8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30CE1E3" wp14:editId="40427B16">
            <wp:extent cx="5335270" cy="2989580"/>
            <wp:effectExtent l="19050" t="19050" r="17780" b="20320"/>
            <wp:docPr id="2023529875" name="Picture 18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29875" name="Picture 18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0D9DE4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unos </w:t>
      </w:r>
      <w:r w:rsidRPr="004C1B25">
        <w:rPr>
          <w:rStyle w:val="Emphasis"/>
          <w:rFonts w:asciiTheme="majorHAnsi" w:hAnsiTheme="majorHAnsi" w:cstheme="majorHAnsi"/>
        </w:rPr>
        <w:t>email</w:t>
      </w:r>
      <w:r w:rsidRPr="004C1B25">
        <w:rPr>
          <w:rFonts w:asciiTheme="majorHAnsi" w:hAnsiTheme="majorHAnsi" w:cstheme="majorHAnsi"/>
        </w:rPr>
        <w:t xml:space="preserve"> adrese.</w:t>
      </w:r>
    </w:p>
    <w:p w14:paraId="0B6EE7C2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78C89E" wp14:editId="21B53622">
            <wp:extent cx="5335270" cy="2989580"/>
            <wp:effectExtent l="19050" t="19050" r="17780" b="20320"/>
            <wp:docPr id="1244894867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894867" name="Picture 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BDAC3C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unos uneti adresu za prijem notifikacija. Za naš primer ćemo uneti </w:t>
      </w:r>
      <w:r w:rsidRPr="004C1B25">
        <w:rPr>
          <w:rStyle w:val="Strong"/>
          <w:rFonts w:asciiTheme="majorHAnsi" w:hAnsiTheme="majorHAnsi" w:cstheme="majorHAnsi"/>
        </w:rPr>
        <w:t>"</w:t>
      </w:r>
      <w:hyperlink r:id="rId39" w:history="1">
        <w:r w:rsidRPr="004C1B25">
          <w:rPr>
            <w:rStyle w:val="Hyperlink"/>
            <w:rFonts w:asciiTheme="majorHAnsi" w:hAnsiTheme="majorHAnsi" w:cstheme="majorHAnsi"/>
            <w:b/>
            <w:bCs/>
          </w:rPr>
          <w:t>test@test.com</w:t>
        </w:r>
      </w:hyperlink>
      <w:r w:rsidRPr="004C1B25">
        <w:rPr>
          <w:rStyle w:val="Strong"/>
          <w:rFonts w:asciiTheme="majorHAnsi" w:hAnsiTheme="majorHAnsi" w:cstheme="majorHAnsi"/>
        </w:rPr>
        <w:t>"</w:t>
      </w:r>
      <w:r w:rsidRPr="004C1B25">
        <w:rPr>
          <w:rFonts w:asciiTheme="majorHAnsi" w:hAnsiTheme="majorHAnsi" w:cstheme="majorHAnsi"/>
        </w:rPr>
        <w:t xml:space="preserve"> email adresu.</w:t>
      </w:r>
    </w:p>
    <w:p w14:paraId="5F853A75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5209158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1D749398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EA7CEF" wp14:editId="21C7BAB6">
            <wp:extent cx="5335270" cy="2981960"/>
            <wp:effectExtent l="19050" t="19050" r="17780" b="27940"/>
            <wp:docPr id="2104604089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04089" name="Picture 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4EF1A8" w14:textId="77777777" w:rsidR="000F74FE" w:rsidRPr="004C1B25" w:rsidRDefault="000F74FE" w:rsidP="000F74FE">
      <w:pPr>
        <w:pStyle w:val="NormalWeb"/>
        <w:numPr>
          <w:ilvl w:val="0"/>
          <w:numId w:val="1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unesenu email adresu za prijem notifikacija, na koju će stizati sistemske notifikacije.</w:t>
      </w:r>
    </w:p>
    <w:p w14:paraId="1B997FCB" w14:textId="77777777" w:rsidR="000F74FE" w:rsidRPr="004C1B25" w:rsidRDefault="000F74FE" w:rsidP="00C32E70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52A273" wp14:editId="2B2ED073">
            <wp:extent cx="5340096" cy="2501671"/>
            <wp:effectExtent l="19050" t="19050" r="13335" b="13335"/>
            <wp:docPr id="262118119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118119" name="Picture 1" descr="A white background with black 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250167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AC84657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03F6F45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3" w:name="_Toc188527878"/>
      <w:r w:rsidRPr="004C1B25">
        <w:rPr>
          <w:rFonts w:asciiTheme="majorHAnsi" w:hAnsiTheme="majorHAnsi" w:cstheme="majorHAnsi"/>
        </w:rPr>
        <w:lastRenderedPageBreak/>
        <w:t>Deaktivacija prijema notifikacija putem email poruka</w:t>
      </w:r>
      <w:bookmarkEnd w:id="13"/>
    </w:p>
    <w:p w14:paraId="3C9C60B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563629BC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DFF87DF" wp14:editId="0F0C436A">
            <wp:extent cx="5335270" cy="2981960"/>
            <wp:effectExtent l="19050" t="19050" r="17780" b="27940"/>
            <wp:docPr id="234944153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6868" name="Picture 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EBFD6A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Kliknuti na dugme za deaktivaciju prijema notifikacija putem email adrese.</w:t>
      </w:r>
    </w:p>
    <w:p w14:paraId="5665CFD5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4830555" wp14:editId="11708731">
            <wp:extent cx="5335270" cy="2981960"/>
            <wp:effectExtent l="19050" t="19050" r="17780" b="27940"/>
            <wp:docPr id="734194057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50877" name="Picture 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E2EFD4" w14:textId="77777777" w:rsidR="000F74FE" w:rsidRPr="004C1B25" w:rsidRDefault="000F74FE" w:rsidP="00C32E7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F175C81" w14:textId="77777777" w:rsidR="000F74FE" w:rsidRPr="004C1B25" w:rsidRDefault="000F74FE" w:rsidP="00C32E7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Primetiti da je označeno dugme za deaktivaciju stizanja email pošte za notifikacije. U ovom slučaju na unesenu email adresu za prijem notifikacija neće stizati sistemske notifikacije.</w:t>
      </w:r>
    </w:p>
    <w:p w14:paraId="0E447517" w14:textId="77777777" w:rsidR="000F74FE" w:rsidRPr="004C1B25" w:rsidRDefault="000F74FE" w:rsidP="00C32E7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4FF1933" wp14:editId="69768E6B">
            <wp:extent cx="5335270" cy="2981960"/>
            <wp:effectExtent l="19050" t="19050" r="17780" b="27940"/>
            <wp:docPr id="668926460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607520" name="Picture 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4CBDF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221431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4" w:name="_Toc188527879"/>
      <w:r w:rsidRPr="004C1B25">
        <w:rPr>
          <w:rFonts w:asciiTheme="majorHAnsi" w:hAnsiTheme="majorHAnsi" w:cstheme="majorHAnsi"/>
        </w:rPr>
        <w:lastRenderedPageBreak/>
        <w:t>Dodavanje novog korisnika sistema</w:t>
      </w:r>
      <w:bookmarkEnd w:id="14"/>
    </w:p>
    <w:p w14:paraId="31179B67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71B1944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442975C" wp14:editId="09B55AE6">
            <wp:extent cx="5335270" cy="2981960"/>
            <wp:effectExtent l="19050" t="19050" r="17780" b="27940"/>
            <wp:docPr id="90554036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540367" name="Picture 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92948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"Korisnici".</w:t>
      </w:r>
    </w:p>
    <w:p w14:paraId="4657E690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6CDF0F" wp14:editId="24B5EA17">
            <wp:extent cx="5335270" cy="2981960"/>
            <wp:effectExtent l="19050" t="19050" r="17780" b="27940"/>
            <wp:docPr id="385821907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21907" name="Picture 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350A04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ECDFDE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korisnik"</w:t>
      </w:r>
      <w:r w:rsidRPr="004C1B25">
        <w:rPr>
          <w:rFonts w:asciiTheme="majorHAnsi" w:hAnsiTheme="majorHAnsi" w:cstheme="majorHAnsi"/>
        </w:rPr>
        <w:t>, i primetiti da se otvorio novi prozor za unos osnovnih informacija novog korisnika sistema, kao i mogućih uloga koje korisnik može posedovati.</w:t>
      </w:r>
    </w:p>
    <w:p w14:paraId="4F92D844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E22B33" wp14:editId="0CA0423C">
            <wp:extent cx="5335270" cy="2973705"/>
            <wp:effectExtent l="19050" t="19050" r="17780" b="17145"/>
            <wp:docPr id="1665367604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367604" name="Picture 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7F95D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6CA57ECD" w14:textId="0D0D2EF4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DCEFA91" wp14:editId="2032FF98">
            <wp:extent cx="5384891" cy="3009900"/>
            <wp:effectExtent l="0" t="0" r="6350" b="0"/>
            <wp:docPr id="1893183922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183922" name="Picture 3" descr="A screenshot of a computer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320" cy="301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E62C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Uneti ime korisnika.</w:t>
      </w:r>
    </w:p>
    <w:p w14:paraId="712134B3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1EFBC4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polje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0515BB9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A9CC3E" wp14:editId="460D13EE">
            <wp:extent cx="5335270" cy="2973705"/>
            <wp:effectExtent l="19050" t="19050" r="17780" b="17145"/>
            <wp:docPr id="1332226303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26303" name="Picture 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CA6F9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7. Uneti prezime korisnika.</w:t>
      </w:r>
    </w:p>
    <w:p w14:paraId="4A28B91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8. Kliknuti na polje "Email".</w:t>
      </w:r>
    </w:p>
    <w:p w14:paraId="1752A0FF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C26E25" wp14:editId="040875BC">
            <wp:extent cx="5335270" cy="2981960"/>
            <wp:effectExtent l="19050" t="19050" r="17780" b="27940"/>
            <wp:docPr id="1919258083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58083" name="Picture 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F71C18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9. Uneti email adresu korisnika.</w:t>
      </w:r>
    </w:p>
    <w:p w14:paraId="3DFDAD2B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7E92C67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10. Klikom na dugme </w:t>
      </w:r>
      <w:r w:rsidRPr="004C1B25">
        <w:rPr>
          <w:rStyle w:val="Strong"/>
          <w:rFonts w:asciiTheme="majorHAnsi" w:hAnsiTheme="majorHAnsi" w:cstheme="majorHAnsi"/>
        </w:rPr>
        <w:t>"Aktivno"</w:t>
      </w:r>
      <w:r w:rsidRPr="004C1B25">
        <w:rPr>
          <w:rFonts w:asciiTheme="majorHAnsi" w:hAnsiTheme="majorHAnsi" w:cstheme="majorHAnsi"/>
        </w:rPr>
        <w:t xml:space="preserve"> označiti da je korisnik inicijalno aktivan.</w:t>
      </w:r>
    </w:p>
    <w:p w14:paraId="575946D4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3995D2D" wp14:editId="3D9863CF">
            <wp:extent cx="5335270" cy="2981960"/>
            <wp:effectExtent l="19050" t="19050" r="17780" b="27940"/>
            <wp:docPr id="745124774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124774" name="Picture 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FF23E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11. Kliknuti na ulogu "Administracija akciznih markica" kako bi se novom korisniku omogućila ta uloga. Za ovaj primer, označiti sve ponuđene uloge novom korisniku.</w:t>
      </w:r>
    </w:p>
    <w:p w14:paraId="55125766" w14:textId="75CEEA74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E056518" wp14:editId="3C3E2FB1">
            <wp:extent cx="5390218" cy="3005667"/>
            <wp:effectExtent l="0" t="0" r="1270" b="4445"/>
            <wp:docPr id="3255446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44605" name="Picture 325544605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438" cy="301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FBA26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F851254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Nakon označenih svih uloga, kliknuti na polje </w:t>
      </w:r>
      <w:r w:rsidRPr="004C1B25">
        <w:rPr>
          <w:rStyle w:val="Strong"/>
          <w:rFonts w:asciiTheme="majorHAnsi" w:hAnsiTheme="majorHAnsi" w:cstheme="majorHAnsi"/>
        </w:rPr>
        <w:t>"Od".</w:t>
      </w:r>
    </w:p>
    <w:p w14:paraId="0F1D0825" w14:textId="7682E542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6A202F9" wp14:editId="54CDB95B">
            <wp:extent cx="5457719" cy="3048000"/>
            <wp:effectExtent l="0" t="0" r="0" b="0"/>
            <wp:docPr id="1559292587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292587" name="Picture 5" descr="A screenshot of a computer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365" cy="305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E2EEF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13. Primetiti novootvoreni kalendar za odabir datuma, i u kalendaru odabrati datum od kog će odabrana uloga početi sa važenjem.</w:t>
      </w:r>
    </w:p>
    <w:p w14:paraId="6BEB6934" w14:textId="6D9A3BBE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0F2DA5D" wp14:editId="6B40B292">
            <wp:extent cx="5447467" cy="3048000"/>
            <wp:effectExtent l="0" t="0" r="1270" b="0"/>
            <wp:docPr id="995071377" name="Picture 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71377" name="Picture 6" descr="A screenshot of a calendar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493" cy="305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DCB0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321BE2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14. Nakon odabranog prvog datuma, odabrati drugi datum koji označava do kog datuma će odabrana uloga važiti.</w:t>
      </w:r>
    </w:p>
    <w:p w14:paraId="7164A608" w14:textId="74BA4CAC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A1C61CA" wp14:editId="2AE5C805">
            <wp:extent cx="5336435" cy="2980266"/>
            <wp:effectExtent l="0" t="0" r="0" b="0"/>
            <wp:docPr id="1872265319" name="Picture 7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265319" name="Picture 7" descr="A screenshot of a calendar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800" cy="29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2878E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3C5715CC" w14:textId="334A8CDB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E0A7B09" wp14:editId="5FD11E0F">
            <wp:extent cx="5324475" cy="2971800"/>
            <wp:effectExtent l="0" t="0" r="9525" b="0"/>
            <wp:docPr id="1897264792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264792" name="Picture 8" descr="A screenshot of a computer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504" cy="297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0A53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154FC7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16. Nakon dodavanja novog korisnika, on se nalazi u tabeli svih postojećih korisnika.</w:t>
      </w:r>
    </w:p>
    <w:p w14:paraId="7466A491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DC212C" wp14:editId="24F182AE">
            <wp:extent cx="5335270" cy="2981960"/>
            <wp:effectExtent l="19050" t="19050" r="17780" b="27940"/>
            <wp:docPr id="1980261948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61948" name="Picture 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C43D1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3699E36" w14:textId="77777777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5" w:name="_Toc188527880"/>
      <w:r w:rsidRPr="004C1B25">
        <w:rPr>
          <w:rFonts w:asciiTheme="majorHAnsi" w:hAnsiTheme="majorHAnsi" w:cstheme="majorHAnsi"/>
        </w:rPr>
        <w:lastRenderedPageBreak/>
        <w:t>Izmena postojećih korisnika sistema</w:t>
      </w:r>
      <w:bookmarkEnd w:id="15"/>
    </w:p>
    <w:p w14:paraId="25E75031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35FC21B9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2F240D" wp14:editId="0B86F492">
            <wp:extent cx="5335270" cy="2981960"/>
            <wp:effectExtent l="19050" t="19050" r="17780" b="27940"/>
            <wp:docPr id="1627391295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391295" name="Picture 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4A67958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"Korisnici".</w:t>
      </w:r>
    </w:p>
    <w:p w14:paraId="2189F538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3614374" wp14:editId="55659EBE">
            <wp:extent cx="5335270" cy="2981960"/>
            <wp:effectExtent l="19050" t="19050" r="17780" b="27940"/>
            <wp:docPr id="1103933841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933841" name="Picture 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912D6D" w14:textId="77777777" w:rsidR="000F74FE" w:rsidRPr="004C1B25" w:rsidRDefault="000F74FE" w:rsidP="009B257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0887E66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korisnika </w:t>
      </w:r>
      <w:r w:rsidRPr="004C1B25">
        <w:rPr>
          <w:rStyle w:val="Strong"/>
          <w:rFonts w:asciiTheme="majorHAnsi" w:hAnsiTheme="majorHAnsi" w:cstheme="majorHAnsi"/>
        </w:rPr>
        <w:t>"MARKO MARKOVIC".</w:t>
      </w:r>
    </w:p>
    <w:p w14:paraId="5F65D3B0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87C48D" wp14:editId="118C33C9">
            <wp:extent cx="5335270" cy="2981960"/>
            <wp:effectExtent l="19050" t="19050" r="17780" b="27940"/>
            <wp:docPr id="504050453" name="Picture 35" descr="A green do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050453" name="Picture 35" descr="A green do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76EF76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4DCD6A9E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AAB6256" wp14:editId="2BE85F8D">
            <wp:extent cx="5335270" cy="2981960"/>
            <wp:effectExtent l="19050" t="19050" r="17780" b="27940"/>
            <wp:docPr id="858767055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767055" name="Picture 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8006B0" w14:textId="77777777" w:rsidR="000F74FE" w:rsidRPr="004C1B25" w:rsidRDefault="000F74FE" w:rsidP="009B2575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Obrisati uneseno ime korisnika, i uneti novo ime, na primer </w:t>
      </w:r>
      <w:r w:rsidRPr="004C1B25">
        <w:rPr>
          <w:rStyle w:val="Strong"/>
          <w:rFonts w:asciiTheme="majorHAnsi" w:hAnsiTheme="majorHAnsi" w:cstheme="majorHAnsi"/>
        </w:rPr>
        <w:t>"Stefan".</w:t>
      </w:r>
    </w:p>
    <w:p w14:paraId="368D7F3B" w14:textId="77777777" w:rsidR="000F74FE" w:rsidRPr="004C1B25" w:rsidRDefault="000F74FE" w:rsidP="009B257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D56C67C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</w:p>
    <w:p w14:paraId="35096AE6" w14:textId="74D676CF" w:rsidR="000F74FE" w:rsidRPr="004C1B25" w:rsidRDefault="00F71BB3" w:rsidP="009B257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298EB7E" wp14:editId="118DAB0F">
            <wp:extent cx="5400322" cy="3014133"/>
            <wp:effectExtent l="0" t="0" r="0" b="0"/>
            <wp:docPr id="1103400208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00208" name="Picture 9" descr="A screenshot of a computer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573" cy="302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CA1A" w14:textId="77777777" w:rsidR="000F74FE" w:rsidRPr="004C1B25" w:rsidRDefault="000F74FE" w:rsidP="009B257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7. Primetiti da se u tabeli postojećih korisnika sistema ime korisnika uspešno promenilo.</w:t>
      </w:r>
    </w:p>
    <w:p w14:paraId="2D942B67" w14:textId="77777777" w:rsidR="000F74FE" w:rsidRPr="004C1B25" w:rsidRDefault="000F74FE" w:rsidP="009B257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BDBDEC" wp14:editId="462BEA8A">
            <wp:extent cx="5335270" cy="2981960"/>
            <wp:effectExtent l="19050" t="19050" r="17780" b="27940"/>
            <wp:docPr id="999500825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500825" name="Picture 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51CDBC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54E6B6E" w14:textId="0DBD0E24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</w:rPr>
      </w:pPr>
      <w:bookmarkStart w:id="16" w:name="_Toc188527881"/>
      <w:r w:rsidRPr="004C1B25">
        <w:rPr>
          <w:rFonts w:asciiTheme="majorHAnsi" w:hAnsiTheme="majorHAnsi" w:cstheme="majorHAnsi"/>
        </w:rPr>
        <w:lastRenderedPageBreak/>
        <w:t>Dodavanje novog skladišta sa proizvod</w:t>
      </w:r>
      <w:r w:rsidR="007F2611">
        <w:rPr>
          <w:rFonts w:asciiTheme="majorHAnsi" w:hAnsiTheme="majorHAnsi" w:cstheme="majorHAnsi"/>
        </w:rPr>
        <w:t>nim pogonom</w:t>
      </w:r>
      <w:bookmarkEnd w:id="16"/>
    </w:p>
    <w:p w14:paraId="0C7C356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14196D1D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DD187E0" wp14:editId="0A566AC1">
            <wp:extent cx="5335270" cy="2989580"/>
            <wp:effectExtent l="19050" t="19050" r="17780" b="20320"/>
            <wp:docPr id="57570661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7BA9F5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5933ED3A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4A2171" wp14:editId="26F1AFCA">
            <wp:extent cx="5335270" cy="2981960"/>
            <wp:effectExtent l="19050" t="19050" r="17780" b="27940"/>
            <wp:docPr id="104113565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20A004" w14:textId="77777777" w:rsidR="000F74FE" w:rsidRPr="004C1B25" w:rsidRDefault="000F74FE" w:rsidP="008D789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6A77A0A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7201C17F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F193A7" wp14:editId="6EBA3B24">
            <wp:extent cx="5335270" cy="2973705"/>
            <wp:effectExtent l="19050" t="19050" r="17780" b="17145"/>
            <wp:docPr id="64179612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73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692C9B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05E11FBD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7BCD3C" wp14:editId="1D7D6C10">
            <wp:extent cx="5335270" cy="2981960"/>
            <wp:effectExtent l="19050" t="19050" r="17780" b="27940"/>
            <wp:docPr id="73774082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1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8B3894" w14:textId="77777777" w:rsidR="000F74FE" w:rsidRPr="004C1B25" w:rsidRDefault="000F74FE" w:rsidP="006056B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00651F9" w14:textId="6F20D3D2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7F2611">
        <w:rPr>
          <w:rStyle w:val="Strong"/>
          <w:rFonts w:asciiTheme="majorHAnsi" w:hAnsiTheme="majorHAnsi" w:cstheme="majorHAnsi"/>
        </w:rPr>
        <w:t xml:space="preserve">Akcizno skladište </w:t>
      </w:r>
      <w:r w:rsidR="007F2611">
        <w:rPr>
          <w:rStyle w:val="Strong"/>
          <w:rFonts w:asciiTheme="majorHAnsi" w:hAnsiTheme="majorHAnsi" w:cstheme="majorHAnsi"/>
          <w:lang w:val="en-US"/>
        </w:rPr>
        <w:t>-</w:t>
      </w:r>
      <w:r w:rsidR="007F2611">
        <w:rPr>
          <w:rStyle w:val="Strong"/>
          <w:rFonts w:asciiTheme="majorHAnsi" w:hAnsiTheme="majorHAnsi" w:cstheme="majorHAnsi"/>
        </w:rPr>
        <w:t xml:space="preserve"> proizvodni pogon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0D836685" w14:textId="102E612D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E52BA83" wp14:editId="794A264B">
            <wp:extent cx="5340091" cy="2980267"/>
            <wp:effectExtent l="0" t="0" r="0" b="0"/>
            <wp:docPr id="10615772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577248" name="Picture 106157724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571" cy="298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0C47A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097E3A62" w14:textId="59360D9E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9B55A51" wp14:editId="096595E1">
            <wp:extent cx="5314315" cy="2965882"/>
            <wp:effectExtent l="0" t="0" r="635" b="6350"/>
            <wp:docPr id="347599508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99508" name="Picture 11" descr="A screenshot of a computer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134" cy="297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27C8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“Test Skladište 1".</w:t>
      </w:r>
    </w:p>
    <w:p w14:paraId="70BF9D19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1FACB3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0D52854D" w14:textId="5CB34C6C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587ACCA" wp14:editId="46A071E1">
            <wp:extent cx="5464466" cy="3056467"/>
            <wp:effectExtent l="0" t="0" r="3175" b="0"/>
            <wp:docPr id="1316621470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621470" name="Picture 12" descr="A screenshot of a computer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722" cy="3071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094A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29E44FB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36D2BD6A" w14:textId="511BF154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805F7BC" wp14:editId="0CB36B87">
            <wp:extent cx="5432334" cy="3039533"/>
            <wp:effectExtent l="0" t="0" r="0" b="8890"/>
            <wp:docPr id="1369726607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26607" name="Picture 13" descr="A screenshot of a computer&#10;&#10;Description automatically generated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959" cy="30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967DB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5CD224B5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4D7200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4BF47213" w14:textId="09CB5AC2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656C30" wp14:editId="22DF2639">
            <wp:extent cx="5401310" cy="3021142"/>
            <wp:effectExtent l="0" t="0" r="0" b="8255"/>
            <wp:docPr id="497016828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016828" name="Picture 14" descr="A screenshot of a computer&#10;&#10;Description automatically generated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999" cy="302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9325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709C5172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37ED84B7" w14:textId="3510D1E5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151073F" wp14:editId="1456C848">
            <wp:extent cx="5387763" cy="3014594"/>
            <wp:effectExtent l="0" t="0" r="3810" b="0"/>
            <wp:docPr id="1924865468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65468" name="Picture 15" descr="A screenshot of a computer&#10;&#10;Description automatically generated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089" cy="302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3587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325735BD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56B5684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086D623A" w14:textId="64156F5D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55E3667" wp14:editId="0D062814">
            <wp:extent cx="5392863" cy="3022600"/>
            <wp:effectExtent l="0" t="0" r="0" b="6350"/>
            <wp:docPr id="217590831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90831" name="Picture 16" descr="A screenshot of a computer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906" cy="302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E1206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1EE670E9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0986505F" w14:textId="420547C2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F9EC40D" wp14:editId="3F071056">
            <wp:extent cx="5358507" cy="2997200"/>
            <wp:effectExtent l="0" t="0" r="0" b="0"/>
            <wp:docPr id="1888428079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428079" name="Picture 17" descr="A screenshot of a computer&#10;&#10;Description automatically generated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849" cy="300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6090F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“Ivan".</w:t>
      </w:r>
    </w:p>
    <w:p w14:paraId="48562EEF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D53604B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72A1D78A" w14:textId="079BD2E8" w:rsidR="000F74FE" w:rsidRPr="004C1B25" w:rsidRDefault="007F261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F6C38D" wp14:editId="4D9FF97A">
            <wp:extent cx="5464466" cy="3056467"/>
            <wp:effectExtent l="0" t="0" r="3175" b="0"/>
            <wp:docPr id="219553695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53695" name="Picture 18" descr="A screenshot of a computer&#10;&#10;Description automatically generated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289" cy="30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6AF1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“Ivanovic".</w:t>
      </w:r>
    </w:p>
    <w:p w14:paraId="5808A740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5F053989" w14:textId="3DDA3B06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8172AD2" wp14:editId="3ADB2F60">
            <wp:extent cx="5401734" cy="3014668"/>
            <wp:effectExtent l="0" t="0" r="8890" b="0"/>
            <wp:docPr id="1429482719" name="Picture 19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82719" name="Picture 19" descr="A screenshot of a login form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187" cy="302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1D3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“ivan@test.com".</w:t>
      </w:r>
    </w:p>
    <w:p w14:paraId="68D624F6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A54DFB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24. Nakon unosa osnovnih informacija, kliknuti na sekciju </w:t>
      </w:r>
      <w:r w:rsidRPr="004C1B25">
        <w:rPr>
          <w:rStyle w:val="Strong"/>
          <w:rFonts w:asciiTheme="majorHAnsi" w:hAnsiTheme="majorHAnsi" w:cstheme="majorHAnsi"/>
        </w:rPr>
        <w:t>"Mašina 1"</w:t>
      </w:r>
      <w:r w:rsidRPr="004C1B25">
        <w:rPr>
          <w:rFonts w:asciiTheme="majorHAnsi" w:hAnsiTheme="majorHAnsi" w:cstheme="majorHAnsi"/>
        </w:rPr>
        <w:t>, nakon čega će se prikazati formular za unos informacija o mašini.</w:t>
      </w:r>
    </w:p>
    <w:p w14:paraId="25181E7E" w14:textId="1431F658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BC4468A" wp14:editId="6359D77F">
            <wp:extent cx="5390658" cy="3021364"/>
            <wp:effectExtent l="0" t="0" r="635" b="7620"/>
            <wp:docPr id="1889311791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311791" name="Picture 20" descr="A screenshot of a computer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35" cy="302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69088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Kliknuti na polje za unos </w:t>
      </w:r>
      <w:r w:rsidRPr="004C1B25">
        <w:rPr>
          <w:rStyle w:val="Strong"/>
          <w:rFonts w:asciiTheme="majorHAnsi" w:hAnsiTheme="majorHAnsi" w:cstheme="majorHAnsi"/>
        </w:rPr>
        <w:t>"Model".</w:t>
      </w:r>
    </w:p>
    <w:p w14:paraId="78F37331" w14:textId="740E5658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513676D" wp14:editId="3C9A626C">
            <wp:extent cx="5341544" cy="2988733"/>
            <wp:effectExtent l="0" t="0" r="0" b="2540"/>
            <wp:docPr id="529303783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03783" name="Picture 21" descr="A screenshot of a computer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603" cy="299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70B13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26. U polje za unos uneti model mašine. U našem primeru unosimo </w:t>
      </w:r>
      <w:r w:rsidRPr="004C1B25">
        <w:rPr>
          <w:rStyle w:val="Strong"/>
          <w:rFonts w:asciiTheme="majorHAnsi" w:hAnsiTheme="majorHAnsi" w:cstheme="majorHAnsi"/>
        </w:rPr>
        <w:t>“Test Model Mašine".</w:t>
      </w:r>
    </w:p>
    <w:p w14:paraId="73909D82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DF77A9E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27. Kliknuti na polje za unos </w:t>
      </w:r>
      <w:r w:rsidRPr="004C1B25">
        <w:rPr>
          <w:rStyle w:val="Strong"/>
          <w:rFonts w:asciiTheme="majorHAnsi" w:hAnsiTheme="majorHAnsi" w:cstheme="majorHAnsi"/>
        </w:rPr>
        <w:t>"Proizvođač".</w:t>
      </w:r>
    </w:p>
    <w:p w14:paraId="6A27B292" w14:textId="6256A964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1AD4176" wp14:editId="66723631">
            <wp:extent cx="5328233" cy="2980267"/>
            <wp:effectExtent l="0" t="0" r="6350" b="0"/>
            <wp:docPr id="1869048520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048520" name="Picture 22" descr="A screenshot of a computer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496" cy="298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A8D9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28. U polje za unos uneti naziv proizvođača mašine. U našem primeru unosimo </w:t>
      </w:r>
      <w:r w:rsidRPr="004C1B25">
        <w:rPr>
          <w:rStyle w:val="Strong"/>
          <w:rFonts w:asciiTheme="majorHAnsi" w:hAnsiTheme="majorHAnsi" w:cstheme="majorHAnsi"/>
        </w:rPr>
        <w:t>“Bosch".</w:t>
      </w:r>
    </w:p>
    <w:p w14:paraId="1A15B730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29. Kliknuti na polje za unos </w:t>
      </w:r>
      <w:r w:rsidRPr="004C1B25">
        <w:rPr>
          <w:rStyle w:val="Strong"/>
          <w:rFonts w:asciiTheme="majorHAnsi" w:hAnsiTheme="majorHAnsi" w:cstheme="majorHAnsi"/>
        </w:rPr>
        <w:t>"Serijski br.".</w:t>
      </w:r>
    </w:p>
    <w:p w14:paraId="4E21792A" w14:textId="1DD52638" w:rsidR="000F74FE" w:rsidRPr="004C1B25" w:rsidRDefault="00950A71" w:rsidP="008D789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527F87B" wp14:editId="7F1A6CBC">
            <wp:extent cx="5325322" cy="2978639"/>
            <wp:effectExtent l="0" t="0" r="0" b="0"/>
            <wp:docPr id="193319039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19039" name="Picture 23" descr="A screenshot of a computer&#10;&#10;Description automatically generated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983" cy="298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21A18" w14:textId="77777777" w:rsidR="000F74FE" w:rsidRPr="004C1B25" w:rsidRDefault="000F74FE" w:rsidP="00D555B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30. U polje za unos uneti serijski broj mašine. U našem primeru unosimo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1E2002C2" w14:textId="77777777" w:rsidR="000F74FE" w:rsidRPr="004C1B25" w:rsidRDefault="000F74FE" w:rsidP="006056B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D167FA7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31. Kliknuti na polje za unos </w:t>
      </w:r>
      <w:r w:rsidRPr="004C1B25">
        <w:rPr>
          <w:rStyle w:val="Strong"/>
          <w:rFonts w:asciiTheme="majorHAnsi" w:hAnsiTheme="majorHAnsi" w:cstheme="majorHAnsi"/>
        </w:rPr>
        <w:t>"Kapacitet.".</w:t>
      </w:r>
    </w:p>
    <w:p w14:paraId="732C05D4" w14:textId="4D9BC8B6" w:rsidR="000F74FE" w:rsidRPr="004C1B25" w:rsidRDefault="00950A71" w:rsidP="00D555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C6FDAB0" wp14:editId="31A31F35">
            <wp:extent cx="5434191" cy="3039533"/>
            <wp:effectExtent l="0" t="0" r="0" b="8890"/>
            <wp:docPr id="125633799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33799" name="Picture 24" descr="A screenshot of a computer&#10;&#10;Description automatically generated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763" cy="304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87FE3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32. U polje za unos najveći kapacitet u proizvodnom ciklusu od 24h izražen u jediničnim pakovanjima. U našem primeru unosimo </w:t>
      </w:r>
      <w:r w:rsidRPr="004C1B25">
        <w:rPr>
          <w:rStyle w:val="Strong"/>
          <w:rFonts w:asciiTheme="majorHAnsi" w:hAnsiTheme="majorHAnsi" w:cstheme="majorHAnsi"/>
        </w:rPr>
        <w:t>“100".</w:t>
      </w:r>
    </w:p>
    <w:p w14:paraId="447F1AA1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33. Kliknuti na dugme za aktivaciju dodate mašine nakon čuvanja podataka u sistemu.</w:t>
      </w:r>
    </w:p>
    <w:p w14:paraId="5B2D735F" w14:textId="36E32744" w:rsidR="000F74FE" w:rsidRPr="004C1B25" w:rsidRDefault="00950A71" w:rsidP="00D555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3663505" wp14:editId="3A7FEC67">
            <wp:extent cx="5476630" cy="3056467"/>
            <wp:effectExtent l="0" t="0" r="0" b="0"/>
            <wp:docPr id="2049878208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878208" name="Picture 25" descr="A screenshot of a computer&#10;&#10;Description automatically generated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209" cy="306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FD807" w14:textId="77777777" w:rsidR="000F74FE" w:rsidRPr="004C1B25" w:rsidRDefault="000F74FE" w:rsidP="006056B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9FF808C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34. Kliknuti na dugme za aktivaciju dodatog objekta nakon čuvanja podataka u sistemu.</w:t>
      </w:r>
    </w:p>
    <w:p w14:paraId="09F36C61" w14:textId="0E4B44A7" w:rsidR="000F74FE" w:rsidRPr="004C1B25" w:rsidRDefault="00950A71" w:rsidP="00D555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89562E7" wp14:editId="698B3038">
            <wp:extent cx="5386940" cy="3014133"/>
            <wp:effectExtent l="0" t="0" r="4445" b="0"/>
            <wp:docPr id="658285102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285102" name="Picture 26" descr="A screenshot of a computer&#10;&#10;Description automatically generated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173" cy="301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17FD5" w14:textId="77777777" w:rsidR="000F74FE" w:rsidRPr="004C1B25" w:rsidRDefault="000F74FE" w:rsidP="00D555B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35.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1AE1E9DE" w14:textId="77777777" w:rsidR="000F74FE" w:rsidRPr="004C1B25" w:rsidRDefault="000F74FE" w:rsidP="008D789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62C20D6" wp14:editId="35F46957">
            <wp:extent cx="5335270" cy="2989580"/>
            <wp:effectExtent l="19050" t="19050" r="17780" b="20320"/>
            <wp:docPr id="120649650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2989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D5BB2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D7A5271" w14:textId="5129A61B" w:rsidR="000F74FE" w:rsidRPr="004C1B25" w:rsidRDefault="000F74FE" w:rsidP="000F74FE">
      <w:pPr>
        <w:pStyle w:val="Heading2"/>
        <w:numPr>
          <w:ilvl w:val="0"/>
          <w:numId w:val="20"/>
        </w:numPr>
        <w:rPr>
          <w:rFonts w:asciiTheme="majorHAnsi" w:hAnsiTheme="majorHAnsi" w:cstheme="majorHAnsi"/>
          <w:i/>
          <w:iCs/>
        </w:rPr>
      </w:pPr>
      <w:bookmarkStart w:id="17" w:name="_Toc188527882"/>
      <w:r w:rsidRPr="004C1B25">
        <w:rPr>
          <w:rFonts w:asciiTheme="majorHAnsi" w:hAnsiTheme="majorHAnsi" w:cstheme="majorHAnsi"/>
        </w:rPr>
        <w:lastRenderedPageBreak/>
        <w:t xml:space="preserve">Dodavanje novog skladišta sa opcijom </w:t>
      </w:r>
      <w:r w:rsidR="00486DDC">
        <w:rPr>
          <w:rFonts w:asciiTheme="majorHAnsi" w:hAnsiTheme="majorHAnsi" w:cstheme="majorHAnsi"/>
          <w:i/>
          <w:iCs/>
        </w:rPr>
        <w:t>akcizno</w:t>
      </w:r>
      <w:r w:rsidRPr="004C1B25">
        <w:rPr>
          <w:rFonts w:asciiTheme="majorHAnsi" w:hAnsiTheme="majorHAnsi" w:cstheme="majorHAnsi"/>
          <w:i/>
          <w:iCs/>
        </w:rPr>
        <w:t xml:space="preserve"> skladište</w:t>
      </w:r>
      <w:bookmarkEnd w:id="17"/>
    </w:p>
    <w:p w14:paraId="28B96928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C03EE88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C79FFE6" wp14:editId="6F5B1DD4">
            <wp:extent cx="5334000" cy="2990850"/>
            <wp:effectExtent l="19050" t="19050" r="19050" b="19050"/>
            <wp:docPr id="1082509272" name="Picture 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509272" name="Picture 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E2D0CA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3170B91D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9430D9" wp14:editId="7122BEC9">
            <wp:extent cx="5334000" cy="2984500"/>
            <wp:effectExtent l="19050" t="19050" r="19050" b="25400"/>
            <wp:docPr id="646802540" name="Picture 9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802540" name="Picture 92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7A5E62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D83AF12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0FDFF45F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FE0992" wp14:editId="18C21D41">
            <wp:extent cx="5334000" cy="2971800"/>
            <wp:effectExtent l="19050" t="19050" r="19050" b="19050"/>
            <wp:docPr id="191852419" name="Picture 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52419" name="Picture 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AEA825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50755FCB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E8F9B6" wp14:editId="29C0B6AD">
            <wp:extent cx="5334000" cy="2984500"/>
            <wp:effectExtent l="19050" t="19050" r="19050" b="25400"/>
            <wp:docPr id="431561771" name="Picture 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61771" name="Picture 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E8CC1B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EB0E17" w14:textId="1BDF61E9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486DDC">
        <w:rPr>
          <w:rStyle w:val="Strong"/>
          <w:rFonts w:asciiTheme="majorHAnsi" w:hAnsiTheme="majorHAnsi" w:cstheme="majorHAnsi"/>
        </w:rPr>
        <w:t>Akcizno s</w:t>
      </w:r>
      <w:r w:rsidRPr="004C1B25">
        <w:rPr>
          <w:rStyle w:val="Strong"/>
          <w:rFonts w:asciiTheme="majorHAnsi" w:hAnsiTheme="majorHAnsi" w:cstheme="majorHAnsi"/>
        </w:rPr>
        <w:t>kladište".</w:t>
      </w:r>
    </w:p>
    <w:p w14:paraId="46883982" w14:textId="40CE676B" w:rsidR="000F74FE" w:rsidRPr="004C1B25" w:rsidRDefault="00486DD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96255F4" wp14:editId="2EB4F675">
            <wp:extent cx="5388780" cy="3014133"/>
            <wp:effectExtent l="0" t="0" r="2540" b="0"/>
            <wp:docPr id="1755581893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581893" name="Picture 27" descr="A screenshot of a computer&#10;&#10;Description automatically generated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421" cy="3022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100F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3D5BF581" w14:textId="3267FF02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AAEB76E" wp14:editId="3BDFEDB0">
            <wp:extent cx="5398801" cy="3019738"/>
            <wp:effectExtent l="0" t="0" r="0" b="9525"/>
            <wp:docPr id="968850057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50057" name="Picture 30" descr="A screenshot of a computer&#10;&#10;Description automatically generated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802" cy="302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618A1" w14:textId="64BC5936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</w:t>
      </w:r>
      <w:r w:rsidR="00A63EEC">
        <w:rPr>
          <w:rStyle w:val="Strong"/>
          <w:rFonts w:asciiTheme="majorHAnsi" w:hAnsiTheme="majorHAnsi" w:cstheme="majorHAnsi"/>
        </w:rPr>
        <w:t>Akcizno</w:t>
      </w:r>
      <w:r w:rsidRPr="004C1B25">
        <w:rPr>
          <w:rStyle w:val="Strong"/>
          <w:rFonts w:asciiTheme="majorHAnsi" w:hAnsiTheme="majorHAnsi" w:cstheme="majorHAnsi"/>
        </w:rPr>
        <w:t xml:space="preserve"> Skladište 1".</w:t>
      </w:r>
    </w:p>
    <w:p w14:paraId="154B85E6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D5C7EE2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Odabrati opciju </w:t>
      </w:r>
      <w:r w:rsidRPr="004C1B25">
        <w:rPr>
          <w:rStyle w:val="Strong"/>
          <w:rFonts w:asciiTheme="majorHAnsi" w:hAnsiTheme="majorHAnsi" w:cstheme="majorHAnsi"/>
        </w:rPr>
        <w:t>"Carinsko skladište".</w:t>
      </w:r>
    </w:p>
    <w:p w14:paraId="307C4BAA" w14:textId="07ADE5DE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558345D" wp14:editId="7D9F16A0">
            <wp:extent cx="5324920" cy="2971800"/>
            <wp:effectExtent l="0" t="0" r="9525" b="0"/>
            <wp:docPr id="1717722983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722983" name="Picture 31" descr="A screenshot of a computer&#10;&#10;Description automatically generated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687" cy="297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F8F00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71CDCF75" w14:textId="75E63089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AE0ECE3" wp14:editId="05EBF04F">
            <wp:extent cx="5461457" cy="3048000"/>
            <wp:effectExtent l="0" t="0" r="6350" b="0"/>
            <wp:docPr id="1872548428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548428" name="Picture 32" descr="A screenshot of a computer&#10;&#10;Description automatically generated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480" cy="30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CC13F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3BAE96EE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3E10AD8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11.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5B69C6E6" w14:textId="3CF58707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49F594" wp14:editId="65E7B001">
            <wp:extent cx="5448058" cy="3047289"/>
            <wp:effectExtent l="0" t="0" r="635" b="1270"/>
            <wp:docPr id="779774272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74272" name="Picture 33" descr="A screenshot of a computer&#10;&#10;Description automatically generated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161" cy="305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05BDF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12. 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1CD12639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1EB412A1" w14:textId="2FFBD826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A003F1" wp14:editId="37B8018B">
            <wp:extent cx="5397077" cy="3014133"/>
            <wp:effectExtent l="0" t="0" r="0" b="0"/>
            <wp:docPr id="1672390098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390098" name="Picture 35" descr="A screenshot of a computer&#10;&#10;Description automatically generated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044" cy="301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B6D9F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6BE9635F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3962207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15.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61A463BF" w14:textId="5F45798C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746EC8D" wp14:editId="1C7335E9">
            <wp:extent cx="5479601" cy="3064933"/>
            <wp:effectExtent l="0" t="0" r="6985" b="2540"/>
            <wp:docPr id="1926602251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66653" name="Picture 34" descr="A screenshot of a computer&#10;&#10;Description automatically generated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051" cy="307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3844E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08479016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3C6F5743" w14:textId="57D88181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7ED25C7" wp14:editId="2CE62F44">
            <wp:extent cx="5491797" cy="3064933"/>
            <wp:effectExtent l="0" t="0" r="0" b="2540"/>
            <wp:docPr id="668715456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15456" name="Picture 36" descr="A screenshot of a computer&#10;&#10;Description automatically generated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220" cy="306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72D2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66088EB8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1581E07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19.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5C84F60A" w14:textId="4870E18D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D89AF5F" wp14:editId="10A4C7FA">
            <wp:extent cx="5525013" cy="3090333"/>
            <wp:effectExtent l="0" t="0" r="0" b="0"/>
            <wp:docPr id="832112388" name="Picture 37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12388" name="Picture 37" descr="A screenshot of a login form&#10;&#10;Description automatically generated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860" cy="309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FD571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20.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“Uros".</w:t>
      </w:r>
    </w:p>
    <w:p w14:paraId="6D0C3AE5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093C644C" w14:textId="65643834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0CD1ED2" wp14:editId="5B815A40">
            <wp:extent cx="5506969" cy="3073400"/>
            <wp:effectExtent l="0" t="0" r="0" b="0"/>
            <wp:docPr id="365461257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461257" name="Picture 38" descr="A screenshot of a computer&#10;&#10;Description automatically generated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582" cy="307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069E2" w14:textId="77777777" w:rsidR="000F74FE" w:rsidRPr="004C1B25" w:rsidRDefault="000F74FE" w:rsidP="00772C82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“Urosevic".</w:t>
      </w:r>
    </w:p>
    <w:p w14:paraId="784AFEBB" w14:textId="77777777" w:rsidR="000F74FE" w:rsidRPr="004C1B25" w:rsidRDefault="000F74FE" w:rsidP="00772C8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01B410B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23.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609B3F9A" w14:textId="32440CCB" w:rsidR="000F74FE" w:rsidRPr="004C1B25" w:rsidRDefault="0033654C" w:rsidP="00772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7AB8F99" wp14:editId="69E11EEB">
            <wp:extent cx="5403917" cy="3022600"/>
            <wp:effectExtent l="0" t="0" r="6350" b="6350"/>
            <wp:docPr id="253583738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83738" name="Picture 39" descr="A screenshot of a computer&#10;&#10;Description automatically generated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644" cy="302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3D37B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24.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“uros@test.com".</w:t>
      </w:r>
    </w:p>
    <w:p w14:paraId="4534FC09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25. Kliknuti na dugme za aktivaciju dodatog objekta nakon čuvanja podataka u sistemu.</w:t>
      </w:r>
    </w:p>
    <w:p w14:paraId="1CB5C3C2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9005A8A" wp14:editId="5D9E3314">
            <wp:extent cx="5334000" cy="2990850"/>
            <wp:effectExtent l="19050" t="19050" r="19050" b="19050"/>
            <wp:docPr id="881559323" name="Picture 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59323" name="Picture 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4239ED4" w14:textId="77777777" w:rsidR="000F74FE" w:rsidRPr="004C1B25" w:rsidRDefault="000F74FE" w:rsidP="00772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590EB14" w14:textId="77777777" w:rsidR="000F74FE" w:rsidRPr="004C1B25" w:rsidRDefault="000F74FE" w:rsidP="00772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26.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039743B9" w14:textId="77777777" w:rsidR="000F74FE" w:rsidRPr="004C1B25" w:rsidRDefault="000F74FE" w:rsidP="00772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1A6308" wp14:editId="2455D870">
            <wp:extent cx="5334000" cy="2990850"/>
            <wp:effectExtent l="19050" t="19050" r="19050" b="19050"/>
            <wp:docPr id="728344562" name="Picture 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44562" name="Picture 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0DC16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0AEB7C9" w14:textId="613A13AE" w:rsidR="00E5260A" w:rsidRDefault="00E5260A" w:rsidP="00E5260A">
      <w:pPr>
        <w:pStyle w:val="Heading2"/>
        <w:numPr>
          <w:ilvl w:val="0"/>
          <w:numId w:val="20"/>
        </w:numPr>
      </w:pPr>
      <w:bookmarkStart w:id="18" w:name="_Toc188527883"/>
      <w:r>
        <w:lastRenderedPageBreak/>
        <w:t>Dodavanje novog objekta sa tipom prodajno mesto</w:t>
      </w:r>
      <w:bookmarkEnd w:id="18"/>
    </w:p>
    <w:p w14:paraId="2E9D6AF2" w14:textId="3B525879" w:rsidR="00E5260A" w:rsidRPr="004C1B25" w:rsidRDefault="00E5260A" w:rsidP="004F0F52">
      <w:pPr>
        <w:pStyle w:val="NormalWeb"/>
        <w:numPr>
          <w:ilvl w:val="0"/>
          <w:numId w:val="12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81C9496" w14:textId="77777777" w:rsidR="00E5260A" w:rsidRPr="004C1B25" w:rsidRDefault="00E5260A" w:rsidP="00E5260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92B3001" wp14:editId="48DD67E3">
            <wp:extent cx="5334000" cy="2990850"/>
            <wp:effectExtent l="19050" t="19050" r="19050" b="19050"/>
            <wp:docPr id="2100409987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7D340E" w14:textId="007D09B8" w:rsidR="00E5260A" w:rsidRPr="004C1B25" w:rsidRDefault="00E5260A" w:rsidP="004F0F52">
      <w:pPr>
        <w:pStyle w:val="NormalWeb"/>
        <w:numPr>
          <w:ilvl w:val="0"/>
          <w:numId w:val="12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7D42D6B2" w14:textId="77777777" w:rsidR="00E5260A" w:rsidRPr="004C1B25" w:rsidRDefault="00E5260A" w:rsidP="004A1FB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E73AEA" wp14:editId="71CC1FD6">
            <wp:extent cx="5334000" cy="2984500"/>
            <wp:effectExtent l="19050" t="19050" r="19050" b="25400"/>
            <wp:docPr id="1604092570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37429" w14:textId="77777777" w:rsidR="00E5260A" w:rsidRPr="00E5260A" w:rsidRDefault="00E5260A" w:rsidP="004F0F52">
      <w:pPr>
        <w:pStyle w:val="ListParagraph"/>
        <w:numPr>
          <w:ilvl w:val="0"/>
          <w:numId w:val="124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E5260A">
        <w:rPr>
          <w:rFonts w:asciiTheme="majorHAnsi" w:hAnsiTheme="majorHAnsi" w:cstheme="majorHAnsi"/>
        </w:rPr>
        <w:br w:type="page"/>
      </w:r>
    </w:p>
    <w:p w14:paraId="38FC085C" w14:textId="1B324325" w:rsidR="00E5260A" w:rsidRPr="004C1B25" w:rsidRDefault="00E5260A" w:rsidP="004F0F52">
      <w:pPr>
        <w:pStyle w:val="NormalWeb"/>
        <w:numPr>
          <w:ilvl w:val="0"/>
          <w:numId w:val="1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37D9857E" w14:textId="190FF045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EE4642" wp14:editId="560A3302">
            <wp:extent cx="5334000" cy="2971800"/>
            <wp:effectExtent l="19050" t="19050" r="19050" b="19050"/>
            <wp:docPr id="1570448955" name="Picture 1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4800" name="Picture 1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E304F9" w14:textId="3C4499BA" w:rsidR="00E5260A" w:rsidRPr="004C1B25" w:rsidRDefault="00E5260A" w:rsidP="004F0F52">
      <w:pPr>
        <w:pStyle w:val="NormalWeb"/>
        <w:numPr>
          <w:ilvl w:val="0"/>
          <w:numId w:val="1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564281E6" w14:textId="77777777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53B62E" wp14:editId="0680F67B">
            <wp:extent cx="5334000" cy="2984500"/>
            <wp:effectExtent l="19050" t="19050" r="19050" b="25400"/>
            <wp:docPr id="1023685036" name="Picture 1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025" name="Picture 1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7E2C4C" w14:textId="77777777" w:rsidR="00E5260A" w:rsidRPr="00E5260A" w:rsidRDefault="00E5260A" w:rsidP="004F0F52">
      <w:pPr>
        <w:pStyle w:val="ListParagraph"/>
        <w:numPr>
          <w:ilvl w:val="0"/>
          <w:numId w:val="125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E5260A">
        <w:rPr>
          <w:rFonts w:asciiTheme="majorHAnsi" w:hAnsiTheme="majorHAnsi" w:cstheme="majorHAnsi"/>
        </w:rPr>
        <w:br w:type="page"/>
      </w:r>
    </w:p>
    <w:p w14:paraId="13762DFD" w14:textId="3CE13BA1" w:rsidR="00E5260A" w:rsidRPr="004C1B25" w:rsidRDefault="00E5260A" w:rsidP="004F0F52">
      <w:pPr>
        <w:pStyle w:val="NormalWeb"/>
        <w:numPr>
          <w:ilvl w:val="0"/>
          <w:numId w:val="12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9866B2">
        <w:rPr>
          <w:rStyle w:val="Strong"/>
          <w:rFonts w:asciiTheme="majorHAnsi" w:hAnsiTheme="majorHAnsi" w:cstheme="majorHAnsi"/>
        </w:rPr>
        <w:t>Prodajno mesto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7CEF63D" w14:textId="51747C07" w:rsidR="00E5260A" w:rsidRPr="004C1B25" w:rsidRDefault="009866B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CC6FB5F" wp14:editId="68C08991">
            <wp:extent cx="5381202" cy="3009895"/>
            <wp:effectExtent l="0" t="0" r="0" b="635"/>
            <wp:docPr id="563156069" name="Picture 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56069" name="Picture 47" descr="A screenshot of a computer&#10;&#10;Description automatically generated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598" cy="301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945E6" w14:textId="1778E5A8" w:rsidR="00E5260A" w:rsidRPr="004C1B25" w:rsidRDefault="00E5260A" w:rsidP="004F0F52">
      <w:pPr>
        <w:pStyle w:val="NormalWeb"/>
        <w:numPr>
          <w:ilvl w:val="0"/>
          <w:numId w:val="12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598B43D2" w14:textId="752566AC" w:rsidR="00E5260A" w:rsidRPr="004C1B25" w:rsidRDefault="009866B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6E0CFF8" wp14:editId="4F8E9BAC">
            <wp:extent cx="5385604" cy="3005667"/>
            <wp:effectExtent l="0" t="0" r="5715" b="4445"/>
            <wp:docPr id="1646851547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851547" name="Picture 46" descr="A screenshot of a computer&#10;&#10;Description automatically generated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756" cy="30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C321" w14:textId="043428A2" w:rsidR="00E5260A" w:rsidRPr="004C1B25" w:rsidRDefault="00E5260A" w:rsidP="004F0F52">
      <w:pPr>
        <w:pStyle w:val="NormalWeb"/>
        <w:numPr>
          <w:ilvl w:val="0"/>
          <w:numId w:val="12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“Objekat - Ostalo".</w:t>
      </w:r>
    </w:p>
    <w:p w14:paraId="2E0B9BC9" w14:textId="77777777" w:rsidR="00E5260A" w:rsidRPr="00E5260A" w:rsidRDefault="00E5260A" w:rsidP="004F0F52">
      <w:pPr>
        <w:pStyle w:val="ListParagraph"/>
        <w:numPr>
          <w:ilvl w:val="0"/>
          <w:numId w:val="126"/>
        </w:numPr>
        <w:rPr>
          <w:rFonts w:asciiTheme="majorHAnsi" w:hAnsiTheme="majorHAnsi" w:cstheme="majorHAnsi"/>
          <w:b/>
          <w:bCs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0E643CD9" w14:textId="49686732" w:rsidR="00E5260A" w:rsidRPr="004C1B25" w:rsidRDefault="00E5260A" w:rsidP="004F0F52">
      <w:pPr>
        <w:pStyle w:val="NormalWeb"/>
        <w:numPr>
          <w:ilvl w:val="0"/>
          <w:numId w:val="12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367F079B" w14:textId="7850C504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DA3318C" wp14:editId="675E5823">
            <wp:extent cx="5297957" cy="2963333"/>
            <wp:effectExtent l="0" t="0" r="0" b="8890"/>
            <wp:docPr id="69296307" name="Picture 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6307" name="Picture 45" descr="A screenshot of a computer&#10;&#10;Description automatically generated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329" cy="296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396AE" w14:textId="4D09135F" w:rsidR="00E5260A" w:rsidRPr="004C1B25" w:rsidRDefault="00E5260A" w:rsidP="004F0F52">
      <w:pPr>
        <w:pStyle w:val="NormalWeb"/>
        <w:numPr>
          <w:ilvl w:val="0"/>
          <w:numId w:val="12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1BC87518" w14:textId="01FF451C" w:rsidR="00E5260A" w:rsidRPr="004C1B25" w:rsidRDefault="00E5260A" w:rsidP="004F0F52">
      <w:pPr>
        <w:pStyle w:val="NormalWeb"/>
        <w:numPr>
          <w:ilvl w:val="0"/>
          <w:numId w:val="12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7440D210" w14:textId="22468CF3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79A0645" wp14:editId="7D1FFD5F">
            <wp:extent cx="5249067" cy="2929467"/>
            <wp:effectExtent l="0" t="0" r="8890" b="4445"/>
            <wp:docPr id="1249625728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625728" name="Picture 44" descr="A screenshot of a computer&#10;&#10;Description automatically generated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342" cy="293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7A06D" w14:textId="032161B7" w:rsidR="00E5260A" w:rsidRPr="004C1B25" w:rsidRDefault="00E5260A" w:rsidP="004F0F52">
      <w:pPr>
        <w:pStyle w:val="NormalWeb"/>
        <w:numPr>
          <w:ilvl w:val="0"/>
          <w:numId w:val="127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0662761B" w14:textId="77777777" w:rsidR="00E5260A" w:rsidRPr="00E5260A" w:rsidRDefault="00E5260A" w:rsidP="004F0F52">
      <w:pPr>
        <w:pStyle w:val="ListParagraph"/>
        <w:numPr>
          <w:ilvl w:val="0"/>
          <w:numId w:val="127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0A598AB5" w14:textId="4538DE1F" w:rsidR="00E5260A" w:rsidRPr="004C1B25" w:rsidRDefault="00E5260A" w:rsidP="004F0F52">
      <w:pPr>
        <w:pStyle w:val="NormalWeb"/>
        <w:numPr>
          <w:ilvl w:val="0"/>
          <w:numId w:val="12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282AEB44" w14:textId="673E1A2A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47E9D9D" wp14:editId="5FD705DF">
            <wp:extent cx="5434191" cy="3039533"/>
            <wp:effectExtent l="0" t="0" r="0" b="8890"/>
            <wp:docPr id="1548527582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527582" name="Picture 41" descr="A screenshot of a computer&#10;&#10;Description automatically generated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407" cy="30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05B4F" w14:textId="6C85C507" w:rsidR="00E5260A" w:rsidRPr="004C1B25" w:rsidRDefault="00E5260A" w:rsidP="004F0F52">
      <w:pPr>
        <w:pStyle w:val="NormalWeb"/>
        <w:numPr>
          <w:ilvl w:val="0"/>
          <w:numId w:val="12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6A0BA3BD" w14:textId="765CA112" w:rsidR="00E5260A" w:rsidRPr="004C1B25" w:rsidRDefault="00E5260A" w:rsidP="004F0F52">
      <w:pPr>
        <w:pStyle w:val="NormalWeb"/>
        <w:numPr>
          <w:ilvl w:val="0"/>
          <w:numId w:val="12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5B9572C8" w14:textId="0F6B2247" w:rsidR="00E5260A" w:rsidRPr="004C1B25" w:rsidRDefault="004F0F52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C0EB34B" wp14:editId="22F44294">
            <wp:extent cx="5400775" cy="3014134"/>
            <wp:effectExtent l="0" t="0" r="0" b="0"/>
            <wp:docPr id="653097397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97397" name="Picture 42" descr="A screenshot of a computer&#10;&#10;Description automatically generated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5115" cy="30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15CCB" w14:textId="7AD21797" w:rsidR="00E5260A" w:rsidRPr="004C1B25" w:rsidRDefault="00E5260A" w:rsidP="004F0F52">
      <w:pPr>
        <w:pStyle w:val="NormalWeb"/>
        <w:numPr>
          <w:ilvl w:val="0"/>
          <w:numId w:val="128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25318E12" w14:textId="77777777" w:rsidR="00E5260A" w:rsidRPr="00E5260A" w:rsidRDefault="00E5260A" w:rsidP="004F0F52">
      <w:pPr>
        <w:pStyle w:val="ListParagraph"/>
        <w:numPr>
          <w:ilvl w:val="0"/>
          <w:numId w:val="128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79241676" w14:textId="242532BA" w:rsidR="00E5260A" w:rsidRPr="004C1B25" w:rsidRDefault="00E5260A" w:rsidP="004F0F52">
      <w:pPr>
        <w:pStyle w:val="NormalWeb"/>
        <w:numPr>
          <w:ilvl w:val="0"/>
          <w:numId w:val="12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787EA978" w14:textId="7FD598B6" w:rsidR="00E5260A" w:rsidRPr="004C1B25" w:rsidRDefault="004F0F52" w:rsidP="004F0F5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0507268" wp14:editId="1E45CC85">
            <wp:extent cx="5522140" cy="3081867"/>
            <wp:effectExtent l="0" t="0" r="2540" b="4445"/>
            <wp:docPr id="430277244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77244" name="Picture 40" descr="A screenshot of a computer&#10;&#10;Description automatically generated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858" cy="308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637F" w14:textId="6D28294B" w:rsidR="00E5260A" w:rsidRPr="004C1B25" w:rsidRDefault="00E5260A" w:rsidP="004F0F52">
      <w:pPr>
        <w:pStyle w:val="NormalWeb"/>
        <w:numPr>
          <w:ilvl w:val="0"/>
          <w:numId w:val="12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444DBF33" w14:textId="360B7466" w:rsidR="00E5260A" w:rsidRPr="004C1B25" w:rsidRDefault="00E5260A" w:rsidP="004F0F52">
      <w:pPr>
        <w:pStyle w:val="NormalWeb"/>
        <w:numPr>
          <w:ilvl w:val="0"/>
          <w:numId w:val="12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75ACECFA" w14:textId="77777777" w:rsidR="00E5260A" w:rsidRPr="004C1B25" w:rsidRDefault="00E5260A" w:rsidP="004F0F5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4B5D3EE" wp14:editId="2E903C9C">
            <wp:extent cx="5334000" cy="2990850"/>
            <wp:effectExtent l="19050" t="19050" r="19050" b="19050"/>
            <wp:docPr id="39938413" name="Picture 1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766176" name="Picture 1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0C30C7" w14:textId="74005CF7" w:rsidR="00E5260A" w:rsidRPr="004C1B25" w:rsidRDefault="00E5260A" w:rsidP="004F0F52">
      <w:pPr>
        <w:pStyle w:val="NormalWeb"/>
        <w:numPr>
          <w:ilvl w:val="0"/>
          <w:numId w:val="129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“Stefan".</w:t>
      </w:r>
    </w:p>
    <w:p w14:paraId="1CB802CF" w14:textId="77777777" w:rsidR="00E5260A" w:rsidRPr="00E5260A" w:rsidRDefault="00E5260A" w:rsidP="004F0F52">
      <w:pPr>
        <w:pStyle w:val="ListParagraph"/>
        <w:numPr>
          <w:ilvl w:val="0"/>
          <w:numId w:val="129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5A5081BC" w14:textId="2F0F8699" w:rsidR="00E5260A" w:rsidRPr="004C1B25" w:rsidRDefault="00E5260A" w:rsidP="004F0F52">
      <w:pPr>
        <w:pStyle w:val="NormalWeb"/>
        <w:numPr>
          <w:ilvl w:val="0"/>
          <w:numId w:val="13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5D8DEE86" w14:textId="77777777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71FCC5" wp14:editId="25FAF213">
            <wp:extent cx="5334000" cy="2990850"/>
            <wp:effectExtent l="19050" t="19050" r="19050" b="19050"/>
            <wp:docPr id="961481564" name="Picture 1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876902" name="Picture 1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0473BB" w14:textId="4A3F5081" w:rsidR="00E5260A" w:rsidRPr="004C1B25" w:rsidRDefault="00E5260A" w:rsidP="004F0F52">
      <w:pPr>
        <w:pStyle w:val="NormalWeb"/>
        <w:numPr>
          <w:ilvl w:val="0"/>
          <w:numId w:val="13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“Stefanovic".</w:t>
      </w:r>
    </w:p>
    <w:p w14:paraId="2AD899BD" w14:textId="01BCC53B" w:rsidR="00E5260A" w:rsidRPr="004C1B25" w:rsidRDefault="00E5260A" w:rsidP="004F0F52">
      <w:pPr>
        <w:pStyle w:val="NormalWeb"/>
        <w:numPr>
          <w:ilvl w:val="0"/>
          <w:numId w:val="13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528EA21A" w14:textId="77777777" w:rsidR="00E5260A" w:rsidRPr="004C1B25" w:rsidRDefault="00E5260A" w:rsidP="004F0F52">
      <w:pPr>
        <w:pStyle w:val="scribe-screenshot-container"/>
        <w:ind w:left="36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7259AF2" wp14:editId="68B5F9CC">
            <wp:extent cx="5334000" cy="2990850"/>
            <wp:effectExtent l="19050" t="19050" r="19050" b="19050"/>
            <wp:docPr id="1667416351" name="Picture 1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384024" name="Picture 1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EDB35C" w14:textId="6A77B404" w:rsidR="00E5260A" w:rsidRPr="004C1B25" w:rsidRDefault="00E5260A" w:rsidP="004F0F52">
      <w:pPr>
        <w:pStyle w:val="NormalWeb"/>
        <w:numPr>
          <w:ilvl w:val="0"/>
          <w:numId w:val="130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“stefan@test.com".</w:t>
      </w:r>
    </w:p>
    <w:p w14:paraId="0D7A48AB" w14:textId="17737DDF" w:rsidR="00E5260A" w:rsidRPr="004F0F52" w:rsidRDefault="00E5260A" w:rsidP="004F0F52">
      <w:pPr>
        <w:pStyle w:val="ListParagraph"/>
        <w:numPr>
          <w:ilvl w:val="0"/>
          <w:numId w:val="130"/>
        </w:num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E5260A">
        <w:rPr>
          <w:rStyle w:val="Strong"/>
          <w:rFonts w:asciiTheme="majorHAnsi" w:hAnsiTheme="majorHAnsi" w:cstheme="majorHAnsi"/>
        </w:rPr>
        <w:br w:type="page"/>
      </w:r>
    </w:p>
    <w:p w14:paraId="27427694" w14:textId="1A20476A" w:rsidR="00E5260A" w:rsidRPr="004C1B25" w:rsidRDefault="00E5260A" w:rsidP="004F0F52">
      <w:pPr>
        <w:pStyle w:val="NormalWeb"/>
        <w:numPr>
          <w:ilvl w:val="0"/>
          <w:numId w:val="13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3BCBD6EB" w14:textId="77777777" w:rsidR="00E5260A" w:rsidRPr="004C1B25" w:rsidRDefault="00E5260A" w:rsidP="004F0F52">
      <w:pPr>
        <w:pStyle w:val="scribe-screenshot-container"/>
        <w:ind w:left="720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C586F5" wp14:editId="37D75326">
            <wp:extent cx="5334000" cy="2990850"/>
            <wp:effectExtent l="19050" t="19050" r="19050" b="19050"/>
            <wp:docPr id="994520664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1682" name="Picture 1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CC8880" w14:textId="72EE5B1C" w:rsidR="00E5260A" w:rsidRPr="004A1FBE" w:rsidRDefault="00E5260A" w:rsidP="00E5260A">
      <w:pPr>
        <w:pStyle w:val="ListParagraph"/>
        <w:numPr>
          <w:ilvl w:val="0"/>
          <w:numId w:val="131"/>
        </w:numPr>
        <w:rPr>
          <w:rFonts w:asciiTheme="majorHAnsi" w:hAnsiTheme="majorHAnsi" w:cstheme="majorHAnsi"/>
        </w:rPr>
      </w:pPr>
      <w:r w:rsidRPr="00E5260A">
        <w:rPr>
          <w:rFonts w:asciiTheme="majorHAnsi" w:hAnsiTheme="majorHAnsi" w:cstheme="majorHAnsi"/>
        </w:rPr>
        <w:br w:type="page"/>
      </w:r>
    </w:p>
    <w:p w14:paraId="73C2A61F" w14:textId="7ED93BB4" w:rsidR="000F74FE" w:rsidRPr="004C1B25" w:rsidRDefault="000F74FE" w:rsidP="00E5260A">
      <w:pPr>
        <w:pStyle w:val="Heading2"/>
        <w:numPr>
          <w:ilvl w:val="0"/>
          <w:numId w:val="122"/>
        </w:numPr>
        <w:rPr>
          <w:rFonts w:asciiTheme="majorHAnsi" w:hAnsiTheme="majorHAnsi" w:cstheme="majorHAnsi"/>
        </w:rPr>
      </w:pPr>
      <w:bookmarkStart w:id="19" w:name="_Toc188527884"/>
      <w:r w:rsidRPr="004C1B25">
        <w:rPr>
          <w:rFonts w:asciiTheme="majorHAnsi" w:hAnsiTheme="majorHAnsi" w:cstheme="majorHAnsi"/>
        </w:rPr>
        <w:lastRenderedPageBreak/>
        <w:t>Dodavanje novog vozila</w:t>
      </w:r>
      <w:bookmarkEnd w:id="19"/>
      <w:r w:rsidRPr="004C1B25">
        <w:rPr>
          <w:rFonts w:asciiTheme="majorHAnsi" w:hAnsiTheme="majorHAnsi" w:cstheme="majorHAnsi"/>
        </w:rPr>
        <w:t xml:space="preserve"> </w:t>
      </w:r>
    </w:p>
    <w:p w14:paraId="0D6BFB8F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29E6004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5D12D0" wp14:editId="69A76C08">
            <wp:extent cx="5334000" cy="2990850"/>
            <wp:effectExtent l="19050" t="19050" r="19050" b="19050"/>
            <wp:docPr id="992775661" name="Picture 1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75661" name="Picture 1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D61C5F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010B34B8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6E87121" wp14:editId="2E48F35A">
            <wp:extent cx="5334000" cy="2984500"/>
            <wp:effectExtent l="19050" t="19050" r="19050" b="25400"/>
            <wp:docPr id="2023741724" name="Picture 1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741724" name="Picture 1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F236E9" w14:textId="77777777" w:rsidR="000F74FE" w:rsidRPr="004C1B25" w:rsidRDefault="000F74FE" w:rsidP="00C379D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83147BC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7599DA63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ACA0E8" wp14:editId="5CA5BC9F">
            <wp:extent cx="5334000" cy="2971800"/>
            <wp:effectExtent l="19050" t="19050" r="19050" b="19050"/>
            <wp:docPr id="2130184860" name="Picture 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184860" name="Picture 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5BFD74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26171DCA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41FF85" wp14:editId="47F47066">
            <wp:extent cx="5334000" cy="2984500"/>
            <wp:effectExtent l="19050" t="19050" r="19050" b="25400"/>
            <wp:docPr id="1634058107" name="Picture 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058107" name="Picture 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DE8F45" w14:textId="77777777" w:rsidR="000F74FE" w:rsidRPr="004C1B25" w:rsidRDefault="000F74FE" w:rsidP="00C379D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82B2F71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"Vozilo".</w:t>
      </w:r>
    </w:p>
    <w:p w14:paraId="2BC7F90A" w14:textId="4132E97C" w:rsidR="000F74FE" w:rsidRPr="004C1B25" w:rsidRDefault="00486DDC" w:rsidP="00C379D9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340C9E" wp14:editId="659CABA8">
            <wp:extent cx="5358505" cy="2997200"/>
            <wp:effectExtent l="0" t="0" r="0" b="0"/>
            <wp:docPr id="291125503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25503" name="Picture 28" descr="A screenshot of a computer&#10;&#10;Description automatically generated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538" cy="30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9B932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"Oznaka".</w:t>
      </w:r>
    </w:p>
    <w:p w14:paraId="57326E5B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A808193" wp14:editId="3EF7C62F">
            <wp:extent cx="5334000" cy="2984500"/>
            <wp:effectExtent l="19050" t="19050" r="19050" b="25400"/>
            <wp:docPr id="1047613032" name="Picture 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613032" name="Picture 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C085EE" w14:textId="77777777" w:rsidR="000F74FE" w:rsidRPr="004C1B25" w:rsidRDefault="000F74FE" w:rsidP="00C379D9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oznaku vozila. U našem primeru unosimo </w:t>
      </w:r>
      <w:r w:rsidRPr="004C1B25">
        <w:rPr>
          <w:rStyle w:val="Strong"/>
          <w:rFonts w:asciiTheme="majorHAnsi" w:hAnsiTheme="majorHAnsi" w:cstheme="majorHAnsi"/>
        </w:rPr>
        <w:t>“BG2255LE.</w:t>
      </w:r>
    </w:p>
    <w:p w14:paraId="28DED261" w14:textId="77777777" w:rsidR="000F74FE" w:rsidRPr="004C1B25" w:rsidRDefault="000F74FE" w:rsidP="00C379D9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739A1B1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8. Kliknuti na dugme za aktivaciju dodatog vozila nakon čuvanja podataka u sistemu.</w:t>
      </w:r>
    </w:p>
    <w:p w14:paraId="48FCBD98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27AD47D" wp14:editId="7D3689F6">
            <wp:extent cx="5334000" cy="2984500"/>
            <wp:effectExtent l="19050" t="19050" r="19050" b="25400"/>
            <wp:docPr id="1788721228" name="Picture 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721228" name="Picture 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025633" w14:textId="77777777" w:rsidR="000F74FE" w:rsidRPr="004C1B25" w:rsidRDefault="000F74FE" w:rsidP="00C379D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Nakon unesenih svih neophodnih podataka o vozilu,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Dodato vozilo će biti prikazano u listi objekata.</w:t>
      </w:r>
    </w:p>
    <w:p w14:paraId="2BB19E2C" w14:textId="77777777" w:rsidR="000F74FE" w:rsidRPr="004C1B25" w:rsidRDefault="000F74FE" w:rsidP="00C379D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57984E" wp14:editId="2B7ABE94">
            <wp:extent cx="5334000" cy="2990850"/>
            <wp:effectExtent l="19050" t="19050" r="19050" b="19050"/>
            <wp:docPr id="1088906748" name="Picture 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06748" name="Picture 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DC7F0" w14:textId="77777777" w:rsidR="000F74FE" w:rsidRPr="004C1B25" w:rsidRDefault="000F74F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3BC26BE" w14:textId="49E7DA16" w:rsidR="000F74FE" w:rsidRPr="004C1B25" w:rsidRDefault="000F74FE" w:rsidP="004A1FBE">
      <w:pPr>
        <w:pStyle w:val="Heading2"/>
        <w:numPr>
          <w:ilvl w:val="0"/>
          <w:numId w:val="136"/>
        </w:numPr>
        <w:rPr>
          <w:rFonts w:asciiTheme="majorHAnsi" w:hAnsiTheme="majorHAnsi" w:cstheme="majorHAnsi"/>
        </w:rPr>
      </w:pPr>
      <w:bookmarkStart w:id="20" w:name="_Toc188527885"/>
      <w:r w:rsidRPr="004C1B25">
        <w:rPr>
          <w:rFonts w:asciiTheme="majorHAnsi" w:hAnsiTheme="majorHAnsi" w:cstheme="majorHAnsi"/>
        </w:rPr>
        <w:lastRenderedPageBreak/>
        <w:t xml:space="preserve">Dodavanje novog objekta sa tipom </w:t>
      </w:r>
      <w:r w:rsidRPr="004C1B25">
        <w:rPr>
          <w:rFonts w:asciiTheme="majorHAnsi" w:hAnsiTheme="majorHAnsi" w:cstheme="majorHAnsi"/>
          <w:i/>
          <w:iCs/>
        </w:rPr>
        <w:t>ostalo</w:t>
      </w:r>
      <w:bookmarkEnd w:id="20"/>
    </w:p>
    <w:p w14:paraId="042717B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6AC5DFBC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EE103B" wp14:editId="2DF16075">
            <wp:extent cx="5334000" cy="2990850"/>
            <wp:effectExtent l="19050" t="19050" r="19050" b="19050"/>
            <wp:docPr id="1720867552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250CBC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5C664F41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0E24C0" wp14:editId="59A48EB9">
            <wp:extent cx="5334000" cy="2984500"/>
            <wp:effectExtent l="19050" t="19050" r="19050" b="25400"/>
            <wp:docPr id="569287118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FB4AFA" w14:textId="77777777" w:rsidR="000F74FE" w:rsidRPr="004C1B25" w:rsidRDefault="000F74FE" w:rsidP="008267C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7834E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"Novi objekat"</w:t>
      </w:r>
      <w:r w:rsidRPr="004C1B25">
        <w:rPr>
          <w:rFonts w:asciiTheme="majorHAnsi" w:hAnsiTheme="majorHAnsi" w:cstheme="majorHAnsi"/>
        </w:rPr>
        <w:t>, nakon čega se otvara novi prozor za unos informacija o objektu.</w:t>
      </w:r>
    </w:p>
    <w:p w14:paraId="68928B2F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043929" wp14:editId="5211873A">
            <wp:extent cx="5334000" cy="2971800"/>
            <wp:effectExtent l="19050" t="19050" r="19050" b="19050"/>
            <wp:docPr id="32254800" name="Picture 1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4800" name="Picture 1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F28149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objekta.</w:t>
      </w:r>
    </w:p>
    <w:p w14:paraId="6A56A6FB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57D91CB" wp14:editId="3D4EC46E">
            <wp:extent cx="5334000" cy="2984500"/>
            <wp:effectExtent l="19050" t="19050" r="19050" b="25400"/>
            <wp:docPr id="19227025" name="Picture 1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025" name="Picture 1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50E6BE" w14:textId="77777777" w:rsidR="000F74FE" w:rsidRPr="004C1B25" w:rsidRDefault="000F74FE" w:rsidP="008267C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B0CEA7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"Ostalo".</w:t>
      </w:r>
    </w:p>
    <w:p w14:paraId="4CF4CF62" w14:textId="20A39DE7" w:rsidR="000F74FE" w:rsidRPr="004C1B25" w:rsidRDefault="00486DDC" w:rsidP="008267C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ED72AC" wp14:editId="4EA2A891">
            <wp:extent cx="5431116" cy="3031067"/>
            <wp:effectExtent l="0" t="0" r="0" b="0"/>
            <wp:docPr id="282124541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124541" name="Picture 29" descr="A screenshot of a computer&#10;&#10;Description automatically generated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544" cy="303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BFF6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250526A5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03E2BA0" wp14:editId="2C1C79DC">
            <wp:extent cx="5334000" cy="2984500"/>
            <wp:effectExtent l="19050" t="19050" r="19050" b="25400"/>
            <wp:docPr id="1298262730" name="Picture 1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262730" name="Picture 1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A85F75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U polje za unos uneti naziv skladišta. U našem primeru unosimo </w:t>
      </w:r>
      <w:r w:rsidRPr="004C1B25">
        <w:rPr>
          <w:rStyle w:val="Strong"/>
          <w:rFonts w:asciiTheme="majorHAnsi" w:hAnsiTheme="majorHAnsi" w:cstheme="majorHAnsi"/>
        </w:rPr>
        <w:t>“Objekat - Ostalo".</w:t>
      </w:r>
    </w:p>
    <w:p w14:paraId="4362EB56" w14:textId="77777777" w:rsidR="000F74FE" w:rsidRPr="004C1B25" w:rsidRDefault="000F74FE" w:rsidP="008267C1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4EB284B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8. Kliknuti na polje za unos </w:t>
      </w:r>
      <w:r w:rsidRPr="004C1B25">
        <w:rPr>
          <w:rStyle w:val="Strong"/>
          <w:rFonts w:asciiTheme="majorHAnsi" w:hAnsiTheme="majorHAnsi" w:cstheme="majorHAnsi"/>
        </w:rPr>
        <w:t>"Zemlja".</w:t>
      </w:r>
    </w:p>
    <w:p w14:paraId="0C75AE39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B7BB381" wp14:editId="33A239C0">
            <wp:extent cx="5334000" cy="2990850"/>
            <wp:effectExtent l="19050" t="19050" r="19050" b="19050"/>
            <wp:docPr id="458761368" name="Picture 1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761368" name="Picture 1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A9868B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U polje za unos uneti zemlju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“Srbija".</w:t>
      </w:r>
    </w:p>
    <w:p w14:paraId="179B4110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10. Kliknuti na polje za unos </w:t>
      </w:r>
      <w:r w:rsidRPr="004C1B25">
        <w:rPr>
          <w:rStyle w:val="Strong"/>
          <w:rFonts w:asciiTheme="majorHAnsi" w:hAnsiTheme="majorHAnsi" w:cstheme="majorHAnsi"/>
        </w:rPr>
        <w:t>"Grad".</w:t>
      </w:r>
    </w:p>
    <w:p w14:paraId="3A1BCFFD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8E4513" wp14:editId="79FCF14B">
            <wp:extent cx="5334000" cy="2990850"/>
            <wp:effectExtent l="19050" t="19050" r="19050" b="19050"/>
            <wp:docPr id="955807946" name="Picture 1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807946" name="Picture 1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6FA32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 U polje za unos uneti grad u kome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“Beograd".</w:t>
      </w:r>
    </w:p>
    <w:p w14:paraId="1EB92F7A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15F109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12. 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770C76AD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7C1D323" wp14:editId="61CDE085">
            <wp:extent cx="5334000" cy="2990850"/>
            <wp:effectExtent l="19050" t="19050" r="19050" b="19050"/>
            <wp:docPr id="729287483" name="Picture 1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287483" name="Picture 1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31B46C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U polje za unos uneti poštanski broj. U našem primeru unosimo </w:t>
      </w:r>
      <w:r w:rsidRPr="004C1B25">
        <w:rPr>
          <w:rStyle w:val="Strong"/>
          <w:rFonts w:asciiTheme="majorHAnsi" w:hAnsiTheme="majorHAnsi" w:cstheme="majorHAnsi"/>
        </w:rPr>
        <w:t>“11000".</w:t>
      </w:r>
    </w:p>
    <w:p w14:paraId="71E36A86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14. 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3C7A87F9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2B436E" wp14:editId="40C6A921">
            <wp:extent cx="5334000" cy="2990850"/>
            <wp:effectExtent l="19050" t="19050" r="19050" b="19050"/>
            <wp:docPr id="35063735" name="Picture 1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3735" name="Picture 1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BF2782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U polje za unos uneti naziv ulice u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“Beogradska".</w:t>
      </w:r>
    </w:p>
    <w:p w14:paraId="175B8E14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E6665A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</w:p>
    <w:p w14:paraId="295700C7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532C7C" wp14:editId="31DE4E31">
            <wp:extent cx="5334000" cy="2990850"/>
            <wp:effectExtent l="19050" t="19050" r="19050" b="19050"/>
            <wp:docPr id="1116085518" name="Picture 1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085518" name="Picture 1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C599DA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17. U polje za unos uneti broj adrese na kojoj se nalazi skladište.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7CAC0593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18.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6E5EE03F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6A69AB" wp14:editId="6564A3FA">
            <wp:extent cx="5334000" cy="2990850"/>
            <wp:effectExtent l="19050" t="19050" r="19050" b="19050"/>
            <wp:docPr id="2005766176" name="Picture 1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766176" name="Picture 1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CDB6DD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19. U polje za unos uneti 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“Stefan".</w:t>
      </w:r>
    </w:p>
    <w:p w14:paraId="16ED1E5E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1B2CD13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20.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63720BF8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F3AC5F" wp14:editId="7F28B0B1">
            <wp:extent cx="5334000" cy="2990850"/>
            <wp:effectExtent l="19050" t="19050" r="19050" b="19050"/>
            <wp:docPr id="1936876902" name="Picture 1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876902" name="Picture 1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422088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21. U polje za unos uneti prezime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“Stefanovic".</w:t>
      </w:r>
    </w:p>
    <w:p w14:paraId="68E6C969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22. Kliknuti na polje za unos </w:t>
      </w:r>
      <w:r w:rsidRPr="004C1B25">
        <w:rPr>
          <w:rStyle w:val="Strong"/>
          <w:rFonts w:asciiTheme="majorHAnsi" w:hAnsiTheme="majorHAnsi" w:cstheme="majorHAnsi"/>
        </w:rPr>
        <w:t>"Email".</w:t>
      </w:r>
    </w:p>
    <w:p w14:paraId="78C9B056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70F83FD" wp14:editId="09476D56">
            <wp:extent cx="5334000" cy="2990850"/>
            <wp:effectExtent l="19050" t="19050" r="19050" b="19050"/>
            <wp:docPr id="441384024" name="Picture 1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384024" name="Picture 1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7EC25C" w14:textId="77777777" w:rsidR="000F74FE" w:rsidRPr="004C1B25" w:rsidRDefault="000F74FE" w:rsidP="008267C1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23. U polje za unos uneti email adresu odgovornog lica. U našem primeru unosimo </w:t>
      </w:r>
      <w:r w:rsidRPr="004C1B25">
        <w:rPr>
          <w:rStyle w:val="Strong"/>
          <w:rFonts w:asciiTheme="majorHAnsi" w:hAnsiTheme="majorHAnsi" w:cstheme="majorHAnsi"/>
        </w:rPr>
        <w:t>“stefan@test.com".</w:t>
      </w:r>
    </w:p>
    <w:p w14:paraId="55F32BA5" w14:textId="77777777" w:rsidR="000F74FE" w:rsidRPr="004C1B25" w:rsidRDefault="000F74FE" w:rsidP="008267C1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CDE4C41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24. Kliknuti na dugme za aktivaciju dodatog objekta nakon čuvanja podataka u sistemu.</w:t>
      </w:r>
    </w:p>
    <w:p w14:paraId="2720485C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3A295A" wp14:editId="16512283">
            <wp:extent cx="5334000" cy="2984500"/>
            <wp:effectExtent l="19050" t="19050" r="19050" b="25400"/>
            <wp:docPr id="1549276137" name="Picture 1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276137" name="Picture 1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84B6E2" w14:textId="77777777" w:rsidR="000F74FE" w:rsidRPr="004C1B25" w:rsidRDefault="000F74FE" w:rsidP="008267C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25. Nakon unesenih svih neophodnih podataka o objektu, kliknuti na dugme </w:t>
      </w:r>
      <w:r w:rsidRPr="004C1B25">
        <w:rPr>
          <w:rStyle w:val="Strong"/>
          <w:rFonts w:asciiTheme="majorHAnsi" w:hAnsiTheme="majorHAnsi" w:cstheme="majorHAnsi"/>
        </w:rPr>
        <w:t>"Sačuvaj".</w:t>
      </w:r>
      <w:r w:rsidRPr="004C1B25">
        <w:rPr>
          <w:rFonts w:asciiTheme="majorHAnsi" w:hAnsiTheme="majorHAnsi" w:cstheme="majorHAnsi"/>
        </w:rPr>
        <w:t xml:space="preserve"> Dodati objekat će biti prikazan u listi objekata.</w:t>
      </w:r>
    </w:p>
    <w:p w14:paraId="2A68BE31" w14:textId="77777777" w:rsidR="000F74FE" w:rsidRPr="004C1B25" w:rsidRDefault="000F74FE" w:rsidP="008267C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A5B3A3" wp14:editId="0CE948F6">
            <wp:extent cx="5334000" cy="2990850"/>
            <wp:effectExtent l="19050" t="19050" r="19050" b="19050"/>
            <wp:docPr id="63351682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1682" name="Picture 1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551939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EB554C1" w14:textId="761CF8FC" w:rsidR="000F74FE" w:rsidRPr="004C1B25" w:rsidRDefault="000F74FE" w:rsidP="004A1FBE">
      <w:pPr>
        <w:pStyle w:val="Heading2"/>
        <w:numPr>
          <w:ilvl w:val="0"/>
          <w:numId w:val="134"/>
        </w:numPr>
        <w:rPr>
          <w:rFonts w:asciiTheme="majorHAnsi" w:hAnsiTheme="majorHAnsi" w:cstheme="majorHAnsi"/>
        </w:rPr>
      </w:pPr>
      <w:bookmarkStart w:id="21" w:name="_Toc188527886"/>
      <w:r w:rsidRPr="004C1B25">
        <w:rPr>
          <w:rFonts w:asciiTheme="majorHAnsi" w:hAnsiTheme="majorHAnsi" w:cstheme="majorHAnsi"/>
        </w:rPr>
        <w:lastRenderedPageBreak/>
        <w:t>Izmena postojećih objekta</w:t>
      </w:r>
      <w:bookmarkEnd w:id="21"/>
    </w:p>
    <w:p w14:paraId="1D816108" w14:textId="77777777" w:rsidR="000F74FE" w:rsidRPr="004C1B25" w:rsidRDefault="000F74FE" w:rsidP="00F75BC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07743F7C" w14:textId="77777777" w:rsidR="000F74FE" w:rsidRPr="004C1B25" w:rsidRDefault="000F74FE" w:rsidP="00F75B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A0C98D" wp14:editId="6F610B4C">
            <wp:extent cx="5334000" cy="2990850"/>
            <wp:effectExtent l="19050" t="19050" r="19050" b="19050"/>
            <wp:docPr id="727423826" name="Picture 1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867552" name="Picture 1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B427C8" w14:textId="77777777" w:rsidR="000F74FE" w:rsidRPr="004C1B25" w:rsidRDefault="000F74FE" w:rsidP="00F75BC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"Objekti".</w:t>
      </w:r>
    </w:p>
    <w:p w14:paraId="4766CBD1" w14:textId="77777777" w:rsidR="000F74FE" w:rsidRPr="004C1B25" w:rsidRDefault="000F74FE" w:rsidP="00F75B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8FB6428" wp14:editId="5F3E54FB">
            <wp:extent cx="5334000" cy="2984500"/>
            <wp:effectExtent l="19050" t="19050" r="19050" b="25400"/>
            <wp:docPr id="1986102024" name="Picture 1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87118" name="Picture 1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A5F88D" w14:textId="77777777" w:rsidR="000F74FE" w:rsidRPr="004C1B25" w:rsidRDefault="000F74FE" w:rsidP="00AE755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3D1B14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objekat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"OBJEKAT - OSTALO"</w:t>
      </w:r>
      <w:r w:rsidRPr="004C1B25">
        <w:rPr>
          <w:rFonts w:asciiTheme="majorHAnsi" w:hAnsiTheme="majorHAnsi" w:cstheme="majorHAnsi"/>
        </w:rPr>
        <w:t xml:space="preserve"> objekat.</w:t>
      </w:r>
    </w:p>
    <w:p w14:paraId="0A44B0A6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54F0429" wp14:editId="735F9712">
            <wp:extent cx="5334000" cy="2990850"/>
            <wp:effectExtent l="19050" t="19050" r="19050" b="19050"/>
            <wp:docPr id="1518439414" name="Picture 1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439414" name="Picture 1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996D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polje za unos </w:t>
      </w:r>
      <w:r w:rsidRPr="004C1B25">
        <w:rPr>
          <w:rStyle w:val="Strong"/>
          <w:rFonts w:asciiTheme="majorHAnsi" w:hAnsiTheme="majorHAnsi" w:cstheme="majorHAnsi"/>
        </w:rPr>
        <w:t>"Naziv".</w:t>
      </w:r>
    </w:p>
    <w:p w14:paraId="245B807B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33893F" wp14:editId="15250B88">
            <wp:extent cx="5334000" cy="2984500"/>
            <wp:effectExtent l="19050" t="19050" r="19050" b="25400"/>
            <wp:docPr id="182566105" name="Picture 1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6105" name="Picture 1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5CBD22" w14:textId="77777777" w:rsidR="000F74FE" w:rsidRPr="004C1B25" w:rsidRDefault="000F74FE" w:rsidP="00AE755E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Obrisati uneseni naziv objekta, i uneti novi naziv, za naš primer uneti </w:t>
      </w:r>
      <w:r w:rsidRPr="004C1B25">
        <w:rPr>
          <w:rStyle w:val="Strong"/>
          <w:rFonts w:asciiTheme="majorHAnsi" w:hAnsiTheme="majorHAnsi" w:cstheme="majorHAnsi"/>
        </w:rPr>
        <w:t>"OBJEKAT OSTALO 2".</w:t>
      </w:r>
    </w:p>
    <w:p w14:paraId="31D0A203" w14:textId="77777777" w:rsidR="000F74FE" w:rsidRPr="004C1B25" w:rsidRDefault="000F74FE" w:rsidP="00AE755E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BE40CB5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6. Kliknuti na dugme </w:t>
      </w:r>
      <w:r w:rsidRPr="004C1B25">
        <w:rPr>
          <w:rStyle w:val="Strong"/>
          <w:rFonts w:asciiTheme="majorHAnsi" w:hAnsiTheme="majorHAnsi" w:cstheme="majorHAnsi"/>
        </w:rPr>
        <w:t>"Sačuvaj",</w:t>
      </w:r>
      <w:r w:rsidRPr="004C1B25">
        <w:rPr>
          <w:rFonts w:asciiTheme="majorHAnsi" w:hAnsiTheme="majorHAnsi" w:cstheme="majorHAnsi"/>
        </w:rPr>
        <w:t xml:space="preserve"> nakon čega u listi objekata primetiti da se naziv objekta promenio u </w:t>
      </w:r>
      <w:r w:rsidRPr="004C1B25">
        <w:rPr>
          <w:rStyle w:val="Strong"/>
          <w:rFonts w:asciiTheme="majorHAnsi" w:hAnsiTheme="majorHAnsi" w:cstheme="majorHAnsi"/>
        </w:rPr>
        <w:t>"OBJEKAT OSTALO 2".</w:t>
      </w:r>
    </w:p>
    <w:p w14:paraId="66C83765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9382B7C" wp14:editId="0AE90E0A">
            <wp:extent cx="5334000" cy="2990850"/>
            <wp:effectExtent l="19050" t="19050" r="19050" b="19050"/>
            <wp:docPr id="1323224596" name="Picture 1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224596" name="Picture 1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020E03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BE04748" w14:textId="77777777" w:rsidR="000F74FE" w:rsidRPr="004C1B25" w:rsidRDefault="000F74FE" w:rsidP="004A1FBE">
      <w:pPr>
        <w:pStyle w:val="Heading2"/>
        <w:numPr>
          <w:ilvl w:val="0"/>
          <w:numId w:val="134"/>
        </w:numPr>
        <w:rPr>
          <w:rFonts w:asciiTheme="majorHAnsi" w:hAnsiTheme="majorHAnsi" w:cstheme="majorHAnsi"/>
        </w:rPr>
      </w:pPr>
      <w:bookmarkStart w:id="22" w:name="_Toc188527887"/>
      <w:r w:rsidRPr="004C1B25">
        <w:rPr>
          <w:rFonts w:asciiTheme="majorHAnsi" w:hAnsiTheme="majorHAnsi" w:cstheme="majorHAnsi"/>
        </w:rPr>
        <w:lastRenderedPageBreak/>
        <w:t>Obnavljanje ključa za autentifikaciju u sekciji API</w:t>
      </w:r>
      <w:bookmarkEnd w:id="22"/>
    </w:p>
    <w:p w14:paraId="561B65DA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741F4E15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CC4EE1" wp14:editId="1DFADEE3">
            <wp:extent cx="5334000" cy="2984500"/>
            <wp:effectExtent l="19050" t="19050" r="19050" b="25400"/>
            <wp:docPr id="2016842854" name="Picture 1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842854" name="Picture 1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037F6D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"API".</w:t>
      </w:r>
    </w:p>
    <w:p w14:paraId="513C65EB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C457971" wp14:editId="5050A8C2">
            <wp:extent cx="5334000" cy="2984500"/>
            <wp:effectExtent l="19050" t="19050" r="19050" b="25400"/>
            <wp:docPr id="1882928372" name="Picture 1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928372" name="Picture 1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1EC2D0" w14:textId="77777777" w:rsidR="000F74FE" w:rsidRPr="004C1B25" w:rsidRDefault="000F74FE" w:rsidP="00AE755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824624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"Obnovi".</w:t>
      </w:r>
    </w:p>
    <w:p w14:paraId="06DA3667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6709F8" wp14:editId="28F653B9">
            <wp:extent cx="5334000" cy="2984500"/>
            <wp:effectExtent l="19050" t="19050" r="19050" b="25400"/>
            <wp:docPr id="1511409358" name="Picture 1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409358" name="Picture 1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65B846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novootvorenom prozoru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655B51BC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F6B7E0" wp14:editId="6FF8D3C7">
            <wp:extent cx="5334000" cy="2984500"/>
            <wp:effectExtent l="19050" t="19050" r="19050" b="25400"/>
            <wp:docPr id="1228213808" name="Picture 1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213808" name="Picture 1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5B8052" w14:textId="77777777" w:rsidR="000F74FE" w:rsidRPr="004C1B25" w:rsidRDefault="000F74FE" w:rsidP="00AE755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056C0A1" w14:textId="77777777" w:rsidR="000F74FE" w:rsidRPr="004C1B25" w:rsidRDefault="000F74FE" w:rsidP="00AE755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ključ za autentifikaciju uspešno obnovljen.</w:t>
      </w:r>
    </w:p>
    <w:p w14:paraId="1B289743" w14:textId="77777777" w:rsidR="000F74FE" w:rsidRPr="004C1B25" w:rsidRDefault="000F74FE" w:rsidP="00AE755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7E17D78" wp14:editId="609727F4">
            <wp:extent cx="5334000" cy="3867150"/>
            <wp:effectExtent l="19050" t="19050" r="19050" b="19050"/>
            <wp:docPr id="110174479" name="Picture 1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74479" name="Picture 1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7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3FB6B6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A515662" w14:textId="77777777" w:rsidR="000F74FE" w:rsidRPr="004C1B25" w:rsidRDefault="000F74FE" w:rsidP="004A1FBE">
      <w:pPr>
        <w:pStyle w:val="Heading2"/>
        <w:numPr>
          <w:ilvl w:val="0"/>
          <w:numId w:val="134"/>
        </w:numPr>
        <w:rPr>
          <w:rFonts w:asciiTheme="majorHAnsi" w:hAnsiTheme="majorHAnsi" w:cstheme="majorHAnsi"/>
        </w:rPr>
      </w:pPr>
      <w:bookmarkStart w:id="23" w:name="_Toc188527888"/>
      <w:r w:rsidRPr="004C1B25">
        <w:rPr>
          <w:rFonts w:asciiTheme="majorHAnsi" w:hAnsiTheme="majorHAnsi" w:cstheme="majorHAnsi"/>
        </w:rPr>
        <w:lastRenderedPageBreak/>
        <w:t>Deaktivacija API integracije u sekciji API</w:t>
      </w:r>
      <w:bookmarkEnd w:id="23"/>
    </w:p>
    <w:p w14:paraId="2D6BC798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"Podešavanja".</w:t>
      </w:r>
    </w:p>
    <w:p w14:paraId="1AD4CB77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1E4A0CC" wp14:editId="5AF96DD3">
            <wp:extent cx="5334000" cy="2984500"/>
            <wp:effectExtent l="19050" t="19050" r="19050" b="25400"/>
            <wp:docPr id="1356152928" name="Picture 1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152928" name="Picture 1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8E6560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sekciju </w:t>
      </w:r>
      <w:r w:rsidRPr="004C1B25">
        <w:rPr>
          <w:rStyle w:val="Strong"/>
          <w:rFonts w:asciiTheme="majorHAnsi" w:hAnsiTheme="majorHAnsi" w:cstheme="majorHAnsi"/>
        </w:rPr>
        <w:t>"API".</w:t>
      </w:r>
    </w:p>
    <w:p w14:paraId="21D40937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DF72EF1" wp14:editId="7ED08D9E">
            <wp:extent cx="5334000" cy="2971800"/>
            <wp:effectExtent l="19050" t="19050" r="19050" b="19050"/>
            <wp:docPr id="630563797" name="Picture 1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563797" name="Picture 1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7247D7" w14:textId="77777777" w:rsidR="000F74FE" w:rsidRPr="004C1B25" w:rsidRDefault="000F74FE" w:rsidP="00EB58E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13ADA2C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Kliknuti na dugme za deaktiviranje API integracije.</w:t>
      </w:r>
    </w:p>
    <w:p w14:paraId="29D0A65F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1D5DDD6" wp14:editId="24AC22E6">
            <wp:extent cx="5334000" cy="2984500"/>
            <wp:effectExtent l="19050" t="19050" r="19050" b="25400"/>
            <wp:docPr id="7514704" name="Picture 127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704" name="Picture 127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48B62ED" w14:textId="77777777" w:rsidR="000F74FE" w:rsidRPr="004C1B25" w:rsidRDefault="000F74FE" w:rsidP="00EB58E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API integracija deaktivirana.</w:t>
      </w:r>
    </w:p>
    <w:p w14:paraId="325F04D3" w14:textId="77777777" w:rsidR="000F74FE" w:rsidRPr="004C1B25" w:rsidRDefault="000F74FE" w:rsidP="00EB58E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AC3A852" wp14:editId="3F1D38AA">
            <wp:extent cx="5334000" cy="2984500"/>
            <wp:effectExtent l="19050" t="19050" r="19050" b="25400"/>
            <wp:docPr id="1158655401" name="Picture 126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55401" name="Picture 126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48ED9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2D08D81" w14:textId="5BCBE272" w:rsidR="000F74FE" w:rsidRPr="004C1B25" w:rsidRDefault="000808FD" w:rsidP="00AE0006">
      <w:pPr>
        <w:pStyle w:val="Heading1"/>
        <w:rPr>
          <w:rFonts w:asciiTheme="majorHAnsi" w:hAnsiTheme="majorHAnsi" w:cstheme="majorHAnsi"/>
        </w:rPr>
      </w:pPr>
      <w:bookmarkStart w:id="24" w:name="_Toc18852788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OVLAŠĆENA LICA ZA PREUZIMANJE MARKICA</w:t>
      </w:r>
      <w:bookmarkEnd w:id="24"/>
    </w:p>
    <w:p w14:paraId="55D1762A" w14:textId="77777777" w:rsidR="000F74FE" w:rsidRPr="004C1B25" w:rsidRDefault="000F74FE" w:rsidP="00ED398C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ovlašćena lica za preuzimanje markica ima mogućnost pregleda informacija ovlašćenih lica, dodavanje novih kao I izmenu već postojećih ovlašćenih lica.</w:t>
      </w:r>
    </w:p>
    <w:p w14:paraId="5FAF141B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25" w:name="_Toc188527890"/>
      <w:r w:rsidRPr="004C1B25">
        <w:rPr>
          <w:rFonts w:asciiTheme="majorHAnsi" w:hAnsiTheme="majorHAnsi" w:cstheme="majorHAnsi"/>
        </w:rPr>
        <w:t>Pregled liste ovlašćenih lica za preuzimanje markica</w:t>
      </w:r>
      <w:bookmarkEnd w:id="25"/>
    </w:p>
    <w:p w14:paraId="5AA32A65" w14:textId="77777777" w:rsidR="000F74FE" w:rsidRPr="004C1B25" w:rsidRDefault="000F74FE" w:rsidP="003E454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1549F11F" w14:textId="16D803E9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13BABB" wp14:editId="12EF8422">
            <wp:extent cx="5334000" cy="2990850"/>
            <wp:effectExtent l="19050" t="19050" r="19050" b="19050"/>
            <wp:docPr id="768664838" name="Picture 1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664838" name="Picture 1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B3DDDF" w14:textId="77777777" w:rsidR="000F74FE" w:rsidRPr="004C1B25" w:rsidRDefault="000F74FE" w:rsidP="003E454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ovlašćenih lica za preuzimanje markica, sa prikazanim osnovnim informacijama za svako ovlašćeno lice.</w:t>
      </w:r>
    </w:p>
    <w:p w14:paraId="61D208BF" w14:textId="36A87525" w:rsidR="000F74FE" w:rsidRPr="00FE6118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9ACCAEC" wp14:editId="44F1668C">
            <wp:extent cx="5334000" cy="2971800"/>
            <wp:effectExtent l="19050" t="19050" r="19050" b="19050"/>
            <wp:docPr id="514450298" name="Picture 1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50298" name="Picture 1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A67B00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26" w:name="_Toc188527891"/>
      <w:r w:rsidRPr="004C1B25">
        <w:rPr>
          <w:rFonts w:asciiTheme="majorHAnsi" w:hAnsiTheme="majorHAnsi" w:cstheme="majorHAnsi"/>
        </w:rPr>
        <w:lastRenderedPageBreak/>
        <w:t>Dodavanje novog ovlašćenog lica za preuzimanje markica</w:t>
      </w:r>
      <w:bookmarkEnd w:id="26"/>
    </w:p>
    <w:p w14:paraId="7AC99340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2222FFC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BF7E624" wp14:editId="7044F8BF">
            <wp:extent cx="5334000" cy="2990850"/>
            <wp:effectExtent l="19050" t="19050" r="19050" b="19050"/>
            <wp:docPr id="1524111888" name="Picture 1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11888" name="Picture 1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C3790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"Dodaj ovlašćeno lice"</w:t>
      </w:r>
      <w:r w:rsidRPr="004C1B25">
        <w:rPr>
          <w:rFonts w:asciiTheme="majorHAnsi" w:hAnsiTheme="majorHAnsi" w:cstheme="majorHAnsi"/>
        </w:rPr>
        <w:t>, nakon čega se otvara novi prozor za unos potrebnih informacija za dodavanje novog ovlašćenog lica za preuzimanje markica.</w:t>
      </w:r>
    </w:p>
    <w:p w14:paraId="56AC4BDA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107B964" wp14:editId="405FEA80">
            <wp:extent cx="5334000" cy="2971800"/>
            <wp:effectExtent l="19050" t="19050" r="19050" b="19050"/>
            <wp:docPr id="773519880" name="Picture 1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19880" name="Picture 1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E6E168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6622C3E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2F484215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AB3FAAE" wp14:editId="25A4B84F">
            <wp:extent cx="5334000" cy="2984500"/>
            <wp:effectExtent l="19050" t="19050" r="19050" b="25400"/>
            <wp:docPr id="591767086" name="Picture 1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67086" name="Picture 1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1BE757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U polje za unos uneti ime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“Zoran".</w:t>
      </w:r>
    </w:p>
    <w:p w14:paraId="0386A191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"Prezime".</w:t>
      </w:r>
    </w:p>
    <w:p w14:paraId="5EF0EA8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3F7309" wp14:editId="0C2CECED">
            <wp:extent cx="5334000" cy="2984500"/>
            <wp:effectExtent l="19050" t="19050" r="19050" b="25400"/>
            <wp:docPr id="1061340170" name="Picture 1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40170" name="Picture 1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6320DE" w14:textId="77777777" w:rsidR="000F74FE" w:rsidRPr="004C1B25" w:rsidRDefault="000F74FE" w:rsidP="00E67F6D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prezime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“Zoranović".</w:t>
      </w:r>
    </w:p>
    <w:p w14:paraId="04F0C6A9" w14:textId="77777777" w:rsidR="000F74FE" w:rsidRPr="004C1B25" w:rsidRDefault="000F74FE" w:rsidP="00E67F6D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401E4FD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7. Kliknuti na polje za unos </w:t>
      </w:r>
      <w:r w:rsidRPr="004C1B25">
        <w:rPr>
          <w:rStyle w:val="Strong"/>
          <w:rFonts w:asciiTheme="majorHAnsi" w:hAnsiTheme="majorHAnsi" w:cstheme="majorHAnsi"/>
        </w:rPr>
        <w:t>"Broj lične karte".</w:t>
      </w:r>
    </w:p>
    <w:p w14:paraId="77BA7C19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89EC9B" wp14:editId="7046CC19">
            <wp:extent cx="5334000" cy="2990850"/>
            <wp:effectExtent l="19050" t="19050" r="19050" b="19050"/>
            <wp:docPr id="997639513" name="Picture 1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39513" name="Picture 1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37C225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8. U polje za unos uneti broj lične karte ovlašćenog lica. U našem primeru unosimo </w:t>
      </w:r>
      <w:r w:rsidRPr="004C1B25">
        <w:rPr>
          <w:rStyle w:val="Strong"/>
          <w:rFonts w:asciiTheme="majorHAnsi" w:hAnsiTheme="majorHAnsi" w:cstheme="majorHAnsi"/>
        </w:rPr>
        <w:t>“938475661".</w:t>
      </w:r>
    </w:p>
    <w:p w14:paraId="1E1FD10C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9. Kliknuti na polje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početnog datuma važenja ovlašćenja za preuzimanje markica.</w:t>
      </w:r>
    </w:p>
    <w:p w14:paraId="45A37766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710DA75" wp14:editId="0C99B29E">
            <wp:extent cx="5334000" cy="2990850"/>
            <wp:effectExtent l="19050" t="19050" r="19050" b="19050"/>
            <wp:docPr id="1381591511" name="Picture 1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91511" name="Picture 1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286D2E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8F1517B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10. Odabrati datum od kog počinje važenje ovlašćenja.</w:t>
      </w:r>
    </w:p>
    <w:p w14:paraId="6CCFB85E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F661164" wp14:editId="09B619CD">
            <wp:extent cx="5334000" cy="2990850"/>
            <wp:effectExtent l="19050" t="19050" r="19050" b="19050"/>
            <wp:docPr id="96316225" name="Picture 136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16225" name="Picture 136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E0E26F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11. Kliknuti na polje </w:t>
      </w:r>
      <w:r w:rsidRPr="004C1B25">
        <w:rPr>
          <w:rStyle w:val="Strong"/>
          <w:rFonts w:asciiTheme="majorHAnsi" w:hAnsiTheme="majorHAnsi" w:cstheme="majorHAnsi"/>
        </w:rPr>
        <w:t>"Datum do"</w:t>
      </w:r>
      <w:r w:rsidRPr="004C1B25">
        <w:rPr>
          <w:rFonts w:asciiTheme="majorHAnsi" w:hAnsiTheme="majorHAnsi" w:cstheme="majorHAnsi"/>
        </w:rPr>
        <w:t>, nakon čega se prikazuje kalendar za odabir krajnjeg datuma važenja ovlašćenja za preuzimanje markica.</w:t>
      </w:r>
    </w:p>
    <w:p w14:paraId="095BB8EF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A087350" wp14:editId="213C937D">
            <wp:extent cx="5334000" cy="2990850"/>
            <wp:effectExtent l="19050" t="19050" r="19050" b="19050"/>
            <wp:docPr id="1830799767" name="Picture 1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799767" name="Picture 1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25F00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79342FE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12. Odabrati datum do kog važi ovlašćenje.</w:t>
      </w:r>
    </w:p>
    <w:p w14:paraId="377DC265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F2EA91" wp14:editId="211D9372">
            <wp:extent cx="5334000" cy="2990850"/>
            <wp:effectExtent l="19050" t="19050" r="19050" b="19050"/>
            <wp:docPr id="369752907" name="Picture 134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52907" name="Picture 134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977867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13. Kliknuti na dugme </w:t>
      </w:r>
      <w:r w:rsidRPr="004C1B25">
        <w:rPr>
          <w:rStyle w:val="Strong"/>
          <w:rFonts w:asciiTheme="majorHAnsi" w:hAnsiTheme="majorHAnsi" w:cstheme="majorHAnsi"/>
        </w:rPr>
        <w:t>"Dodaj".</w:t>
      </w:r>
    </w:p>
    <w:p w14:paraId="43F2EDD8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AE3CEE" wp14:editId="656438FF">
            <wp:extent cx="5334000" cy="2990850"/>
            <wp:effectExtent l="19050" t="19050" r="19050" b="19050"/>
            <wp:docPr id="1843860680" name="Picture 1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60680" name="Picture 1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9B5CFF" w14:textId="77777777" w:rsidR="000F74FE" w:rsidRPr="004C1B25" w:rsidRDefault="000F74FE" w:rsidP="00E67F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84B8132" w14:textId="77777777" w:rsidR="000F74FE" w:rsidRPr="004C1B25" w:rsidRDefault="000F74FE" w:rsidP="00E67F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14. Nakon dodavanja novog ovlašćenog lica za preuzimanje markica, primetiti da se ono nalazi u tabeli svih postojećih ovlašćenih lica.</w:t>
      </w:r>
    </w:p>
    <w:p w14:paraId="43A83DD8" w14:textId="77777777" w:rsidR="000F74FE" w:rsidRPr="004C1B25" w:rsidRDefault="000F74FE" w:rsidP="00E67F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EB73DD" wp14:editId="73C8CE55">
            <wp:extent cx="5334000" cy="2095500"/>
            <wp:effectExtent l="19050" t="19050" r="19050" b="19050"/>
            <wp:docPr id="1025683530" name="Picture 1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83530" name="Picture 1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95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5969C7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93BB6C3" w14:textId="77777777" w:rsidR="000F74FE" w:rsidRPr="004C1B25" w:rsidRDefault="000F74FE" w:rsidP="000F74FE">
      <w:pPr>
        <w:pStyle w:val="Heading2"/>
        <w:numPr>
          <w:ilvl w:val="0"/>
          <w:numId w:val="22"/>
        </w:numPr>
        <w:rPr>
          <w:rFonts w:asciiTheme="majorHAnsi" w:hAnsiTheme="majorHAnsi" w:cstheme="majorHAnsi"/>
        </w:rPr>
      </w:pPr>
      <w:bookmarkStart w:id="27" w:name="_Toc188527892"/>
      <w:r w:rsidRPr="004C1B25">
        <w:rPr>
          <w:rFonts w:asciiTheme="majorHAnsi" w:hAnsiTheme="majorHAnsi" w:cstheme="majorHAnsi"/>
        </w:rPr>
        <w:lastRenderedPageBreak/>
        <w:t>Izmena postojećih ovlašćenih lica za preuzimanje markica</w:t>
      </w:r>
      <w:bookmarkEnd w:id="27"/>
    </w:p>
    <w:p w14:paraId="52DF048C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"Ovlašćena lica".</w:t>
      </w:r>
    </w:p>
    <w:p w14:paraId="50BE410E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A0860A" wp14:editId="1E4334E1">
            <wp:extent cx="5334000" cy="2990850"/>
            <wp:effectExtent l="19050" t="19050" r="19050" b="19050"/>
            <wp:docPr id="873298178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D299E4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ovlašćeno lice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"Zoran Zoranovic"</w:t>
      </w:r>
      <w:r w:rsidRPr="004C1B25">
        <w:rPr>
          <w:rFonts w:asciiTheme="majorHAnsi" w:hAnsiTheme="majorHAnsi" w:cstheme="majorHAnsi"/>
        </w:rPr>
        <w:t xml:space="preserve"> ovlašćeno lice.</w:t>
      </w:r>
    </w:p>
    <w:p w14:paraId="0366979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507056" wp14:editId="0FF2497E">
            <wp:extent cx="5334000" cy="2990850"/>
            <wp:effectExtent l="19050" t="19050" r="19050" b="19050"/>
            <wp:docPr id="574346103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D18A6B" w14:textId="77777777" w:rsidR="000F74FE" w:rsidRPr="004C1B25" w:rsidRDefault="000F74FE" w:rsidP="00ED398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EB7DE33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novootvorenom prozoru, kliknuti na polje za unos </w:t>
      </w:r>
      <w:r w:rsidRPr="004C1B25">
        <w:rPr>
          <w:rStyle w:val="Strong"/>
          <w:rFonts w:asciiTheme="majorHAnsi" w:hAnsiTheme="majorHAnsi" w:cstheme="majorHAnsi"/>
        </w:rPr>
        <w:t>"Ime".</w:t>
      </w:r>
    </w:p>
    <w:p w14:paraId="5ED40E4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FA2DBB" wp14:editId="04B9394D">
            <wp:extent cx="5334000" cy="2984500"/>
            <wp:effectExtent l="19050" t="19050" r="19050" b="25400"/>
            <wp:docPr id="1915208133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401FA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Obrisati uneseno ime ovlašćenog lica, i uneti novo ime, za naš primer uneti </w:t>
      </w:r>
      <w:r w:rsidRPr="004C1B25">
        <w:rPr>
          <w:rStyle w:val="Strong"/>
          <w:rFonts w:asciiTheme="majorHAnsi" w:hAnsiTheme="majorHAnsi" w:cstheme="majorHAnsi"/>
        </w:rPr>
        <w:t>"Jovan".</w:t>
      </w:r>
    </w:p>
    <w:p w14:paraId="4E3C7AEF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"Izmeni".</w:t>
      </w:r>
    </w:p>
    <w:p w14:paraId="0144F5A0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D7F4B2" wp14:editId="07D33393">
            <wp:extent cx="5334000" cy="2990850"/>
            <wp:effectExtent l="19050" t="19050" r="19050" b="19050"/>
            <wp:docPr id="1861220992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8FA396" w14:textId="77777777" w:rsidR="000F74FE" w:rsidRPr="004C1B25" w:rsidRDefault="000F74FE" w:rsidP="00ED398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838EA2" w14:textId="77777777" w:rsidR="000F74FE" w:rsidRPr="004C1B25" w:rsidRDefault="000F74FE" w:rsidP="00ED398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u listi ovlašćenih lica da je ovlašćeno lice izmenjeno.</w:t>
      </w:r>
    </w:p>
    <w:p w14:paraId="44039353" w14:textId="77777777" w:rsidR="000F74FE" w:rsidRPr="004C1B25" w:rsidRDefault="000F74FE" w:rsidP="00ED398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C6E38E3" wp14:editId="3B8935EE">
            <wp:extent cx="5334000" cy="1689100"/>
            <wp:effectExtent l="19050" t="19050" r="19050" b="25400"/>
            <wp:docPr id="1506365451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9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37B303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BDB6E73" w14:textId="37BB0F06" w:rsidR="000F74FE" w:rsidRPr="004C1B25" w:rsidRDefault="000808FD" w:rsidP="00196381">
      <w:pPr>
        <w:pStyle w:val="Heading1"/>
        <w:rPr>
          <w:rFonts w:asciiTheme="majorHAnsi" w:hAnsiTheme="majorHAnsi" w:cstheme="majorHAnsi"/>
        </w:rPr>
      </w:pPr>
      <w:bookmarkStart w:id="28" w:name="_Toc188527893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ZAHTEVI ZA IZDAVANJE KONTROLNIH AKCIZNIH MARKICA</w:t>
      </w:r>
      <w:bookmarkEnd w:id="28"/>
    </w:p>
    <w:p w14:paraId="5C29355A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vrši podnošenje novog zahteva za izdavanje kontrolnih akciznih markica i vrši preuzimanje izdatog predračuna za plaćanje. U slučaju odbijanja zahteva od strane ministarstva finansija, korisnik mora podneti nov zahtev za izdavanje kontrolnih akciznih markica, a ako ministarstvo finansija vrati zahtev na dopunu, korisnik može izmeniti zahtev I poslati isti na ponovnu obradu.</w:t>
      </w:r>
    </w:p>
    <w:p w14:paraId="33F09609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Kada dođe do izdavanja traženih kontrolnih akciznih markica, korisnik ima uvid u izdati opseg markica na samom zahtevu.</w:t>
      </w:r>
    </w:p>
    <w:p w14:paraId="2FB8B707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29" w:name="_Toc188527894"/>
      <w:r w:rsidRPr="004C1B25">
        <w:rPr>
          <w:rFonts w:asciiTheme="majorHAnsi" w:hAnsiTheme="majorHAnsi" w:cstheme="majorHAnsi"/>
        </w:rPr>
        <w:t>Podnošenje novog zahteva za izdavanje kontrolnih akciznih markica kao proizvođač</w:t>
      </w:r>
      <w:bookmarkEnd w:id="29"/>
    </w:p>
    <w:p w14:paraId="5C5266A0" w14:textId="00984336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6037F538" w14:textId="29E632E8" w:rsidR="000F74FE" w:rsidRPr="004C1B25" w:rsidRDefault="001E3990" w:rsidP="00BB32C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3BBB4E" wp14:editId="3E47E0FB">
            <wp:extent cx="5439422" cy="3040380"/>
            <wp:effectExtent l="0" t="0" r="8890" b="7620"/>
            <wp:docPr id="1383529176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29176" name="Picture 3" descr="A screenshot of a computer&#10;&#10;Description automatically generated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9422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7512A" w14:textId="77777777" w:rsidR="000F74FE" w:rsidRPr="004C1B25" w:rsidRDefault="000F74FE" w:rsidP="001956F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281A0B5" w14:textId="274D9FFD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33B6602F" w14:textId="74A00966" w:rsidR="000F74FE" w:rsidRPr="004C1B25" w:rsidRDefault="00B40FCA" w:rsidP="00B40FC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92819DB" wp14:editId="532D85A5">
            <wp:extent cx="5357626" cy="2994660"/>
            <wp:effectExtent l="0" t="0" r="0" b="0"/>
            <wp:docPr id="1789390284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390284" name="Picture 5" descr="A screenshot of a computer&#10;&#10;Description automatically generated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974" cy="300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4B5A1" w14:textId="761AAC91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"Proizvođač"</w:t>
      </w:r>
      <w:r w:rsidR="0018567E">
        <w:rPr>
          <w:rStyle w:val="Strong"/>
          <w:rFonts w:asciiTheme="majorHAnsi" w:hAnsiTheme="majorHAnsi" w:cstheme="majorHAnsi"/>
        </w:rPr>
        <w:t>, „Uvoznik“ i „Promet po posebnom postupku“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4208C811" w14:textId="7AC7DDA4" w:rsidR="007140EB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4934B0" wp14:editId="6F76F517">
            <wp:extent cx="5334000" cy="2990850"/>
            <wp:effectExtent l="19050" t="19050" r="19050" b="19050"/>
            <wp:docPr id="1650666950" name="Picture 1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666950" name="Picture 15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0B1240" w14:textId="60491DFA" w:rsidR="000F74FE" w:rsidRPr="007140EB" w:rsidRDefault="007140EB" w:rsidP="007140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5F00146" w14:textId="4532BD93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67E23099" w14:textId="26457642" w:rsidR="000F74FE" w:rsidRPr="004C1B25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A55330" wp14:editId="7E753E90">
            <wp:extent cx="5334000" cy="2984500"/>
            <wp:effectExtent l="19050" t="19050" r="19050" b="25400"/>
            <wp:docPr id="352184359" name="Picture 1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84359" name="Picture 15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6F5F35" w14:textId="52B05D92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novootvorenom formularu za podnošenje zahteva za izdavanje kontrolnih markica,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2AA4573C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2EE0A41" wp14:editId="310C47D7">
            <wp:extent cx="5334000" cy="2971800"/>
            <wp:effectExtent l="19050" t="19050" r="19050" b="19050"/>
            <wp:docPr id="25077790" name="Picture 1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7790" name="Picture 1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DB370AF" w14:textId="718292F9" w:rsidR="007B5A13" w:rsidRDefault="000F74FE" w:rsidP="007B5A13">
      <w:pPr>
        <w:pStyle w:val="NormalWeb"/>
        <w:numPr>
          <w:ilvl w:val="0"/>
          <w:numId w:val="94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broj porudžbenice. U našem primeru unosimo </w:t>
      </w:r>
      <w:r w:rsidRPr="004C1B25">
        <w:rPr>
          <w:rStyle w:val="Strong"/>
          <w:rFonts w:asciiTheme="majorHAnsi" w:hAnsiTheme="majorHAnsi" w:cstheme="majorHAnsi"/>
        </w:rPr>
        <w:t>“6354889".</w:t>
      </w:r>
    </w:p>
    <w:p w14:paraId="25F2DFDB" w14:textId="76596711" w:rsidR="000F74FE" w:rsidRPr="007B5A13" w:rsidRDefault="007B5A13" w:rsidP="007B5A13">
      <w:pPr>
        <w:rPr>
          <w:rStyle w:val="Strong"/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17D4B757" w14:textId="46E78C9A" w:rsidR="007B5A13" w:rsidRDefault="007B5A13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033BF5">
        <w:rPr>
          <w:rFonts w:asciiTheme="majorHAnsi" w:hAnsiTheme="majorHAnsi" w:cstheme="majorHAnsi"/>
          <w:color w:val="FF0000"/>
        </w:rPr>
        <w:lastRenderedPageBreak/>
        <w:t xml:space="preserve">Napomena: </w:t>
      </w:r>
      <w:r w:rsidRPr="007B5A13">
        <w:rPr>
          <w:rFonts w:asciiTheme="majorHAnsi" w:hAnsiTheme="majorHAnsi" w:cstheme="majorHAnsi"/>
        </w:rPr>
        <w:t>za tip proizvoda alkoholna pica i kafa postoji dodatno polje za unos dokumanta: "Informacije o specifikaciji količine traženih markica". Potrebno je upladovati dokument u kome je potrebno navesti planiranu količinu markica po gramaži pakovanja kafe za svaku vrstu akcizne markice. Maksimalna veličina priloženih fajlova je 20MB</w:t>
      </w:r>
      <w:r w:rsidR="00A83B96">
        <w:rPr>
          <w:rFonts w:asciiTheme="majorHAnsi" w:hAnsiTheme="majorHAnsi" w:cstheme="majorHAnsi"/>
        </w:rPr>
        <w:t>.</w:t>
      </w:r>
    </w:p>
    <w:p w14:paraId="74F1A960" w14:textId="588AA9C0" w:rsidR="007B5A13" w:rsidRPr="004C1B25" w:rsidRDefault="007B5A13" w:rsidP="007B5A13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A9F179F" wp14:editId="7DB3CC03">
            <wp:extent cx="5326061" cy="1549400"/>
            <wp:effectExtent l="0" t="0" r="8255" b="0"/>
            <wp:docPr id="688266717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66717" name="Picture 3" descr="A screenshot of a computer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616" cy="155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6EC3F" w14:textId="46D8DA8D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46D6AB83" w14:textId="43D5E758" w:rsidR="007140EB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2CD00F" wp14:editId="353697D5">
            <wp:extent cx="5334000" cy="2990850"/>
            <wp:effectExtent l="19050" t="19050" r="19050" b="19050"/>
            <wp:docPr id="520859856" name="Picture 1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859856" name="Picture 1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5A575A" w14:textId="58F0154F" w:rsidR="000F74FE" w:rsidRPr="007140EB" w:rsidRDefault="007140EB" w:rsidP="007140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47E9B2E" w14:textId="5C750A82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 - za cigarete proizvedene u zemlji".</w:t>
      </w:r>
    </w:p>
    <w:p w14:paraId="7813FE56" w14:textId="24C973AE" w:rsidR="00FE6118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A6B8BB1" wp14:editId="5ADAB973">
            <wp:extent cx="5334000" cy="2990850"/>
            <wp:effectExtent l="19050" t="19050" r="19050" b="19050"/>
            <wp:docPr id="1094215984" name="Picture 1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15984" name="Picture 1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112626" w14:textId="2C0A9E5A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56F151DA" w14:textId="77777777" w:rsidR="000F74FE" w:rsidRPr="004C1B25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095ACE" wp14:editId="45ED4523">
            <wp:extent cx="5334000" cy="2971800"/>
            <wp:effectExtent l="19050" t="19050" r="19050" b="19050"/>
            <wp:docPr id="1910538839" name="Picture 1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38839" name="Picture 15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02BBCC" w14:textId="5FAA5237" w:rsidR="007B5A13" w:rsidRDefault="000F74FE" w:rsidP="007B5A13">
      <w:pPr>
        <w:pStyle w:val="NormalWeb"/>
        <w:numPr>
          <w:ilvl w:val="0"/>
          <w:numId w:val="94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255F9A2C" w14:textId="1D19803D" w:rsidR="000F74FE" w:rsidRPr="007B5A13" w:rsidRDefault="007B5A13" w:rsidP="007B5A13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5EEB4EBC" w14:textId="2CDBA213" w:rsidR="000F74FE" w:rsidRPr="004C1B25" w:rsidRDefault="000F74FE" w:rsidP="007B5A13">
      <w:pPr>
        <w:pStyle w:val="NormalWeb"/>
        <w:numPr>
          <w:ilvl w:val="0"/>
          <w:numId w:val="9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3FF3239F" w14:textId="23CA0858" w:rsidR="000F74FE" w:rsidRPr="00FE6118" w:rsidRDefault="000F74FE" w:rsidP="007B5A1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A822150" wp14:editId="2D44CC7C">
            <wp:extent cx="5334000" cy="2984500"/>
            <wp:effectExtent l="19050" t="19050" r="19050" b="25400"/>
            <wp:docPr id="1418349900" name="Picture 15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49900" name="Picture 15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AE68CA" w14:textId="3962B61A" w:rsidR="000F74FE" w:rsidRPr="004C1B25" w:rsidRDefault="000F74FE" w:rsidP="004A1FBE">
      <w:pPr>
        <w:pStyle w:val="NormalWeb"/>
        <w:numPr>
          <w:ilvl w:val="0"/>
          <w:numId w:val="13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2C0C6130" w14:textId="3965FE9B" w:rsidR="007B5A13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658365" wp14:editId="286E8512">
            <wp:extent cx="5334000" cy="2984500"/>
            <wp:effectExtent l="19050" t="19050" r="19050" b="25400"/>
            <wp:docPr id="1359340449" name="Picture 1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40449" name="Picture 1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21166C" w14:textId="33416426" w:rsidR="000F74FE" w:rsidRPr="007B5A13" w:rsidRDefault="007B5A13" w:rsidP="007B5A1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1F94880" w14:textId="2E874892" w:rsidR="000F74FE" w:rsidRPr="004C1B25" w:rsidRDefault="000F74FE" w:rsidP="004A1FBE">
      <w:pPr>
        <w:pStyle w:val="NormalWeb"/>
        <w:numPr>
          <w:ilvl w:val="0"/>
          <w:numId w:val="13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prozoru korisnik ima uvid u ovlašćena lica za preuzimanje markica za zahtev koji se podnosi.</w:t>
      </w:r>
    </w:p>
    <w:p w14:paraId="035F3D15" w14:textId="424E12B8" w:rsidR="00FE6118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F3D30A" wp14:editId="4EF3F5C2">
            <wp:extent cx="5334000" cy="4375150"/>
            <wp:effectExtent l="19050" t="19050" r="19050" b="25400"/>
            <wp:docPr id="914647815" name="Picture 15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47815" name="Picture 151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75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9DBC4F" w14:textId="16E226DD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7B6F55D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14. 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4F75D1A9" w14:textId="4175CD8E" w:rsidR="000F74FE" w:rsidRPr="004C1B25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027E620" wp14:editId="15B41A84">
            <wp:extent cx="5334000" cy="2984500"/>
            <wp:effectExtent l="19050" t="19050" r="19050" b="25400"/>
            <wp:docPr id="1924577258" name="Picture 1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577258" name="Picture 15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F91BA7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15. 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70A6DF02" w14:textId="6B0D7524" w:rsidR="00FE6118" w:rsidRDefault="000F74FE" w:rsidP="00BB32C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969F8F8" wp14:editId="31812116">
            <wp:extent cx="5334000" cy="2984500"/>
            <wp:effectExtent l="19050" t="19050" r="19050" b="25400"/>
            <wp:docPr id="145399804" name="Picture 1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99804" name="Picture 14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D40696" w14:textId="72AAD601" w:rsidR="000F74FE" w:rsidRPr="00FE6118" w:rsidRDefault="00FE6118" w:rsidP="00FE61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CC64DFB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16. 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1BFA2375" w14:textId="3D1DF0AB" w:rsidR="000F74FE" w:rsidRPr="004C1B25" w:rsidRDefault="000F74FE" w:rsidP="00B40FC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DF10A0" wp14:editId="258D967B">
            <wp:extent cx="5334000" cy="2990850"/>
            <wp:effectExtent l="19050" t="19050" r="19050" b="19050"/>
            <wp:docPr id="1810208151" name="Picture 1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208151" name="Picture 1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2EFFDE" w14:textId="77777777" w:rsidR="000F74FE" w:rsidRPr="004C1B25" w:rsidRDefault="000F74FE" w:rsidP="009F381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17. Otvoriti preuzeti PDF dokument podnetog zahteva i otvoriti ga. Primetiti informacije u dokumentu koje su unete u formularu zahteva.</w:t>
      </w:r>
    </w:p>
    <w:p w14:paraId="01A8C825" w14:textId="30E78BE1" w:rsidR="000F74FE" w:rsidRPr="004C1B25" w:rsidRDefault="000F74FE" w:rsidP="00FE6118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D2A3AE" wp14:editId="42544031">
            <wp:extent cx="3239577" cy="4522470"/>
            <wp:effectExtent l="19050" t="19050" r="18415" b="11430"/>
            <wp:docPr id="1273985524" name="Picture 1" descr="A white sheet of paper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85524" name="Picture 1" descr="A white sheet of paper with text and numbers&#10;&#10;Description automatically generated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243202" cy="452753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12F561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0" w:name="_Toc188527895"/>
      <w:r w:rsidRPr="004C1B25">
        <w:rPr>
          <w:rFonts w:asciiTheme="majorHAnsi" w:hAnsiTheme="majorHAnsi" w:cstheme="majorHAnsi"/>
        </w:rPr>
        <w:lastRenderedPageBreak/>
        <w:t>Podnošenje novog zahteva za izdavanje kontrolnih akciznih markica kao uvoznik</w:t>
      </w:r>
      <w:bookmarkEnd w:id="30"/>
    </w:p>
    <w:p w14:paraId="495C5E15" w14:textId="3FDF8F29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77923AB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F702EE" wp14:editId="3F381DEF">
            <wp:extent cx="5334000" cy="2984500"/>
            <wp:effectExtent l="19050" t="19050" r="19050" b="25400"/>
            <wp:docPr id="1394063039" name="Picture 1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63039" name="Picture 1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E4998A" w14:textId="118504CA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3FE30931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6E13084" wp14:editId="680F17DC">
            <wp:extent cx="5334000" cy="2990850"/>
            <wp:effectExtent l="19050" t="19050" r="19050" b="19050"/>
            <wp:docPr id="874365308" name="Picture 183" descr="A green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65308" name="Picture 183" descr="A green circ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E47046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DB3EE3D" w14:textId="779BCCB3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"Uvoznik"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2AC79EE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6133FF2" wp14:editId="4B88E567">
            <wp:extent cx="5334000" cy="2990850"/>
            <wp:effectExtent l="19050" t="19050" r="19050" b="19050"/>
            <wp:docPr id="1645295434" name="Picture 1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95434" name="Picture 1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7290B91" w14:textId="6F3DB19C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0CADA43A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D58CFD" wp14:editId="648EA751">
            <wp:extent cx="5334000" cy="2984500"/>
            <wp:effectExtent l="19050" t="19050" r="19050" b="25400"/>
            <wp:docPr id="31995507" name="Picture 1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5507" name="Picture 1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8203C8" w14:textId="77777777" w:rsidR="000F74FE" w:rsidRPr="004C1B25" w:rsidRDefault="000F74FE" w:rsidP="00262BE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2D81122" w14:textId="506A9E00" w:rsidR="000F74FE" w:rsidRPr="00A2501C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formularu za podnošenje zahteva za izdavanje kontrolnih markica</w:t>
      </w:r>
      <w:r w:rsidR="00FB4801">
        <w:rPr>
          <w:rFonts w:asciiTheme="majorHAnsi" w:hAnsiTheme="majorHAnsi" w:cstheme="majorHAnsi"/>
        </w:rPr>
        <w:t xml:space="preserve"> moguće je popuniti podatke o inostranom proizvo</w:t>
      </w:r>
      <w:r w:rsidR="00377BEA">
        <w:rPr>
          <w:rFonts w:asciiTheme="majorHAnsi" w:hAnsiTheme="majorHAnsi" w:cstheme="majorHAnsi"/>
        </w:rPr>
        <w:t>đ</w:t>
      </w:r>
      <w:r w:rsidR="00FB4801">
        <w:rPr>
          <w:rFonts w:asciiTheme="majorHAnsi" w:hAnsiTheme="majorHAnsi" w:cstheme="majorHAnsi"/>
        </w:rPr>
        <w:t>aču i</w:t>
      </w:r>
      <w:r w:rsidR="00FB4801">
        <w:rPr>
          <w:rFonts w:asciiTheme="majorHAnsi" w:hAnsiTheme="majorHAnsi" w:cstheme="majorHAnsi"/>
          <w:lang w:val="en-US"/>
        </w:rPr>
        <w:t>/</w:t>
      </w:r>
      <w:r w:rsidR="00FB4801">
        <w:rPr>
          <w:rFonts w:asciiTheme="majorHAnsi" w:hAnsiTheme="majorHAnsi" w:cstheme="majorHAnsi"/>
        </w:rPr>
        <w:t xml:space="preserve">ili </w:t>
      </w:r>
      <w:r w:rsidR="00377BEA">
        <w:rPr>
          <w:rFonts w:asciiTheme="majorHAnsi" w:hAnsiTheme="majorHAnsi" w:cstheme="majorHAnsi"/>
        </w:rPr>
        <w:t>o dristributeru inostranog proizvođača</w:t>
      </w:r>
      <w:r w:rsidR="00E7272D">
        <w:rPr>
          <w:rFonts w:asciiTheme="majorHAnsi" w:hAnsiTheme="majorHAnsi" w:cstheme="majorHAnsi"/>
        </w:rPr>
        <w:t>.</w:t>
      </w:r>
      <w:r w:rsidR="00377BEA">
        <w:rPr>
          <w:rFonts w:asciiTheme="majorHAnsi" w:hAnsiTheme="majorHAnsi" w:cstheme="majorHAnsi"/>
        </w:rPr>
        <w:t xml:space="preserve"> </w:t>
      </w:r>
      <w:r w:rsidR="00E7272D">
        <w:rPr>
          <w:rFonts w:asciiTheme="majorHAnsi" w:hAnsiTheme="majorHAnsi" w:cstheme="majorHAnsi"/>
        </w:rPr>
        <w:t>K</w:t>
      </w:r>
      <w:r w:rsidRPr="004C1B25">
        <w:rPr>
          <w:rFonts w:asciiTheme="majorHAnsi" w:hAnsiTheme="majorHAnsi" w:cstheme="majorHAnsi"/>
        </w:rPr>
        <w:t xml:space="preserve">liknuti na polje za unos </w:t>
      </w:r>
      <w:r w:rsidRPr="004C1B25">
        <w:rPr>
          <w:rStyle w:val="Strong"/>
          <w:rFonts w:asciiTheme="majorHAnsi" w:hAnsiTheme="majorHAnsi" w:cstheme="majorHAnsi"/>
        </w:rPr>
        <w:t>"Naziv inostranog proizvođača".</w:t>
      </w:r>
      <w:r w:rsidR="00A2501C">
        <w:rPr>
          <w:rStyle w:val="Strong"/>
          <w:rFonts w:asciiTheme="majorHAnsi" w:hAnsiTheme="majorHAnsi" w:cstheme="majorHAnsi"/>
        </w:rPr>
        <w:t xml:space="preserve"> </w:t>
      </w:r>
      <w:r w:rsidR="00A2501C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56161A65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FB5AD5C" wp14:editId="07C88196">
            <wp:extent cx="5334000" cy="2984500"/>
            <wp:effectExtent l="19050" t="19050" r="19050" b="25400"/>
            <wp:docPr id="1964186931" name="Picture 1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186931" name="Picture 1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FF74C0" w14:textId="29014123" w:rsidR="000F74FE" w:rsidRDefault="000F74FE" w:rsidP="007B5A13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“Altria Group".</w:t>
      </w:r>
    </w:p>
    <w:p w14:paraId="5059A983" w14:textId="70C0B86A" w:rsidR="007B5A13" w:rsidRDefault="0081087C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033BF5">
        <w:rPr>
          <w:rFonts w:asciiTheme="majorHAnsi" w:hAnsiTheme="majorHAnsi" w:cstheme="majorHAnsi"/>
          <w:color w:val="FF0000"/>
        </w:rPr>
        <w:t xml:space="preserve">Napomena: </w:t>
      </w:r>
      <w:r w:rsidRPr="0081087C">
        <w:rPr>
          <w:rFonts w:asciiTheme="majorHAnsi" w:hAnsiTheme="majorHAnsi" w:cstheme="majorHAnsi"/>
        </w:rPr>
        <w:t>za tip proizvoda alkoholna pica i kafa postoji dodatno polje za unos dokumanta: "Informacije o specifikaciji količine traženih markica". Potrebno je upladovati dokument u kome je potrebno navesti planiranu količinu markica po gramaži pakovanja kafe za svaku vrstu akcizne markice. Maksimalna veličina priloženih fajlova je 20MB</w:t>
      </w:r>
      <w:r w:rsidR="00033BF5">
        <w:rPr>
          <w:rFonts w:asciiTheme="majorHAnsi" w:hAnsiTheme="majorHAnsi" w:cstheme="majorHAnsi"/>
        </w:rPr>
        <w:t>.</w:t>
      </w:r>
    </w:p>
    <w:p w14:paraId="22EC9933" w14:textId="7E138778" w:rsidR="0081087C" w:rsidRDefault="0081087C" w:rsidP="0081087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0393229" wp14:editId="38E3A5EE">
            <wp:extent cx="5268383" cy="1532621"/>
            <wp:effectExtent l="0" t="0" r="0" b="0"/>
            <wp:docPr id="188075147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75147" name="Picture 4" descr="A screenshot of a computer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169" cy="153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EBA73" w14:textId="2EE55AE9" w:rsidR="0081087C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B2EBE57" w14:textId="29DB146C" w:rsidR="000F74FE" w:rsidRPr="004C1B25" w:rsidRDefault="000F74FE" w:rsidP="007B5A13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inostranog proizvođača".</w:t>
      </w:r>
      <w:r w:rsidR="00840A55">
        <w:rPr>
          <w:rStyle w:val="Strong"/>
          <w:rFonts w:asciiTheme="majorHAnsi" w:hAnsiTheme="majorHAnsi" w:cstheme="majorHAnsi"/>
        </w:rPr>
        <w:t xml:space="preserve"> </w:t>
      </w:r>
      <w:r w:rsidR="00840A55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7B491294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1FFED5" wp14:editId="107FF2B8">
            <wp:extent cx="5334000" cy="2984500"/>
            <wp:effectExtent l="19050" t="19050" r="19050" b="25400"/>
            <wp:docPr id="103916391" name="Picture 1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16391" name="Picture 1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7C176E" w14:textId="0AA51A04" w:rsidR="000F74FE" w:rsidRPr="0081087C" w:rsidRDefault="000F74FE" w:rsidP="00262BEA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089BBA05" w14:textId="61F3DF29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840A55">
        <w:rPr>
          <w:rStyle w:val="Strong"/>
          <w:rFonts w:asciiTheme="majorHAnsi" w:hAnsiTheme="majorHAnsi" w:cstheme="majorHAnsi"/>
        </w:rPr>
        <w:t xml:space="preserve"> </w:t>
      </w:r>
      <w:r w:rsidR="00840A55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593C0A3C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78F3F4F" wp14:editId="6D7C7198">
            <wp:extent cx="5334000" cy="2984500"/>
            <wp:effectExtent l="19050" t="19050" r="19050" b="25400"/>
            <wp:docPr id="1795352456" name="Picture 1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352456" name="Picture 1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619761" w14:textId="7D76A322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“Richmond, VA 23230-1723".</w:t>
      </w:r>
    </w:p>
    <w:p w14:paraId="6C07ACA2" w14:textId="525DB363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DF9608C" w14:textId="1D66A4E6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C441F7">
        <w:rPr>
          <w:rStyle w:val="Strong"/>
          <w:rFonts w:asciiTheme="majorHAnsi" w:hAnsiTheme="majorHAnsi" w:cstheme="majorHAnsi"/>
        </w:rPr>
        <w:t xml:space="preserve"> </w:t>
      </w:r>
      <w:r w:rsidR="00C441F7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32F99B86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A1EC163" wp14:editId="68EDE5D4">
            <wp:extent cx="5334000" cy="2984500"/>
            <wp:effectExtent l="19050" t="19050" r="19050" b="25400"/>
            <wp:docPr id="170656865" name="Picture 177" descr="A screenshot of a login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56865" name="Picture 177" descr="A screenshot of a login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6D9927" w14:textId="457A9819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699956F7" w14:textId="52E8959A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 gde se šalju markice".</w:t>
      </w:r>
    </w:p>
    <w:p w14:paraId="3AAA2DDA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996E151" wp14:editId="7C4E9818">
            <wp:extent cx="5334000" cy="2984500"/>
            <wp:effectExtent l="19050" t="19050" r="19050" b="25400"/>
            <wp:docPr id="869290427" name="Picture 1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290427" name="Picture 1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ADE228" w14:textId="6727B56E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“Beogradska 10".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200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67AFAD08" w14:textId="6EE3C42B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2C9E9D5" w14:textId="08FCAF01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"Naziv distributera inostranog proizvođača".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171C46EE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2DCF58" wp14:editId="6E786245">
            <wp:extent cx="5334000" cy="2971800"/>
            <wp:effectExtent l="19050" t="19050" r="19050" b="19050"/>
            <wp:docPr id="194416675" name="Picture 1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16675" name="Picture 1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CA8F57" w14:textId="7FEBF705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“John Middleton".</w:t>
      </w:r>
    </w:p>
    <w:p w14:paraId="1AE9F77E" w14:textId="79F52922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distributera inostranog proizvođača".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1CC84C0E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B5EE249" wp14:editId="221BCFAE">
            <wp:extent cx="5334000" cy="2971800"/>
            <wp:effectExtent l="19050" t="19050" r="19050" b="19050"/>
            <wp:docPr id="1946819475" name="Picture 1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819475" name="Picture 1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1A802A" w14:textId="41853E7B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“567890".</w:t>
      </w:r>
    </w:p>
    <w:p w14:paraId="4B9CAA3F" w14:textId="6507D70F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52B3A53F" w14:textId="30BAD920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50D7417F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FFB12CA" wp14:editId="7E0C9B48">
            <wp:extent cx="5334000" cy="2971800"/>
            <wp:effectExtent l="19050" t="19050" r="19050" b="19050"/>
            <wp:docPr id="1062295362" name="Picture 1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95362" name="Picture 17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DE9D7F" w14:textId="3A70A428" w:rsidR="000F74FE" w:rsidRPr="0081087C" w:rsidRDefault="000F74FE" w:rsidP="00262BEA">
      <w:pPr>
        <w:pStyle w:val="NormalWeb"/>
        <w:numPr>
          <w:ilvl w:val="0"/>
          <w:numId w:val="95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“Woodinville, WA 98072-1976".</w:t>
      </w:r>
    </w:p>
    <w:p w14:paraId="014CD600" w14:textId="0B40FD45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BE764A">
        <w:rPr>
          <w:rStyle w:val="Strong"/>
          <w:rFonts w:asciiTheme="majorHAnsi" w:hAnsiTheme="majorHAnsi" w:cstheme="majorHAnsi"/>
        </w:rPr>
        <w:t xml:space="preserve"> </w:t>
      </w:r>
      <w:r w:rsidR="00BE764A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7BBA6EB3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4AE196F" wp14:editId="66128FF6">
            <wp:extent cx="5334000" cy="2971800"/>
            <wp:effectExtent l="19050" t="19050" r="19050" b="19050"/>
            <wp:docPr id="941674318" name="Picture 1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74318" name="Picture 17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35CBC7" w14:textId="4EB80DBD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0E28CFC9" w14:textId="7762208F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CD77553" w14:textId="08639B1F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30BCB770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29CBFF" wp14:editId="6B83EA99">
            <wp:extent cx="5334000" cy="2984500"/>
            <wp:effectExtent l="19050" t="19050" r="19050" b="25400"/>
            <wp:docPr id="1497660339" name="Picture 1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60339" name="Picture 1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A57ED6" w14:textId="28448179" w:rsidR="000F74FE" w:rsidRPr="0081087C" w:rsidRDefault="000F74FE" w:rsidP="00262BEA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>“</w:t>
      </w:r>
      <w:r w:rsidRPr="004C1B25">
        <w:rPr>
          <w:rFonts w:asciiTheme="majorHAnsi" w:hAnsiTheme="majorHAnsi" w:cstheme="majorHAnsi"/>
          <w:b/>
          <w:bCs/>
        </w:rPr>
        <w:t>234561</w:t>
      </w:r>
      <w:r w:rsidRPr="004C1B25">
        <w:rPr>
          <w:rStyle w:val="Strong"/>
          <w:rFonts w:asciiTheme="majorHAnsi" w:hAnsiTheme="majorHAnsi" w:cstheme="majorHAnsi"/>
          <w:b w:val="0"/>
          <w:bCs w:val="0"/>
        </w:rPr>
        <w:t>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4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0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22FFDDA4" w14:textId="4C279D10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4CE6A6D5" w14:textId="3573913E" w:rsidR="0081087C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CBDE40" wp14:editId="2E1A2208">
            <wp:extent cx="5334000" cy="2990850"/>
            <wp:effectExtent l="19050" t="19050" r="19050" b="19050"/>
            <wp:docPr id="853627504" name="Picture 1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27504" name="Picture 1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513539" w14:textId="31C3CB6D" w:rsidR="000F74FE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79B1371" w14:textId="5F6D48AA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"U - za cigarete iz uvoza".</w:t>
      </w:r>
    </w:p>
    <w:p w14:paraId="45623984" w14:textId="7AE1938E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984C25" wp14:editId="5CAE0CF8">
            <wp:extent cx="5334000" cy="2990850"/>
            <wp:effectExtent l="19050" t="19050" r="19050" b="19050"/>
            <wp:docPr id="406810300" name="Picture 1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10300" name="Picture 1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454C4D" w14:textId="35C9E434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518D0D86" w14:textId="77777777" w:rsidR="000F74FE" w:rsidRPr="004C1B25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3464A8" wp14:editId="21063D5A">
            <wp:extent cx="5334000" cy="2990850"/>
            <wp:effectExtent l="19050" t="19050" r="19050" b="19050"/>
            <wp:docPr id="390397797" name="Picture 1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97797" name="Picture 1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4CA892" w14:textId="18710557" w:rsidR="0081087C" w:rsidRDefault="000F74FE" w:rsidP="0081087C">
      <w:pPr>
        <w:pStyle w:val="NormalWeb"/>
        <w:numPr>
          <w:ilvl w:val="0"/>
          <w:numId w:val="95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03636D9E" w14:textId="25386706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6EBA92E" w14:textId="7E6FADCF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0E57CC0A" w14:textId="2B3A2608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76C61A4" wp14:editId="63EA900A">
            <wp:extent cx="5334000" cy="2984500"/>
            <wp:effectExtent l="19050" t="19050" r="19050" b="25400"/>
            <wp:docPr id="796638711" name="Picture 1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38711" name="Picture 16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3B5C72" w14:textId="1424CECB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6DA6F665" w14:textId="6C2F4E7A" w:rsidR="0081087C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A4CA11" wp14:editId="24E8C060">
            <wp:extent cx="5334000" cy="2984500"/>
            <wp:effectExtent l="19050" t="19050" r="19050" b="25400"/>
            <wp:docPr id="443734560" name="Picture 1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34560" name="Picture 1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EA7FA3" w14:textId="2994F041" w:rsidR="000F74FE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9476B3D" w14:textId="3D6F9FC7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prozoru korisnik ima uvid u ovlašćena lica za preuzimanje markica za zahtev koji se podnosi.</w:t>
      </w:r>
    </w:p>
    <w:p w14:paraId="3F850704" w14:textId="0785490F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028E052" wp14:editId="348367B5">
            <wp:extent cx="4537046" cy="4121150"/>
            <wp:effectExtent l="19050" t="19050" r="16510" b="12700"/>
            <wp:docPr id="1748180355" name="Picture 165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80355" name="Picture 165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962" cy="41319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6AF141" w14:textId="400DE2D4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3AB62B6C" w14:textId="1787A6D4" w:rsidR="0081087C" w:rsidRDefault="000F74FE" w:rsidP="00262BEA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5E04EFF" wp14:editId="29436654">
            <wp:extent cx="5334000" cy="2984500"/>
            <wp:effectExtent l="19050" t="19050" r="19050" b="25400"/>
            <wp:docPr id="721722660" name="Picture 1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22660" name="Picture 16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6B401E" w14:textId="74068592" w:rsidR="000F74FE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9AC9BC8" w14:textId="03D19DFC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768BB4DF" w14:textId="6F786B35" w:rsidR="000F74FE" w:rsidRPr="004C1B25" w:rsidRDefault="000F74FE" w:rsidP="0081087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B96841" wp14:editId="78E140E1">
            <wp:extent cx="5334000" cy="2984500"/>
            <wp:effectExtent l="19050" t="19050" r="19050" b="25400"/>
            <wp:docPr id="482284689" name="Picture 16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284689" name="Picture 16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A6BA88" w14:textId="514BB34F" w:rsidR="000F74FE" w:rsidRPr="004C1B25" w:rsidRDefault="000F74FE" w:rsidP="0081087C">
      <w:pPr>
        <w:pStyle w:val="NormalWeb"/>
        <w:numPr>
          <w:ilvl w:val="0"/>
          <w:numId w:val="9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70EA901A" w14:textId="2ED4AFCB" w:rsidR="0081087C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82EB93" wp14:editId="5D945FB6">
            <wp:extent cx="5334000" cy="2990850"/>
            <wp:effectExtent l="19050" t="19050" r="19050" b="19050"/>
            <wp:docPr id="652945779" name="Picture 1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945779" name="Picture 16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19E0DF" w14:textId="3D4D5213" w:rsidR="000F74FE" w:rsidRPr="0081087C" w:rsidRDefault="0081087C" w:rsidP="0081087C">
      <w:pPr>
        <w:pStyle w:val="ListParagraph"/>
        <w:numPr>
          <w:ilvl w:val="0"/>
          <w:numId w:val="95"/>
        </w:num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81087C">
        <w:rPr>
          <w:rFonts w:asciiTheme="majorHAnsi" w:hAnsiTheme="majorHAnsi" w:cstheme="majorHAnsi"/>
        </w:rPr>
        <w:br w:type="page"/>
      </w:r>
    </w:p>
    <w:p w14:paraId="71A73199" w14:textId="77777777" w:rsidR="000F74FE" w:rsidRPr="004C1B25" w:rsidRDefault="000F74FE" w:rsidP="00262B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35. Otvoriti preuzeti PDF dokument podnetog zahteva i otvoriti ga. Primetiti informacije u dokumentu koje su unete u formularu zahteva.</w:t>
      </w:r>
    </w:p>
    <w:p w14:paraId="3626BA09" w14:textId="77777777" w:rsidR="000F74FE" w:rsidRPr="004C1B25" w:rsidRDefault="000F74FE" w:rsidP="00262BEA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28A5F5" wp14:editId="66A56F84">
            <wp:extent cx="3111144" cy="4349750"/>
            <wp:effectExtent l="19050" t="19050" r="13335" b="12700"/>
            <wp:docPr id="707371013" name="Picture 1" descr="A white sheet of pap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371013" name="Picture 1" descr="A white sheet of paper with text and images&#10;&#10;Description automatically generated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118800" cy="4360454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BBC41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C5D56A7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1" w:name="_Toc188527896"/>
      <w:r w:rsidRPr="004C1B25">
        <w:rPr>
          <w:rFonts w:asciiTheme="majorHAnsi" w:hAnsiTheme="majorHAnsi" w:cstheme="majorHAnsi"/>
        </w:rPr>
        <w:lastRenderedPageBreak/>
        <w:t>Podnošenje novog zahteva za izdavanje kontrolnih akciznih markica kao obveznik koji vrši promet po posebnom postupku</w:t>
      </w:r>
      <w:bookmarkEnd w:id="31"/>
    </w:p>
    <w:p w14:paraId="53D23163" w14:textId="0D521E57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41BD926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ED6EBDD" wp14:editId="06235A80">
            <wp:extent cx="5334000" cy="2984500"/>
            <wp:effectExtent l="19050" t="19050" r="19050" b="25400"/>
            <wp:docPr id="83752541" name="Picture 2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52541" name="Picture 23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A59744" w14:textId="0B57E630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novootvorenom prozoru odabrati opciju </w:t>
      </w:r>
      <w:r w:rsidRPr="004C1B25">
        <w:rPr>
          <w:rStyle w:val="Strong"/>
          <w:rFonts w:asciiTheme="majorHAnsi" w:hAnsiTheme="majorHAnsi" w:cstheme="majorHAnsi"/>
        </w:rPr>
        <w:t>"Duvanski proizvodi"</w:t>
      </w:r>
      <w:r w:rsidRPr="004C1B25">
        <w:rPr>
          <w:rFonts w:asciiTheme="majorHAnsi" w:hAnsiTheme="majorHAnsi" w:cstheme="majorHAnsi"/>
        </w:rPr>
        <w:t xml:space="preserve"> za tip proizvoda.</w:t>
      </w:r>
    </w:p>
    <w:p w14:paraId="0BA8C121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53927B" wp14:editId="42273214">
            <wp:extent cx="5334000" cy="2990850"/>
            <wp:effectExtent l="19050" t="19050" r="19050" b="19050"/>
            <wp:docPr id="1536404256" name="Picture 230" descr="A green circ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04256" name="Picture 230" descr="A green circ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05D605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EF05F26" w14:textId="5A4DCDA2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"Promet po posebnom postupku"</w:t>
      </w:r>
      <w:r w:rsidRPr="004C1B25">
        <w:rPr>
          <w:rFonts w:asciiTheme="majorHAnsi" w:hAnsiTheme="majorHAnsi" w:cstheme="majorHAnsi"/>
        </w:rPr>
        <w:t xml:space="preserve"> za tip obveznika.</w:t>
      </w:r>
    </w:p>
    <w:p w14:paraId="767F0CC4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B90859" wp14:editId="79822B6D">
            <wp:extent cx="5334000" cy="2990850"/>
            <wp:effectExtent l="19050" t="19050" r="19050" b="19050"/>
            <wp:docPr id="1198652281" name="Picture 2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52281" name="Picture 2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19C4DA" w14:textId="25B9C042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"Kreiraj zahtev".</w:t>
      </w:r>
    </w:p>
    <w:p w14:paraId="0EA1863C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1C8E06C" wp14:editId="62565165">
            <wp:extent cx="5334000" cy="2984500"/>
            <wp:effectExtent l="19050" t="19050" r="19050" b="25400"/>
            <wp:docPr id="1369502301" name="Picture 228" descr="A white background with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502301" name="Picture 228" descr="A white background with blu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A777A0" w14:textId="77777777" w:rsidR="000F74FE" w:rsidRPr="004C1B25" w:rsidRDefault="000F74FE" w:rsidP="00C1640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A51F12" w14:textId="62F8314F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formularu za podnošenje zahteva za izdavanje kontrolnih markica</w:t>
      </w:r>
      <w:r w:rsidR="00377BEA">
        <w:rPr>
          <w:rFonts w:asciiTheme="majorHAnsi" w:hAnsiTheme="majorHAnsi" w:cstheme="majorHAnsi"/>
        </w:rPr>
        <w:t xml:space="preserve"> moguće je popuniti podatke o inostranom proizvođaču i</w:t>
      </w:r>
      <w:r w:rsidR="00377BEA">
        <w:rPr>
          <w:rFonts w:asciiTheme="majorHAnsi" w:hAnsiTheme="majorHAnsi" w:cstheme="majorHAnsi"/>
          <w:lang w:val="en-US"/>
        </w:rPr>
        <w:t>/</w:t>
      </w:r>
      <w:r w:rsidR="00377BEA">
        <w:rPr>
          <w:rFonts w:asciiTheme="majorHAnsi" w:hAnsiTheme="majorHAnsi" w:cstheme="majorHAnsi"/>
        </w:rPr>
        <w:t>ili o dristributeru inostranog proizvođača. K</w:t>
      </w:r>
      <w:r w:rsidRPr="004C1B25">
        <w:rPr>
          <w:rFonts w:asciiTheme="majorHAnsi" w:hAnsiTheme="majorHAnsi" w:cstheme="majorHAnsi"/>
        </w:rPr>
        <w:t xml:space="preserve">liknuti na polje za unos </w:t>
      </w:r>
      <w:r w:rsidRPr="004C1B25">
        <w:rPr>
          <w:rStyle w:val="Strong"/>
          <w:rFonts w:asciiTheme="majorHAnsi" w:hAnsiTheme="majorHAnsi" w:cstheme="majorHAnsi"/>
        </w:rPr>
        <w:t>"Naziv inostranog proizvođača".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2DA5EF99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47D7871" wp14:editId="7C825E57">
            <wp:extent cx="5334000" cy="2990850"/>
            <wp:effectExtent l="19050" t="19050" r="19050" b="19050"/>
            <wp:docPr id="1438260366" name="Picture 2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60366" name="Picture 2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E5964D" w14:textId="1CA94A96" w:rsidR="000F74FE" w:rsidRP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  <w:b w:val="0"/>
          <w:bCs w:val="0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“Altria Group".</w:t>
      </w:r>
    </w:p>
    <w:p w14:paraId="57562956" w14:textId="649E84B4" w:rsidR="0081087C" w:rsidRDefault="0081087C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033BF5">
        <w:rPr>
          <w:rFonts w:asciiTheme="majorHAnsi" w:hAnsiTheme="majorHAnsi" w:cstheme="majorHAnsi"/>
          <w:color w:val="FF0000"/>
        </w:rPr>
        <w:t xml:space="preserve">Napomena: </w:t>
      </w:r>
      <w:r w:rsidRPr="0081087C">
        <w:rPr>
          <w:rFonts w:asciiTheme="majorHAnsi" w:hAnsiTheme="majorHAnsi" w:cstheme="majorHAnsi"/>
        </w:rPr>
        <w:t>za tip proizvoda alkoholna pica i kafa postoji dodatno polje za unos dokumanta: "Informacije o specifikaciji količine traženih markica". Potrebno je upladovati dokument u kome je potrebno navesti planiranu količinu markica po gramaži pakovanja kafe za svaku vrstu akcizne markice. Maksimalna veličina priloženih fajlova je 20MB.</w:t>
      </w:r>
    </w:p>
    <w:p w14:paraId="06C3283B" w14:textId="0202547B" w:rsidR="0081087C" w:rsidRDefault="0081087C" w:rsidP="0081087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A3DCE7" wp14:editId="18099E84">
            <wp:extent cx="5477933" cy="1593581"/>
            <wp:effectExtent l="0" t="0" r="0" b="6985"/>
            <wp:docPr id="1246000608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000608" name="Picture 5" descr="A screenshot of a computer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629" cy="160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3312C" w14:textId="0DE431F3" w:rsidR="0081087C" w:rsidRPr="0081087C" w:rsidRDefault="0081087C" w:rsidP="0081087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FC3DA04" w14:textId="626310FC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inostranog proizvođača".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478FC7AF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6A20E6" wp14:editId="727CE39B">
            <wp:extent cx="5334000" cy="2971800"/>
            <wp:effectExtent l="19050" t="19050" r="19050" b="19050"/>
            <wp:docPr id="1337048173" name="Picture 226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048173" name="Picture 226" descr="A screenshot of a login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E04F52" w14:textId="6DC27E7F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“123456".</w:t>
      </w:r>
    </w:p>
    <w:p w14:paraId="7C4FAF10" w14:textId="7F8F86DC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17FBF47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C349929" wp14:editId="48E48A71">
            <wp:extent cx="5334000" cy="2971800"/>
            <wp:effectExtent l="19050" t="19050" r="19050" b="19050"/>
            <wp:docPr id="1526358877" name="Picture 2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358877" name="Picture 2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DD882A" w14:textId="10393C48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“Richmond 23230".</w:t>
      </w:r>
    </w:p>
    <w:p w14:paraId="2419E37F" w14:textId="32B98F0A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48BD896D" w14:textId="0B05AB08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907099">
        <w:rPr>
          <w:rStyle w:val="Strong"/>
          <w:rFonts w:asciiTheme="majorHAnsi" w:hAnsiTheme="majorHAnsi" w:cstheme="majorHAnsi"/>
        </w:rPr>
        <w:t xml:space="preserve"> </w:t>
      </w:r>
      <w:r w:rsidR="00907099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2A4DF018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29FF502" wp14:editId="4D870D0A">
            <wp:extent cx="5334000" cy="2971800"/>
            <wp:effectExtent l="19050" t="19050" r="19050" b="19050"/>
            <wp:docPr id="1587672757" name="Picture 2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72757" name="Picture 2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1C2B27" w14:textId="3550B28A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09B05608" w14:textId="485194A2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 gde se šalju markice".</w:t>
      </w:r>
    </w:p>
    <w:p w14:paraId="4CE122BC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0C2521" wp14:editId="59F9546E">
            <wp:extent cx="5334000" cy="2971800"/>
            <wp:effectExtent l="19050" t="19050" r="19050" b="19050"/>
            <wp:docPr id="1387488837" name="Picture 223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488837" name="Picture 223" descr="A screenshot of a login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FE581E" w14:textId="74F38618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“Beogradska 10".</w:t>
      </w:r>
    </w:p>
    <w:p w14:paraId="3D5B5C5F" w14:textId="7D290611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7F875E39" w14:textId="1EF5F64D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"Naziv distributera inostranog proizvođača".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07369D22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D28D9F3" wp14:editId="333E1EE3">
            <wp:extent cx="5334000" cy="2971800"/>
            <wp:effectExtent l="19050" t="19050" r="19050" b="19050"/>
            <wp:docPr id="989305604" name="Picture 2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05604" name="Picture 2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E258D" w14:textId="08028486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“John Middleton".</w:t>
      </w:r>
    </w:p>
    <w:p w14:paraId="78136C82" w14:textId="2F461A33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"Poreski broj distributera inostranog proizvođača".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karaktera.</w:t>
      </w:r>
    </w:p>
    <w:p w14:paraId="1C36B2B6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33BB9C" wp14:editId="68B14502">
            <wp:extent cx="5334000" cy="2971800"/>
            <wp:effectExtent l="19050" t="19050" r="19050" b="19050"/>
            <wp:docPr id="1833995618" name="Picture 2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995618" name="Picture 22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72B0C7" w14:textId="3D31D2E5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“567890".</w:t>
      </w:r>
    </w:p>
    <w:p w14:paraId="6881233D" w14:textId="7F3BB43F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FF4B921" w14:textId="0DFCEAD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2A6F0420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3B148F2" wp14:editId="73486957">
            <wp:extent cx="5334000" cy="2971800"/>
            <wp:effectExtent l="19050" t="19050" r="19050" b="19050"/>
            <wp:docPr id="615347284" name="Picture 2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47284" name="Picture 2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DEEA84" w14:textId="08ADB305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“Woodinville 98072".</w:t>
      </w:r>
    </w:p>
    <w:p w14:paraId="12D7A8BE" w14:textId="5E7C9A3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F647FA">
        <w:rPr>
          <w:rStyle w:val="Strong"/>
          <w:rFonts w:asciiTheme="majorHAnsi" w:hAnsiTheme="majorHAnsi" w:cstheme="majorHAnsi"/>
        </w:rPr>
        <w:t xml:space="preserve"> </w:t>
      </w:r>
      <w:r w:rsidR="00F647FA">
        <w:rPr>
          <w:rStyle w:val="Strong"/>
          <w:rFonts w:asciiTheme="majorHAnsi" w:hAnsiTheme="majorHAnsi" w:cstheme="majorHAnsi"/>
          <w:b w:val="0"/>
          <w:bCs w:val="0"/>
        </w:rPr>
        <w:t>Ograničenje unosa za ovo polje je 75 karaktera.</w:t>
      </w:r>
    </w:p>
    <w:p w14:paraId="76712BE1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FE3181" wp14:editId="21BE084B">
            <wp:extent cx="5334000" cy="2984500"/>
            <wp:effectExtent l="19050" t="19050" r="19050" b="25400"/>
            <wp:docPr id="1928281883" name="Picture 2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281883" name="Picture 2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AD530B" w14:textId="4C08FC82" w:rsidR="0081087C" w:rsidRDefault="000F74FE" w:rsidP="0081087C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Style w:val="Strong"/>
          <w:rFonts w:asciiTheme="majorHAnsi" w:hAnsiTheme="majorHAnsi" w:cstheme="majorHAnsi"/>
        </w:rPr>
        <w:t>“New York".</w:t>
      </w:r>
    </w:p>
    <w:p w14:paraId="58518FDD" w14:textId="1B1BBFA3" w:rsidR="000F74FE" w:rsidRPr="0081087C" w:rsidRDefault="0081087C" w:rsidP="0081087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A57B407" w14:textId="3F28DA0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 porudžbenice".</w:t>
      </w:r>
    </w:p>
    <w:p w14:paraId="61A21ABA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50E457" wp14:editId="44548ED5">
            <wp:extent cx="5334000" cy="2984500"/>
            <wp:effectExtent l="19050" t="19050" r="19050" b="25400"/>
            <wp:docPr id="651496263" name="Picture 2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96263" name="Picture 2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5A3B5C" w14:textId="77090117" w:rsidR="000F74FE" w:rsidRPr="0081087C" w:rsidRDefault="000F74FE" w:rsidP="00C16409">
      <w:pPr>
        <w:pStyle w:val="NormalWeb"/>
        <w:numPr>
          <w:ilvl w:val="0"/>
          <w:numId w:val="106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 našem primeru uneti </w:t>
      </w:r>
      <w:r w:rsidRPr="004C1B25">
        <w:rPr>
          <w:rFonts w:asciiTheme="majorHAnsi" w:hAnsiTheme="majorHAnsi" w:cstheme="majorHAnsi"/>
          <w:b/>
          <w:bCs/>
        </w:rPr>
        <w:t>“7625349".</w:t>
      </w:r>
    </w:p>
    <w:p w14:paraId="3DA3FE8E" w14:textId="0F55AFDE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akcizne markice"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akcizne markice za odabrani proizvod.</w:t>
      </w:r>
    </w:p>
    <w:p w14:paraId="57696806" w14:textId="22B94284" w:rsidR="00033BF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AF8682D" wp14:editId="26C18EA5">
            <wp:extent cx="5334000" cy="2990850"/>
            <wp:effectExtent l="19050" t="19050" r="19050" b="19050"/>
            <wp:docPr id="2081660730" name="Picture 2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660730" name="Picture 2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7D8739" w14:textId="12ECE583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1C8913D" w14:textId="3FCEEEB9" w:rsidR="000F74FE" w:rsidRPr="004C1B25" w:rsidRDefault="000F74FE" w:rsidP="0081087C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"EC-za cigarete radi prodaje u avionima i brodovima na međunarodnim linijama, odnosno u slobodnim carinskim prodavnicama".</w:t>
      </w:r>
    </w:p>
    <w:p w14:paraId="5942EA5A" w14:textId="5D80173A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A8A1300" wp14:editId="4E07D6A5">
            <wp:extent cx="5334000" cy="2990850"/>
            <wp:effectExtent l="19050" t="19050" r="19050" b="19050"/>
            <wp:docPr id="539780468" name="Picture 2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80468" name="Picture 2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256BA1" w14:textId="144FFE9D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"Tražene količine".</w:t>
      </w:r>
    </w:p>
    <w:p w14:paraId="719EF473" w14:textId="77777777" w:rsidR="000F74FE" w:rsidRPr="004C1B2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DC24425" wp14:editId="40BD0EDE">
            <wp:extent cx="5334000" cy="2990850"/>
            <wp:effectExtent l="19050" t="19050" r="19050" b="19050"/>
            <wp:docPr id="427824202" name="Picture 2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24202" name="Picture 2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14CE71" w14:textId="0BDE05DB" w:rsidR="00033BF5" w:rsidRDefault="000F74FE" w:rsidP="00033BF5">
      <w:pPr>
        <w:pStyle w:val="NormalWeb"/>
        <w:numPr>
          <w:ilvl w:val="0"/>
          <w:numId w:val="10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tražene količine markica. U našem primeru unosimo </w:t>
      </w:r>
      <w:r w:rsidRPr="004C1B25">
        <w:rPr>
          <w:rStyle w:val="Strong"/>
          <w:rFonts w:asciiTheme="majorHAnsi" w:hAnsiTheme="majorHAnsi" w:cstheme="majorHAnsi"/>
        </w:rPr>
        <w:t>“10".</w:t>
      </w:r>
    </w:p>
    <w:p w14:paraId="3F326874" w14:textId="343B5337" w:rsidR="000F74FE" w:rsidRPr="00033BF5" w:rsidRDefault="00033BF5" w:rsidP="00033BF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B40D032" w14:textId="5C7822AB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>, nakon čega će prethodno unesene vrednosti za vrstu akcizne markice i količinu biti dodate na formular.</w:t>
      </w:r>
    </w:p>
    <w:p w14:paraId="51FAADD1" w14:textId="4EC493D7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FF022CE" wp14:editId="2A740F9B">
            <wp:extent cx="5334000" cy="2984500"/>
            <wp:effectExtent l="19050" t="19050" r="19050" b="25400"/>
            <wp:docPr id="1543189444" name="Picture 2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189444" name="Picture 2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EB055E" w14:textId="493434EC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"Spisak ovlašćenih lica za preuzimanje markica".</w:t>
      </w:r>
    </w:p>
    <w:p w14:paraId="0B39A3D8" w14:textId="438DF84F" w:rsidR="00033BF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876DD2" wp14:editId="038CFA31">
            <wp:extent cx="5334000" cy="2984500"/>
            <wp:effectExtent l="19050" t="19050" r="19050" b="25400"/>
            <wp:docPr id="216372752" name="Picture 2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72752" name="Picture 2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35586C" w14:textId="7D1D0695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D4F4DE4" w14:textId="3EDCA31A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U novootvorenom prozoru korisnik ima uvid u ovlašćena lica za preuzimanje markica za zahtev koji se podnosi.</w:t>
      </w:r>
    </w:p>
    <w:p w14:paraId="16A4C9AB" w14:textId="0C500794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266E8AA" wp14:editId="50F8AACE">
            <wp:extent cx="5334000" cy="2743200"/>
            <wp:effectExtent l="19050" t="19050" r="19050" b="19050"/>
            <wp:docPr id="1472038688" name="Picture 2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38688" name="Picture 2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4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D965B5" w14:textId="4EFA5214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"X"</w:t>
      </w:r>
      <w:r w:rsidRPr="004C1B25">
        <w:rPr>
          <w:rFonts w:asciiTheme="majorHAnsi" w:hAnsiTheme="majorHAnsi" w:cstheme="majorHAnsi"/>
        </w:rPr>
        <w:t xml:space="preserve"> da zatvorimo prozor sa pregledom ovlašćenih lica za preuzimanje markica.</w:t>
      </w:r>
    </w:p>
    <w:p w14:paraId="111FC0A0" w14:textId="59A1487D" w:rsidR="00033BF5" w:rsidRDefault="000F74FE" w:rsidP="00C1640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BD9400" wp14:editId="79E3A4CE">
            <wp:extent cx="5334000" cy="2984500"/>
            <wp:effectExtent l="19050" t="19050" r="19050" b="25400"/>
            <wp:docPr id="965935460" name="Picture 2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935460" name="Picture 2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281457" w14:textId="4ED6192A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A2D74DF" w14:textId="7F758DA1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"Pošalji zahtev".</w:t>
      </w:r>
    </w:p>
    <w:p w14:paraId="6DFE6C2E" w14:textId="0BE56126" w:rsidR="000F74FE" w:rsidRPr="004C1B25" w:rsidRDefault="000F74FE" w:rsidP="00033BF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D3666C0" wp14:editId="1B10AD97">
            <wp:extent cx="5334000" cy="2984500"/>
            <wp:effectExtent l="19050" t="19050" r="19050" b="25400"/>
            <wp:docPr id="1265439247" name="Picture 2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39247" name="Picture 2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891346" w14:textId="6286F172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Primetiti da je zahtev za izdavanje kontrolnih akciznih markica uspešno podnet. Kliknuti na dugme </w:t>
      </w:r>
      <w:r w:rsidRPr="004C1B25">
        <w:rPr>
          <w:rStyle w:val="Strong"/>
          <w:rFonts w:asciiTheme="majorHAnsi" w:hAnsiTheme="majorHAnsi" w:cstheme="majorHAnsi"/>
        </w:rPr>
        <w:t>"Preuzmi zahtev"</w:t>
      </w:r>
      <w:r w:rsidRPr="004C1B25">
        <w:rPr>
          <w:rFonts w:asciiTheme="majorHAnsi" w:hAnsiTheme="majorHAnsi" w:cstheme="majorHAnsi"/>
        </w:rPr>
        <w:t xml:space="preserve"> nakon čega će PDF dokument podnetog zahteva biti preuzet i sačuvan na računaru.</w:t>
      </w:r>
    </w:p>
    <w:p w14:paraId="2D55BE5F" w14:textId="7C28B772" w:rsidR="00033BF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E04B86" wp14:editId="5CBE536E">
            <wp:extent cx="5334000" cy="2984500"/>
            <wp:effectExtent l="19050" t="19050" r="19050" b="25400"/>
            <wp:docPr id="1379326713" name="Picture 2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326713" name="Picture 2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C8671E" w14:textId="003FEF5B" w:rsidR="000F74FE" w:rsidRPr="00033BF5" w:rsidRDefault="00033BF5" w:rsidP="00033BF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D751528" w14:textId="701FCCE3" w:rsidR="000F74FE" w:rsidRPr="004C1B25" w:rsidRDefault="000F74FE" w:rsidP="00033BF5">
      <w:pPr>
        <w:pStyle w:val="NormalWeb"/>
        <w:numPr>
          <w:ilvl w:val="0"/>
          <w:numId w:val="10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Otvoriti preuzeti PDF dokument podnetog zahteva i otvoriti ga. Primetiti informacije u dokumentu koje su unete u formularu zahteva.</w:t>
      </w:r>
    </w:p>
    <w:p w14:paraId="1FB986C9" w14:textId="77777777" w:rsidR="000F74FE" w:rsidRPr="004C1B25" w:rsidRDefault="000F74FE" w:rsidP="00C16409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93978E" wp14:editId="4C1015BF">
            <wp:extent cx="3801944" cy="4239684"/>
            <wp:effectExtent l="19050" t="19050" r="27305" b="27940"/>
            <wp:docPr id="514697837" name="Picture 1" descr="A document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697837" name="Picture 1" descr="A document with text and numbers&#10;&#10;Description automatically generated with medium confidence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812151" cy="4251066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748C09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12D05E5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2" w:name="_Toc174342523"/>
      <w:bookmarkStart w:id="33" w:name="_Toc188527897"/>
      <w:r w:rsidRPr="004C1B25">
        <w:rPr>
          <w:rFonts w:asciiTheme="majorHAnsi" w:hAnsiTheme="majorHAnsi" w:cstheme="majorHAnsi"/>
        </w:rPr>
        <w:lastRenderedPageBreak/>
        <w:t>Preuzimanje predračuna za plaćanje podnetog zahteva za izdavanje kontrolnih akciznih markica</w:t>
      </w:r>
      <w:bookmarkEnd w:id="32"/>
      <w:bookmarkEnd w:id="33"/>
    </w:p>
    <w:p w14:paraId="2747E6C1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C6C354F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E98DCB" wp14:editId="60F1ABFD">
            <wp:extent cx="5334000" cy="2984500"/>
            <wp:effectExtent l="19050" t="19050" r="19050" b="25400"/>
            <wp:docPr id="1307259775" name="Picture 3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259775" name="Picture 3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45DE35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496A6E2C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6003DE" wp14:editId="28813843">
            <wp:extent cx="5334000" cy="2984500"/>
            <wp:effectExtent l="19050" t="19050" r="19050" b="25400"/>
            <wp:docPr id="844671221" name="Picture 3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671221" name="Picture 3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115C70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C13EEFC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"Izdat predračun".</w:t>
      </w:r>
    </w:p>
    <w:p w14:paraId="43C3F929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058294D" wp14:editId="513522F9">
            <wp:extent cx="5334000" cy="2984500"/>
            <wp:effectExtent l="19050" t="19050" r="19050" b="25400"/>
            <wp:docPr id="366195634" name="Picture 3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195634" name="Picture 3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3A7BE6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6EB016DF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8B868B" wp14:editId="49B573CA">
            <wp:extent cx="5334000" cy="2990850"/>
            <wp:effectExtent l="19050" t="19050" r="19050" b="19050"/>
            <wp:docPr id="208582978" name="Picture 3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2978" name="Picture 3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6A4D90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D2E8486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"Preuzmi predračun"</w:t>
      </w:r>
      <w:r w:rsidRPr="004C1B25">
        <w:rPr>
          <w:rFonts w:asciiTheme="majorHAnsi" w:hAnsiTheme="majorHAnsi" w:cstheme="majorHAnsi"/>
        </w:rPr>
        <w:t xml:space="preserve"> nakon čega će predračun biti preuzet u PDF dokumentu.</w:t>
      </w:r>
    </w:p>
    <w:p w14:paraId="6C9EE237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27D86F" wp14:editId="00A7022E">
            <wp:extent cx="5334000" cy="2984500"/>
            <wp:effectExtent l="19050" t="19050" r="19050" b="25400"/>
            <wp:docPr id="2044133405" name="Picture 3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133405" name="Picture 3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595A82" w14:textId="77777777" w:rsidR="000F74FE" w:rsidRPr="004C1B25" w:rsidRDefault="000F74FE" w:rsidP="00405261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CF1F0E3" w14:textId="77777777" w:rsidR="000F74FE" w:rsidRPr="004C1B25" w:rsidRDefault="000F74FE" w:rsidP="000F74FE">
      <w:pPr>
        <w:pStyle w:val="Heading2"/>
        <w:numPr>
          <w:ilvl w:val="0"/>
          <w:numId w:val="23"/>
        </w:numPr>
        <w:jc w:val="left"/>
        <w:rPr>
          <w:rFonts w:asciiTheme="majorHAnsi" w:hAnsiTheme="majorHAnsi" w:cstheme="majorHAnsi"/>
        </w:rPr>
      </w:pPr>
      <w:bookmarkStart w:id="34" w:name="_Toc188527898"/>
      <w:r w:rsidRPr="004C1B25">
        <w:rPr>
          <w:rFonts w:asciiTheme="majorHAnsi" w:hAnsiTheme="majorHAnsi" w:cstheme="majorHAnsi"/>
        </w:rPr>
        <w:lastRenderedPageBreak/>
        <w:t>Dopuna podnetog zahteva za izdavanje kontrolnih akciznih markica pri vraćanju na dopunu</w:t>
      </w:r>
      <w:bookmarkEnd w:id="34"/>
    </w:p>
    <w:p w14:paraId="78B30F20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8583697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20B48BF" wp14:editId="25F29D68">
            <wp:extent cx="5334000" cy="2984500"/>
            <wp:effectExtent l="19050" t="19050" r="19050" b="25400"/>
            <wp:docPr id="824828934" name="Picture 3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828934" name="Picture 3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32EAFD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2B6DC53A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78D71D6" wp14:editId="38551923">
            <wp:extent cx="5334000" cy="2984500"/>
            <wp:effectExtent l="19050" t="19050" r="19050" b="25400"/>
            <wp:docPr id="563945012" name="Picture 3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945012" name="Picture 3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340954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056AB64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57F9E6EE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3B23593" wp14:editId="56BE046B">
            <wp:extent cx="5334000" cy="2990850"/>
            <wp:effectExtent l="19050" t="19050" r="19050" b="19050"/>
            <wp:docPr id="2050678875" name="Picture 3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678875" name="Picture 3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1D1CDE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"44-D-04/2024"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5CE93368" w14:textId="77777777" w:rsidR="000F74FE" w:rsidRPr="004C1B25" w:rsidRDefault="000F74FE" w:rsidP="0040526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2BC69AB" wp14:editId="212E9512">
            <wp:extent cx="5334000" cy="2990850"/>
            <wp:effectExtent l="19050" t="19050" r="19050" b="19050"/>
            <wp:docPr id="1377010749" name="Picture 3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010749" name="Picture 3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6616E9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C89EBB1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Kliknuti na polje za unos </w:t>
      </w:r>
      <w:r w:rsidRPr="004C1B25">
        <w:rPr>
          <w:rStyle w:val="Strong"/>
          <w:rFonts w:asciiTheme="majorHAnsi" w:hAnsiTheme="majorHAnsi" w:cstheme="majorHAnsi"/>
        </w:rPr>
        <w:t>"Broj porudžbenice"</w:t>
      </w:r>
      <w:r w:rsidRPr="004C1B25">
        <w:rPr>
          <w:rFonts w:asciiTheme="majorHAnsi" w:hAnsiTheme="majorHAnsi" w:cstheme="majorHAnsi"/>
        </w:rPr>
        <w:t xml:space="preserve"> i obrisati unesenu vrednost.</w:t>
      </w:r>
    </w:p>
    <w:p w14:paraId="3223D9AA" w14:textId="77969D56" w:rsidR="000F74FE" w:rsidRPr="004C1B25" w:rsidRDefault="00DD6098" w:rsidP="0040526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81EF655" wp14:editId="1CCC7417">
            <wp:extent cx="5585562" cy="3124200"/>
            <wp:effectExtent l="0" t="0" r="0" b="0"/>
            <wp:docPr id="2130221306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221306" name="Picture 4" descr="A screenshot of a computer&#10;&#10;Description automatically generated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095" cy="314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22BF8" w14:textId="2DCFA8DC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6. U polje za unos uneti novu vrednost </w:t>
      </w:r>
      <w:r w:rsidRPr="004C1B25">
        <w:rPr>
          <w:rStyle w:val="Strong"/>
          <w:rFonts w:asciiTheme="majorHAnsi" w:hAnsiTheme="majorHAnsi" w:cstheme="majorHAnsi"/>
        </w:rPr>
        <w:t>"</w:t>
      </w:r>
      <w:r w:rsidR="003F3D52">
        <w:rPr>
          <w:rStyle w:val="Strong"/>
          <w:rFonts w:asciiTheme="majorHAnsi" w:hAnsiTheme="majorHAnsi" w:cstheme="majorHAnsi"/>
        </w:rPr>
        <w:t>50000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53DA16F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7. Kliknuti na dugme </w:t>
      </w:r>
      <w:r w:rsidRPr="004C1B25">
        <w:rPr>
          <w:rStyle w:val="Strong"/>
          <w:rFonts w:asciiTheme="majorHAnsi" w:hAnsiTheme="majorHAnsi" w:cstheme="majorHAnsi"/>
        </w:rPr>
        <w:t>"Izmeni"</w:t>
      </w:r>
      <w:r w:rsidRPr="004C1B25">
        <w:rPr>
          <w:rFonts w:asciiTheme="majorHAnsi" w:hAnsiTheme="majorHAnsi" w:cstheme="majorHAnsi"/>
        </w:rPr>
        <w:t xml:space="preserve"> nakon čega će zahtev biti izmenjen i prosleđen na ponovnu obradu.</w:t>
      </w:r>
    </w:p>
    <w:p w14:paraId="0866FF16" w14:textId="5641CB7E" w:rsidR="000F74FE" w:rsidRPr="004C1B25" w:rsidRDefault="00634A9B" w:rsidP="0040526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528900B" wp14:editId="29E5A4D9">
            <wp:extent cx="5570424" cy="3115733"/>
            <wp:effectExtent l="0" t="0" r="0" b="8890"/>
            <wp:docPr id="1705208829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08829" name="Picture 3" descr="A screenshot of a computer&#10;&#10;Description automatically generated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765" cy="312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4A7B6" w14:textId="77777777" w:rsidR="000F74FE" w:rsidRPr="004C1B25" w:rsidRDefault="000F74FE" w:rsidP="0040526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4B2DE37" w14:textId="77777777" w:rsidR="000F74FE" w:rsidRPr="004C1B25" w:rsidRDefault="000F74FE" w:rsidP="0040526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8. Primetiti da je zahtev uspešno prosleđen na ponovnu obradu.</w:t>
      </w:r>
    </w:p>
    <w:p w14:paraId="4F5CDD59" w14:textId="6FEEA1EC" w:rsidR="00E13411" w:rsidRPr="00924515" w:rsidRDefault="000F74FE" w:rsidP="007B51A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BB4718" wp14:editId="71A35A07">
            <wp:extent cx="5334000" cy="2971800"/>
            <wp:effectExtent l="19050" t="19050" r="19050" b="19050"/>
            <wp:docPr id="219228131" name="Picture 3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28131" name="Picture 3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03A970" w14:textId="12E64A47" w:rsidR="000F74FE" w:rsidRPr="004C1B25" w:rsidRDefault="000F74FE" w:rsidP="004D7FB4">
      <w:pPr>
        <w:pStyle w:val="scribe-screenshot-contain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0881624" w14:textId="77777777" w:rsidR="000F74FE" w:rsidRPr="004C1B25" w:rsidRDefault="000F74FE" w:rsidP="000F74FE">
      <w:pPr>
        <w:pStyle w:val="Heading2"/>
        <w:numPr>
          <w:ilvl w:val="0"/>
          <w:numId w:val="23"/>
        </w:numPr>
        <w:rPr>
          <w:rFonts w:asciiTheme="majorHAnsi" w:hAnsiTheme="majorHAnsi" w:cstheme="majorHAnsi"/>
        </w:rPr>
      </w:pPr>
      <w:bookmarkStart w:id="35" w:name="_Toc188527899"/>
      <w:r w:rsidRPr="004C1B25">
        <w:rPr>
          <w:rFonts w:asciiTheme="majorHAnsi" w:hAnsiTheme="majorHAnsi" w:cstheme="majorHAnsi"/>
        </w:rPr>
        <w:lastRenderedPageBreak/>
        <w:t>Pregled odobrenog zahteva za izdavanje kontrolnih akciznih markica nakon izdatih opsega</w:t>
      </w:r>
      <w:bookmarkEnd w:id="35"/>
      <w:r w:rsidRPr="004C1B25">
        <w:rPr>
          <w:rFonts w:asciiTheme="majorHAnsi" w:hAnsiTheme="majorHAnsi" w:cstheme="majorHAnsi"/>
        </w:rPr>
        <w:t xml:space="preserve"> </w:t>
      </w:r>
    </w:p>
    <w:p w14:paraId="1FC61E80" w14:textId="77777777" w:rsidR="000F74FE" w:rsidRPr="004C1B25" w:rsidRDefault="000F74FE" w:rsidP="00E233FF">
      <w:pPr>
        <w:spacing w:after="240"/>
        <w:rPr>
          <w:rFonts w:asciiTheme="majorHAnsi" w:hAnsiTheme="majorHAnsi" w:cstheme="majorHAnsi"/>
        </w:rPr>
      </w:pPr>
    </w:p>
    <w:p w14:paraId="0E8CC98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A1CF0C7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2C1B78E" wp14:editId="7CAB838C">
            <wp:extent cx="5334000" cy="2984500"/>
            <wp:effectExtent l="19050" t="19050" r="19050" b="25400"/>
            <wp:docPr id="893813043" name="Picture 3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13043" name="Picture 3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4DD1DE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kontrolne akcizne markice.</w:t>
      </w:r>
    </w:p>
    <w:p w14:paraId="6B7907BD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AE27E34" wp14:editId="3E1083E8">
            <wp:extent cx="5334000" cy="2984500"/>
            <wp:effectExtent l="19050" t="19050" r="19050" b="25400"/>
            <wp:docPr id="792898047" name="Picture 3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898047" name="Picture 3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AD28D" w14:textId="77777777" w:rsidR="000F74FE" w:rsidRPr="004C1B25" w:rsidRDefault="000F74FE" w:rsidP="00E233F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EDC2C7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"Isporučeno".</w:t>
      </w:r>
    </w:p>
    <w:p w14:paraId="2FA372E8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AA12E28" wp14:editId="347463F6">
            <wp:extent cx="5334000" cy="2990850"/>
            <wp:effectExtent l="19050" t="19050" r="19050" b="19050"/>
            <wp:docPr id="1107791684" name="Picture 3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91684" name="Picture 3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BEA4D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"1-D-04/2024"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28D85268" w14:textId="77777777" w:rsidR="000F74FE" w:rsidRPr="004C1B25" w:rsidRDefault="000F74FE" w:rsidP="00E233F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2BAD61" wp14:editId="56A75A59">
            <wp:extent cx="5334000" cy="2990850"/>
            <wp:effectExtent l="19050" t="19050" r="19050" b="19050"/>
            <wp:docPr id="846477206" name="Picture 3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477206" name="Picture 3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DE2FBC" w14:textId="77777777" w:rsidR="000F74FE" w:rsidRPr="004C1B25" w:rsidRDefault="000F74FE" w:rsidP="00E233F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FD9EB82" w14:textId="77777777" w:rsidR="000F74FE" w:rsidRPr="004C1B25" w:rsidRDefault="000F74FE" w:rsidP="00E233FF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dodeljen opseg kontrolnih akciznih markica prikazan na dnu zahteva.</w:t>
      </w:r>
    </w:p>
    <w:p w14:paraId="062C9426" w14:textId="7EC6BC85" w:rsidR="000F74FE" w:rsidRPr="004C1B25" w:rsidRDefault="000F74FE" w:rsidP="0044536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D41E8C3" wp14:editId="148B7847">
            <wp:extent cx="5334000" cy="2971800"/>
            <wp:effectExtent l="19050" t="19050" r="19050" b="19050"/>
            <wp:docPr id="147829188" name="Picture 3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9188" name="Picture 3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773C38F0" w14:textId="1E3C2A54" w:rsidR="000F74FE" w:rsidRPr="004C1B25" w:rsidRDefault="000808FD" w:rsidP="00B52546">
      <w:pPr>
        <w:pStyle w:val="Heading1"/>
        <w:rPr>
          <w:rFonts w:asciiTheme="majorHAnsi" w:hAnsiTheme="majorHAnsi" w:cstheme="majorHAnsi"/>
        </w:rPr>
      </w:pPr>
      <w:bookmarkStart w:id="36" w:name="_Toc188527900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LISTA ZAHTEVA KONTROLNIH AKCIZNIH MARKICA</w:t>
      </w:r>
      <w:bookmarkEnd w:id="36"/>
    </w:p>
    <w:p w14:paraId="5C6145CC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u listu svih zahteva za akcizne markice I njihove osnovne informacije, kao I parametre za pretragu liste.</w:t>
      </w:r>
    </w:p>
    <w:p w14:paraId="1ABF91A2" w14:textId="77777777" w:rsidR="000F74FE" w:rsidRPr="004C1B25" w:rsidRDefault="000F74FE" w:rsidP="001956F6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liste zahteva za akcizne markice, svaki zahtev se može otvoriti i imati uvid u detaljnije informacije zahteva.</w:t>
      </w:r>
    </w:p>
    <w:p w14:paraId="5872A9C1" w14:textId="77777777" w:rsidR="00A01BFD" w:rsidRPr="004C1B25" w:rsidRDefault="00A01BFD" w:rsidP="00A01BFD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37" w:name="_Toc188527901"/>
      <w:r w:rsidRPr="004C1B25">
        <w:rPr>
          <w:rFonts w:asciiTheme="majorHAnsi" w:hAnsiTheme="majorHAnsi" w:cstheme="majorHAnsi"/>
        </w:rPr>
        <w:t>Pregled liste zahteva za kontrolne akcizne markice</w:t>
      </w:r>
      <w:bookmarkEnd w:id="37"/>
    </w:p>
    <w:p w14:paraId="41E73811" w14:textId="77777777" w:rsidR="00A01BFD" w:rsidRPr="004C1B25" w:rsidRDefault="00A01BFD" w:rsidP="00A01BF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5E5EADAE" w14:textId="77777777" w:rsidR="00A01BFD" w:rsidRPr="004C1B25" w:rsidRDefault="00A01BFD" w:rsidP="00A01BF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C9C58D" wp14:editId="47AC8565">
            <wp:extent cx="5334000" cy="2984500"/>
            <wp:effectExtent l="19050" t="19050" r="19050" b="25400"/>
            <wp:docPr id="704259650" name="Picture 2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59650" name="Picture 2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39CD51" w14:textId="77777777" w:rsidR="00A01BFD" w:rsidRPr="004C1B25" w:rsidRDefault="00A01BFD" w:rsidP="00A01BF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akcizne markice.</w:t>
      </w:r>
    </w:p>
    <w:p w14:paraId="518685D9" w14:textId="77777777" w:rsidR="00A01BFD" w:rsidRPr="004C1B25" w:rsidRDefault="00A01BFD" w:rsidP="00A01BF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0863EFF" wp14:editId="792B852A">
            <wp:extent cx="5334000" cy="2971800"/>
            <wp:effectExtent l="19050" t="19050" r="19050" b="19050"/>
            <wp:docPr id="1972809132" name="Picture 2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09132" name="Picture 23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A9D69C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38" w:name="_Toc188527902"/>
      <w:r w:rsidRPr="004C1B25">
        <w:rPr>
          <w:rFonts w:asciiTheme="majorHAnsi" w:hAnsiTheme="majorHAnsi" w:cstheme="majorHAnsi"/>
        </w:rPr>
        <w:lastRenderedPageBreak/>
        <w:t>Pretraga liste zahteva za kontrolne akcizne markice po broju zahteva</w:t>
      </w:r>
      <w:bookmarkEnd w:id="38"/>
    </w:p>
    <w:p w14:paraId="749AD930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738B0151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C459ADF" wp14:editId="25534610">
            <wp:extent cx="5334000" cy="2984500"/>
            <wp:effectExtent l="19050" t="19050" r="19050" b="25400"/>
            <wp:docPr id="1595847086" name="Picture 2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47086" name="Picture 2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BE7C6F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U polje za pretragu </w:t>
      </w:r>
      <w:r w:rsidRPr="004C1B25">
        <w:rPr>
          <w:rStyle w:val="Strong"/>
          <w:rFonts w:asciiTheme="majorHAnsi" w:hAnsiTheme="majorHAnsi" w:cstheme="majorHAnsi"/>
        </w:rPr>
        <w:t>"Broj zahteva"</w:t>
      </w:r>
      <w:r w:rsidRPr="004C1B25">
        <w:rPr>
          <w:rFonts w:asciiTheme="majorHAnsi" w:hAnsiTheme="majorHAnsi" w:cstheme="majorHAnsi"/>
        </w:rPr>
        <w:t xml:space="preserve"> uneti tačan broj zahteva. U našem primeru ćemo vršiti pretragu po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broju zahteva.</w:t>
      </w:r>
    </w:p>
    <w:p w14:paraId="44B8797A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B3A09E" wp14:editId="342587D8">
            <wp:extent cx="5334000" cy="2984500"/>
            <wp:effectExtent l="19050" t="19050" r="19050" b="25400"/>
            <wp:docPr id="119647923" name="Picture 2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7923" name="Picture 2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191E46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Strong"/>
          <w:rFonts w:asciiTheme="majorHAnsi" w:hAnsiTheme="majorHAnsi" w:cstheme="majorHAnsi"/>
        </w:rPr>
        <w:t>"46-D-04/2024"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02AB6549" w14:textId="77777777" w:rsidR="000F74FE" w:rsidRPr="004C1B25" w:rsidRDefault="000F74FE" w:rsidP="00DD671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594CC2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markice pretražena po unetom parametru pretrage.</w:t>
      </w:r>
    </w:p>
    <w:p w14:paraId="70E25A89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D93706" wp14:editId="0E209495">
            <wp:extent cx="5334000" cy="2971800"/>
            <wp:effectExtent l="19050" t="19050" r="19050" b="19050"/>
            <wp:docPr id="1785001472" name="Picture 2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001472" name="Picture 2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B8231C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127C2B6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39" w:name="_Toc188527903"/>
      <w:r w:rsidRPr="004C1B25">
        <w:rPr>
          <w:rFonts w:asciiTheme="majorHAnsi" w:hAnsiTheme="majorHAnsi" w:cstheme="majorHAnsi"/>
        </w:rPr>
        <w:lastRenderedPageBreak/>
        <w:t>Pretraga liste zahteva za kontrolne akcizne markice po vrsti proizvoda</w:t>
      </w:r>
      <w:bookmarkEnd w:id="39"/>
    </w:p>
    <w:p w14:paraId="7D659C47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E2939AB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F0E2D6" wp14:editId="3E3AE2E4">
            <wp:extent cx="5334000" cy="2984500"/>
            <wp:effectExtent l="19050" t="19050" r="19050" b="25400"/>
            <wp:docPr id="1117038485" name="Picture 2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38485" name="Picture 24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9621EC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"Vrsta proizvoda"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proizvoda.</w:t>
      </w:r>
    </w:p>
    <w:p w14:paraId="70A03B8A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1F12AD" wp14:editId="671C6C7C">
            <wp:extent cx="5334000" cy="2984500"/>
            <wp:effectExtent l="19050" t="19050" r="19050" b="25400"/>
            <wp:docPr id="355259601" name="Picture 2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59601" name="Picture 2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19110C" w14:textId="77777777" w:rsidR="000F74FE" w:rsidRPr="004C1B25" w:rsidRDefault="000F74FE" w:rsidP="00DD6719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2AFD333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1E461D34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7AB1C7" wp14:editId="26030C3E">
            <wp:extent cx="5334000" cy="2984500"/>
            <wp:effectExtent l="19050" t="19050" r="19050" b="25400"/>
            <wp:docPr id="1218979941" name="Picture 2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979941" name="Picture 2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DB06EC" w14:textId="77777777" w:rsidR="000F74FE" w:rsidRPr="004C1B25" w:rsidRDefault="000F74FE" w:rsidP="00DD6719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27A53399" w14:textId="77777777" w:rsidR="000F74FE" w:rsidRPr="004C1B25" w:rsidRDefault="000F74FE" w:rsidP="00DD6719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F95E0B" wp14:editId="4299BCB0">
            <wp:extent cx="5334000" cy="2971800"/>
            <wp:effectExtent l="19050" t="19050" r="19050" b="19050"/>
            <wp:docPr id="1637405801" name="Picture 2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05801" name="Picture 2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B94057" w14:textId="77777777" w:rsidR="000F74FE" w:rsidRPr="004C1B25" w:rsidRDefault="000F74FE">
      <w:pPr>
        <w:rPr>
          <w:rFonts w:asciiTheme="majorHAnsi" w:hAnsiTheme="majorHAnsi" w:cstheme="majorHAnsi"/>
          <w:b/>
          <w:sz w:val="24"/>
          <w:szCs w:val="24"/>
        </w:rPr>
      </w:pPr>
      <w:r w:rsidRPr="004C1B25">
        <w:rPr>
          <w:rFonts w:asciiTheme="majorHAnsi" w:hAnsiTheme="majorHAnsi" w:cstheme="majorHAnsi"/>
        </w:rPr>
        <w:br w:type="page"/>
      </w:r>
    </w:p>
    <w:p w14:paraId="68E60638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40" w:name="_Toc188527904"/>
      <w:r w:rsidRPr="004C1B25">
        <w:rPr>
          <w:rFonts w:asciiTheme="majorHAnsi" w:hAnsiTheme="majorHAnsi" w:cstheme="majorHAnsi"/>
        </w:rPr>
        <w:lastRenderedPageBreak/>
        <w:t>Pretraga liste zahteva za kontrolne akcizne markice po broju markice</w:t>
      </w:r>
      <w:bookmarkEnd w:id="40"/>
    </w:p>
    <w:p w14:paraId="5B899086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77A3A06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E88CF9" wp14:editId="5A74E88C">
            <wp:extent cx="5334000" cy="2984500"/>
            <wp:effectExtent l="19050" t="19050" r="19050" b="25400"/>
            <wp:docPr id="1754628162" name="Picture 2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28162" name="Picture 24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710CDC0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"Broj markice”.</w:t>
      </w:r>
    </w:p>
    <w:p w14:paraId="1AB202DD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20A369F" wp14:editId="6CDE63F3">
            <wp:extent cx="5334000" cy="2984500"/>
            <wp:effectExtent l="19050" t="19050" r="19050" b="25400"/>
            <wp:docPr id="1348419170" name="Picture 2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19170" name="Picture 24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249008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broj markice koji je deo dostavljenog opsega akciznih markica. Za naš primer ćemo uneti </w:t>
      </w:r>
      <w:r w:rsidRPr="004C1B25">
        <w:rPr>
          <w:rStyle w:val="Strong"/>
          <w:rFonts w:asciiTheme="majorHAnsi" w:hAnsiTheme="majorHAnsi" w:cstheme="majorHAnsi"/>
        </w:rPr>
        <w:t>"0895350001"</w:t>
      </w:r>
      <w:r w:rsidRPr="004C1B25">
        <w:rPr>
          <w:rFonts w:asciiTheme="majorHAnsi" w:hAnsiTheme="majorHAnsi" w:cstheme="majorHAnsi"/>
        </w:rPr>
        <w:t xml:space="preserve"> broj markice kao parametar pretrage.</w:t>
      </w:r>
    </w:p>
    <w:p w14:paraId="27B66224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ADFD3C0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markice pretražena po unetom parametru pretrage.</w:t>
      </w:r>
    </w:p>
    <w:p w14:paraId="17CB29F8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AAD5A96" wp14:editId="57790954">
            <wp:extent cx="5334000" cy="2971800"/>
            <wp:effectExtent l="19050" t="19050" r="19050" b="19050"/>
            <wp:docPr id="742142839" name="Picture 2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42839" name="Picture 2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15D1ED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8237233" w14:textId="77777777" w:rsidR="000F74FE" w:rsidRPr="004C1B25" w:rsidRDefault="000F74FE" w:rsidP="000F74FE">
      <w:pPr>
        <w:pStyle w:val="Heading2"/>
        <w:numPr>
          <w:ilvl w:val="0"/>
          <w:numId w:val="24"/>
        </w:numPr>
        <w:rPr>
          <w:rFonts w:asciiTheme="majorHAnsi" w:hAnsiTheme="majorHAnsi" w:cstheme="majorHAnsi"/>
        </w:rPr>
      </w:pPr>
      <w:bookmarkStart w:id="41" w:name="_Toc188527905"/>
      <w:r w:rsidRPr="004C1B25">
        <w:rPr>
          <w:rFonts w:asciiTheme="majorHAnsi" w:hAnsiTheme="majorHAnsi" w:cstheme="majorHAnsi"/>
        </w:rPr>
        <w:lastRenderedPageBreak/>
        <w:t>Pretraga liste zahteva za kontrolne akcizne markice po statusu zahteva</w:t>
      </w:r>
      <w:bookmarkEnd w:id="41"/>
    </w:p>
    <w:p w14:paraId="72E0E717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90E5205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967B760" wp14:editId="7AF2D23C">
            <wp:extent cx="5334000" cy="2984500"/>
            <wp:effectExtent l="19050" t="19050" r="19050" b="25400"/>
            <wp:docPr id="694460766" name="Picture 2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460766" name="Picture 24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6D5C9C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akcizne markice.</w:t>
      </w:r>
    </w:p>
    <w:p w14:paraId="7F86C1DB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784B5F" wp14:editId="31F053DA">
            <wp:extent cx="5334000" cy="2984500"/>
            <wp:effectExtent l="19050" t="19050" r="19050" b="25400"/>
            <wp:docPr id="1934626165" name="Picture 2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626165" name="Picture 24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C7F20E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49DFAE5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1BAF0E1E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BCDB1F4" wp14:editId="4D30BCB9">
            <wp:extent cx="5334000" cy="2990850"/>
            <wp:effectExtent l="19050" t="19050" r="19050" b="19050"/>
            <wp:docPr id="25806465" name="Picture 2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6465" name="Picture 2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BD5018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markice pretražena po unetom parametru pretrage.</w:t>
      </w:r>
    </w:p>
    <w:p w14:paraId="6AB66F39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1C4F260" wp14:editId="5B933FAA">
            <wp:extent cx="5334000" cy="2971800"/>
            <wp:effectExtent l="19050" t="19050" r="19050" b="19050"/>
            <wp:docPr id="2120103253" name="Picture 2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03253" name="Picture 2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D5DAFC" w14:textId="77777777" w:rsidR="000F74FE" w:rsidRPr="004C1B25" w:rsidRDefault="000F74FE">
      <w:pPr>
        <w:rPr>
          <w:rFonts w:asciiTheme="majorHAnsi" w:hAnsiTheme="majorHAnsi" w:cstheme="majorHAnsi"/>
          <w:b/>
          <w:sz w:val="24"/>
          <w:szCs w:val="24"/>
        </w:rPr>
      </w:pPr>
      <w:r w:rsidRPr="004C1B25">
        <w:rPr>
          <w:rFonts w:asciiTheme="majorHAnsi" w:hAnsiTheme="majorHAnsi" w:cstheme="majorHAnsi"/>
        </w:rPr>
        <w:br w:type="page"/>
      </w:r>
    </w:p>
    <w:p w14:paraId="6E3EEA5C" w14:textId="77777777" w:rsidR="000F74FE" w:rsidRPr="004C1B25" w:rsidRDefault="000F74FE" w:rsidP="000F74FE">
      <w:pPr>
        <w:pStyle w:val="Heading2"/>
        <w:numPr>
          <w:ilvl w:val="0"/>
          <w:numId w:val="24"/>
        </w:numPr>
        <w:jc w:val="left"/>
        <w:rPr>
          <w:rFonts w:asciiTheme="majorHAnsi" w:hAnsiTheme="majorHAnsi" w:cstheme="majorHAnsi"/>
        </w:rPr>
      </w:pPr>
      <w:bookmarkStart w:id="42" w:name="_Toc188527906"/>
      <w:r w:rsidRPr="004C1B25">
        <w:rPr>
          <w:rFonts w:asciiTheme="majorHAnsi" w:hAnsiTheme="majorHAnsi" w:cstheme="majorHAnsi"/>
        </w:rPr>
        <w:lastRenderedPageBreak/>
        <w:t>Pretraga liste zahteva za kontrolne akcizne markice po opsegu datuma podnošenja zahteva</w:t>
      </w:r>
      <w:bookmarkEnd w:id="42"/>
    </w:p>
    <w:p w14:paraId="7EB1AC27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1264131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AFE4116" wp14:editId="4713CB26">
            <wp:extent cx="5334000" cy="2984500"/>
            <wp:effectExtent l="19050" t="19050" r="19050" b="25400"/>
            <wp:docPr id="595868541" name="Picture 2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868541" name="Picture 25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9FB35E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 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podnošenja zahteva za akcizne markice.</w:t>
      </w:r>
    </w:p>
    <w:p w14:paraId="10B0EA54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D6548B2" wp14:editId="11A2B0FB">
            <wp:extent cx="5334000" cy="2984500"/>
            <wp:effectExtent l="19050" t="19050" r="19050" b="25400"/>
            <wp:docPr id="1462824600" name="Picture 25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24600" name="Picture 25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1A5AF0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1F9726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početak opsega datuma podnošenja zahteva za akcizne markice.</w:t>
      </w:r>
    </w:p>
    <w:p w14:paraId="4AF64287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6C3845" wp14:editId="37B7738D">
            <wp:extent cx="5334000" cy="2990850"/>
            <wp:effectExtent l="19050" t="19050" r="19050" b="19050"/>
            <wp:docPr id="1279079752" name="Picture 25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79752" name="Picture 250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6317F2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kraj opsega datuma podnošenja zahteva za akcizne markice.</w:t>
      </w:r>
    </w:p>
    <w:p w14:paraId="489A9620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D8C2D0" wp14:editId="7DB67030">
            <wp:extent cx="5334000" cy="2990850"/>
            <wp:effectExtent l="19050" t="19050" r="19050" b="19050"/>
            <wp:docPr id="371161943" name="Picture 249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61943" name="Picture 249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7E2316" w14:textId="77777777" w:rsidR="000F74FE" w:rsidRPr="004C1B25" w:rsidRDefault="000F74FE" w:rsidP="0044400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B14FE8D" w14:textId="77777777" w:rsidR="000F74FE" w:rsidRPr="004C1B25" w:rsidRDefault="000F74FE" w:rsidP="00444000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lista zahteva za akcizne markice pretražena po unetom parametru pretrage.</w:t>
      </w:r>
    </w:p>
    <w:p w14:paraId="0F762EEF" w14:textId="77777777" w:rsidR="000F74FE" w:rsidRPr="004C1B25" w:rsidRDefault="000F74FE" w:rsidP="0044400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AFADE57" wp14:editId="6530A803">
            <wp:extent cx="5334000" cy="2971800"/>
            <wp:effectExtent l="19050" t="19050" r="19050" b="19050"/>
            <wp:docPr id="1650914670" name="Picture 2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14670" name="Picture 24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F333C8" w14:textId="0530A77E" w:rsidR="000F74FE" w:rsidRPr="004C1B25" w:rsidRDefault="000F74FE" w:rsidP="00286013">
      <w:pPr>
        <w:pStyle w:val="Heading1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  <w:bookmarkStart w:id="43" w:name="_Toc188527907"/>
      <w:r w:rsidR="000808FD">
        <w:rPr>
          <w:rFonts w:asciiTheme="majorHAnsi" w:hAnsiTheme="majorHAnsi" w:cstheme="majorHAnsi"/>
        </w:rPr>
        <w:lastRenderedPageBreak/>
        <w:t xml:space="preserve">OBVEZNIK - </w:t>
      </w:r>
      <w:r w:rsidRPr="004C1B25">
        <w:rPr>
          <w:rFonts w:asciiTheme="majorHAnsi" w:hAnsiTheme="majorHAnsi" w:cstheme="majorHAnsi"/>
        </w:rPr>
        <w:t>EVIDENCIJA ISPORUČENIH KONTROLNIH AKCIZNIH MARKICA</w:t>
      </w:r>
      <w:bookmarkEnd w:id="43"/>
    </w:p>
    <w:p w14:paraId="641658E5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evidentiranja isporučenih kontrolnih akciznih markica. Tipovi evidentiranja isporučenih kontrolnih akciznih markica koji postoje u sistemu su:</w:t>
      </w:r>
    </w:p>
    <w:p w14:paraId="485D2FD8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Iskorišćene kontrolne akcizne markice</w:t>
      </w:r>
    </w:p>
    <w:p w14:paraId="3A014577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Neiskorišćene kontrolne akcizne markice</w:t>
      </w:r>
    </w:p>
    <w:p w14:paraId="5DD2B175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Oštećene kontrolne markice sa vidljivom oznakom serije</w:t>
      </w:r>
    </w:p>
    <w:p w14:paraId="76EEBD6D" w14:textId="77777777" w:rsidR="000F74FE" w:rsidRPr="004C1B25" w:rsidRDefault="000F74FE" w:rsidP="000F74FE">
      <w:pPr>
        <w:pStyle w:val="ListParagraph"/>
        <w:numPr>
          <w:ilvl w:val="0"/>
          <w:numId w:val="3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Oštećene kontrolne markice sa nevidljivom oznakom serije</w:t>
      </w:r>
    </w:p>
    <w:p w14:paraId="3FE5FC54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i u listu svih evidentiranih kontrolnih akciznih markica, kao i mogućnost evidentiranja stavljanja u promet i uklanjanje iz prometa.</w:t>
      </w:r>
    </w:p>
    <w:p w14:paraId="750DF48F" w14:textId="77777777" w:rsidR="000F74FE" w:rsidRPr="004C1B25" w:rsidRDefault="000F74FE" w:rsidP="000F74FE">
      <w:pPr>
        <w:pStyle w:val="Heading2"/>
        <w:numPr>
          <w:ilvl w:val="0"/>
          <w:numId w:val="25"/>
        </w:numPr>
        <w:rPr>
          <w:rFonts w:asciiTheme="majorHAnsi" w:hAnsiTheme="majorHAnsi" w:cstheme="majorHAnsi"/>
        </w:rPr>
      </w:pPr>
      <w:bookmarkStart w:id="44" w:name="_Toc188527908"/>
      <w:r w:rsidRPr="004C1B25">
        <w:rPr>
          <w:rFonts w:asciiTheme="majorHAnsi" w:hAnsiTheme="majorHAnsi" w:cstheme="majorHAnsi"/>
        </w:rPr>
        <w:t>Evidentiranje iskorišćenih kontrolnih akciznih markica</w:t>
      </w:r>
      <w:bookmarkEnd w:id="44"/>
    </w:p>
    <w:p w14:paraId="336C0E2E" w14:textId="6791D914" w:rsidR="000F74FE" w:rsidRPr="004C1B25" w:rsidRDefault="000F74FE" w:rsidP="00412C2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5368DAD8" w14:textId="77777777" w:rsidR="000F74FE" w:rsidRPr="004C1B25" w:rsidRDefault="000F74FE" w:rsidP="00412C2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6AA7753" wp14:editId="24B064C6">
            <wp:extent cx="5334000" cy="2990850"/>
            <wp:effectExtent l="0" t="0" r="0" b="0"/>
            <wp:docPr id="841931188" name="Picture 2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31188" name="Picture 26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06C07" w14:textId="77777777" w:rsidR="000F74FE" w:rsidRPr="004C1B25" w:rsidRDefault="000F74FE" w:rsidP="009F326E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D5D4766" w14:textId="68F3AF1D" w:rsidR="000F74FE" w:rsidRPr="004C1B25" w:rsidRDefault="000F74FE" w:rsidP="00E174FB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"Grupa markica broj 1"</w:t>
      </w:r>
      <w:r w:rsidRPr="004C1B25">
        <w:rPr>
          <w:rFonts w:asciiTheme="majorHAnsi" w:hAnsiTheme="majorHAnsi" w:cstheme="majorHAnsi"/>
        </w:rPr>
        <w:t>, nakon čega će se prikazati novi formular za unos neophodnih informacija evidentiranja akciznih markica.</w:t>
      </w:r>
    </w:p>
    <w:p w14:paraId="3E88DB76" w14:textId="245FBCCF" w:rsidR="000F74FE" w:rsidRPr="004C1B25" w:rsidRDefault="006A6F95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7DB09B3" wp14:editId="39BAB34A">
            <wp:extent cx="5468393" cy="3064933"/>
            <wp:effectExtent l="0" t="0" r="0" b="2540"/>
            <wp:docPr id="120051502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51502" name="Picture 5" descr="A screenshot of a computer&#10;&#10;Description automatically generated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178" cy="308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9A02A" w14:textId="21D4C0EE" w:rsidR="004166EA" w:rsidRDefault="006A6F95" w:rsidP="00E174FB">
      <w:pPr>
        <w:pStyle w:val="ListParagraph"/>
        <w:numPr>
          <w:ilvl w:val="0"/>
          <w:numId w:val="25"/>
        </w:numPr>
        <w:rPr>
          <w:rFonts w:asciiTheme="majorHAnsi" w:hAnsiTheme="majorHAnsi" w:cstheme="majorHAnsi"/>
        </w:rPr>
      </w:pPr>
      <w:r w:rsidRPr="004166EA">
        <w:rPr>
          <w:rFonts w:asciiTheme="majorHAnsi" w:hAnsiTheme="majorHAnsi" w:cstheme="majorHAnsi"/>
        </w:rPr>
        <w:t xml:space="preserve">Kliknuti na </w:t>
      </w:r>
      <w:r w:rsidRPr="004166EA">
        <w:rPr>
          <w:rStyle w:val="Strong"/>
          <w:rFonts w:asciiTheme="majorHAnsi" w:hAnsiTheme="majorHAnsi" w:cstheme="majorHAnsi"/>
        </w:rPr>
        <w:t xml:space="preserve">"ZAM </w:t>
      </w:r>
      <w:r w:rsidR="005D272D" w:rsidRPr="004166EA">
        <w:rPr>
          <w:rStyle w:val="Strong"/>
          <w:rFonts w:asciiTheme="majorHAnsi" w:hAnsiTheme="majorHAnsi" w:cstheme="majorHAnsi"/>
        </w:rPr>
        <w:t>(broj zahteva)</w:t>
      </w:r>
      <w:r w:rsidRPr="004166EA">
        <w:rPr>
          <w:rStyle w:val="Strong"/>
          <w:rFonts w:asciiTheme="majorHAnsi" w:hAnsiTheme="majorHAnsi" w:cstheme="majorHAnsi"/>
        </w:rPr>
        <w:t>"</w:t>
      </w:r>
      <w:r w:rsidRPr="004166EA">
        <w:rPr>
          <w:rFonts w:asciiTheme="majorHAnsi" w:hAnsiTheme="majorHAnsi" w:cstheme="majorHAnsi"/>
        </w:rPr>
        <w:t>,</w:t>
      </w:r>
      <w:r w:rsidR="005D272D" w:rsidRPr="004166EA">
        <w:rPr>
          <w:rFonts w:asciiTheme="majorHAnsi" w:hAnsiTheme="majorHAnsi" w:cstheme="majorHAnsi"/>
        </w:rPr>
        <w:t xml:space="preserve"> popuniti polje zahtevom </w:t>
      </w:r>
      <w:r w:rsidR="004166EA" w:rsidRPr="004166EA">
        <w:rPr>
          <w:rFonts w:asciiTheme="majorHAnsi" w:hAnsiTheme="majorHAnsi" w:cstheme="majorHAnsi"/>
        </w:rPr>
        <w:t>„109-A-09/2024“ i kliknti na dugme „Potvrdi“</w:t>
      </w:r>
      <w:r w:rsidRPr="004166EA">
        <w:rPr>
          <w:rFonts w:asciiTheme="majorHAnsi" w:hAnsiTheme="majorHAnsi" w:cstheme="majorHAnsi"/>
        </w:rPr>
        <w:t xml:space="preserve"> nakon čega će se </w:t>
      </w:r>
      <w:r w:rsidR="004166EA" w:rsidRPr="004166EA">
        <w:rPr>
          <w:rFonts w:asciiTheme="majorHAnsi" w:hAnsiTheme="majorHAnsi" w:cstheme="majorHAnsi"/>
        </w:rPr>
        <w:t>u listi „Vrste kategorije“ pojaviti vrednosti u padajućem meniju.</w:t>
      </w:r>
    </w:p>
    <w:p w14:paraId="2084035D" w14:textId="20C1D7EA" w:rsidR="007D7B12" w:rsidRDefault="00416B0B" w:rsidP="00416B0B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6A2F38" wp14:editId="4023E555">
            <wp:extent cx="5479604" cy="3064934"/>
            <wp:effectExtent l="0" t="0" r="6985" b="2540"/>
            <wp:docPr id="1854542203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542203" name="Picture 6" descr="A screenshot of a computer&#10;&#10;Description automatically generated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839" cy="307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ACEC" w14:textId="5970E151" w:rsidR="00E174FB" w:rsidRPr="00E174FB" w:rsidRDefault="007D7B12" w:rsidP="007D7B1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105D582F" w14:textId="5A07166B" w:rsidR="00E174FB" w:rsidRDefault="00416B0B" w:rsidP="00E174FB">
      <w:pPr>
        <w:pStyle w:val="ListParagraph"/>
        <w:numPr>
          <w:ilvl w:val="0"/>
          <w:numId w:val="2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</w:t>
      </w:r>
      <w:r w:rsidR="00A9378A">
        <w:rPr>
          <w:rFonts w:asciiTheme="majorHAnsi" w:hAnsiTheme="majorHAnsi" w:cstheme="majorHAnsi"/>
        </w:rPr>
        <w:t>. Nakon odabira vrste kategorije „Opseg“ je moguće izabrati u padajućem meniju.</w:t>
      </w:r>
    </w:p>
    <w:p w14:paraId="104E7355" w14:textId="2AB635E4" w:rsidR="002C0C86" w:rsidRPr="002C0C86" w:rsidRDefault="002C0C86" w:rsidP="002C0C86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B3E2B4B" wp14:editId="4C791E24">
            <wp:extent cx="5449330" cy="3048000"/>
            <wp:effectExtent l="0" t="0" r="0" b="0"/>
            <wp:docPr id="1072052196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052196" name="Picture 7" descr="A screenshot of a computer&#10;&#10;Description automatically generated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985" cy="305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0564" w14:textId="367541AE" w:rsidR="00A9378A" w:rsidRDefault="00A9378A" w:rsidP="00E174FB">
      <w:pPr>
        <w:pStyle w:val="ListParagraph"/>
        <w:numPr>
          <w:ilvl w:val="0"/>
          <w:numId w:val="2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 xml:space="preserve">„Opseg“ </w:t>
      </w:r>
      <w:r>
        <w:rPr>
          <w:rFonts w:asciiTheme="majorHAnsi" w:hAnsiTheme="majorHAnsi" w:cstheme="majorHAnsi"/>
        </w:rPr>
        <w:t xml:space="preserve">padajućo meni i izabrati željeni opseg markica koji </w:t>
      </w:r>
      <w:r w:rsidR="002C0C86">
        <w:rPr>
          <w:rFonts w:asciiTheme="majorHAnsi" w:hAnsiTheme="majorHAnsi" w:cstheme="majorHAnsi"/>
        </w:rPr>
        <w:t>se evidentira.</w:t>
      </w:r>
    </w:p>
    <w:p w14:paraId="69BD83C0" w14:textId="28B2BB84" w:rsidR="007D7B12" w:rsidRDefault="00621553" w:rsidP="00E44A3C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DD2130A" wp14:editId="11A58253">
            <wp:extent cx="5366948" cy="3001921"/>
            <wp:effectExtent l="0" t="0" r="5715" b="8255"/>
            <wp:docPr id="109182992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829926" name="Picture 1091829926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347" cy="300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A81D0" w14:textId="0BC7B506" w:rsidR="00913DC6" w:rsidRPr="002C0C86" w:rsidRDefault="007D7B12" w:rsidP="007D7B1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6458DD42" w14:textId="1552138B" w:rsidR="00E44A3C" w:rsidRDefault="00E44A3C" w:rsidP="00E174FB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Kliknuti na polje „Količina“ i uneti željenu količinu</w:t>
      </w:r>
    </w:p>
    <w:p w14:paraId="747D25A2" w14:textId="73EBE3F4" w:rsidR="00E44A3C" w:rsidRDefault="0029551D" w:rsidP="0029551D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B94FE1A" wp14:editId="456C20E9">
            <wp:extent cx="5464466" cy="3056467"/>
            <wp:effectExtent l="0" t="0" r="3175" b="0"/>
            <wp:docPr id="95083709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837092" name="Picture 9" descr="A screenshot of a computer&#10;&#10;Description automatically generated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688" cy="306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AA593" w14:textId="53364744" w:rsidR="000F74FE" w:rsidRPr="004C1B25" w:rsidRDefault="000F74FE" w:rsidP="00E174FB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"Od"</w:t>
      </w:r>
      <w:r w:rsidRPr="004C1B25">
        <w:rPr>
          <w:rFonts w:asciiTheme="majorHAnsi" w:hAnsiTheme="majorHAnsi" w:cstheme="majorHAnsi"/>
        </w:rPr>
        <w:t>, nakon čega se prikazuje kalendar za odabir opsega datuma proizvodnje.</w:t>
      </w:r>
    </w:p>
    <w:p w14:paraId="2D1EB732" w14:textId="7774A480" w:rsidR="007D7B12" w:rsidRDefault="0035532E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1059C62" wp14:editId="1FF7AF19">
            <wp:extent cx="5494739" cy="3073400"/>
            <wp:effectExtent l="0" t="0" r="0" b="0"/>
            <wp:docPr id="113853752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3752" name="Picture 10" descr="A screenshot of a computer&#10;&#10;Description automatically generated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041" cy="307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8E48C" w14:textId="37AFC51A" w:rsidR="000F74FE" w:rsidRPr="007D7B12" w:rsidRDefault="007D7B12" w:rsidP="007D7B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E66B4E3" w14:textId="27E6E876" w:rsidR="000F74FE" w:rsidRPr="004C1B25" w:rsidRDefault="000F74FE" w:rsidP="0035532E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Odabrati datum za početak opsega datuma proizvodnje.</w:t>
      </w:r>
    </w:p>
    <w:p w14:paraId="5684AD9D" w14:textId="1C7F6BCC" w:rsidR="000F74FE" w:rsidRPr="004C1B25" w:rsidRDefault="0035532E" w:rsidP="0035532E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98B68A7" wp14:editId="4AC224D3">
            <wp:extent cx="5181177" cy="2898014"/>
            <wp:effectExtent l="0" t="0" r="635" b="0"/>
            <wp:docPr id="1090358514" name="Picture 1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358514" name="Picture 11" descr="A screenshot of a calendar&#10;&#10;Description automatically generated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963" cy="290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5311C" w14:textId="20F6D2DB" w:rsidR="000F74FE" w:rsidRPr="004C1B25" w:rsidRDefault="000F74FE" w:rsidP="0035532E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Odabrati datum za završetak opsega datuma proizvodnje.</w:t>
      </w:r>
    </w:p>
    <w:p w14:paraId="5139C72D" w14:textId="570893B0" w:rsidR="007D7B12" w:rsidRDefault="00FA1829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C12574" wp14:editId="2B6FE130">
            <wp:extent cx="5155322" cy="2883551"/>
            <wp:effectExtent l="0" t="0" r="7620" b="0"/>
            <wp:docPr id="496049782" name="Picture 1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49782" name="Picture 12" descr="A screenshot of a calendar&#10;&#10;Description automatically generated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750" cy="288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C6B98" w14:textId="53CA2E7E" w:rsidR="000F74FE" w:rsidRPr="007D7B12" w:rsidRDefault="007D7B12" w:rsidP="007D7B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09AF88B" w14:textId="1105A77B" w:rsidR="000F74FE" w:rsidRPr="004C1B25" w:rsidRDefault="000F74FE" w:rsidP="0035532E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"Lokacija"</w:t>
      </w:r>
      <w:r w:rsidRPr="004C1B25">
        <w:rPr>
          <w:rFonts w:asciiTheme="majorHAnsi" w:hAnsiTheme="majorHAnsi" w:cstheme="majorHAnsi"/>
        </w:rPr>
        <w:t xml:space="preserve"> nakon čega će se prikazati padajuća lista opcija sa objektima subjekta.</w:t>
      </w:r>
    </w:p>
    <w:p w14:paraId="0E5F4067" w14:textId="223B7BD6" w:rsidR="000F74FE" w:rsidRPr="004C1B25" w:rsidRDefault="00D3352A" w:rsidP="00D3352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5DACE27" wp14:editId="3FEE8C72">
            <wp:extent cx="5297959" cy="2963334"/>
            <wp:effectExtent l="0" t="0" r="0" b="8890"/>
            <wp:docPr id="1104580911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580911" name="Picture 13" descr="A screenshot of a computer&#10;&#10;Description automatically generated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579" cy="296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79E6F" w14:textId="77777777" w:rsidR="00D3352A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"SKLADISTE - Proizvodnja - Nislijska, 20".</w:t>
      </w:r>
    </w:p>
    <w:p w14:paraId="501004C7" w14:textId="23986704" w:rsidR="000F74FE" w:rsidRPr="00D3352A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D3352A">
        <w:rPr>
          <w:rFonts w:asciiTheme="majorHAnsi" w:hAnsiTheme="majorHAnsi" w:cstheme="majorHAnsi"/>
        </w:rPr>
        <w:t xml:space="preserve">Kliknuti na polje za pretragu </w:t>
      </w:r>
      <w:r w:rsidRPr="00D3352A">
        <w:rPr>
          <w:rStyle w:val="Strong"/>
          <w:rFonts w:asciiTheme="majorHAnsi" w:hAnsiTheme="majorHAnsi" w:cstheme="majorHAnsi"/>
        </w:rPr>
        <w:t>"Mašina"</w:t>
      </w:r>
      <w:r w:rsidRPr="00D3352A">
        <w:rPr>
          <w:rFonts w:asciiTheme="majorHAnsi" w:hAnsiTheme="majorHAnsi" w:cstheme="majorHAnsi"/>
        </w:rPr>
        <w:t xml:space="preserve"> nakon čega će se prikazati padajuća lista opcija sa objektima mašinama vezanim za prethodno odabrani objekat, ako su mašine dodate za taj objekat.</w:t>
      </w:r>
      <w:r w:rsidR="005E00BD">
        <w:rPr>
          <w:rFonts w:asciiTheme="majorHAnsi" w:hAnsiTheme="majorHAnsi" w:cstheme="majorHAnsi"/>
        </w:rPr>
        <w:t xml:space="preserve"> Polje za </w:t>
      </w:r>
      <w:r w:rsidR="0093734B">
        <w:rPr>
          <w:rFonts w:asciiTheme="majorHAnsi" w:hAnsiTheme="majorHAnsi" w:cstheme="majorHAnsi"/>
        </w:rPr>
        <w:t>mašinu je neobavezno polje.</w:t>
      </w:r>
    </w:p>
    <w:p w14:paraId="37B60497" w14:textId="645320DB" w:rsidR="007D7B12" w:rsidRDefault="0093734B" w:rsidP="0093734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D754EAD" wp14:editId="32096A7A">
            <wp:extent cx="5328989" cy="2980690"/>
            <wp:effectExtent l="0" t="0" r="5080" b="0"/>
            <wp:docPr id="380847698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847698" name="Picture 14" descr="A screenshot of a computer&#10;&#10;Description automatically generated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305" cy="299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7B262" w14:textId="54C32171" w:rsidR="0093734B" w:rsidRPr="007D7B12" w:rsidRDefault="007D7B12" w:rsidP="007D7B1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11ED784" w14:textId="34A2864E" w:rsidR="000F74FE" w:rsidRPr="004C1B25" w:rsidRDefault="000F74FE" w:rsidP="0093734B">
      <w:pPr>
        <w:pStyle w:val="scribe-screenshot-container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"Robna Marka"</w:t>
      </w:r>
      <w:r w:rsidRPr="004C1B25">
        <w:rPr>
          <w:rFonts w:asciiTheme="majorHAnsi" w:hAnsiTheme="majorHAnsi" w:cstheme="majorHAnsi"/>
        </w:rPr>
        <w:t xml:space="preserve"> nakon čega će se prikazati padajuća lista opcija sa robnim markama.</w:t>
      </w:r>
    </w:p>
    <w:p w14:paraId="0A9323CE" w14:textId="4E1DE9CD" w:rsidR="000F74FE" w:rsidRPr="004C1B25" w:rsidRDefault="007D7B12" w:rsidP="007D7B1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050FA20" wp14:editId="76D716E5">
            <wp:extent cx="5045710" cy="2822242"/>
            <wp:effectExtent l="0" t="0" r="2540" b="0"/>
            <wp:docPr id="1027520866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520866" name="Picture 15" descr="A screenshot of a computer&#10;&#10;Description automatically generated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189" cy="282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7D57" w14:textId="77777777" w:rsidR="007D7B12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 w:rsidR="007D7B12">
        <w:rPr>
          <w:rStyle w:val="Strong"/>
          <w:rFonts w:asciiTheme="majorHAnsi" w:hAnsiTheme="majorHAnsi" w:cstheme="majorHAnsi"/>
        </w:rPr>
        <w:t>Test alkohol</w:t>
      </w:r>
    </w:p>
    <w:p w14:paraId="07367E28" w14:textId="1896484C" w:rsidR="000F74FE" w:rsidRPr="007D7B12" w:rsidRDefault="000F74FE" w:rsidP="00412C22">
      <w:pPr>
        <w:pStyle w:val="NormalWeb"/>
        <w:numPr>
          <w:ilvl w:val="0"/>
          <w:numId w:val="25"/>
        </w:numPr>
        <w:rPr>
          <w:rFonts w:asciiTheme="majorHAnsi" w:hAnsiTheme="majorHAnsi" w:cstheme="majorHAnsi"/>
        </w:rPr>
      </w:pPr>
      <w:r w:rsidRPr="007D7B12">
        <w:rPr>
          <w:rFonts w:asciiTheme="majorHAnsi" w:hAnsiTheme="majorHAnsi" w:cstheme="majorHAnsi"/>
        </w:rPr>
        <w:t xml:space="preserve">Kliknuti na polje za unos </w:t>
      </w:r>
      <w:r w:rsidRPr="007D7B12">
        <w:rPr>
          <w:rStyle w:val="Strong"/>
          <w:rFonts w:asciiTheme="majorHAnsi" w:hAnsiTheme="majorHAnsi" w:cstheme="majorHAnsi"/>
        </w:rPr>
        <w:t>"</w:t>
      </w:r>
      <w:r w:rsidR="007D7B12">
        <w:rPr>
          <w:rStyle w:val="Strong"/>
          <w:rFonts w:asciiTheme="majorHAnsi" w:hAnsiTheme="majorHAnsi" w:cstheme="majorHAnsi"/>
        </w:rPr>
        <w:t>Zapremina ambalaže</w:t>
      </w:r>
      <w:r w:rsidRPr="007D7B12">
        <w:rPr>
          <w:rStyle w:val="Strong"/>
          <w:rFonts w:asciiTheme="majorHAnsi" w:hAnsiTheme="majorHAnsi" w:cstheme="majorHAnsi"/>
        </w:rPr>
        <w:t>".</w:t>
      </w:r>
    </w:p>
    <w:p w14:paraId="50928019" w14:textId="220942DE" w:rsidR="000F74FE" w:rsidRPr="004C1B25" w:rsidRDefault="007D7B12" w:rsidP="00412C2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8570036" wp14:editId="1A664E9F">
            <wp:extent cx="5121910" cy="2864863"/>
            <wp:effectExtent l="0" t="0" r="2540" b="0"/>
            <wp:docPr id="97005925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059250" name="Picture 970059250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298" cy="286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BF22E" w14:textId="1687B8EF" w:rsidR="000F74FE" w:rsidRPr="007D7B12" w:rsidRDefault="000F74FE" w:rsidP="007D7B12">
      <w:pPr>
        <w:pStyle w:val="NormalWeb"/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13. U polje za unos uneti </w:t>
      </w:r>
      <w:r w:rsidR="007D7B12">
        <w:rPr>
          <w:rFonts w:asciiTheme="majorHAnsi" w:hAnsiTheme="majorHAnsi" w:cstheme="majorHAnsi"/>
        </w:rPr>
        <w:t>„0.3“.</w:t>
      </w:r>
    </w:p>
    <w:p w14:paraId="6D4CDFD8" w14:textId="3C468F66" w:rsidR="00F34EE0" w:rsidRDefault="000F74FE" w:rsidP="007D7B1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16. 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iskorišćenih markica biti evidentiran.</w:t>
      </w:r>
    </w:p>
    <w:p w14:paraId="03B47058" w14:textId="2C9AFEB7" w:rsidR="000F74FE" w:rsidRPr="00F34EE0" w:rsidRDefault="00F34EE0" w:rsidP="00F34EE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93460FF" w14:textId="22918364" w:rsidR="000F74FE" w:rsidRPr="004C1B25" w:rsidRDefault="000F74FE" w:rsidP="00DE38A4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45" w:name="_Toc188527909"/>
      <w:r w:rsidRPr="004C1B25">
        <w:rPr>
          <w:rFonts w:asciiTheme="majorHAnsi" w:hAnsiTheme="majorHAnsi" w:cstheme="majorHAnsi"/>
        </w:rPr>
        <w:lastRenderedPageBreak/>
        <w:t>Evidentiranje neiskorišćenih kontrolnih akciznih markica</w:t>
      </w:r>
      <w:bookmarkEnd w:id="45"/>
    </w:p>
    <w:p w14:paraId="2979F679" w14:textId="70B3ED8E" w:rsidR="000F74FE" w:rsidRPr="004C1B25" w:rsidRDefault="000F74FE" w:rsidP="00E863C7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46F13FA5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294C07" wp14:editId="70568BAC">
            <wp:extent cx="5334000" cy="2990850"/>
            <wp:effectExtent l="19050" t="19050" r="19050" b="19050"/>
            <wp:docPr id="2123529307" name="Picture 2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29307" name="Picture 2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2385EB" w14:textId="2D6DCBC5" w:rsidR="000F74FE" w:rsidRPr="004C1B25" w:rsidRDefault="000F74FE" w:rsidP="00E863C7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"Grupa markica broj 1"</w:t>
      </w:r>
      <w:r w:rsidRPr="004C1B25">
        <w:rPr>
          <w:rFonts w:asciiTheme="majorHAnsi" w:hAnsiTheme="majorHAnsi" w:cstheme="majorHAnsi"/>
        </w:rPr>
        <w:t>, nakon čega će se prikazati novi formular za unos neophodnih informacija evidentiranja akciznih markica.</w:t>
      </w:r>
    </w:p>
    <w:p w14:paraId="5DD54E34" w14:textId="2A385BAD" w:rsidR="000F74FE" w:rsidRPr="004C1B25" w:rsidRDefault="00E863C7" w:rsidP="007D754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F21BD69" wp14:editId="46322F66">
            <wp:extent cx="5270711" cy="2948093"/>
            <wp:effectExtent l="0" t="0" r="6350" b="5080"/>
            <wp:docPr id="927563286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563286" name="Picture 17" descr="A screenshot of a computer&#10;&#10;Description automatically generated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5412" cy="2950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605D1" w14:textId="77777777" w:rsidR="000F74FE" w:rsidRPr="004C1B25" w:rsidRDefault="000F74FE" w:rsidP="007D7541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9FCB084" w14:textId="1354510E" w:rsidR="000F74FE" w:rsidRPr="004C1B25" w:rsidRDefault="000F74FE" w:rsidP="004C616D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Kliknuti na p</w:t>
      </w:r>
      <w:r w:rsidR="000770FA">
        <w:rPr>
          <w:rFonts w:asciiTheme="majorHAnsi" w:hAnsiTheme="majorHAnsi" w:cstheme="majorHAnsi"/>
        </w:rPr>
        <w:t>adajući meni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 w:rsidR="000770FA">
        <w:rPr>
          <w:rStyle w:val="Strong"/>
          <w:rFonts w:asciiTheme="majorHAnsi" w:hAnsiTheme="majorHAnsi" w:cstheme="majorHAnsi"/>
        </w:rPr>
        <w:t>Period</w:t>
      </w:r>
      <w:r w:rsidRPr="004C1B25">
        <w:rPr>
          <w:rStyle w:val="Strong"/>
          <w:rFonts w:asciiTheme="majorHAnsi" w:hAnsiTheme="majorHAnsi" w:cstheme="majorHAnsi"/>
        </w:rPr>
        <w:t>"</w:t>
      </w:r>
      <w:r w:rsidR="000770FA">
        <w:rPr>
          <w:rStyle w:val="Strong"/>
          <w:rFonts w:asciiTheme="majorHAnsi" w:hAnsiTheme="majorHAnsi" w:cstheme="majorHAnsi"/>
        </w:rPr>
        <w:t xml:space="preserve"> </w:t>
      </w:r>
      <w:r w:rsidR="000770FA" w:rsidRPr="000770FA">
        <w:rPr>
          <w:rStyle w:val="Strong"/>
          <w:rFonts w:asciiTheme="majorHAnsi" w:hAnsiTheme="majorHAnsi" w:cstheme="majorHAnsi"/>
          <w:b w:val="0"/>
          <w:bCs w:val="0"/>
        </w:rPr>
        <w:t>i odabrati</w:t>
      </w:r>
      <w:r w:rsidR="000770FA">
        <w:rPr>
          <w:rStyle w:val="Strong"/>
          <w:rFonts w:asciiTheme="majorHAnsi" w:hAnsiTheme="majorHAnsi" w:cstheme="majorHAnsi"/>
        </w:rPr>
        <w:t xml:space="preserve"> </w:t>
      </w:r>
      <w:r w:rsidR="000770FA">
        <w:rPr>
          <w:rStyle w:val="Strong"/>
          <w:rFonts w:asciiTheme="majorHAnsi" w:hAnsiTheme="majorHAnsi" w:cstheme="majorHAnsi"/>
          <w:b w:val="0"/>
          <w:bCs w:val="0"/>
        </w:rPr>
        <w:t>period za koji se evidentiraju markice</w:t>
      </w:r>
      <w:r w:rsidRPr="004C1B25">
        <w:rPr>
          <w:rStyle w:val="Strong"/>
          <w:rFonts w:asciiTheme="majorHAnsi" w:hAnsiTheme="majorHAnsi" w:cstheme="majorHAnsi"/>
        </w:rPr>
        <w:t>.</w:t>
      </w:r>
    </w:p>
    <w:p w14:paraId="1E0C9744" w14:textId="6745B652" w:rsidR="000F74FE" w:rsidRPr="004C1B25" w:rsidRDefault="004C616D" w:rsidP="007D754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870448C" wp14:editId="06290E27">
            <wp:extent cx="5403917" cy="3022600"/>
            <wp:effectExtent l="0" t="0" r="6350" b="6350"/>
            <wp:docPr id="1849723822" name="Picture 18" descr="A screenshot of a login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723822" name="Picture 18" descr="A screenshot of a login form&#10;&#10;Description automatically generated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954" cy="303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F1647" w14:textId="216931AB" w:rsidR="000F74FE" w:rsidRPr="004C616D" w:rsidRDefault="000F74FE" w:rsidP="004C616D">
      <w:pPr>
        <w:pStyle w:val="ListParagraph"/>
        <w:numPr>
          <w:ilvl w:val="0"/>
          <w:numId w:val="71"/>
        </w:numPr>
        <w:rPr>
          <w:rFonts w:asciiTheme="majorHAnsi" w:hAnsiTheme="majorHAnsi" w:cstheme="majorHAnsi"/>
        </w:rPr>
      </w:pPr>
      <w:r w:rsidRPr="004C616D">
        <w:rPr>
          <w:rFonts w:asciiTheme="majorHAnsi" w:hAnsiTheme="majorHAnsi" w:cstheme="majorHAnsi"/>
        </w:rPr>
        <w:t xml:space="preserve">Kliknuti </w:t>
      </w:r>
      <w:r w:rsidR="004C616D" w:rsidRPr="004C616D">
        <w:rPr>
          <w:rFonts w:asciiTheme="majorHAnsi" w:hAnsiTheme="majorHAnsi" w:cstheme="majorHAnsi"/>
        </w:rPr>
        <w:t xml:space="preserve">Kliknuti na </w:t>
      </w:r>
      <w:r w:rsidR="004C616D" w:rsidRPr="004C616D">
        <w:rPr>
          <w:rStyle w:val="Strong"/>
          <w:rFonts w:asciiTheme="majorHAnsi" w:hAnsiTheme="majorHAnsi" w:cstheme="majorHAnsi"/>
        </w:rPr>
        <w:t>"ZAM (broj zahteva)"</w:t>
      </w:r>
      <w:r w:rsidR="004C616D" w:rsidRPr="004C616D">
        <w:rPr>
          <w:rFonts w:asciiTheme="majorHAnsi" w:hAnsiTheme="majorHAnsi" w:cstheme="majorHAnsi"/>
        </w:rPr>
        <w:t>, popuniti polje zahtevom „109-A-09/2024“ i kliknti na dugme „Potvrdi“ nakon čega će se u listi „Vrste kategorije“ pojaviti vrednosti u padajućem meniju.</w:t>
      </w:r>
    </w:p>
    <w:p w14:paraId="5D668B5E" w14:textId="2879724E" w:rsidR="00DC0F74" w:rsidRDefault="00FD2CBA" w:rsidP="007D754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A4A4B95" wp14:editId="7CAB8430">
            <wp:extent cx="5477510" cy="3063763"/>
            <wp:effectExtent l="0" t="0" r="0" b="3810"/>
            <wp:docPr id="2003076745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076745" name="Picture 19" descr="A screenshot of a computer&#10;&#10;Description automatically generated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079" cy="307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AB908" w14:textId="2FCC29FE" w:rsidR="000F74FE" w:rsidRPr="00DC0F74" w:rsidRDefault="00DC0F74" w:rsidP="00DC0F7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7EEB7CD" w14:textId="25901C2A" w:rsidR="00FD2CBA" w:rsidRDefault="00FD2CBA" w:rsidP="00FD2CBA">
      <w:pPr>
        <w:pStyle w:val="ListParagraph"/>
        <w:numPr>
          <w:ilvl w:val="0"/>
          <w:numId w:val="7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kategorije. Nakon odabira vrste kategorije „Opseg“ je moguće izabrati u padajućem meniju.</w:t>
      </w:r>
    </w:p>
    <w:p w14:paraId="1C0E1A20" w14:textId="7F5D8C0F" w:rsidR="00FD2CBA" w:rsidRPr="002C0C86" w:rsidRDefault="00B22D6E" w:rsidP="00FD2CBA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2D30AF1" wp14:editId="2751EE48">
            <wp:extent cx="5419055" cy="3031067"/>
            <wp:effectExtent l="0" t="0" r="0" b="0"/>
            <wp:docPr id="931161809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161809" name="Picture 20" descr="A screenshot of a computer&#10;&#10;Description automatically generated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460" cy="303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D11C5" w14:textId="77777777" w:rsidR="00FD2CBA" w:rsidRDefault="00FD2CBA" w:rsidP="00FD2CBA">
      <w:pPr>
        <w:pStyle w:val="ListParagraph"/>
        <w:numPr>
          <w:ilvl w:val="0"/>
          <w:numId w:val="7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 xml:space="preserve">„Opseg“ </w:t>
      </w:r>
      <w:r>
        <w:rPr>
          <w:rFonts w:asciiTheme="majorHAnsi" w:hAnsiTheme="majorHAnsi" w:cstheme="majorHAnsi"/>
        </w:rPr>
        <w:t>padajućo meni i izabrati željeni opseg markica koji se evidentira.</w:t>
      </w:r>
    </w:p>
    <w:p w14:paraId="2650649E" w14:textId="273CA8AA" w:rsidR="00DC0F74" w:rsidRDefault="00E97B3E" w:rsidP="00E97B3E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7EBE14E" wp14:editId="2D50D807">
            <wp:extent cx="5469043" cy="3059027"/>
            <wp:effectExtent l="0" t="0" r="0" b="8255"/>
            <wp:docPr id="1595788798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788798" name="Picture 21" descr="A screenshot of a computer&#10;&#10;Description automatically generated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435" cy="306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94443" w14:textId="2900236F" w:rsidR="00FD2CBA" w:rsidRPr="002C0C86" w:rsidRDefault="00DC0F74" w:rsidP="00DC0F7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7530D983" w14:textId="77777777" w:rsidR="00FD2CBA" w:rsidRDefault="00FD2CBA" w:rsidP="00FD2CBA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Kliknuti na polje „Količina“ i uneti željenu količinu</w:t>
      </w:r>
    </w:p>
    <w:p w14:paraId="284234F4" w14:textId="71240A30" w:rsidR="00B0654A" w:rsidRDefault="0060026F" w:rsidP="00DE38A4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38F3ABC" wp14:editId="69829F5E">
            <wp:extent cx="5469043" cy="3059027"/>
            <wp:effectExtent l="0" t="0" r="0" b="8255"/>
            <wp:docPr id="2108687367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687367" name="Picture 22" descr="A screenshot of a computer&#10;&#10;Description automatically generated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680" cy="306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40058" w14:textId="38F84A2B" w:rsidR="000F74FE" w:rsidRPr="004C1B25" w:rsidRDefault="000F74FE" w:rsidP="00B0654A">
      <w:pPr>
        <w:pStyle w:val="NormalWeb"/>
        <w:numPr>
          <w:ilvl w:val="0"/>
          <w:numId w:val="7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neiskorišćenih markica biti evidentiran.</w:t>
      </w:r>
    </w:p>
    <w:p w14:paraId="597B3B60" w14:textId="77777777" w:rsidR="000F74FE" w:rsidRPr="004C1B25" w:rsidRDefault="000F74FE" w:rsidP="007D7541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7A1AA70" w14:textId="267419CA" w:rsidR="000F74FE" w:rsidRPr="004C1B25" w:rsidRDefault="000F74FE" w:rsidP="00DE38A4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46" w:name="_Toc188527910"/>
      <w:r w:rsidRPr="004C1B25">
        <w:rPr>
          <w:rFonts w:asciiTheme="majorHAnsi" w:hAnsiTheme="majorHAnsi" w:cstheme="majorHAnsi"/>
        </w:rPr>
        <w:lastRenderedPageBreak/>
        <w:t>Evidentiranje oštećenih kontrolnih akciznih markica sa vidljivom oznakom serije</w:t>
      </w:r>
      <w:bookmarkEnd w:id="46"/>
    </w:p>
    <w:p w14:paraId="40147F5A" w14:textId="2069835C" w:rsidR="000F74FE" w:rsidRPr="004C1B25" w:rsidRDefault="000F74FE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6D66726A" w14:textId="77777777" w:rsidR="000F74FE" w:rsidRPr="004C1B25" w:rsidRDefault="000F74FE" w:rsidP="007D754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848D42" wp14:editId="7B2BFA1C">
            <wp:extent cx="5334000" cy="2990850"/>
            <wp:effectExtent l="19050" t="19050" r="19050" b="19050"/>
            <wp:docPr id="425799675" name="Picture 2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99675" name="Picture 2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19D2E7" w14:textId="5B74B2CB" w:rsidR="000F74FE" w:rsidRPr="004C1B25" w:rsidRDefault="000F74FE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 w:rsidR="00C225A4">
        <w:rPr>
          <w:rStyle w:val="Strong"/>
          <w:rFonts w:asciiTheme="majorHAnsi" w:hAnsiTheme="majorHAnsi" w:cstheme="majorHAnsi"/>
        </w:rPr>
        <w:t>Period</w:t>
      </w:r>
      <w:r w:rsidRPr="004C1B25">
        <w:rPr>
          <w:rStyle w:val="Strong"/>
          <w:rFonts w:asciiTheme="majorHAnsi" w:hAnsiTheme="majorHAnsi" w:cstheme="majorHAnsi"/>
        </w:rPr>
        <w:t>"</w:t>
      </w:r>
      <w:r w:rsidR="00022236">
        <w:rPr>
          <w:rStyle w:val="Strong"/>
          <w:rFonts w:asciiTheme="majorHAnsi" w:hAnsiTheme="majorHAnsi" w:cstheme="majorHAnsi"/>
        </w:rPr>
        <w:t xml:space="preserve"> </w:t>
      </w:r>
      <w:r w:rsidR="00022236" w:rsidRPr="004C1B25">
        <w:rPr>
          <w:rStyle w:val="Strong"/>
          <w:rFonts w:asciiTheme="majorHAnsi" w:hAnsiTheme="majorHAnsi" w:cstheme="majorHAnsi"/>
        </w:rPr>
        <w:t>"</w:t>
      </w:r>
      <w:r w:rsidR="00022236">
        <w:rPr>
          <w:rStyle w:val="Strong"/>
          <w:rFonts w:asciiTheme="majorHAnsi" w:hAnsiTheme="majorHAnsi" w:cstheme="majorHAnsi"/>
        </w:rPr>
        <w:t xml:space="preserve"> </w:t>
      </w:r>
      <w:r w:rsidR="00022236" w:rsidRPr="000770FA">
        <w:rPr>
          <w:rStyle w:val="Strong"/>
          <w:rFonts w:asciiTheme="majorHAnsi" w:hAnsiTheme="majorHAnsi" w:cstheme="majorHAnsi"/>
          <w:b w:val="0"/>
          <w:bCs w:val="0"/>
        </w:rPr>
        <w:t>i odabrati</w:t>
      </w:r>
      <w:r w:rsidR="00022236">
        <w:rPr>
          <w:rStyle w:val="Strong"/>
          <w:rFonts w:asciiTheme="majorHAnsi" w:hAnsiTheme="majorHAnsi" w:cstheme="majorHAnsi"/>
        </w:rPr>
        <w:t xml:space="preserve"> </w:t>
      </w:r>
      <w:r w:rsidR="00022236">
        <w:rPr>
          <w:rStyle w:val="Strong"/>
          <w:rFonts w:asciiTheme="majorHAnsi" w:hAnsiTheme="majorHAnsi" w:cstheme="majorHAnsi"/>
          <w:b w:val="0"/>
          <w:bCs w:val="0"/>
        </w:rPr>
        <w:t>period za koji se evidentiraju markice</w:t>
      </w:r>
      <w:r w:rsidR="00022236" w:rsidRPr="004C1B25">
        <w:rPr>
          <w:rStyle w:val="Strong"/>
          <w:rFonts w:asciiTheme="majorHAnsi" w:hAnsiTheme="majorHAnsi" w:cstheme="majorHAnsi"/>
        </w:rPr>
        <w:t>.</w:t>
      </w:r>
    </w:p>
    <w:p w14:paraId="55FC6F21" w14:textId="0A9D71B6" w:rsidR="007173B7" w:rsidRDefault="007173B7" w:rsidP="007173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338FF91" wp14:editId="6FFD5980">
            <wp:extent cx="5464466" cy="3056467"/>
            <wp:effectExtent l="0" t="0" r="3175" b="0"/>
            <wp:docPr id="542645046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45046" name="Picture 24" descr="A screenshot of a computer&#10;&#10;Description automatically generated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024" cy="306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6626" w14:textId="5324AAED" w:rsidR="00022236" w:rsidRPr="007173B7" w:rsidRDefault="007173B7" w:rsidP="007173B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504030E3" w14:textId="38018FBA" w:rsidR="00022236" w:rsidRPr="007173B7" w:rsidRDefault="00022236" w:rsidP="0015204D">
      <w:pPr>
        <w:pStyle w:val="ListParagraph"/>
        <w:numPr>
          <w:ilvl w:val="0"/>
          <w:numId w:val="72"/>
        </w:numPr>
        <w:rPr>
          <w:rFonts w:asciiTheme="majorHAnsi" w:hAnsiTheme="majorHAnsi" w:cstheme="majorHAnsi"/>
        </w:rPr>
      </w:pPr>
      <w:r w:rsidRPr="007173B7">
        <w:rPr>
          <w:rFonts w:asciiTheme="majorHAnsi" w:hAnsiTheme="majorHAnsi" w:cstheme="majorHAnsi"/>
        </w:rPr>
        <w:lastRenderedPageBreak/>
        <w:t xml:space="preserve">Kliknuti Kliknuti na </w:t>
      </w:r>
      <w:r w:rsidRPr="007173B7">
        <w:rPr>
          <w:rStyle w:val="Strong"/>
          <w:rFonts w:asciiTheme="majorHAnsi" w:hAnsiTheme="majorHAnsi" w:cstheme="majorHAnsi"/>
        </w:rPr>
        <w:t>"ZAM (broj zahteva)"</w:t>
      </w:r>
      <w:r w:rsidRPr="007173B7">
        <w:rPr>
          <w:rFonts w:asciiTheme="majorHAnsi" w:hAnsiTheme="majorHAnsi" w:cstheme="majorHAnsi"/>
        </w:rPr>
        <w:t>, popuniti polje zahtevom „109-A-09/2024“ i kliknti na dugme „Potvrdi“ nakon čega će se u listi „Vrste kategorije“ pojaviti vrednosti u padajućem meniju.</w:t>
      </w:r>
    </w:p>
    <w:p w14:paraId="26D76D47" w14:textId="41FC6F89" w:rsidR="00022236" w:rsidRPr="00DC0F74" w:rsidRDefault="0063114D" w:rsidP="007173B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C4FAACC" wp14:editId="18E31A27">
            <wp:extent cx="5479602" cy="3064933"/>
            <wp:effectExtent l="0" t="0" r="6985" b="2540"/>
            <wp:docPr id="172155828" name="Picture 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55828" name="Picture 25" descr="A screenshot of a computer&#10;&#10;Description automatically generated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480" cy="3071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7F30B" w14:textId="77777777" w:rsidR="00022236" w:rsidRDefault="00022236" w:rsidP="0015204D">
      <w:pPr>
        <w:pStyle w:val="ListParagraph"/>
        <w:numPr>
          <w:ilvl w:val="0"/>
          <w:numId w:val="7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kategorije. Nakon odabira vrste kategorije „Opseg“ je moguće izabrati u padajućem meniju.</w:t>
      </w:r>
    </w:p>
    <w:p w14:paraId="4783B3F4" w14:textId="164176A6" w:rsidR="0063114D" w:rsidRDefault="0063114D" w:rsidP="00022236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1DA9CC4" wp14:editId="7F82208E">
            <wp:extent cx="5555286" cy="3107266"/>
            <wp:effectExtent l="0" t="0" r="7620" b="0"/>
            <wp:docPr id="1873005351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005351" name="Picture 26" descr="A screenshot of a computer&#10;&#10;Description automatically generated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616" cy="311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68B0F" w14:textId="43D23701" w:rsidR="00022236" w:rsidRPr="002C0C86" w:rsidRDefault="0063114D" w:rsidP="0063114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229B7202" w14:textId="77777777" w:rsidR="00022236" w:rsidRDefault="00022236" w:rsidP="0015204D">
      <w:pPr>
        <w:pStyle w:val="ListParagraph"/>
        <w:numPr>
          <w:ilvl w:val="0"/>
          <w:numId w:val="7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na </w:t>
      </w:r>
      <w:r w:rsidRPr="00DA5C6B">
        <w:rPr>
          <w:rFonts w:asciiTheme="majorHAnsi" w:hAnsiTheme="majorHAnsi" w:cstheme="majorHAnsi"/>
          <w:b/>
          <w:bCs/>
        </w:rPr>
        <w:t xml:space="preserve">„Opseg“ </w:t>
      </w:r>
      <w:r>
        <w:rPr>
          <w:rFonts w:asciiTheme="majorHAnsi" w:hAnsiTheme="majorHAnsi" w:cstheme="majorHAnsi"/>
        </w:rPr>
        <w:t>padajućo meni i izabrati željeni opseg markica koji se evidentira.</w:t>
      </w:r>
    </w:p>
    <w:p w14:paraId="5A5A5AAE" w14:textId="3F2FF043" w:rsidR="00022236" w:rsidRPr="002C0C86" w:rsidRDefault="00FD789F" w:rsidP="00FD789F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591660B" wp14:editId="09BFAB13">
            <wp:extent cx="5417992" cy="3030472"/>
            <wp:effectExtent l="0" t="0" r="0" b="0"/>
            <wp:docPr id="263611773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11773" name="Picture 27" descr="A screenshot of a computer&#10;&#10;Description automatically generated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748" cy="30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5BC6C" w14:textId="77777777" w:rsidR="00022236" w:rsidRDefault="00022236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Kliknuti na polje „Količina“ i uneti željenu količinu</w:t>
      </w:r>
    </w:p>
    <w:p w14:paraId="0F2A54B4" w14:textId="2E021BF5" w:rsidR="00022236" w:rsidRDefault="00FD789F" w:rsidP="00022236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1F7435F" wp14:editId="7DA8D573">
            <wp:extent cx="5469043" cy="3065298"/>
            <wp:effectExtent l="0" t="0" r="0" b="1905"/>
            <wp:docPr id="1297249878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249878" name="Picture 28" descr="A screenshot of a computer&#10;&#10;Description automatically generated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243" cy="306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02C38" w14:textId="77777777" w:rsidR="00022236" w:rsidRPr="004C1B25" w:rsidRDefault="00022236" w:rsidP="0015204D">
      <w:pPr>
        <w:pStyle w:val="NormalWeb"/>
        <w:numPr>
          <w:ilvl w:val="0"/>
          <w:numId w:val="7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neiskorišćenih markica biti evidentiran.</w:t>
      </w:r>
    </w:p>
    <w:p w14:paraId="4E3F95BA" w14:textId="2FAD4E57" w:rsidR="000F74FE" w:rsidRPr="004C1B25" w:rsidRDefault="000F74FE" w:rsidP="0002223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85FD550" w14:textId="77777777" w:rsidR="000F74FE" w:rsidRPr="004C1B25" w:rsidRDefault="000F74FE" w:rsidP="00DE38A4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47" w:name="_Toc188527911"/>
      <w:r w:rsidRPr="004C1B25">
        <w:rPr>
          <w:rFonts w:asciiTheme="majorHAnsi" w:hAnsiTheme="majorHAnsi" w:cstheme="majorHAnsi"/>
        </w:rPr>
        <w:lastRenderedPageBreak/>
        <w:t>Evidentiranje oštećenih kontrolnih akciznih markica sa nevidljivom oznakom serije</w:t>
      </w:r>
      <w:bookmarkEnd w:id="47"/>
    </w:p>
    <w:p w14:paraId="0F87489D" w14:textId="2F4EF8C3" w:rsidR="000F74FE" w:rsidRPr="004C1B25" w:rsidRDefault="000F74FE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"Evidencija isporučenih akciznih markica".</w:t>
      </w:r>
    </w:p>
    <w:p w14:paraId="53F96DE6" w14:textId="77777777" w:rsidR="000F74FE" w:rsidRPr="004C1B25" w:rsidRDefault="000F74FE" w:rsidP="009A5DAE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EB42A0E" wp14:editId="40BE3526">
            <wp:extent cx="5334000" cy="2990850"/>
            <wp:effectExtent l="19050" t="19050" r="19050" b="19050"/>
            <wp:docPr id="907504408" name="Picture 279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504408" name="Picture 279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EABCFC4" w14:textId="78BC2389" w:rsidR="004B549C" w:rsidRPr="004C1B25" w:rsidRDefault="004B549C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Period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 xml:space="preserve"> </w:t>
      </w:r>
      <w:r w:rsidRPr="000770FA">
        <w:rPr>
          <w:rStyle w:val="Strong"/>
          <w:rFonts w:asciiTheme="majorHAnsi" w:hAnsiTheme="majorHAnsi" w:cstheme="majorHAnsi"/>
          <w:b w:val="0"/>
          <w:bCs w:val="0"/>
        </w:rPr>
        <w:t>i odabrati</w:t>
      </w:r>
      <w:r>
        <w:rPr>
          <w:rStyle w:val="Strong"/>
          <w:rFonts w:asciiTheme="majorHAnsi" w:hAnsiTheme="majorHAnsi" w:cstheme="majorHAnsi"/>
        </w:rPr>
        <w:t xml:space="preserve"> </w:t>
      </w:r>
      <w:r>
        <w:rPr>
          <w:rStyle w:val="Strong"/>
          <w:rFonts w:asciiTheme="majorHAnsi" w:hAnsiTheme="majorHAnsi" w:cstheme="majorHAnsi"/>
          <w:b w:val="0"/>
          <w:bCs w:val="0"/>
        </w:rPr>
        <w:t>period za koji se evidentiraju markice</w:t>
      </w:r>
      <w:r w:rsidRPr="004C1B25">
        <w:rPr>
          <w:rStyle w:val="Strong"/>
          <w:rFonts w:asciiTheme="majorHAnsi" w:hAnsiTheme="majorHAnsi" w:cstheme="majorHAnsi"/>
        </w:rPr>
        <w:t>.</w:t>
      </w:r>
    </w:p>
    <w:p w14:paraId="204E9781" w14:textId="2DF24271" w:rsidR="004B549C" w:rsidRDefault="00D12403" w:rsidP="004B549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1EBBE05" wp14:editId="4446FA2A">
            <wp:extent cx="5435177" cy="3040085"/>
            <wp:effectExtent l="0" t="0" r="0" b="8255"/>
            <wp:docPr id="446340362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40362" name="Picture 29" descr="A screenshot of a computer&#10;&#10;Description automatically generated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790" cy="304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6E8BD" w14:textId="77777777" w:rsidR="004B549C" w:rsidRPr="007173B7" w:rsidRDefault="004B549C" w:rsidP="004B549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3EB48F7" w14:textId="4AC8F011" w:rsidR="004B549C" w:rsidRPr="00D12403" w:rsidRDefault="004B549C" w:rsidP="0015204D">
      <w:pPr>
        <w:pStyle w:val="ListParagraph"/>
        <w:numPr>
          <w:ilvl w:val="0"/>
          <w:numId w:val="73"/>
        </w:numPr>
        <w:rPr>
          <w:rFonts w:asciiTheme="majorHAnsi" w:hAnsiTheme="majorHAnsi" w:cstheme="majorHAnsi"/>
        </w:rPr>
      </w:pPr>
      <w:r w:rsidRPr="00D12403">
        <w:rPr>
          <w:rFonts w:asciiTheme="majorHAnsi" w:hAnsiTheme="majorHAnsi" w:cstheme="majorHAnsi"/>
        </w:rPr>
        <w:lastRenderedPageBreak/>
        <w:t xml:space="preserve">Kliknuti Kliknuti na </w:t>
      </w:r>
      <w:r w:rsidRPr="00D12403">
        <w:rPr>
          <w:rStyle w:val="Strong"/>
          <w:rFonts w:asciiTheme="majorHAnsi" w:hAnsiTheme="majorHAnsi" w:cstheme="majorHAnsi"/>
        </w:rPr>
        <w:t>"ZAM (broj zahteva)"</w:t>
      </w:r>
      <w:r w:rsidRPr="00D12403">
        <w:rPr>
          <w:rFonts w:asciiTheme="majorHAnsi" w:hAnsiTheme="majorHAnsi" w:cstheme="majorHAnsi"/>
        </w:rPr>
        <w:t>, popuniti polje zahtevom „109-A-09/2024“ i kliknti na dugme „Potvrdi“ nakon čega će se u listi „Vrste kategorije“ pojaviti vrednosti u padajućem meniju.</w:t>
      </w:r>
    </w:p>
    <w:p w14:paraId="345B0F50" w14:textId="267F542E" w:rsidR="004B549C" w:rsidRPr="00DC0F74" w:rsidRDefault="000724B6" w:rsidP="004B549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DCD1F1B" wp14:editId="16CBCCE3">
            <wp:extent cx="5615835" cy="3141133"/>
            <wp:effectExtent l="0" t="0" r="4445" b="2540"/>
            <wp:docPr id="2121409608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409608" name="Picture 30" descr="A screenshot of a computer&#10;&#10;Description automatically generated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910" cy="315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749E7" w14:textId="77777777" w:rsidR="004B549C" w:rsidRDefault="004B549C" w:rsidP="0015204D">
      <w:pPr>
        <w:pStyle w:val="ListParagraph"/>
        <w:numPr>
          <w:ilvl w:val="0"/>
          <w:numId w:val="7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Kliknuti na </w:t>
      </w:r>
      <w:r w:rsidRPr="00DA5C6B">
        <w:rPr>
          <w:rFonts w:asciiTheme="majorHAnsi" w:hAnsiTheme="majorHAnsi" w:cstheme="majorHAnsi"/>
          <w:b/>
          <w:bCs/>
        </w:rPr>
        <w:t>„Vrsta kategorije“</w:t>
      </w:r>
      <w:r>
        <w:rPr>
          <w:rFonts w:asciiTheme="majorHAnsi" w:hAnsiTheme="majorHAnsi" w:cstheme="majorHAnsi"/>
        </w:rPr>
        <w:t xml:space="preserve"> padajući meni i izabrati vrstu kategorije. Nakon odabira vrste kategorije „Opseg“ je moguće izabrati u padajućem meniju.</w:t>
      </w:r>
    </w:p>
    <w:p w14:paraId="298AF497" w14:textId="7B97E6AB" w:rsidR="004B549C" w:rsidRDefault="000724B6" w:rsidP="004B549C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D792915" wp14:editId="6417C581">
            <wp:extent cx="5600697" cy="3132666"/>
            <wp:effectExtent l="0" t="0" r="635" b="0"/>
            <wp:docPr id="42570781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07817" name="Picture 31" descr="A screenshot of a computer&#10;&#10;Description automatically generated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922" cy="313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1E3E" w14:textId="77777777" w:rsidR="004B549C" w:rsidRPr="002C0C86" w:rsidRDefault="004B549C" w:rsidP="004B549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p w14:paraId="4D4303EF" w14:textId="77777777" w:rsidR="004B549C" w:rsidRDefault="004B549C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Kliknuti na polje „Količina“ i uneti željenu količinu</w:t>
      </w:r>
    </w:p>
    <w:p w14:paraId="1EFACFAD" w14:textId="37C249D5" w:rsidR="004B549C" w:rsidRDefault="00D4248D" w:rsidP="004B549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397474C" wp14:editId="2092E149">
            <wp:extent cx="5464466" cy="3056467"/>
            <wp:effectExtent l="0" t="0" r="3175" b="0"/>
            <wp:docPr id="1174454095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54095" name="Picture 32" descr="A screenshot of a computer&#10;&#10;Description automatically generated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372" cy="306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5BD24" w14:textId="0A268D5E" w:rsidR="00075715" w:rsidRDefault="00075715" w:rsidP="00075715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075715">
        <w:rPr>
          <w:rFonts w:asciiTheme="majorHAnsi" w:hAnsiTheme="majorHAnsi" w:cstheme="majorHAnsi"/>
          <w:color w:val="FF0000"/>
        </w:rPr>
        <w:t xml:space="preserve">Napomena: </w:t>
      </w:r>
      <w:r w:rsidRPr="007B5A13">
        <w:rPr>
          <w:rFonts w:asciiTheme="majorHAnsi" w:hAnsiTheme="majorHAnsi" w:cstheme="majorHAnsi"/>
        </w:rPr>
        <w:t xml:space="preserve">za tip proizvoda kafa </w:t>
      </w:r>
      <w:r w:rsidRPr="00075715">
        <w:rPr>
          <w:rFonts w:asciiTheme="majorHAnsi" w:hAnsiTheme="majorHAnsi" w:cstheme="majorHAnsi"/>
        </w:rPr>
        <w:t>za popunjavanje o</w:t>
      </w:r>
      <w:r w:rsidR="00E737E1">
        <w:rPr>
          <w:rFonts w:asciiTheme="majorHAnsi" w:hAnsiTheme="majorHAnsi" w:cstheme="majorHAnsi"/>
        </w:rPr>
        <w:t>š</w:t>
      </w:r>
      <w:r w:rsidRPr="00075715">
        <w:rPr>
          <w:rFonts w:asciiTheme="majorHAnsi" w:hAnsiTheme="majorHAnsi" w:cstheme="majorHAnsi"/>
        </w:rPr>
        <w:t>tecenih markica sa nevidljivom oznakom serije</w:t>
      </w:r>
      <w:r>
        <w:rPr>
          <w:rFonts w:asciiTheme="majorHAnsi" w:hAnsiTheme="majorHAnsi" w:cstheme="majorHAnsi"/>
        </w:rPr>
        <w:t xml:space="preserve"> </w:t>
      </w:r>
      <w:r w:rsidRPr="007B5A13">
        <w:rPr>
          <w:rFonts w:asciiTheme="majorHAnsi" w:hAnsiTheme="majorHAnsi" w:cstheme="majorHAnsi"/>
        </w:rPr>
        <w:t>postoji dodatno polje za unos "</w:t>
      </w:r>
      <w:r w:rsidR="00E737E1">
        <w:rPr>
          <w:rFonts w:asciiTheme="majorHAnsi" w:hAnsiTheme="majorHAnsi" w:cstheme="majorHAnsi"/>
        </w:rPr>
        <w:t>Tip pakovanja</w:t>
      </w:r>
      <w:r w:rsidRPr="007B5A13">
        <w:rPr>
          <w:rFonts w:asciiTheme="majorHAnsi" w:hAnsiTheme="majorHAnsi" w:cstheme="majorHAnsi"/>
        </w:rPr>
        <w:t xml:space="preserve">". Potrebno je </w:t>
      </w:r>
      <w:r>
        <w:rPr>
          <w:rFonts w:asciiTheme="majorHAnsi" w:hAnsiTheme="majorHAnsi" w:cstheme="majorHAnsi"/>
        </w:rPr>
        <w:t xml:space="preserve">uneti tip pakovanja ambalaže </w:t>
      </w:r>
      <w:r w:rsidR="00E737E1">
        <w:rPr>
          <w:rFonts w:asciiTheme="majorHAnsi" w:hAnsiTheme="majorHAnsi" w:cstheme="majorHAnsi"/>
        </w:rPr>
        <w:t>kako bi se markice uspešno evidentirale.</w:t>
      </w:r>
    </w:p>
    <w:p w14:paraId="7745DE2C" w14:textId="3F81A86E" w:rsidR="00075715" w:rsidRPr="00E737E1" w:rsidRDefault="00460487" w:rsidP="00460487">
      <w:pPr>
        <w:pStyle w:val="NormalWeb"/>
        <w:jc w:val="center"/>
        <w:rPr>
          <w:rFonts w:asciiTheme="majorHAnsi" w:hAnsiTheme="majorHAnsi" w:cstheme="majorHAnsi"/>
          <w:color w:val="FF0000"/>
          <w:lang w:val="en-US"/>
        </w:rPr>
      </w:pPr>
      <w:r>
        <w:rPr>
          <w:rFonts w:asciiTheme="majorHAnsi" w:hAnsiTheme="majorHAnsi" w:cstheme="majorHAnsi"/>
          <w:noProof/>
          <w:color w:val="FF0000"/>
          <w:lang w:val="en-US"/>
        </w:rPr>
        <w:drawing>
          <wp:inline distT="0" distB="0" distL="0" distR="0" wp14:anchorId="6C275242" wp14:editId="4E357D8A">
            <wp:extent cx="5500415" cy="3076575"/>
            <wp:effectExtent l="0" t="0" r="5080" b="0"/>
            <wp:docPr id="1297095706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095706" name="Picture 4" descr="A screenshot of a computer&#10;&#10;Description automatically generated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478" cy="308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DF040" w14:textId="33852D9F" w:rsidR="00D4248D" w:rsidRDefault="004B549C" w:rsidP="0015204D">
      <w:pPr>
        <w:pStyle w:val="NormalWeb"/>
        <w:numPr>
          <w:ilvl w:val="0"/>
          <w:numId w:val="7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"Sačuvaj"</w:t>
      </w:r>
      <w:r w:rsidRPr="004C1B25">
        <w:rPr>
          <w:rFonts w:asciiTheme="majorHAnsi" w:hAnsiTheme="majorHAnsi" w:cstheme="majorHAnsi"/>
        </w:rPr>
        <w:t>, nakon čega će uneti opseg neiskorišćenih markica biti evidentiran.</w:t>
      </w:r>
    </w:p>
    <w:p w14:paraId="5742AA1E" w14:textId="1C50546D" w:rsidR="004B549C" w:rsidRPr="00D4248D" w:rsidRDefault="00D4248D" w:rsidP="00D4248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6A4F6B1" w14:textId="77777777" w:rsidR="000F74FE" w:rsidRPr="004C1B25" w:rsidRDefault="000F74FE" w:rsidP="00DE38A4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48" w:name="_Toc188527912"/>
      <w:r w:rsidRPr="004C1B25">
        <w:rPr>
          <w:rFonts w:asciiTheme="majorHAnsi" w:hAnsiTheme="majorHAnsi" w:cstheme="majorHAnsi"/>
        </w:rPr>
        <w:lastRenderedPageBreak/>
        <w:t>Evidentiranje opsega kontrolnih akciznih markica stavljenih u promet</w:t>
      </w:r>
      <w:bookmarkEnd w:id="48"/>
    </w:p>
    <w:p w14:paraId="3198CABB" w14:textId="5E377208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4DA62719" w14:textId="77777777" w:rsidR="000F74FE" w:rsidRPr="004C1B25" w:rsidRDefault="000F74FE" w:rsidP="000F696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B441A53" wp14:editId="5EB2CEB9">
            <wp:extent cx="5334000" cy="2990850"/>
            <wp:effectExtent l="19050" t="19050" r="19050" b="19050"/>
            <wp:docPr id="913086320" name="Picture 29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086320" name="Picture 290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36C8A3" w14:textId="3C3D4221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"Evidentiraj stavljanje u promet"</w:t>
      </w:r>
      <w:r w:rsidRPr="004C1B25">
        <w:rPr>
          <w:rFonts w:asciiTheme="majorHAnsi" w:hAnsiTheme="majorHAnsi" w:cstheme="majorHAnsi"/>
        </w:rPr>
        <w:t>, nakon čega će se otvoriti novi prozor za unos neophodnih informacija za evidentiranje opsega kontrolnih akciznih markica stavljenih u promet.</w:t>
      </w:r>
    </w:p>
    <w:p w14:paraId="25E1AC5C" w14:textId="2A4C1D04" w:rsidR="0016262A" w:rsidRDefault="00041974" w:rsidP="0016262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F55EFCE" wp14:editId="474044C6">
            <wp:extent cx="5373642" cy="3005666"/>
            <wp:effectExtent l="0" t="0" r="0" b="4445"/>
            <wp:docPr id="1806563744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563744" name="Picture 34" descr="A screenshot of a computer&#10;&#10;Description automatically generated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985" cy="301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9CE6" w14:textId="7F94D704" w:rsidR="000F74FE" w:rsidRPr="004C1B25" w:rsidRDefault="0016262A" w:rsidP="0016262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5D9E0BDA" w14:textId="2981CAC3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"Datum stavljanja u promet"</w:t>
      </w:r>
      <w:r w:rsidRPr="004C1B25">
        <w:rPr>
          <w:rFonts w:asciiTheme="majorHAnsi" w:hAnsiTheme="majorHAnsi" w:cstheme="majorHAnsi"/>
        </w:rPr>
        <w:t>, nakon čega se prikazuje kalendar za odabir datuma stavljanja opsega u promet.</w:t>
      </w:r>
      <w:r w:rsidR="0016262A">
        <w:rPr>
          <w:rFonts w:asciiTheme="majorHAnsi" w:hAnsiTheme="majorHAnsi" w:cstheme="majorHAnsi"/>
        </w:rPr>
        <w:t xml:space="preserve"> </w:t>
      </w:r>
      <w:r w:rsidR="0016262A" w:rsidRPr="004C1B25">
        <w:rPr>
          <w:rFonts w:asciiTheme="majorHAnsi" w:hAnsiTheme="majorHAnsi" w:cstheme="majorHAnsi"/>
        </w:rPr>
        <w:t>Odabrati datum stavljanja opsega u promet</w:t>
      </w:r>
      <w:r w:rsidR="0016262A">
        <w:rPr>
          <w:rFonts w:asciiTheme="majorHAnsi" w:hAnsiTheme="majorHAnsi" w:cstheme="majorHAnsi"/>
        </w:rPr>
        <w:t>.</w:t>
      </w:r>
    </w:p>
    <w:p w14:paraId="1339A083" w14:textId="58C100F3" w:rsidR="000F74FE" w:rsidRPr="004C1B25" w:rsidRDefault="00F86C67" w:rsidP="000F696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4E51D3" wp14:editId="7CBD411F">
            <wp:extent cx="5434191" cy="3039533"/>
            <wp:effectExtent l="0" t="0" r="0" b="8890"/>
            <wp:docPr id="1544422557" name="Picture 35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2557" name="Picture 35" descr="A screenshot of a calendar&#10;&#10;Description automatically generated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645" cy="305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3E209" w14:textId="52F71907" w:rsidR="000F74FE" w:rsidRDefault="000F74FE" w:rsidP="0015204D">
      <w:pPr>
        <w:pStyle w:val="NormalWeb"/>
        <w:numPr>
          <w:ilvl w:val="0"/>
          <w:numId w:val="75"/>
        </w:numPr>
        <w:rPr>
          <w:rStyle w:val="Strong"/>
          <w:rFonts w:asciiTheme="majorHAnsi" w:hAnsiTheme="majorHAnsi" w:cstheme="majorHAnsi"/>
          <w:b w:val="0"/>
          <w:bCs w:val="0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 w:rsidR="00F86C67">
        <w:rPr>
          <w:rStyle w:val="Strong"/>
          <w:rFonts w:asciiTheme="majorHAnsi" w:hAnsiTheme="majorHAnsi" w:cstheme="majorHAnsi"/>
        </w:rPr>
        <w:t>Količina</w:t>
      </w:r>
      <w:r w:rsidRPr="004C1B25">
        <w:rPr>
          <w:rStyle w:val="Strong"/>
          <w:rFonts w:asciiTheme="majorHAnsi" w:hAnsiTheme="majorHAnsi" w:cstheme="majorHAnsi"/>
        </w:rPr>
        <w:t>"</w:t>
      </w:r>
      <w:r w:rsidR="0016262A">
        <w:rPr>
          <w:rStyle w:val="Strong"/>
          <w:rFonts w:asciiTheme="majorHAnsi" w:hAnsiTheme="majorHAnsi" w:cstheme="majorHAnsi"/>
        </w:rPr>
        <w:t xml:space="preserve"> </w:t>
      </w:r>
      <w:r w:rsidR="0016262A">
        <w:rPr>
          <w:rStyle w:val="Strong"/>
          <w:rFonts w:asciiTheme="majorHAnsi" w:hAnsiTheme="majorHAnsi" w:cstheme="majorHAnsi"/>
          <w:b w:val="0"/>
          <w:bCs w:val="0"/>
        </w:rPr>
        <w:t>i netiželjenu količinu za stavljenje u promet.</w:t>
      </w:r>
    </w:p>
    <w:p w14:paraId="4143B2EE" w14:textId="538B1F79" w:rsidR="005C0FB1" w:rsidRDefault="005C0FB1" w:rsidP="005C0FB1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4AECC45" wp14:editId="553000A7">
            <wp:extent cx="5347225" cy="2990889"/>
            <wp:effectExtent l="0" t="0" r="6350" b="0"/>
            <wp:docPr id="840620001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20001" name="Picture 37" descr="A screenshot of a computer&#10;&#10;Description automatically generated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778" cy="299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05E36" w14:textId="38452D2E" w:rsidR="0016262A" w:rsidRPr="005C0FB1" w:rsidRDefault="005C0FB1" w:rsidP="005C0F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EF334C1" w14:textId="074A180F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"Evidentiraj".</w:t>
      </w:r>
    </w:p>
    <w:p w14:paraId="37495578" w14:textId="72907A96" w:rsidR="000F74FE" w:rsidRPr="004C1B25" w:rsidRDefault="00245F6D" w:rsidP="005C0FB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CB6FF38" wp14:editId="3B00D1FA">
            <wp:extent cx="5434191" cy="3039533"/>
            <wp:effectExtent l="0" t="0" r="0" b="8890"/>
            <wp:docPr id="378384012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84012" name="Picture 36" descr="A screenshot of a computer&#10;&#10;Description automatically generated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4537" cy="304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0AB1F" w14:textId="7D2D7B8D" w:rsidR="000F74FE" w:rsidRPr="004C1B25" w:rsidRDefault="000F74FE" w:rsidP="0015204D">
      <w:pPr>
        <w:pStyle w:val="NormalWeb"/>
        <w:numPr>
          <w:ilvl w:val="0"/>
          <w:numId w:val="7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Primetiti da je </w:t>
      </w:r>
      <w:r w:rsidR="00325B5E">
        <w:rPr>
          <w:rFonts w:asciiTheme="majorHAnsi" w:hAnsiTheme="majorHAnsi" w:cstheme="majorHAnsi"/>
        </w:rPr>
        <w:t>određen broj</w:t>
      </w:r>
      <w:r w:rsidRPr="004C1B25">
        <w:rPr>
          <w:rFonts w:asciiTheme="majorHAnsi" w:hAnsiTheme="majorHAnsi" w:cstheme="majorHAnsi"/>
        </w:rPr>
        <w:t xml:space="preserve"> akciznih markica stavljen u promet.</w:t>
      </w:r>
    </w:p>
    <w:p w14:paraId="7E918585" w14:textId="15A9EACB" w:rsidR="000F74FE" w:rsidRPr="004C1B25" w:rsidRDefault="00325B5E" w:rsidP="000F696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A11B87" wp14:editId="7F120090">
            <wp:extent cx="5388780" cy="3014133"/>
            <wp:effectExtent l="0" t="0" r="2540" b="0"/>
            <wp:docPr id="840204798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04798" name="Picture 38" descr="A screenshot of a computer&#10;&#10;Description automatically generated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77" cy="301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C478A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C6C290F" w14:textId="77777777" w:rsidR="006311AA" w:rsidRDefault="006311AA" w:rsidP="0026675D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49" w:name="_Toc188527913"/>
      <w:r>
        <w:lastRenderedPageBreak/>
        <w:t xml:space="preserve">Pregled liste iskorišćenih kontrolnih </w:t>
      </w:r>
      <w:r w:rsidRPr="004C1B25">
        <w:rPr>
          <w:rFonts w:asciiTheme="majorHAnsi" w:hAnsiTheme="majorHAnsi" w:cstheme="majorHAnsi"/>
        </w:rPr>
        <w:t>akciznih markica</w:t>
      </w:r>
      <w:bookmarkEnd w:id="49"/>
      <w:r w:rsidRPr="006311AA">
        <w:rPr>
          <w:rFonts w:asciiTheme="majorHAnsi" w:hAnsiTheme="majorHAnsi" w:cstheme="majorHAnsi"/>
        </w:rPr>
        <w:t xml:space="preserve"> </w:t>
      </w:r>
    </w:p>
    <w:p w14:paraId="026935B4" w14:textId="779C9146" w:rsidR="00340B93" w:rsidRPr="004C1B25" w:rsidRDefault="00340B93" w:rsidP="0015204D">
      <w:pPr>
        <w:pStyle w:val="NormalWeb"/>
        <w:numPr>
          <w:ilvl w:val="0"/>
          <w:numId w:val="7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193DE5A0" w14:textId="77777777" w:rsidR="00340B93" w:rsidRPr="004C1B25" w:rsidRDefault="00340B93" w:rsidP="00340B93">
      <w:pPr>
        <w:pStyle w:val="scribe-screenshot-container"/>
        <w:ind w:left="72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B20487" wp14:editId="766475D9">
            <wp:extent cx="5334000" cy="2990850"/>
            <wp:effectExtent l="19050" t="19050" r="19050" b="19050"/>
            <wp:docPr id="1326973454" name="Picture 28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973454" name="Picture 281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9EFD8C" w14:textId="59482E5C" w:rsidR="00340B93" w:rsidRPr="004C1B25" w:rsidRDefault="00340B93" w:rsidP="0015204D">
      <w:pPr>
        <w:pStyle w:val="NormalWeb"/>
        <w:numPr>
          <w:ilvl w:val="0"/>
          <w:numId w:val="7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listu svih evidentiranih iskorišćenih kontrolnih akciznih markica.</w:t>
      </w:r>
    </w:p>
    <w:p w14:paraId="4C71CD35" w14:textId="5A8E3D17" w:rsidR="00340B93" w:rsidRPr="004C1B25" w:rsidRDefault="00DA2CE4" w:rsidP="00340B93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DCA76B2" wp14:editId="79EF72A1">
            <wp:extent cx="5384891" cy="3009900"/>
            <wp:effectExtent l="0" t="0" r="6350" b="0"/>
            <wp:docPr id="1431465277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465277" name="Picture 4" descr="A screenshot of a computer&#10;&#10;Description automatically generated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807" cy="301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A5314" w14:textId="77777777" w:rsidR="00340B93" w:rsidRPr="004C1B25" w:rsidRDefault="00340B93" w:rsidP="0015204D">
      <w:pPr>
        <w:pStyle w:val="Heading4"/>
        <w:numPr>
          <w:ilvl w:val="0"/>
          <w:numId w:val="74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13E2E49E" w14:textId="77777777" w:rsidR="00340B93" w:rsidRPr="00340B93" w:rsidRDefault="00340B93" w:rsidP="00340B93"/>
    <w:p w14:paraId="6511354C" w14:textId="0ED4C244" w:rsidR="000F74FE" w:rsidRPr="006311AA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0" w:name="_Toc188527914"/>
      <w:r w:rsidRPr="006311AA">
        <w:rPr>
          <w:rFonts w:asciiTheme="majorHAnsi" w:hAnsiTheme="majorHAnsi" w:cstheme="majorHAnsi"/>
        </w:rPr>
        <w:t>Pregled liste neiskorišćenih kontrolnih akciznih markica</w:t>
      </w:r>
      <w:bookmarkEnd w:id="50"/>
    </w:p>
    <w:p w14:paraId="60369F57" w14:textId="73CA0B51" w:rsidR="000F74FE" w:rsidRPr="004C1B25" w:rsidRDefault="00A44667" w:rsidP="00A44667">
      <w:pPr>
        <w:pStyle w:val="NormalWeb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1.</w:t>
      </w:r>
      <w:r w:rsidR="000F74FE" w:rsidRPr="004C1B25">
        <w:rPr>
          <w:rFonts w:asciiTheme="majorHAnsi" w:hAnsiTheme="majorHAnsi" w:cstheme="majorHAnsi"/>
        </w:rPr>
        <w:t xml:space="preserve">Kliknuti na </w:t>
      </w:r>
      <w:r w:rsidR="000F74FE"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2A8BBAAD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CBA4F5" wp14:editId="0683FB30">
            <wp:extent cx="5334000" cy="2990850"/>
            <wp:effectExtent l="19050" t="19050" r="19050" b="19050"/>
            <wp:docPr id="269163554" name="Picture 294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163554" name="Picture 294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85522B" w14:textId="4E288C59" w:rsidR="000F74FE" w:rsidRPr="004C1B25" w:rsidRDefault="00A44667" w:rsidP="00A44667">
      <w:pPr>
        <w:pStyle w:val="NormalWeb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2.</w:t>
      </w:r>
      <w:r w:rsidR="000F74FE" w:rsidRPr="004C1B25">
        <w:rPr>
          <w:rFonts w:asciiTheme="majorHAnsi" w:hAnsiTheme="majorHAnsi" w:cstheme="majorHAnsi"/>
        </w:rPr>
        <w:t xml:space="preserve">Kliknuti na polje </w:t>
      </w:r>
      <w:r w:rsidR="000F74FE" w:rsidRPr="004C1B25">
        <w:rPr>
          <w:rStyle w:val="Strong"/>
          <w:rFonts w:asciiTheme="majorHAnsi" w:hAnsiTheme="majorHAnsi" w:cstheme="majorHAnsi"/>
        </w:rPr>
        <w:t>"Status"</w:t>
      </w:r>
      <w:r w:rsidR="000F74FE"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0EAE14DD" w14:textId="73D5DC84" w:rsidR="000F74FE" w:rsidRPr="004C1B25" w:rsidRDefault="0021776A" w:rsidP="00F438C4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E799F9F" wp14:editId="57EE7553">
            <wp:extent cx="5432299" cy="3038475"/>
            <wp:effectExtent l="0" t="0" r="0" b="0"/>
            <wp:docPr id="722995696" name="Picture 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995696" name="Picture 52" descr="A screenshot of a computer&#10;&#10;Description automatically generated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573" cy="304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32293" w14:textId="77777777" w:rsidR="000F74FE" w:rsidRPr="004C1B25" w:rsidRDefault="000F74FE" w:rsidP="00F438C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BCF9314" w14:textId="08344173" w:rsidR="000F74FE" w:rsidRPr="004C1B25" w:rsidRDefault="00A44667" w:rsidP="00A44667">
      <w:pPr>
        <w:pStyle w:val="NormalWeb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3.</w:t>
      </w:r>
      <w:r w:rsidR="000F74FE"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="000F74FE" w:rsidRPr="004C1B25">
        <w:rPr>
          <w:rStyle w:val="Strong"/>
          <w:rFonts w:asciiTheme="majorHAnsi" w:hAnsiTheme="majorHAnsi" w:cstheme="majorHAnsi"/>
        </w:rPr>
        <w:t>"Neiskorišćene markice".</w:t>
      </w:r>
      <w:r w:rsidR="000F74FE" w:rsidRPr="004C1B25">
        <w:rPr>
          <w:rFonts w:asciiTheme="majorHAnsi" w:hAnsiTheme="majorHAnsi" w:cstheme="majorHAnsi"/>
        </w:rPr>
        <w:t>Primetiti da je lista zahteva za akcizne markice pretražena po unetom parametru pretrage.</w:t>
      </w:r>
    </w:p>
    <w:p w14:paraId="61EAFFAE" w14:textId="0029BA97" w:rsidR="000F74FE" w:rsidRPr="004C1B25" w:rsidRDefault="00DA2CE4" w:rsidP="0021776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BE7E08F" wp14:editId="7021AC9C">
            <wp:extent cx="5205730" cy="3281311"/>
            <wp:effectExtent l="0" t="0" r="0" b="0"/>
            <wp:docPr id="252024997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24997" name="Picture 5" descr="A screenshot of a computer&#10;&#10;Description automatically generated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482" cy="328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B272" w14:textId="77777777" w:rsidR="000F74FE" w:rsidRPr="004C1B25" w:rsidRDefault="000F74FE" w:rsidP="00F438C4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54D7908" w14:textId="4EF061D9" w:rsidR="000F74FE" w:rsidRPr="004C1B25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1" w:name="_Toc188527915"/>
      <w:r w:rsidRPr="004C1B25">
        <w:rPr>
          <w:rFonts w:asciiTheme="majorHAnsi" w:hAnsiTheme="majorHAnsi" w:cstheme="majorHAnsi"/>
        </w:rPr>
        <w:lastRenderedPageBreak/>
        <w:t>Pregled liste oštećenih kontrolnih akciznih markica sa vidljivom serijom</w:t>
      </w:r>
      <w:bookmarkEnd w:id="51"/>
    </w:p>
    <w:p w14:paraId="68291BE5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0C2000ED" w14:textId="77777777" w:rsidR="000F74FE" w:rsidRPr="004C1B25" w:rsidRDefault="000F74FE" w:rsidP="00F438C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820099F" wp14:editId="701DEC74">
            <wp:extent cx="5334000" cy="2990850"/>
            <wp:effectExtent l="19050" t="19050" r="19050" b="19050"/>
            <wp:docPr id="1730085270" name="Picture 2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085270" name="Picture 2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D04AAE" w14:textId="77777777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4BCDD318" w14:textId="38FD04A5" w:rsidR="000F74FE" w:rsidRPr="004C1B25" w:rsidRDefault="000A5EF9" w:rsidP="00F438C4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DA8126B" wp14:editId="74C40BB5">
            <wp:extent cx="5432299" cy="3038475"/>
            <wp:effectExtent l="0" t="0" r="0" b="0"/>
            <wp:docPr id="1336552380" name="Picture 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552380" name="Picture 54" descr="A screenshot of a computer&#10;&#10;Description automatically generated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223" cy="304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83069" w14:textId="77777777" w:rsidR="000F74FE" w:rsidRPr="004C1B25" w:rsidRDefault="000F74FE" w:rsidP="00F438C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7B6013C" w14:textId="48496674" w:rsidR="000F74FE" w:rsidRPr="004C1B25" w:rsidRDefault="000F74FE" w:rsidP="00F438C4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"Oštećene markice sa vidljivom oznakom serije".</w:t>
      </w:r>
      <w:r w:rsidR="000A5EF9"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>Primetiti da je lista zahteva za akcizne markice pretražena po unetom parametru pretrage.</w:t>
      </w:r>
    </w:p>
    <w:p w14:paraId="2F4858DB" w14:textId="4FBA1115" w:rsidR="000F74FE" w:rsidRPr="004C1B25" w:rsidRDefault="00DA2CE4" w:rsidP="00C50C8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2E3EC0" wp14:editId="376A7F7C">
            <wp:extent cx="5248565" cy="2933700"/>
            <wp:effectExtent l="0" t="0" r="9525" b="0"/>
            <wp:docPr id="1492339270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339270" name="Picture 6" descr="A screenshot of a computer&#10;&#10;Description automatically generated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379" cy="293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5A666" w14:textId="77777777" w:rsidR="000F74FE" w:rsidRPr="004C1B25" w:rsidRDefault="000F74FE" w:rsidP="00F438C4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4D4C8D" w14:textId="77777777" w:rsidR="000F74FE" w:rsidRPr="004C1B25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2" w:name="_Toc188527916"/>
      <w:r w:rsidRPr="004C1B25">
        <w:rPr>
          <w:rFonts w:asciiTheme="majorHAnsi" w:hAnsiTheme="majorHAnsi" w:cstheme="majorHAnsi"/>
        </w:rPr>
        <w:lastRenderedPageBreak/>
        <w:t>Pregled liste oštećenih kontrolnih akciznih markica sa nevidljivom oznakom serije</w:t>
      </w:r>
      <w:bookmarkEnd w:id="52"/>
    </w:p>
    <w:p w14:paraId="777EB195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526FA4C7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3D366C" wp14:editId="655D8BB9">
            <wp:extent cx="5334000" cy="2990850"/>
            <wp:effectExtent l="19050" t="19050" r="19050" b="19050"/>
            <wp:docPr id="1067268638" name="Picture 302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68638" name="Picture 302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1145AE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 xml:space="preserve"> nakon čega će se prikazati padajuća lista opcija sa statusima zahteva za evidentirane akcizne markice.</w:t>
      </w:r>
    </w:p>
    <w:p w14:paraId="51AAE074" w14:textId="7F25E577" w:rsidR="000F74FE" w:rsidRPr="004C1B25" w:rsidRDefault="00424A11" w:rsidP="00D16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E0F87E" wp14:editId="5BC17308">
            <wp:extent cx="5500416" cy="3076575"/>
            <wp:effectExtent l="0" t="0" r="5080" b="0"/>
            <wp:docPr id="1080341721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341721" name="Picture 56" descr="A screenshot of a computer&#10;&#10;Description automatically generated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692" cy="3078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9D7B" w14:textId="77777777" w:rsidR="000F74FE" w:rsidRPr="004C1B25" w:rsidRDefault="000F74FE" w:rsidP="00D16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F18A38E" w14:textId="66C57F76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"Oštećene markice sa nevidljivom oznakom serije".</w:t>
      </w:r>
      <w:r w:rsidR="00424A11"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>Primetiti da je lista zahteva za akcizne markice pretražena po unetom parametru pretrage.</w:t>
      </w:r>
    </w:p>
    <w:p w14:paraId="03ACEA82" w14:textId="510CF624" w:rsidR="000F74FE" w:rsidRPr="004C1B25" w:rsidRDefault="00DA2CE4" w:rsidP="00424A11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94BAE99" wp14:editId="63AC31D1">
            <wp:extent cx="5455285" cy="3049247"/>
            <wp:effectExtent l="0" t="0" r="0" b="0"/>
            <wp:docPr id="1349564925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564925" name="Picture 7" descr="A screenshot of a computer&#10;&#10;Description automatically generated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242" cy="305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D36D9" w14:textId="77777777" w:rsidR="000F74FE" w:rsidRPr="004C1B25" w:rsidRDefault="000F74FE" w:rsidP="00D16C82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F1DF075" w14:textId="77777777" w:rsidR="000F74FE" w:rsidRPr="004C1B25" w:rsidRDefault="000F74FE" w:rsidP="006C5DE6">
      <w:pPr>
        <w:pStyle w:val="Heading2"/>
        <w:numPr>
          <w:ilvl w:val="0"/>
          <w:numId w:val="19"/>
        </w:numPr>
        <w:jc w:val="left"/>
        <w:rPr>
          <w:rFonts w:asciiTheme="majorHAnsi" w:hAnsiTheme="majorHAnsi" w:cstheme="majorHAnsi"/>
        </w:rPr>
      </w:pPr>
      <w:bookmarkStart w:id="53" w:name="_Toc188527917"/>
      <w:r w:rsidRPr="004C1B25">
        <w:rPr>
          <w:rFonts w:asciiTheme="majorHAnsi" w:hAnsiTheme="majorHAnsi" w:cstheme="majorHAnsi"/>
        </w:rPr>
        <w:lastRenderedPageBreak/>
        <w:t>Uklanjanje evidentiranih kontrolnih akciznih markica iz liste</w:t>
      </w:r>
      <w:bookmarkEnd w:id="53"/>
    </w:p>
    <w:p w14:paraId="1A9E993D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51697FBE" w14:textId="77777777" w:rsidR="000F74FE" w:rsidRPr="004C1B25" w:rsidRDefault="000F74FE" w:rsidP="00D16C8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0543209" wp14:editId="59103B2A">
            <wp:extent cx="5334000" cy="2990850"/>
            <wp:effectExtent l="19050" t="19050" r="19050" b="19050"/>
            <wp:docPr id="1570426396" name="Picture 306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26396" name="Picture 306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5679E8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"Poništi".</w:t>
      </w:r>
    </w:p>
    <w:p w14:paraId="2B8FA9FA" w14:textId="7959EE71" w:rsidR="000F74FE" w:rsidRPr="004C1B25" w:rsidRDefault="000340C4" w:rsidP="00D16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A1D5D64" wp14:editId="37E8DA4E">
            <wp:extent cx="5381212" cy="3009900"/>
            <wp:effectExtent l="0" t="0" r="0" b="0"/>
            <wp:docPr id="484031632" name="Picture 5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031632" name="Picture 58" descr="A screenshot of a computer&#10;&#10;Description automatically generated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471" cy="3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8967D" w14:textId="77777777" w:rsidR="000F74FE" w:rsidRPr="004C1B25" w:rsidRDefault="000F74FE" w:rsidP="00D16C8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321BDE" w14:textId="77777777" w:rsidR="000F74FE" w:rsidRPr="004C1B25" w:rsidRDefault="000F74FE" w:rsidP="00D16C82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7F63E10C" w14:textId="30BCBC23" w:rsidR="000F74FE" w:rsidRPr="004C1B25" w:rsidRDefault="00AB4D7E" w:rsidP="00D16C8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38A5BF0" wp14:editId="66BFA82C">
            <wp:extent cx="5444390" cy="3038475"/>
            <wp:effectExtent l="0" t="0" r="4445" b="0"/>
            <wp:docPr id="2007977180" name="Picture 5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977180" name="Picture 59" descr="A screenshot of a computer&#10;&#10;Description automatically generated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251" cy="304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58562" w14:textId="1F0FEDDB" w:rsidR="000F74FE" w:rsidRPr="004C1B25" w:rsidRDefault="000F74FE" w:rsidP="00AB4D7E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opseg uklonjen iz evidencione liste.</w:t>
      </w:r>
    </w:p>
    <w:p w14:paraId="2F4AD57F" w14:textId="77777777" w:rsidR="000F74FE" w:rsidRPr="004C1B25" w:rsidRDefault="000F74FE" w:rsidP="00D16C82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4ED3B42" w14:textId="77777777" w:rsidR="000F74FE" w:rsidRPr="004C1B25" w:rsidRDefault="000F74FE" w:rsidP="006C5DE6">
      <w:pPr>
        <w:pStyle w:val="Heading2"/>
        <w:numPr>
          <w:ilvl w:val="0"/>
          <w:numId w:val="19"/>
        </w:numPr>
        <w:rPr>
          <w:rFonts w:asciiTheme="majorHAnsi" w:hAnsiTheme="majorHAnsi" w:cstheme="majorHAnsi"/>
        </w:rPr>
      </w:pPr>
      <w:bookmarkStart w:id="54" w:name="_Toc188527918"/>
      <w:r w:rsidRPr="004C1B25">
        <w:rPr>
          <w:rFonts w:asciiTheme="majorHAnsi" w:hAnsiTheme="majorHAnsi" w:cstheme="majorHAnsi"/>
        </w:rPr>
        <w:lastRenderedPageBreak/>
        <w:t>Uklanjanje opsega evidentiranih opsega kontrolnih akciznih markica stavljenih u promet</w:t>
      </w:r>
      <w:bookmarkEnd w:id="54"/>
    </w:p>
    <w:p w14:paraId="7C072FCF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evidentiranih akciznih markica".</w:t>
      </w:r>
    </w:p>
    <w:p w14:paraId="3AC21A6D" w14:textId="77777777" w:rsidR="000F74FE" w:rsidRPr="004C1B25" w:rsidRDefault="000F74FE" w:rsidP="0074627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468D8A" wp14:editId="69B0C8E9">
            <wp:extent cx="5334000" cy="2990850"/>
            <wp:effectExtent l="19050" t="19050" r="19050" b="19050"/>
            <wp:docPr id="1148183932" name="Picture 31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183932" name="Picture 310" descr="A screenshot of a c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7C95BF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dugme </w:t>
      </w:r>
      <w:r w:rsidRPr="004C1B25">
        <w:rPr>
          <w:rStyle w:val="Strong"/>
          <w:rFonts w:asciiTheme="majorHAnsi" w:hAnsiTheme="majorHAnsi" w:cstheme="majorHAnsi"/>
        </w:rPr>
        <w:t>"-".</w:t>
      </w:r>
    </w:p>
    <w:p w14:paraId="1D89AB89" w14:textId="4E758CEE" w:rsidR="000F74FE" w:rsidRPr="004C1B25" w:rsidRDefault="006234F5" w:rsidP="0074627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EAC536A" wp14:editId="346E39A1">
            <wp:extent cx="5302885" cy="2966089"/>
            <wp:effectExtent l="0" t="0" r="0" b="5715"/>
            <wp:docPr id="726977273" name="Picture 6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977273" name="Picture 60" descr="A screenshot of a computer&#10;&#10;Description automatically generated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279" cy="296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676DE" w14:textId="77777777" w:rsidR="000F74FE" w:rsidRPr="004C1B25" w:rsidRDefault="000F74FE" w:rsidP="0074627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8B0328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dugme </w:t>
      </w:r>
      <w:r w:rsidRPr="004C1B25">
        <w:rPr>
          <w:rStyle w:val="Strong"/>
          <w:rFonts w:asciiTheme="majorHAnsi" w:hAnsiTheme="majorHAnsi" w:cstheme="majorHAnsi"/>
        </w:rPr>
        <w:t>"Da".</w:t>
      </w:r>
    </w:p>
    <w:p w14:paraId="3A04ED93" w14:textId="4C12994A" w:rsidR="000F74FE" w:rsidRPr="004C1B25" w:rsidRDefault="006234F5" w:rsidP="0074627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08F8427" wp14:editId="1A54D7F3">
            <wp:extent cx="5296066" cy="2962275"/>
            <wp:effectExtent l="0" t="0" r="0" b="0"/>
            <wp:docPr id="1787795644" name="Picture 6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795644" name="Picture 61" descr="A screenshot of a computer&#10;&#10;Description automatically generated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817" cy="296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AE449" w14:textId="77777777" w:rsidR="000F74FE" w:rsidRPr="004C1B25" w:rsidRDefault="000F74FE" w:rsidP="0074627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odabrani opseg akciznih markica stavljenih u promet izbačen iz prometa.</w:t>
      </w:r>
    </w:p>
    <w:p w14:paraId="436D9B97" w14:textId="7C1B162B" w:rsidR="000F74FE" w:rsidRPr="004C1B25" w:rsidRDefault="00EB7CCC" w:rsidP="006234F5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62E7AFD" wp14:editId="5BDAE464">
            <wp:extent cx="5310161" cy="2514600"/>
            <wp:effectExtent l="0" t="0" r="5080" b="0"/>
            <wp:docPr id="622787524" name="Picture 6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787524" name="Picture 62" descr="A screenshot of a computer&#10;&#10;Description automatically generated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810" cy="251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C366" w14:textId="77777777" w:rsidR="000F74FE" w:rsidRPr="004C1B25" w:rsidRDefault="000F74FE" w:rsidP="0074627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BB30E33" w14:textId="3696517C" w:rsidR="000F74FE" w:rsidRPr="004C1B25" w:rsidRDefault="000808FD" w:rsidP="00C47F25">
      <w:pPr>
        <w:pStyle w:val="Heading1"/>
        <w:rPr>
          <w:rFonts w:asciiTheme="majorHAnsi" w:hAnsiTheme="majorHAnsi" w:cstheme="majorHAnsi"/>
        </w:rPr>
      </w:pPr>
      <w:bookmarkStart w:id="55" w:name="_Toc18852791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PRODUKCIONI KODOVI</w:t>
      </w:r>
      <w:bookmarkEnd w:id="55"/>
    </w:p>
    <w:p w14:paraId="5F3494D0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podnošenja zahteva za generisanje produkcionih kodova, a to postiže popunjavanjem formulara za generisanje produkcionih kodova.</w:t>
      </w:r>
    </w:p>
    <w:p w14:paraId="7F3DEB0A" w14:textId="77777777" w:rsidR="000F74FE" w:rsidRPr="004C1B25" w:rsidRDefault="000F74FE" w:rsidP="009F326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ima uvid u listu svih podnetih zahteva za produkcione kodove i njihove osnovne informacije, kao i parametre za pretragu liste. Takođe, postoji i opcija preuzimanja eksel dokumenta za svaki podneti zahtev, sa listom produkcionih kodova.</w:t>
      </w:r>
    </w:p>
    <w:p w14:paraId="056EEC07" w14:textId="77777777" w:rsidR="000F74FE" w:rsidRPr="004C1B25" w:rsidRDefault="000F74FE" w:rsidP="000F74FE">
      <w:pPr>
        <w:pStyle w:val="Heading2"/>
        <w:numPr>
          <w:ilvl w:val="0"/>
          <w:numId w:val="26"/>
        </w:numPr>
        <w:rPr>
          <w:rFonts w:asciiTheme="majorHAnsi" w:hAnsiTheme="majorHAnsi" w:cstheme="majorHAnsi"/>
        </w:rPr>
      </w:pPr>
      <w:bookmarkStart w:id="56" w:name="_Toc188527920"/>
      <w:r w:rsidRPr="004C1B25">
        <w:rPr>
          <w:rFonts w:asciiTheme="majorHAnsi" w:hAnsiTheme="majorHAnsi" w:cstheme="majorHAnsi"/>
        </w:rPr>
        <w:t>Podnošenje zahteva za generisanje produkcionih kodova</w:t>
      </w:r>
      <w:bookmarkEnd w:id="56"/>
    </w:p>
    <w:p w14:paraId="0B6172BB" w14:textId="77777777" w:rsidR="000F74FE" w:rsidRPr="004C1B25" w:rsidRDefault="000F74FE" w:rsidP="00ED0AAC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4C1B25">
        <w:rPr>
          <w:rFonts w:asciiTheme="majorHAnsi" w:hAnsiTheme="majorHAnsi" w:cstheme="majorHAnsi"/>
        </w:rPr>
        <w:t>U zavisnosti od tipa obveznika, korisnik će imati različite opcije pri podnošenju zahteva za generisanje produkcionih kodova:</w:t>
      </w:r>
    </w:p>
    <w:p w14:paraId="347B2D87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Uvoznik – Izbor objekta je skladište za uvoz</w:t>
      </w:r>
    </w:p>
    <w:p w14:paraId="748E535B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Proizvođač – Izbor objekta je skladište sa proizvodnjom</w:t>
      </w:r>
    </w:p>
    <w:p w14:paraId="1320B68F" w14:textId="77777777" w:rsidR="000F74FE" w:rsidRPr="004C1B25" w:rsidRDefault="000F74FE" w:rsidP="000F74FE">
      <w:pPr>
        <w:pStyle w:val="ListParagraph"/>
        <w:numPr>
          <w:ilvl w:val="0"/>
          <w:numId w:val="3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Promet po posebnom postupku – Izbor objekta je skladište za promet po posebnom postupku</w:t>
      </w:r>
    </w:p>
    <w:p w14:paraId="69084006" w14:textId="241F2971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7C8D093B" w14:textId="77777777" w:rsidR="000F74FE" w:rsidRPr="004C1B25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181AB23" wp14:editId="668F08F2">
            <wp:extent cx="5334000" cy="2990850"/>
            <wp:effectExtent l="19050" t="19050" r="19050" b="19050"/>
            <wp:docPr id="1043946868" name="Picture 32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46868" name="Picture 32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A82195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21D226D" w14:textId="1A4E9726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Fonts w:asciiTheme="majorHAnsi" w:hAnsiTheme="majorHAnsi" w:cstheme="majorHAnsi"/>
          <w:b/>
          <w:bCs/>
        </w:rPr>
        <w:t>"Proizvođač".</w:t>
      </w:r>
    </w:p>
    <w:p w14:paraId="42BE8C82" w14:textId="56C89C14" w:rsidR="000F74FE" w:rsidRPr="004C1B25" w:rsidRDefault="00B52FDE" w:rsidP="009C648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9189D01" wp14:editId="36F55678">
            <wp:extent cx="5316643" cy="2967181"/>
            <wp:effectExtent l="0" t="0" r="0" b="5080"/>
            <wp:docPr id="1751989361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89361" name="Picture 39" descr="A screenshot of a computer&#10;&#10;Description automatically generated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146" cy="297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13A0F" w14:textId="5CF301F0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"Objekat"</w:t>
      </w:r>
      <w:r w:rsidRPr="004C1B25">
        <w:rPr>
          <w:rFonts w:asciiTheme="majorHAnsi" w:hAnsiTheme="majorHAnsi" w:cstheme="majorHAnsi"/>
        </w:rPr>
        <w:t xml:space="preserve"> nakon čega će se prikazati padajuća lista opcija sa svim skladištima sa proizvodnjom subjekta.</w:t>
      </w:r>
    </w:p>
    <w:p w14:paraId="0DCE431B" w14:textId="5484ED6A" w:rsidR="000F74FE" w:rsidRPr="004C1B25" w:rsidRDefault="000E225D" w:rsidP="000E225D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3AAD726" wp14:editId="3748D272">
            <wp:extent cx="5443643" cy="3038058"/>
            <wp:effectExtent l="0" t="0" r="5080" b="0"/>
            <wp:docPr id="1397576225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576225" name="Picture 40" descr="A screenshot of a computer&#10;&#10;Description automatically generated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731" cy="304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028DC" w14:textId="35FEC70A" w:rsidR="000E225D" w:rsidRDefault="000F74FE" w:rsidP="0015204D">
      <w:pPr>
        <w:pStyle w:val="NormalWeb"/>
        <w:numPr>
          <w:ilvl w:val="0"/>
          <w:numId w:val="76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padajućoj listi opcija za naš primer odabrati</w:t>
      </w:r>
      <w:r w:rsidR="000E225D">
        <w:rPr>
          <w:rFonts w:asciiTheme="majorHAnsi" w:hAnsiTheme="majorHAnsi" w:cstheme="majorHAnsi"/>
        </w:rPr>
        <w:t xml:space="preserve"> proizviljnu opciju.</w:t>
      </w:r>
    </w:p>
    <w:p w14:paraId="0314C882" w14:textId="4B89BF06" w:rsidR="000F74FE" w:rsidRPr="000E225D" w:rsidRDefault="000E225D" w:rsidP="000E225D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5D9C3A84" w14:textId="139E091D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"Identifikacioni kod mašine"</w:t>
      </w:r>
      <w:r w:rsidRPr="004C1B25">
        <w:rPr>
          <w:rFonts w:asciiTheme="majorHAnsi" w:hAnsiTheme="majorHAnsi" w:cstheme="majorHAnsi"/>
        </w:rPr>
        <w:t xml:space="preserve"> nakon čega će se prikazati padajuća lista opcija sa mašinama koje su dodate za prethodno odabrano skladište sa proizvodnjom.</w:t>
      </w:r>
    </w:p>
    <w:p w14:paraId="6AA68192" w14:textId="6796DF91" w:rsidR="000F74FE" w:rsidRPr="004C1B25" w:rsidRDefault="000F74FE" w:rsidP="00EA47B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DC6491" wp14:editId="250B0630">
            <wp:extent cx="5334000" cy="1473200"/>
            <wp:effectExtent l="19050" t="19050" r="19050" b="12700"/>
            <wp:docPr id="259603320" name="Picture 32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03320" name="Picture 321" descr="A white background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7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C5AFDC" w14:textId="5267901E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"2938452222 Model 1 BOSCH".</w:t>
      </w:r>
    </w:p>
    <w:p w14:paraId="0AF83B08" w14:textId="7699025B" w:rsidR="00DA111C" w:rsidRDefault="000F74FE" w:rsidP="00ED0AA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F92E6A" wp14:editId="1C765D38">
            <wp:extent cx="5334000" cy="2990850"/>
            <wp:effectExtent l="19050" t="19050" r="19050" b="19050"/>
            <wp:docPr id="1814204215" name="Picture 3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04215" name="Picture 3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43E444" w14:textId="6B9C199E" w:rsidR="000F74FE" w:rsidRPr="00DA111C" w:rsidRDefault="00DA111C" w:rsidP="00DA111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FFD468B" w14:textId="3189A06C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Odabrati opciju "</w:t>
      </w:r>
      <w:r w:rsidRPr="004C1B25">
        <w:rPr>
          <w:rStyle w:val="Strong"/>
          <w:rFonts w:asciiTheme="majorHAnsi" w:hAnsiTheme="majorHAnsi" w:cstheme="majorHAnsi"/>
        </w:rPr>
        <w:t>Cigareta".</w:t>
      </w:r>
    </w:p>
    <w:p w14:paraId="62883BE1" w14:textId="141DB908" w:rsidR="000F74FE" w:rsidRDefault="00DA111C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3501264" wp14:editId="3C7048CC">
            <wp:extent cx="5328233" cy="2980267"/>
            <wp:effectExtent l="0" t="0" r="6350" b="0"/>
            <wp:docPr id="437497579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97579" name="Picture 41" descr="A screenshot of a computer&#10;&#10;Description automatically generated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551" cy="298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D8221" w14:textId="2CFDE08E" w:rsidR="008D6654" w:rsidRPr="004C1B25" w:rsidRDefault="004925B4" w:rsidP="0015204D">
      <w:pPr>
        <w:pStyle w:val="scribe-screenshot-container"/>
        <w:numPr>
          <w:ilvl w:val="0"/>
          <w:numId w:val="76"/>
        </w:numPr>
        <w:rPr>
          <w:rFonts w:asciiTheme="majorHAnsi" w:hAnsiTheme="majorHAnsi" w:cstheme="majorHAnsi"/>
        </w:rPr>
      </w:pPr>
      <w:r w:rsidRPr="004925B4">
        <w:rPr>
          <w:rFonts w:asciiTheme="majorHAnsi" w:hAnsiTheme="majorHAnsi" w:cstheme="majorHAnsi"/>
        </w:rPr>
        <w:t>Vrst</w:t>
      </w:r>
      <w:r>
        <w:rPr>
          <w:rFonts w:asciiTheme="majorHAnsi" w:hAnsiTheme="majorHAnsi" w:cstheme="majorHAnsi"/>
        </w:rPr>
        <w:t>u</w:t>
      </w:r>
      <w:r w:rsidRPr="004925B4">
        <w:rPr>
          <w:rFonts w:asciiTheme="majorHAnsi" w:hAnsiTheme="majorHAnsi" w:cstheme="majorHAnsi"/>
        </w:rPr>
        <w:t xml:space="preserve"> duvanskog proizvoda</w:t>
      </w:r>
      <w:r>
        <w:rPr>
          <w:rFonts w:asciiTheme="majorHAnsi" w:hAnsiTheme="majorHAnsi" w:cstheme="majorHAnsi"/>
        </w:rPr>
        <w:t xml:space="preserve"> tj cigareta</w:t>
      </w:r>
      <w:r w:rsidR="00594073">
        <w:rPr>
          <w:rFonts w:asciiTheme="majorHAnsi" w:hAnsiTheme="majorHAnsi" w:cstheme="majorHAnsi"/>
        </w:rPr>
        <w:t xml:space="preserve"> izabrati u padajućem meniju.</w:t>
      </w:r>
    </w:p>
    <w:p w14:paraId="5B946E5D" w14:textId="0C110B0B" w:rsidR="008D6654" w:rsidRDefault="00C969E5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D3AB172" wp14:editId="7F40E21D">
            <wp:extent cx="5350933" cy="2992964"/>
            <wp:effectExtent l="0" t="0" r="2540" b="0"/>
            <wp:docPr id="980782675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782675" name="Picture 42" descr="A screenshot of a computer&#10;&#10;Description automatically generated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283" cy="300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DB336" w14:textId="7B16DCBA" w:rsidR="000F74FE" w:rsidRPr="008D6654" w:rsidRDefault="008D6654" w:rsidP="008D665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85ADEA4" w14:textId="34536BA5" w:rsidR="000F74FE" w:rsidRPr="008D6654" w:rsidRDefault="008D6654" w:rsidP="0015204D">
      <w:pPr>
        <w:pStyle w:val="NormalWeb"/>
        <w:numPr>
          <w:ilvl w:val="0"/>
          <w:numId w:val="76"/>
        </w:numPr>
        <w:rPr>
          <w:rStyle w:val="Strong"/>
          <w:rFonts w:asciiTheme="majorHAnsi" w:hAnsiTheme="majorHAnsi" w:cstheme="majorHAnsi"/>
          <w:b w:val="0"/>
          <w:bCs w:val="0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"Oznaka kombinovane nomenklature KN - carinska tarifa".</w:t>
      </w:r>
      <w:r>
        <w:rPr>
          <w:rFonts w:asciiTheme="majorHAnsi" w:hAnsiTheme="majorHAnsi" w:cstheme="majorHAnsi"/>
        </w:rPr>
        <w:t xml:space="preserve"> </w:t>
      </w:r>
      <w:r w:rsidR="000F74FE" w:rsidRPr="008D6654">
        <w:rPr>
          <w:rFonts w:asciiTheme="majorHAnsi" w:hAnsiTheme="majorHAnsi" w:cstheme="majorHAnsi"/>
        </w:rPr>
        <w:t xml:space="preserve">U polje za unos za naš primer uneti </w:t>
      </w:r>
      <w:r w:rsidR="000F74FE" w:rsidRPr="008D6654">
        <w:rPr>
          <w:rStyle w:val="Strong"/>
          <w:rFonts w:asciiTheme="majorHAnsi" w:hAnsiTheme="majorHAnsi" w:cstheme="majorHAnsi"/>
        </w:rPr>
        <w:t>"Test".</w:t>
      </w:r>
    </w:p>
    <w:p w14:paraId="011C3943" w14:textId="7AB9F137" w:rsidR="000F74FE" w:rsidRPr="00594073" w:rsidRDefault="008D6654" w:rsidP="00ED7318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CD07A7B" wp14:editId="287E17C7">
            <wp:extent cx="5488858" cy="3070110"/>
            <wp:effectExtent l="0" t="0" r="0" b="0"/>
            <wp:docPr id="122289346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893468" name="Picture 1222893468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113" cy="307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D603C" w14:textId="68BCE890" w:rsidR="000F74FE" w:rsidRPr="004C1B25" w:rsidRDefault="000F74FE" w:rsidP="0015204D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</w:t>
      </w:r>
      <w:r w:rsidR="00267524" w:rsidRPr="00267524">
        <w:rPr>
          <w:rFonts w:ascii="ProductSans" w:eastAsia="Calibri" w:hAnsi="ProductSans" w:cs="Calibri"/>
          <w:sz w:val="21"/>
          <w:szCs w:val="21"/>
          <w:shd w:val="clear" w:color="auto" w:fill="FFFFFF"/>
          <w:lang w:eastAsia="en-GB"/>
        </w:rPr>
        <w:t xml:space="preserve"> </w:t>
      </w:r>
      <w:r w:rsidR="00267524" w:rsidRPr="00267524">
        <w:rPr>
          <w:rFonts w:asciiTheme="majorHAnsi" w:hAnsiTheme="majorHAnsi" w:cstheme="majorHAnsi"/>
          <w:b/>
          <w:bCs/>
        </w:rPr>
        <w:t>Prosečna bruto masa jediničnog pakovanja, uključujući pakovanje, u gramima sa tečnošću do 0,1 grama</w:t>
      </w:r>
      <w:r w:rsidRPr="004C1B25">
        <w:rPr>
          <w:rStyle w:val="Strong"/>
          <w:rFonts w:asciiTheme="majorHAnsi" w:hAnsiTheme="majorHAnsi" w:cstheme="majorHAnsi"/>
        </w:rPr>
        <w:t>"</w:t>
      </w:r>
      <w:r w:rsidR="00267524">
        <w:rPr>
          <w:rFonts w:asciiTheme="majorHAnsi" w:hAnsiTheme="majorHAnsi" w:cstheme="majorHAnsi"/>
        </w:rPr>
        <w:t xml:space="preserve"> i unetivrednost mase</w:t>
      </w:r>
      <w:r w:rsidRPr="004C1B25">
        <w:rPr>
          <w:rFonts w:asciiTheme="majorHAnsi" w:hAnsiTheme="majorHAnsi" w:cstheme="majorHAnsi"/>
        </w:rPr>
        <w:t>.</w:t>
      </w:r>
    </w:p>
    <w:p w14:paraId="0BF1ADAD" w14:textId="07109C12" w:rsidR="00ED7318" w:rsidRDefault="00ED7318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A495D4" wp14:editId="6307CF40">
            <wp:extent cx="5419055" cy="3031067"/>
            <wp:effectExtent l="0" t="0" r="0" b="0"/>
            <wp:docPr id="497147528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47528" name="Picture 44" descr="A screenshot of a computer&#10;&#10;Description automatically generated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1369" cy="3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D628" w14:textId="6C7F3B4C" w:rsidR="000F74FE" w:rsidRPr="00ED7318" w:rsidRDefault="00ED7318" w:rsidP="00ED7318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23713FC6" w14:textId="675447C0" w:rsidR="000F74FE" w:rsidRPr="0015204D" w:rsidRDefault="00417CEA" w:rsidP="00041382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Kliknuti </w:t>
      </w:r>
      <w:r w:rsidR="000F74FE" w:rsidRPr="0015204D">
        <w:rPr>
          <w:rFonts w:asciiTheme="majorHAnsi" w:hAnsiTheme="majorHAnsi" w:cstheme="majorHAnsi"/>
        </w:rPr>
        <w:t xml:space="preserve">na polje za unos </w:t>
      </w:r>
      <w:r w:rsidR="000F74FE" w:rsidRPr="0015204D">
        <w:rPr>
          <w:rStyle w:val="Strong"/>
          <w:rFonts w:asciiTheme="majorHAnsi" w:hAnsiTheme="majorHAnsi" w:cstheme="majorHAnsi"/>
        </w:rPr>
        <w:t>"Broj cigareta u jediničnom pakovanju".</w:t>
      </w:r>
      <w:r w:rsidR="00041382">
        <w:rPr>
          <w:rStyle w:val="Strong"/>
          <w:rFonts w:asciiTheme="majorHAnsi" w:hAnsiTheme="majorHAnsi" w:cstheme="majorHAnsi"/>
        </w:rPr>
        <w:t xml:space="preserve"> </w:t>
      </w:r>
      <w:r w:rsidR="00041382" w:rsidRPr="004C1B25">
        <w:rPr>
          <w:rFonts w:asciiTheme="majorHAnsi" w:hAnsiTheme="majorHAnsi" w:cstheme="majorHAnsi"/>
        </w:rPr>
        <w:t xml:space="preserve">U polje za unos za naš primer uneti </w:t>
      </w:r>
      <w:r w:rsidR="00041382" w:rsidRPr="004C1B25">
        <w:rPr>
          <w:rStyle w:val="Strong"/>
          <w:rFonts w:asciiTheme="majorHAnsi" w:hAnsiTheme="majorHAnsi" w:cstheme="majorHAnsi"/>
        </w:rPr>
        <w:t>"20".</w:t>
      </w:r>
    </w:p>
    <w:p w14:paraId="4AA848D9" w14:textId="5844F7E9" w:rsidR="000F74FE" w:rsidRPr="004C1B25" w:rsidRDefault="00682938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8E7822E" wp14:editId="037D0687">
            <wp:extent cx="5358977" cy="2997463"/>
            <wp:effectExtent l="0" t="0" r="0" b="0"/>
            <wp:docPr id="492857742" name="Picture 4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57742" name="Picture 46" descr="A screenshot of a computer&#10;&#10;Description automatically generated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917" cy="300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0B20" w14:textId="3872C924" w:rsidR="000F74FE" w:rsidRPr="004C1B25" w:rsidRDefault="000F74FE" w:rsidP="00682938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"Tražena količina jedinstvenih identifikacijskih oznaka na nivou jediničnog pakovanju".</w:t>
      </w:r>
      <w:r w:rsidR="00BB2F23">
        <w:rPr>
          <w:rStyle w:val="Strong"/>
          <w:rFonts w:asciiTheme="majorHAnsi" w:hAnsiTheme="majorHAnsi" w:cstheme="majorHAnsi"/>
        </w:rPr>
        <w:t xml:space="preserve"> </w:t>
      </w:r>
      <w:r w:rsidR="00BB2F23" w:rsidRPr="004C1B25">
        <w:rPr>
          <w:rFonts w:asciiTheme="majorHAnsi" w:hAnsiTheme="majorHAnsi" w:cstheme="majorHAnsi"/>
        </w:rPr>
        <w:t xml:space="preserve">U polje za unos za naš primer uneti </w:t>
      </w:r>
      <w:r w:rsidR="00BB2F23">
        <w:rPr>
          <w:rStyle w:val="Strong"/>
          <w:rFonts w:asciiTheme="majorHAnsi" w:hAnsiTheme="majorHAnsi" w:cstheme="majorHAnsi"/>
        </w:rPr>
        <w:t xml:space="preserve">„1000“ </w:t>
      </w:r>
      <w:r w:rsidR="00BB2F23" w:rsidRPr="00231733">
        <w:rPr>
          <w:rStyle w:val="Strong"/>
          <w:rFonts w:asciiTheme="majorHAnsi" w:hAnsiTheme="majorHAnsi" w:cstheme="majorHAnsi"/>
          <w:b w:val="0"/>
          <w:bCs w:val="0"/>
        </w:rPr>
        <w:t>kao minimalnu vrednost</w:t>
      </w:r>
      <w:r w:rsidR="00231733" w:rsidRPr="00231733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4172B757" w14:textId="57400CBE" w:rsidR="000F74FE" w:rsidRPr="00BB2F23" w:rsidRDefault="00BB2F23" w:rsidP="00BB2F23">
      <w:pPr>
        <w:pStyle w:val="scribe-screenshot-container"/>
        <w:jc w:val="center"/>
        <w:rPr>
          <w:rStyle w:val="Strong"/>
          <w:rFonts w:asciiTheme="majorHAnsi" w:hAnsiTheme="majorHAnsi" w:cstheme="majorHAnsi"/>
          <w:b w:val="0"/>
          <w:bCs w:val="0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5C4A93B" wp14:editId="3400D3C2">
            <wp:extent cx="5373644" cy="3005667"/>
            <wp:effectExtent l="0" t="0" r="0" b="4445"/>
            <wp:docPr id="1853937053" name="Picture 4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937053" name="Picture 47" descr="A screenshot of a computer&#10;&#10;Description automatically generated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494" cy="301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04950" w14:textId="77777777" w:rsidR="000F74FE" w:rsidRPr="004C1B25" w:rsidRDefault="000F74FE" w:rsidP="00ED0AA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6539718E" w14:textId="66AF8B74" w:rsidR="000F74FE" w:rsidRPr="004C1B25" w:rsidRDefault="000F74FE" w:rsidP="00231733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, nakon čega će zahtev za generisanje produkcionih kodova biti podnet.</w:t>
      </w:r>
    </w:p>
    <w:p w14:paraId="67C63936" w14:textId="0010803A" w:rsidR="000F74FE" w:rsidRPr="004C1B25" w:rsidRDefault="00BD4EC7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413E659" wp14:editId="2BA74B98">
            <wp:extent cx="5562411" cy="3412066"/>
            <wp:effectExtent l="0" t="0" r="635" b="0"/>
            <wp:docPr id="391987038" name="Picture 4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987038" name="Picture 48" descr="A screenshot of a computer&#10;&#10;Description automatically generated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992" cy="343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DCAA6" w14:textId="580A751B" w:rsidR="000F74FE" w:rsidRPr="004C1B25" w:rsidRDefault="000F74FE" w:rsidP="002B3136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Nakon podnošenja zahteva za generisanje produkcionih kodova, korisnik</w:t>
      </w:r>
      <w:r w:rsidR="00126AA1">
        <w:rPr>
          <w:rFonts w:asciiTheme="majorHAnsi" w:hAnsiTheme="majorHAnsi" w:cstheme="majorHAnsi"/>
        </w:rPr>
        <w:t xml:space="preserve">u se otvara nova starna na kojoj piše </w:t>
      </w:r>
      <w:r w:rsidR="002B2C46">
        <w:rPr>
          <w:rFonts w:asciiTheme="majorHAnsi" w:hAnsiTheme="majorHAnsi" w:cstheme="majorHAnsi"/>
        </w:rPr>
        <w:t>„</w:t>
      </w:r>
      <w:r w:rsidR="002B2C46" w:rsidRPr="002B2C46">
        <w:rPr>
          <w:rFonts w:asciiTheme="majorHAnsi" w:hAnsiTheme="majorHAnsi" w:cstheme="majorHAnsi"/>
        </w:rPr>
        <w:t>Uspešno ste podneli zahtev za produkcioni kod!</w:t>
      </w:r>
      <w:r w:rsidR="002B2C46">
        <w:rPr>
          <w:rFonts w:asciiTheme="majorHAnsi" w:hAnsiTheme="majorHAnsi" w:cstheme="majorHAnsi"/>
        </w:rPr>
        <w:t xml:space="preserve">“ i gde </w:t>
      </w:r>
      <w:r w:rsidRPr="004C1B25">
        <w:rPr>
          <w:rFonts w:asciiTheme="majorHAnsi" w:hAnsiTheme="majorHAnsi" w:cstheme="majorHAnsi"/>
        </w:rPr>
        <w:t xml:space="preserve">može preuzeti </w:t>
      </w:r>
      <w:r w:rsidR="002B2C46">
        <w:rPr>
          <w:rFonts w:asciiTheme="majorHAnsi" w:hAnsiTheme="majorHAnsi" w:cstheme="majorHAnsi"/>
        </w:rPr>
        <w:t xml:space="preserve">zahtev </w:t>
      </w:r>
      <w:r w:rsidR="00071280">
        <w:rPr>
          <w:rFonts w:asciiTheme="majorHAnsi" w:hAnsiTheme="majorHAnsi" w:cstheme="majorHAnsi"/>
        </w:rPr>
        <w:t>za produkcione kodove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 xml:space="preserve">"Preuzmi </w:t>
      </w:r>
      <w:r w:rsidR="002B2C46">
        <w:rPr>
          <w:rStyle w:val="Strong"/>
          <w:rFonts w:asciiTheme="majorHAnsi" w:hAnsiTheme="majorHAnsi" w:cstheme="majorHAnsi"/>
        </w:rPr>
        <w:t>predrašun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CA409B5" w14:textId="6C3BC08D" w:rsidR="000F74FE" w:rsidRPr="004C1B25" w:rsidRDefault="00071280" w:rsidP="00ED0AA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B56E386" wp14:editId="061201FF">
            <wp:extent cx="5555288" cy="3107267"/>
            <wp:effectExtent l="0" t="0" r="7620" b="0"/>
            <wp:docPr id="1922937568" name="Picture 4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937568" name="Picture 49" descr="A screenshot of a computer&#10;&#10;Description automatically generated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453" cy="311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568ED" w14:textId="77777777" w:rsidR="000F74FE" w:rsidRPr="004C1B25" w:rsidRDefault="000F74FE" w:rsidP="00ED0AA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C6735D3" w14:textId="2E3069D2" w:rsidR="000F74FE" w:rsidRPr="004C1B25" w:rsidRDefault="000F74FE" w:rsidP="002B3136">
      <w:pPr>
        <w:pStyle w:val="NormalWeb"/>
        <w:numPr>
          <w:ilvl w:val="0"/>
          <w:numId w:val="7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Otvoriti preuzeti eksel dokument i primetiti listu generisanih produkcionih kodova.</w:t>
      </w:r>
    </w:p>
    <w:p w14:paraId="6E889E84" w14:textId="119944DF" w:rsidR="000F74FE" w:rsidRPr="004C1B25" w:rsidRDefault="002B3136" w:rsidP="00ED0AAC">
      <w:pPr>
        <w:pStyle w:val="NormalWeb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F3D483" wp14:editId="77C96A9F">
            <wp:extent cx="5906012" cy="1920406"/>
            <wp:effectExtent l="0" t="0" r="0" b="3810"/>
            <wp:docPr id="473070740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070740" name="Picture 50" descr="A screenshot of a computer&#10;&#10;Description automatically generated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012" cy="192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4FE" w:rsidRPr="004C1B25">
        <w:rPr>
          <w:rFonts w:asciiTheme="majorHAnsi" w:hAnsiTheme="majorHAnsi" w:cstheme="majorHAnsi"/>
        </w:rPr>
        <w:br w:type="page"/>
      </w:r>
    </w:p>
    <w:p w14:paraId="0A361702" w14:textId="77777777" w:rsidR="000F74FE" w:rsidRPr="004C1B25" w:rsidRDefault="000F74FE" w:rsidP="000F74FE">
      <w:pPr>
        <w:pStyle w:val="Heading2"/>
        <w:numPr>
          <w:ilvl w:val="0"/>
          <w:numId w:val="26"/>
        </w:numPr>
        <w:rPr>
          <w:rFonts w:asciiTheme="majorHAnsi" w:hAnsiTheme="majorHAnsi" w:cstheme="majorHAnsi"/>
        </w:rPr>
      </w:pPr>
      <w:bookmarkStart w:id="57" w:name="_Toc188527921"/>
      <w:r w:rsidRPr="004C1B25">
        <w:rPr>
          <w:rFonts w:asciiTheme="majorHAnsi" w:hAnsiTheme="majorHAnsi" w:cstheme="majorHAnsi"/>
        </w:rPr>
        <w:lastRenderedPageBreak/>
        <w:t>Pregled liste zahteva za produkcione kodove</w:t>
      </w:r>
      <w:bookmarkEnd w:id="57"/>
    </w:p>
    <w:p w14:paraId="581D4E50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775241CE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595AFB" wp14:editId="7E040CC5">
            <wp:extent cx="5334000" cy="2990850"/>
            <wp:effectExtent l="19050" t="19050" r="19050" b="19050"/>
            <wp:docPr id="1462867985" name="Picture 3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7985" name="Picture 32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B36782" w14:textId="77777777" w:rsidR="000F74FE" w:rsidRPr="004C1B25" w:rsidRDefault="000F74FE" w:rsidP="0052754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generisanje produkcionih kodova.</w:t>
      </w:r>
    </w:p>
    <w:p w14:paraId="4C6FDC8E" w14:textId="201F1F9F" w:rsidR="000F74FE" w:rsidRPr="004C1B25" w:rsidRDefault="000F74FE" w:rsidP="00FE611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C6AED9B" wp14:editId="2D2A3FE2">
            <wp:extent cx="5334000" cy="2971800"/>
            <wp:effectExtent l="19050" t="19050" r="19050" b="19050"/>
            <wp:docPr id="203424057" name="Picture 3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4057" name="Picture 3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386AA" w14:textId="17C46FBC" w:rsidR="001B3DF7" w:rsidRPr="00C853C5" w:rsidRDefault="000F74FE" w:rsidP="00C853C5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AA1F874" w14:textId="3CBD3767" w:rsidR="00474EA3" w:rsidRDefault="00474EA3" w:rsidP="00E66B77">
      <w:pPr>
        <w:pStyle w:val="Heading2"/>
      </w:pPr>
      <w:bookmarkStart w:id="58" w:name="_Toc188527922"/>
      <w:r>
        <w:lastRenderedPageBreak/>
        <w:t>3. Pregled detalja zahteva za produkcione kodove</w:t>
      </w:r>
      <w:bookmarkEnd w:id="58"/>
    </w:p>
    <w:p w14:paraId="7E41C757" w14:textId="228EC962" w:rsidR="00C853C5" w:rsidRPr="004C1B25" w:rsidRDefault="00C853C5" w:rsidP="00EB41BB">
      <w:pPr>
        <w:pStyle w:val="NormalWeb"/>
        <w:numPr>
          <w:ilvl w:val="0"/>
          <w:numId w:val="77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304FE67" w14:textId="1032177C" w:rsidR="00E66B77" w:rsidRDefault="00C853C5" w:rsidP="00EB41BB">
      <w:pPr>
        <w:jc w:val="center"/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BBBB7F" wp14:editId="4E04810C">
            <wp:extent cx="5680710" cy="3185255"/>
            <wp:effectExtent l="19050" t="19050" r="15240" b="15240"/>
            <wp:docPr id="672587961" name="Picture 3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38115" name="Picture 3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3" cy="3188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4F989B1" w14:textId="65CACE40" w:rsidR="00C853C5" w:rsidRPr="00EB41BB" w:rsidRDefault="0039361C" w:rsidP="00EB41BB">
      <w:pPr>
        <w:pStyle w:val="ListParagraph"/>
        <w:numPr>
          <w:ilvl w:val="0"/>
          <w:numId w:val="77"/>
        </w:numPr>
        <w:rPr>
          <w:rFonts w:asciiTheme="majorHAnsi" w:hAnsiTheme="majorHAnsi" w:cstheme="majorHAnsi"/>
        </w:rPr>
      </w:pPr>
      <w:r w:rsidRPr="00EB41BB">
        <w:rPr>
          <w:rFonts w:asciiTheme="majorHAnsi" w:hAnsiTheme="majorHAnsi" w:cstheme="majorHAnsi"/>
        </w:rPr>
        <w:t>Kliknuti na zahtev u</w:t>
      </w:r>
      <w:r w:rsidR="00C853C5" w:rsidRPr="00EB41BB">
        <w:rPr>
          <w:rFonts w:asciiTheme="majorHAnsi" w:hAnsiTheme="majorHAnsi" w:cstheme="majorHAnsi"/>
        </w:rPr>
        <w:t xml:space="preserve"> list</w:t>
      </w:r>
      <w:r w:rsidRPr="00EB41BB">
        <w:rPr>
          <w:rFonts w:asciiTheme="majorHAnsi" w:hAnsiTheme="majorHAnsi" w:cstheme="majorHAnsi"/>
        </w:rPr>
        <w:t>i</w:t>
      </w:r>
      <w:r w:rsidR="00C853C5" w:rsidRPr="00EB41BB">
        <w:rPr>
          <w:rFonts w:asciiTheme="majorHAnsi" w:hAnsiTheme="majorHAnsi" w:cstheme="majorHAnsi"/>
        </w:rPr>
        <w:t xml:space="preserve"> svih podnetih zahteva za generisanje produkcionih kodova.</w:t>
      </w:r>
    </w:p>
    <w:p w14:paraId="4097BC29" w14:textId="70D0BB84" w:rsidR="0039361C" w:rsidRDefault="0039361C" w:rsidP="00EB41BB">
      <w:pPr>
        <w:jc w:val="center"/>
      </w:pPr>
      <w:r>
        <w:rPr>
          <w:noProof/>
        </w:rPr>
        <w:drawing>
          <wp:inline distT="0" distB="0" distL="0" distR="0" wp14:anchorId="50BF72A9" wp14:editId="5DF82B16">
            <wp:extent cx="5730566" cy="3444240"/>
            <wp:effectExtent l="0" t="0" r="3810" b="3810"/>
            <wp:docPr id="168614228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142283" name="Picture 43" descr="A screenshot of a computer&#10;&#10;Description automatically generated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403" cy="344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83185" w14:textId="52E2A35F" w:rsidR="0039361C" w:rsidRDefault="0039361C" w:rsidP="00E66B77">
      <w:r>
        <w:br w:type="page"/>
      </w:r>
    </w:p>
    <w:p w14:paraId="7FB18281" w14:textId="0BFBDE1E" w:rsidR="0039361C" w:rsidRDefault="003B5887" w:rsidP="00EB41BB">
      <w:pPr>
        <w:pStyle w:val="ListParagraph"/>
        <w:numPr>
          <w:ilvl w:val="0"/>
          <w:numId w:val="77"/>
        </w:numPr>
      </w:pPr>
      <w:r>
        <w:lastRenderedPageBreak/>
        <w:t xml:space="preserve">Primetiti </w:t>
      </w:r>
      <w:r w:rsidR="001607DC">
        <w:t xml:space="preserve">prikazane informacije </w:t>
      </w:r>
      <w:r w:rsidR="00345D4F">
        <w:t>detalja zahteva za produkcione kodove</w:t>
      </w:r>
    </w:p>
    <w:p w14:paraId="2A15E339" w14:textId="20A5EA76" w:rsidR="005D498B" w:rsidRDefault="006151E8" w:rsidP="00EB41BB">
      <w:pPr>
        <w:jc w:val="center"/>
      </w:pPr>
      <w:r>
        <w:rPr>
          <w:noProof/>
        </w:rPr>
        <w:drawing>
          <wp:inline distT="0" distB="0" distL="0" distR="0" wp14:anchorId="166644D1" wp14:editId="76742FE2">
            <wp:extent cx="6086309" cy="3815428"/>
            <wp:effectExtent l="0" t="0" r="0" b="0"/>
            <wp:docPr id="1730384847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384847" name="Picture 44" descr="A screenshot of a computer&#10;&#10;Description automatically generated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847" cy="381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D3C0F" w14:textId="0E9F5293" w:rsidR="006151E8" w:rsidRPr="00E66B77" w:rsidRDefault="005D498B" w:rsidP="00E66B77">
      <w:r>
        <w:br w:type="page"/>
      </w:r>
    </w:p>
    <w:p w14:paraId="442A65F6" w14:textId="320517C7" w:rsidR="000F74FE" w:rsidRPr="004C1B25" w:rsidRDefault="00474EA3" w:rsidP="00474EA3">
      <w:pPr>
        <w:pStyle w:val="Heading2"/>
        <w:ind w:left="360" w:firstLine="0"/>
        <w:rPr>
          <w:rFonts w:asciiTheme="majorHAnsi" w:hAnsiTheme="majorHAnsi" w:cstheme="majorHAnsi"/>
        </w:rPr>
      </w:pPr>
      <w:bookmarkStart w:id="59" w:name="_Toc188527923"/>
      <w:r>
        <w:rPr>
          <w:rFonts w:asciiTheme="majorHAnsi" w:hAnsiTheme="majorHAnsi" w:cstheme="majorHAnsi"/>
        </w:rPr>
        <w:lastRenderedPageBreak/>
        <w:t xml:space="preserve">4. </w:t>
      </w:r>
      <w:r w:rsidR="000F74FE" w:rsidRPr="004C1B25">
        <w:rPr>
          <w:rFonts w:asciiTheme="majorHAnsi" w:hAnsiTheme="majorHAnsi" w:cstheme="majorHAnsi"/>
        </w:rPr>
        <w:t>Preuzimanje eksel dokumenta generisanih produkcionih kodova</w:t>
      </w:r>
      <w:bookmarkEnd w:id="59"/>
    </w:p>
    <w:p w14:paraId="29965D6B" w14:textId="724E013C" w:rsidR="000F74FE" w:rsidRPr="004C1B25" w:rsidRDefault="000F74FE" w:rsidP="00EB41BB">
      <w:pPr>
        <w:pStyle w:val="NormalWeb"/>
        <w:numPr>
          <w:ilvl w:val="0"/>
          <w:numId w:val="7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088A9D8D" w14:textId="77777777" w:rsidR="000F74FE" w:rsidRPr="004C1B25" w:rsidRDefault="000F74FE" w:rsidP="00EB41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E17C38" wp14:editId="0D675640">
            <wp:extent cx="5334000" cy="2990850"/>
            <wp:effectExtent l="19050" t="19050" r="19050" b="19050"/>
            <wp:docPr id="1880444977" name="Picture 3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44977" name="Picture 32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CAEF3B" w14:textId="1DD52B98" w:rsidR="000F74FE" w:rsidRPr="004C1B25" w:rsidRDefault="000F74FE" w:rsidP="00EB41BB">
      <w:pPr>
        <w:pStyle w:val="NormalWeb"/>
        <w:numPr>
          <w:ilvl w:val="0"/>
          <w:numId w:val="7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"Preuzmi kodove"</w:t>
      </w:r>
      <w:r w:rsidRPr="004C1B25">
        <w:rPr>
          <w:rFonts w:asciiTheme="majorHAnsi" w:hAnsiTheme="majorHAnsi" w:cstheme="majorHAnsi"/>
        </w:rPr>
        <w:t>, nakon čega će biti preuzet eksel dokument koji sadrži sve generisane produkcione kodove odabranog zahteva.</w:t>
      </w:r>
    </w:p>
    <w:p w14:paraId="76B38FD4" w14:textId="657E471D" w:rsidR="00040A26" w:rsidRDefault="0000209D" w:rsidP="00EB41BB">
      <w:pPr>
        <w:jc w:val="center"/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067EF8" wp14:editId="29419D47">
            <wp:extent cx="5334000" cy="2984500"/>
            <wp:effectExtent l="19050" t="19050" r="19050" b="25400"/>
            <wp:docPr id="1659717824" name="Picture 3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717824" name="Picture 32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0A6980" w14:textId="2A630ADD" w:rsidR="000F74FE" w:rsidRPr="004C1B25" w:rsidRDefault="00040A26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eastAsia="Times New Roman" w:hAnsiTheme="majorHAnsi" w:cstheme="majorHAnsi"/>
          <w:sz w:val="24"/>
          <w:szCs w:val="24"/>
          <w:lang w:eastAsia="en-US"/>
        </w:rPr>
        <w:br w:type="page"/>
      </w:r>
    </w:p>
    <w:p w14:paraId="61A1B78B" w14:textId="0F9761D4" w:rsidR="000F74FE" w:rsidRPr="004C1B25" w:rsidRDefault="000F74FE" w:rsidP="00EB41BB">
      <w:pPr>
        <w:pStyle w:val="NormalWeb"/>
        <w:numPr>
          <w:ilvl w:val="0"/>
          <w:numId w:val="7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Otvoriti preuzeti eksel dokument i primetiti listu generisanih produkcionih kodova.</w:t>
      </w:r>
    </w:p>
    <w:p w14:paraId="140B2F55" w14:textId="77777777" w:rsidR="000F74FE" w:rsidRPr="004C1B25" w:rsidRDefault="000F74FE" w:rsidP="00EB41BB">
      <w:pPr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E1D72A" wp14:editId="11083A7B">
            <wp:extent cx="5340096" cy="4348204"/>
            <wp:effectExtent l="19050" t="19050" r="13335" b="14605"/>
            <wp:docPr id="1219469040" name="Picture 1" descr="A screen shot of a spreadsh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54166" name="Picture 1" descr="A screen shot of a spreadsheet&#10;&#10;Description automatically generated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4348204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0C238F92" w14:textId="7EE4A007" w:rsidR="000F74FE" w:rsidRPr="004C1B25" w:rsidRDefault="00474EA3" w:rsidP="00474EA3">
      <w:pPr>
        <w:pStyle w:val="Heading2"/>
        <w:ind w:left="360" w:firstLine="0"/>
        <w:jc w:val="left"/>
        <w:rPr>
          <w:rFonts w:asciiTheme="majorHAnsi" w:hAnsiTheme="majorHAnsi" w:cstheme="majorHAnsi"/>
        </w:rPr>
      </w:pPr>
      <w:bookmarkStart w:id="60" w:name="_Toc188527924"/>
      <w:r>
        <w:rPr>
          <w:rFonts w:asciiTheme="majorHAnsi" w:hAnsiTheme="majorHAnsi" w:cstheme="majorHAnsi"/>
        </w:rPr>
        <w:lastRenderedPageBreak/>
        <w:t xml:space="preserve">5. </w:t>
      </w:r>
      <w:r w:rsidR="000F74FE" w:rsidRPr="004C1B25">
        <w:rPr>
          <w:rFonts w:asciiTheme="majorHAnsi" w:hAnsiTheme="majorHAnsi" w:cstheme="majorHAnsi"/>
        </w:rPr>
        <w:t>Pretraga liste zahteva za produkcione kodove po opsegu datuma podnošenja zahteva</w:t>
      </w:r>
      <w:bookmarkEnd w:id="60"/>
    </w:p>
    <w:p w14:paraId="4B4796A6" w14:textId="5A102744" w:rsidR="000F74FE" w:rsidRPr="004C1B25" w:rsidRDefault="000F74FE" w:rsidP="00EB41BB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146B4A81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3B83A75" wp14:editId="4DA74FB4">
            <wp:extent cx="5334000" cy="2990850"/>
            <wp:effectExtent l="19050" t="19050" r="19050" b="19050"/>
            <wp:docPr id="1517200634" name="Picture 3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00634" name="Picture 33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15F56D" w14:textId="05F772E8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podnošenja zahteva za generisanje produkcionih kodova.</w:t>
      </w:r>
    </w:p>
    <w:p w14:paraId="2C754A23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6A984E2" wp14:editId="505B996F">
            <wp:extent cx="5334000" cy="2984500"/>
            <wp:effectExtent l="19050" t="19050" r="19050" b="25400"/>
            <wp:docPr id="1323486577" name="Picture 3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86577" name="Picture 33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A9FE27" w14:textId="77777777" w:rsidR="000F74FE" w:rsidRPr="004C1B25" w:rsidRDefault="000F74FE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687E50D" w14:textId="226CAEA2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Odabrati datum za početak opsega datuma podnošenja zahteva za generisanje produkcionih kodova.</w:t>
      </w:r>
    </w:p>
    <w:p w14:paraId="366AF71E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51A0E2A" wp14:editId="339E4F1B">
            <wp:extent cx="5334000" cy="2990850"/>
            <wp:effectExtent l="19050" t="19050" r="19050" b="19050"/>
            <wp:docPr id="260056711" name="Picture 332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56711" name="Picture 332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971A1B" w14:textId="62E6AC5A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Odabrati datum za kraj opsega datuma podnošenja zahteva za generisanje produkcionih kodova.</w:t>
      </w:r>
    </w:p>
    <w:p w14:paraId="7FD16056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B4D7D39" wp14:editId="46C9D94F">
            <wp:extent cx="5334000" cy="2990850"/>
            <wp:effectExtent l="19050" t="19050" r="19050" b="19050"/>
            <wp:docPr id="390978989" name="Picture 33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78989" name="Picture 33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69BDFA" w14:textId="77777777" w:rsidR="000F74FE" w:rsidRPr="004C1B25" w:rsidRDefault="000F74FE" w:rsidP="0052754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9A9E7AD" w14:textId="7EB69508" w:rsidR="000F74FE" w:rsidRPr="004C1B25" w:rsidRDefault="000F74FE" w:rsidP="008549D5">
      <w:pPr>
        <w:pStyle w:val="NormalWeb"/>
        <w:numPr>
          <w:ilvl w:val="0"/>
          <w:numId w:val="79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Primetiti da je lista zahteva za akcizne markice pretražena po unetom parametru pretrage.</w:t>
      </w:r>
    </w:p>
    <w:p w14:paraId="6629B91A" w14:textId="77777777" w:rsidR="000F74FE" w:rsidRPr="004C1B25" w:rsidRDefault="000F74FE" w:rsidP="0052754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A2913A" wp14:editId="1FAA3CA2">
            <wp:extent cx="5334000" cy="2971800"/>
            <wp:effectExtent l="19050" t="19050" r="19050" b="19050"/>
            <wp:docPr id="897383698" name="Picture 3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83698" name="Picture 33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9AF11CE" w14:textId="77777777" w:rsidR="000F74FE" w:rsidRPr="004C1B25" w:rsidRDefault="000F74FE" w:rsidP="00527546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C4AF33C" w14:textId="0E2C792B" w:rsidR="000F74FE" w:rsidRPr="004C1B25" w:rsidRDefault="00474EA3" w:rsidP="00474EA3">
      <w:pPr>
        <w:pStyle w:val="Heading2"/>
        <w:ind w:left="360" w:firstLine="0"/>
        <w:rPr>
          <w:rFonts w:asciiTheme="majorHAnsi" w:hAnsiTheme="majorHAnsi" w:cstheme="majorHAnsi"/>
        </w:rPr>
      </w:pPr>
      <w:bookmarkStart w:id="61" w:name="_Toc188527925"/>
      <w:r>
        <w:rPr>
          <w:rFonts w:asciiTheme="majorHAnsi" w:hAnsiTheme="majorHAnsi" w:cstheme="majorHAnsi"/>
        </w:rPr>
        <w:lastRenderedPageBreak/>
        <w:t xml:space="preserve">6. </w:t>
      </w:r>
      <w:r w:rsidR="000F74FE" w:rsidRPr="004C1B25">
        <w:rPr>
          <w:rFonts w:asciiTheme="majorHAnsi" w:hAnsiTheme="majorHAnsi" w:cstheme="majorHAnsi"/>
        </w:rPr>
        <w:t>Pretraga liste zahteva za produkcione kodove po robnoj marki</w:t>
      </w:r>
      <w:bookmarkEnd w:id="61"/>
      <w:r>
        <w:rPr>
          <w:rFonts w:asciiTheme="majorHAnsi" w:hAnsiTheme="majorHAnsi" w:cstheme="majorHAnsi"/>
        </w:rPr>
        <w:t xml:space="preserve"> </w:t>
      </w:r>
    </w:p>
    <w:p w14:paraId="6262381C" w14:textId="062C4836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6D0F78FD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E4CF2B" wp14:editId="44EC86ED">
            <wp:extent cx="5334000" cy="2990850"/>
            <wp:effectExtent l="19050" t="19050" r="19050" b="19050"/>
            <wp:docPr id="1106538115" name="Picture 3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38115" name="Picture 3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A1748E" w14:textId="797194D3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"Robna marka"</w:t>
      </w:r>
      <w:r w:rsidRPr="004C1B25">
        <w:rPr>
          <w:rFonts w:asciiTheme="majorHAnsi" w:hAnsiTheme="majorHAnsi" w:cstheme="majorHAnsi"/>
        </w:rPr>
        <w:t xml:space="preserve"> polje za pretragu, nakon čega će se prikazati lista opcija svih robnih marki u sistemu.</w:t>
      </w:r>
    </w:p>
    <w:p w14:paraId="1E011BC4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10117ED" wp14:editId="61FFB32A">
            <wp:extent cx="5334000" cy="2984500"/>
            <wp:effectExtent l="19050" t="19050" r="19050" b="25400"/>
            <wp:docPr id="2075107876" name="Picture 3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107876" name="Picture 33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93002D" w14:textId="77777777" w:rsidR="000F74FE" w:rsidRPr="004C1B25" w:rsidRDefault="000F74FE" w:rsidP="0012282C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17A8D3F" w14:textId="4E39EF83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"Best light".</w:t>
      </w:r>
    </w:p>
    <w:p w14:paraId="15898DFE" w14:textId="77777777" w:rsidR="000F74FE" w:rsidRPr="004C1B25" w:rsidRDefault="000F74FE" w:rsidP="0012282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894AD2" wp14:editId="130817BC">
            <wp:extent cx="5334000" cy="2990850"/>
            <wp:effectExtent l="19050" t="19050" r="19050" b="19050"/>
            <wp:docPr id="1784135453" name="Picture 3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135453" name="Picture 33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191686" w14:textId="4AB0AD19" w:rsidR="000F74FE" w:rsidRPr="004C1B25" w:rsidRDefault="000F74FE" w:rsidP="008549D5">
      <w:pPr>
        <w:pStyle w:val="NormalWeb"/>
        <w:numPr>
          <w:ilvl w:val="0"/>
          <w:numId w:val="8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da je tabela zahteva za produkcione kodove pretražena po odabranom parametru pretrage.</w:t>
      </w:r>
    </w:p>
    <w:p w14:paraId="3EEB0A03" w14:textId="10191B47" w:rsidR="000F74FE" w:rsidRPr="004C1B25" w:rsidRDefault="000F74FE" w:rsidP="008549D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88338AD" wp14:editId="1D22133A">
            <wp:extent cx="5334000" cy="2971800"/>
            <wp:effectExtent l="19050" t="19050" r="19050" b="19050"/>
            <wp:docPr id="512106695" name="Picture 3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06695" name="Picture 33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EBF11A" w14:textId="77777777" w:rsidR="000F74FE" w:rsidRPr="004C1B25" w:rsidRDefault="000F74FE" w:rsidP="0012282C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D374D7D" w14:textId="269DB0D5" w:rsidR="003F29E5" w:rsidRDefault="003F29E5" w:rsidP="003F29E5">
      <w:pPr>
        <w:pStyle w:val="Heading1"/>
      </w:pPr>
      <w:bookmarkStart w:id="62" w:name="_Toc188527926"/>
      <w:r>
        <w:lastRenderedPageBreak/>
        <w:t xml:space="preserve">OBVEZNIK </w:t>
      </w:r>
      <w:r w:rsidR="003A6D70">
        <w:rPr>
          <w:lang w:val="en-US"/>
        </w:rPr>
        <w:t>-</w:t>
      </w:r>
      <w:r>
        <w:rPr>
          <w:lang w:val="en-US"/>
        </w:rPr>
        <w:t xml:space="preserve"> </w:t>
      </w:r>
      <w:r w:rsidRPr="001050CE">
        <w:t>P</w:t>
      </w:r>
      <w:r>
        <w:t>ODACI O IZVRŠENOM UNOSU</w:t>
      </w:r>
      <w:bookmarkEnd w:id="62"/>
    </w:p>
    <w:p w14:paraId="1DA479CC" w14:textId="569048D8" w:rsidR="003F29E5" w:rsidRDefault="003F29E5" w:rsidP="003F29E5">
      <w:pPr>
        <w:rPr>
          <w:rFonts w:asciiTheme="majorHAnsi" w:hAnsiTheme="majorHAnsi" w:cstheme="majorHAnsi"/>
        </w:rPr>
      </w:pPr>
      <w:r w:rsidRPr="00AC7D85">
        <w:rPr>
          <w:rFonts w:asciiTheme="majorHAnsi" w:hAnsiTheme="majorHAnsi" w:cstheme="majorHAnsi"/>
        </w:rPr>
        <w:t xml:space="preserve">Korisnik sistema u sekciji </w:t>
      </w:r>
      <w:r>
        <w:rPr>
          <w:rFonts w:asciiTheme="majorHAnsi" w:hAnsiTheme="majorHAnsi" w:cstheme="majorHAnsi"/>
        </w:rPr>
        <w:t>Podaci o izvršenom uvozu robe</w:t>
      </w:r>
      <w:r w:rsidRPr="00AC7D85">
        <w:rPr>
          <w:rFonts w:asciiTheme="majorHAnsi" w:hAnsiTheme="majorHAnsi" w:cstheme="majorHAnsi"/>
        </w:rPr>
        <w:t xml:space="preserve"> ima uvid u listu </w:t>
      </w:r>
      <w:r>
        <w:rPr>
          <w:rFonts w:asciiTheme="majorHAnsi" w:hAnsiTheme="majorHAnsi" w:cstheme="majorHAnsi"/>
        </w:rPr>
        <w:t>uvoza robe</w:t>
      </w:r>
      <w:r w:rsidRPr="00AC7D85">
        <w:rPr>
          <w:rFonts w:asciiTheme="majorHAnsi" w:hAnsiTheme="majorHAnsi" w:cstheme="majorHAnsi"/>
        </w:rPr>
        <w:t xml:space="preserve"> i njihove osnovne informacije, kao i parametre za pretragu liste.</w:t>
      </w:r>
    </w:p>
    <w:p w14:paraId="7D8FE1FD" w14:textId="29212960" w:rsidR="006E5B32" w:rsidRPr="00A0331F" w:rsidRDefault="006E5B32" w:rsidP="00A0331F">
      <w:pPr>
        <w:rPr>
          <w:rFonts w:asciiTheme="majorHAnsi" w:hAnsiTheme="majorHAnsi" w:cstheme="majorHAnsi"/>
        </w:rPr>
      </w:pPr>
      <w:r w:rsidRPr="00A0331F">
        <w:rPr>
          <w:rFonts w:asciiTheme="majorHAnsi" w:hAnsiTheme="majorHAnsi" w:cstheme="majorHAnsi"/>
        </w:rPr>
        <w:t>Pretraga se može vršiti prema sledećim parametrima:</w:t>
      </w:r>
    </w:p>
    <w:p w14:paraId="13DDA624" w14:textId="77777777" w:rsidR="006E5B32" w:rsidRDefault="006E5B32" w:rsidP="006E5B32">
      <w:pPr>
        <w:pStyle w:val="ListParagraph"/>
        <w:numPr>
          <w:ilvl w:val="0"/>
          <w:numId w:val="87"/>
        </w:numPr>
        <w:jc w:val="lef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PIB</w:t>
      </w:r>
    </w:p>
    <w:p w14:paraId="39528ACF" w14:textId="77777777" w:rsidR="006E5B32" w:rsidRDefault="006E5B32" w:rsidP="006E5B32">
      <w:pPr>
        <w:pStyle w:val="ListParagraph"/>
        <w:numPr>
          <w:ilvl w:val="0"/>
          <w:numId w:val="87"/>
        </w:numPr>
        <w:jc w:val="lef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PIB Špeditera</w:t>
      </w:r>
    </w:p>
    <w:p w14:paraId="6471D1F0" w14:textId="1B696541" w:rsidR="006E5B32" w:rsidRPr="006E5B32" w:rsidRDefault="006E5B32" w:rsidP="003F29E5">
      <w:pPr>
        <w:pStyle w:val="ListParagraph"/>
        <w:numPr>
          <w:ilvl w:val="0"/>
          <w:numId w:val="87"/>
        </w:numPr>
        <w:jc w:val="left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Datum</w:t>
      </w:r>
    </w:p>
    <w:p w14:paraId="49E1423A" w14:textId="77777777" w:rsidR="003F29E5" w:rsidRDefault="003F29E5" w:rsidP="003F29E5">
      <w:pPr>
        <w:jc w:val="center"/>
      </w:pPr>
      <w:r>
        <w:rPr>
          <w:noProof/>
        </w:rPr>
        <w:drawing>
          <wp:inline distT="0" distB="0" distL="0" distR="0" wp14:anchorId="33E47B7F" wp14:editId="5F628536">
            <wp:extent cx="5303095" cy="2964180"/>
            <wp:effectExtent l="0" t="0" r="0" b="7620"/>
            <wp:docPr id="791685572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685572" name="Picture 3" descr="A screenshot of a computer&#10;&#10;Description automatically generated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545" cy="297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EA2C5" w14:textId="3AADAFC6" w:rsidR="003F29E5" w:rsidRDefault="003F29E5" w:rsidP="003F29E5">
      <w:r>
        <w:br w:type="page"/>
      </w:r>
    </w:p>
    <w:p w14:paraId="4B8D4E62" w14:textId="3FC0CB2D" w:rsidR="000F74FE" w:rsidRPr="004C1B25" w:rsidRDefault="000808FD" w:rsidP="00644719">
      <w:pPr>
        <w:pStyle w:val="Heading1"/>
        <w:rPr>
          <w:rFonts w:asciiTheme="majorHAnsi" w:hAnsiTheme="majorHAnsi" w:cstheme="majorHAnsi"/>
        </w:rPr>
      </w:pPr>
      <w:bookmarkStart w:id="63" w:name="_Toc188527927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PERIODIČNI IZVEŠTAJI</w:t>
      </w:r>
      <w:bookmarkEnd w:id="63"/>
    </w:p>
    <w:p w14:paraId="0704DA9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Korisnik sistema u sekciji periodični izveštaji ima uvid u periodične izveštaje I njihove osnovne informacije, kao I parametre za pretragu izveštaja. </w:t>
      </w:r>
    </w:p>
    <w:p w14:paraId="6041EC21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izveštaja, korisnik sistema može I preuzeti izveštaj u eksel dokumentu, prema odabranim parametrima pretrage izveštaja.</w:t>
      </w:r>
    </w:p>
    <w:p w14:paraId="5C0C86B4" w14:textId="77777777" w:rsidR="000F74FE" w:rsidRPr="004C1B25" w:rsidRDefault="000F74FE" w:rsidP="000F74FE">
      <w:pPr>
        <w:pStyle w:val="Heading2"/>
        <w:numPr>
          <w:ilvl w:val="0"/>
          <w:numId w:val="27"/>
        </w:numPr>
        <w:rPr>
          <w:rFonts w:asciiTheme="majorHAnsi" w:hAnsiTheme="majorHAnsi" w:cstheme="majorHAnsi"/>
        </w:rPr>
      </w:pPr>
      <w:bookmarkStart w:id="64" w:name="_Toc188527928"/>
      <w:r w:rsidRPr="004C1B25">
        <w:rPr>
          <w:rFonts w:asciiTheme="majorHAnsi" w:hAnsiTheme="majorHAnsi" w:cstheme="majorHAnsi"/>
        </w:rPr>
        <w:t>Pregled periodičnih izveštaja</w:t>
      </w:r>
      <w:bookmarkEnd w:id="64"/>
    </w:p>
    <w:p w14:paraId="679883A0" w14:textId="29D735C1" w:rsidR="000F74FE" w:rsidRPr="004C1B25" w:rsidRDefault="000F74FE" w:rsidP="00753E31">
      <w:pPr>
        <w:pStyle w:val="NormalWeb"/>
        <w:numPr>
          <w:ilvl w:val="0"/>
          <w:numId w:val="8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60FE81F7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F484B66" wp14:editId="53814BCA">
            <wp:extent cx="5334000" cy="2990850"/>
            <wp:effectExtent l="19050" t="19050" r="19050" b="19050"/>
            <wp:docPr id="1789510555" name="Picture 3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510555" name="Picture 34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CCCFB4" w14:textId="0E1D3A84" w:rsidR="000F74FE" w:rsidRPr="004C1B25" w:rsidRDefault="000F74FE" w:rsidP="00753E31">
      <w:pPr>
        <w:pStyle w:val="NormalWeb"/>
        <w:numPr>
          <w:ilvl w:val="0"/>
          <w:numId w:val="8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 w:rsidR="00AF7213"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248E03E" w14:textId="15BCC6E7" w:rsidR="000F74FE" w:rsidRPr="004C1B25" w:rsidRDefault="00AF7213" w:rsidP="009C648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627556D" wp14:editId="026B296F">
            <wp:extent cx="5246370" cy="2934478"/>
            <wp:effectExtent l="0" t="0" r="0" b="0"/>
            <wp:docPr id="2118810238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10238" name="Picture 8" descr="A screenshot of a computer&#10;&#10;Description automatically generated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809" cy="293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F78AD" w14:textId="4CC949BB" w:rsidR="000F74FE" w:rsidRDefault="000F74FE" w:rsidP="00753E31">
      <w:pPr>
        <w:pStyle w:val="NormalWeb"/>
        <w:numPr>
          <w:ilvl w:val="0"/>
          <w:numId w:val="81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Primetiti listu periodičnog izveštaja za odabrani subjekt.</w:t>
      </w:r>
    </w:p>
    <w:p w14:paraId="6E5C36D5" w14:textId="472BED45" w:rsidR="00976F54" w:rsidRDefault="00976F54" w:rsidP="00976F54">
      <w:pPr>
        <w:pStyle w:val="NormalWeb"/>
        <w:ind w:left="720"/>
        <w:rPr>
          <w:rFonts w:asciiTheme="majorHAnsi" w:hAnsiTheme="majorHAnsi" w:cstheme="majorHAnsi"/>
          <w:b/>
          <w:bCs/>
        </w:rPr>
      </w:pPr>
      <w:r>
        <w:rPr>
          <w:rFonts w:asciiTheme="majorHAnsi" w:hAnsiTheme="majorHAnsi" w:cstheme="majorHAnsi"/>
        </w:rPr>
        <w:t xml:space="preserve">3.1. </w:t>
      </w:r>
      <w:r w:rsidRPr="005D0563">
        <w:rPr>
          <w:rFonts w:asciiTheme="majorHAnsi" w:hAnsiTheme="majorHAnsi" w:cstheme="majorHAnsi"/>
          <w:b/>
          <w:bCs/>
        </w:rPr>
        <w:t>Broj i datum ZAM-a</w:t>
      </w:r>
    </w:p>
    <w:p w14:paraId="62B068E9" w14:textId="06F5922A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3.2. </w:t>
      </w:r>
      <w:r w:rsidRPr="002A0DCE">
        <w:rPr>
          <w:rFonts w:asciiTheme="majorHAnsi" w:hAnsiTheme="majorHAnsi" w:cstheme="majorHAnsi"/>
          <w:b/>
          <w:bCs/>
        </w:rPr>
        <w:t>Slovna oznaka i količina preuzetih markica</w:t>
      </w:r>
      <w:r>
        <w:rPr>
          <w:rFonts w:asciiTheme="majorHAnsi" w:hAnsiTheme="majorHAnsi" w:cstheme="majorHAnsi"/>
          <w:b/>
          <w:bCs/>
        </w:rPr>
        <w:t xml:space="preserve"> - </w:t>
      </w:r>
      <w:r w:rsidRPr="00EE2F7F">
        <w:rPr>
          <w:rFonts w:asciiTheme="majorHAnsi" w:hAnsiTheme="majorHAnsi" w:cstheme="majorHAnsi"/>
        </w:rPr>
        <w:t>U Periodičnom izveštaju za Kafu polje 2 (Oznaka (vrsta) pakovanja kafe, slovna oznaka vrste kafe i količina preuzetih markica) prikazuje isporučene vrednosti</w:t>
      </w:r>
      <w:r>
        <w:rPr>
          <w:rFonts w:asciiTheme="majorHAnsi" w:hAnsiTheme="majorHAnsi" w:cstheme="majorHAnsi"/>
        </w:rPr>
        <w:t>.</w:t>
      </w:r>
    </w:p>
    <w:p w14:paraId="24B5A344" w14:textId="7290FAA8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3.3. </w:t>
      </w:r>
      <w:r w:rsidRPr="004A27BE">
        <w:rPr>
          <w:rFonts w:asciiTheme="majorHAnsi" w:hAnsiTheme="majorHAnsi" w:cstheme="majorHAnsi"/>
          <w:b/>
          <w:bCs/>
        </w:rPr>
        <w:t>Oznaka serije i serijski broj preuzetih markica od-do</w:t>
      </w:r>
    </w:p>
    <w:p w14:paraId="67451B67" w14:textId="260B26E8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3.4. </w:t>
      </w:r>
      <w:r w:rsidRPr="004A27BE">
        <w:rPr>
          <w:rFonts w:asciiTheme="majorHAnsi" w:hAnsiTheme="majorHAnsi" w:cstheme="majorHAnsi"/>
          <w:b/>
          <w:bCs/>
        </w:rPr>
        <w:t>Stanje (broj) nerazduženih markica iz prethodnog kvartala</w:t>
      </w:r>
    </w:p>
    <w:p w14:paraId="613924FE" w14:textId="7DC3B3E9" w:rsidR="00976F54" w:rsidRPr="007E42B6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3.5. </w:t>
      </w:r>
      <w:r w:rsidRPr="00C45C92">
        <w:rPr>
          <w:rFonts w:asciiTheme="majorHAnsi" w:hAnsiTheme="majorHAnsi" w:cstheme="majorHAnsi"/>
          <w:b/>
          <w:bCs/>
        </w:rPr>
        <w:t>Broj iskorišćenih markica (broj proizvedenih flaša alkoholnih pića)</w:t>
      </w:r>
      <w:r>
        <w:rPr>
          <w:rFonts w:asciiTheme="majorHAnsi" w:hAnsiTheme="majorHAnsi" w:cstheme="majorHAnsi"/>
          <w:b/>
          <w:bCs/>
        </w:rPr>
        <w:t xml:space="preserve"> - </w:t>
      </w:r>
      <w:r w:rsidRPr="007E42B6">
        <w:rPr>
          <w:rFonts w:asciiTheme="majorHAnsi" w:hAnsiTheme="majorHAnsi" w:cstheme="majorHAnsi"/>
        </w:rPr>
        <w:t>odnosi se na promet po posebnom posupku</w:t>
      </w:r>
      <w:r>
        <w:rPr>
          <w:rFonts w:asciiTheme="majorHAnsi" w:hAnsiTheme="majorHAnsi" w:cstheme="majorHAnsi"/>
        </w:rPr>
        <w:t>.</w:t>
      </w:r>
    </w:p>
    <w:p w14:paraId="684D17A9" w14:textId="0E738B4A" w:rsidR="00976F54" w:rsidRPr="007E42B6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3.6. </w:t>
      </w:r>
      <w:r w:rsidRPr="00C45C92">
        <w:rPr>
          <w:rFonts w:asciiTheme="majorHAnsi" w:hAnsiTheme="majorHAnsi" w:cstheme="majorHAnsi"/>
          <w:b/>
          <w:bCs/>
        </w:rPr>
        <w:t>Broj iskorišćenih markica (broj flaša alkoholnih pića stavljenih u promet, odnosno uvezenih)</w:t>
      </w:r>
      <w:r>
        <w:rPr>
          <w:rFonts w:asciiTheme="majorHAnsi" w:hAnsiTheme="majorHAnsi" w:cstheme="majorHAnsi"/>
          <w:b/>
          <w:bCs/>
        </w:rPr>
        <w:t xml:space="preserve"> – </w:t>
      </w:r>
      <w:r>
        <w:rPr>
          <w:rFonts w:asciiTheme="majorHAnsi" w:hAnsiTheme="majorHAnsi" w:cstheme="majorHAnsi"/>
        </w:rPr>
        <w:t>dnosi se na zbir proizvidnje i uvoza.</w:t>
      </w:r>
    </w:p>
    <w:p w14:paraId="7091A41B" w14:textId="58B2C1D5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3.7.</w:t>
      </w:r>
      <w:r w:rsidRPr="00C45C92">
        <w:rPr>
          <w:rFonts w:ascii="ProductSans" w:eastAsia="Calibri" w:hAnsi="ProductSans" w:cs="Calibri"/>
          <w:b/>
          <w:bCs/>
          <w:caps/>
          <w:sz w:val="18"/>
          <w:szCs w:val="18"/>
          <w:shd w:val="clear" w:color="auto" w:fill="FAFAFA"/>
          <w:lang w:eastAsia="en-GB"/>
        </w:rPr>
        <w:t xml:space="preserve"> </w:t>
      </w:r>
      <w:r w:rsidRPr="00C45C92">
        <w:rPr>
          <w:rFonts w:asciiTheme="majorHAnsi" w:hAnsiTheme="majorHAnsi" w:cstheme="majorHAnsi"/>
          <w:b/>
          <w:bCs/>
        </w:rPr>
        <w:t>Zapremina flaše ili druge ambalaže u litrima stavljenih u promet, odnosno uvezenih</w:t>
      </w:r>
    </w:p>
    <w:p w14:paraId="1E51875D" w14:textId="3A92F0D9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3.8. </w:t>
      </w:r>
      <w:r w:rsidRPr="0013222E">
        <w:rPr>
          <w:rFonts w:asciiTheme="majorHAnsi" w:hAnsiTheme="majorHAnsi" w:cstheme="majorHAnsi"/>
          <w:b/>
          <w:bCs/>
        </w:rPr>
        <w:t>Broj vraćenih oštećenih markica sa vidljivom oznakom serije i serijskih brojem markica</w:t>
      </w:r>
    </w:p>
    <w:p w14:paraId="38C2AF76" w14:textId="19ECE466" w:rsidR="00976F54" w:rsidRDefault="00976F54" w:rsidP="00976F54">
      <w:pPr>
        <w:pStyle w:val="NormalWeb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3..9. </w:t>
      </w:r>
      <w:r w:rsidRPr="0013222E">
        <w:rPr>
          <w:rFonts w:asciiTheme="majorHAnsi" w:hAnsiTheme="majorHAnsi" w:cstheme="majorHAnsi"/>
          <w:b/>
          <w:bCs/>
        </w:rPr>
        <w:t>Broj vraćenih oštećenih markica sa nevidljivom oznakom serije i serijskim brojem markica ili potpuno uništenih markica</w:t>
      </w:r>
      <w:r w:rsidR="00866CF4">
        <w:rPr>
          <w:rFonts w:asciiTheme="majorHAnsi" w:hAnsiTheme="majorHAnsi" w:cstheme="majorHAnsi"/>
          <w:b/>
          <w:bCs/>
        </w:rPr>
        <w:t xml:space="preserve"> </w:t>
      </w:r>
      <w:r w:rsidR="00866CF4" w:rsidRPr="00866CF4">
        <w:rPr>
          <w:rFonts w:asciiTheme="majorHAnsi" w:hAnsiTheme="majorHAnsi" w:cstheme="majorHAnsi"/>
        </w:rPr>
        <w:t>- broj oštećenih nevidljivih za alkohol i cigarete ne sme da pređe 0,3%, a za kafu je 0,8% za pojedinačno pakovanje i 0,1% za rinfuzno pakovanje.</w:t>
      </w:r>
    </w:p>
    <w:p w14:paraId="76747FEA" w14:textId="1C2700E7" w:rsidR="00976F54" w:rsidRPr="00976F54" w:rsidRDefault="00976F54" w:rsidP="00976F54">
      <w:pPr>
        <w:pStyle w:val="NormalWeb"/>
        <w:ind w:left="720"/>
        <w:rPr>
          <w:rFonts w:asciiTheme="majorHAnsi" w:hAnsiTheme="majorHAnsi" w:cstheme="majorHAnsi"/>
          <w:b/>
          <w:bCs/>
        </w:rPr>
      </w:pPr>
      <w:r>
        <w:rPr>
          <w:rFonts w:asciiTheme="majorHAnsi" w:hAnsiTheme="majorHAnsi" w:cstheme="majorHAnsi"/>
        </w:rPr>
        <w:t xml:space="preserve">3.10. </w:t>
      </w:r>
      <w:r w:rsidRPr="0013222E">
        <w:rPr>
          <w:rFonts w:asciiTheme="majorHAnsi" w:hAnsiTheme="majorHAnsi" w:cstheme="majorHAnsi"/>
          <w:b/>
          <w:bCs/>
        </w:rPr>
        <w:t>Stanje (broj) nerazduženih markica i serijski broj od-do na kraju kvartala</w:t>
      </w:r>
    </w:p>
    <w:p w14:paraId="225549A2" w14:textId="60F5A610" w:rsidR="000F74FE" w:rsidRPr="004C1B25" w:rsidRDefault="00950367" w:rsidP="002628B0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AF0A4BB" wp14:editId="6B9C7CC1">
            <wp:extent cx="6645910" cy="1381125"/>
            <wp:effectExtent l="0" t="0" r="2540" b="9525"/>
            <wp:docPr id="1882097782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097782" name="Picture 4" descr="A screenshot of a computer&#10;&#10;Description automatically generated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4FE" w:rsidRPr="004C1B25">
        <w:rPr>
          <w:rFonts w:asciiTheme="majorHAnsi" w:hAnsiTheme="majorHAnsi" w:cstheme="majorHAnsi"/>
        </w:rPr>
        <w:br w:type="page"/>
      </w:r>
    </w:p>
    <w:p w14:paraId="3CF69BF3" w14:textId="073102B7" w:rsidR="000F74FE" w:rsidRPr="004C1B25" w:rsidRDefault="000F74FE" w:rsidP="00DD39EC">
      <w:pPr>
        <w:pStyle w:val="Heading2"/>
        <w:numPr>
          <w:ilvl w:val="0"/>
          <w:numId w:val="27"/>
        </w:numPr>
        <w:rPr>
          <w:rFonts w:asciiTheme="majorHAnsi" w:hAnsiTheme="majorHAnsi" w:cstheme="majorHAnsi"/>
        </w:rPr>
      </w:pPr>
      <w:bookmarkStart w:id="65" w:name="_Toc188527929"/>
      <w:r w:rsidRPr="004C1B25">
        <w:rPr>
          <w:rFonts w:asciiTheme="majorHAnsi" w:hAnsiTheme="majorHAnsi" w:cstheme="majorHAnsi"/>
        </w:rPr>
        <w:lastRenderedPageBreak/>
        <w:t>Preuzimanje periodičnih izveštaja u eksel dokumentu</w:t>
      </w:r>
      <w:bookmarkEnd w:id="65"/>
    </w:p>
    <w:p w14:paraId="5BC999C9" w14:textId="44235E73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601D8C0F" w14:textId="77777777" w:rsidR="000F74FE" w:rsidRPr="004C1B25" w:rsidRDefault="000F74FE" w:rsidP="002628B0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D6A89B" wp14:editId="760F3A0B">
            <wp:extent cx="5334000" cy="2990850"/>
            <wp:effectExtent l="19050" t="19050" r="19050" b="19050"/>
            <wp:docPr id="1451975163" name="Picture 3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75163" name="Picture 3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9305B2" w14:textId="2197A55E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 w:rsidR="00B31E9E"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B4E6D3B" w14:textId="1E384D27" w:rsidR="000F74FE" w:rsidRPr="004C1B25" w:rsidRDefault="00AF7213" w:rsidP="002628B0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0F48624" wp14:editId="4EA636B1">
            <wp:extent cx="5394835" cy="3017520"/>
            <wp:effectExtent l="0" t="0" r="0" b="0"/>
            <wp:docPr id="8356680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668048" name="Picture 835668048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493" cy="302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15C08" w14:textId="77777777" w:rsidR="000F74FE" w:rsidRPr="004C1B25" w:rsidRDefault="000F74FE" w:rsidP="002628B0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6F47274" w14:textId="3439A667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"Izvezi u eksel"</w:t>
      </w:r>
      <w:r w:rsidRPr="004C1B25">
        <w:rPr>
          <w:rFonts w:asciiTheme="majorHAnsi" w:hAnsiTheme="majorHAnsi" w:cstheme="majorHAnsi"/>
        </w:rPr>
        <w:t xml:space="preserve">, nakon čega će periodični izveštaj biti preuzet kao </w:t>
      </w:r>
      <w:r w:rsidRPr="004C1B25">
        <w:rPr>
          <w:rStyle w:val="Emphasis"/>
          <w:rFonts w:asciiTheme="majorHAnsi" w:hAnsiTheme="majorHAnsi" w:cstheme="majorHAnsi"/>
        </w:rPr>
        <w:t>eksel</w:t>
      </w:r>
      <w:r w:rsidRPr="004C1B25">
        <w:rPr>
          <w:rFonts w:asciiTheme="majorHAnsi" w:hAnsiTheme="majorHAnsi" w:cstheme="majorHAnsi"/>
        </w:rPr>
        <w:t xml:space="preserve"> dokument.</w:t>
      </w:r>
    </w:p>
    <w:p w14:paraId="0AD793ED" w14:textId="4312505C" w:rsidR="000F74FE" w:rsidRPr="004C1B25" w:rsidRDefault="00AF7213" w:rsidP="002628B0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A1BEE0" wp14:editId="501DF677">
            <wp:extent cx="5324920" cy="2971800"/>
            <wp:effectExtent l="0" t="0" r="9525" b="0"/>
            <wp:docPr id="2143015487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015487" name="Picture 11" descr="A screenshot of a computer&#10;&#10;Description automatically generated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279" cy="29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29F07" w14:textId="37CA5009" w:rsidR="000F74FE" w:rsidRPr="004C1B25" w:rsidRDefault="000F74FE" w:rsidP="00753E31">
      <w:pPr>
        <w:pStyle w:val="NormalWeb"/>
        <w:numPr>
          <w:ilvl w:val="0"/>
          <w:numId w:val="8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Otvoriti preuzeti eksel dokument i primetiti tabelarni prikaz periodičnog izveštaja po prethodno odabranim parametrima pretrage.</w:t>
      </w:r>
    </w:p>
    <w:p w14:paraId="7BAB7E4B" w14:textId="77777777" w:rsidR="000F74FE" w:rsidRPr="004C1B25" w:rsidRDefault="000F74FE" w:rsidP="002628B0">
      <w:pPr>
        <w:pStyle w:val="NormalWeb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C932DE" wp14:editId="4EB162A3">
            <wp:extent cx="5340096" cy="353591"/>
            <wp:effectExtent l="19050" t="19050" r="13335" b="27940"/>
            <wp:docPr id="7168609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07707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35359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2DA4A1F3" w14:textId="34AD1C8F" w:rsidR="00DD39EC" w:rsidRDefault="00B13636" w:rsidP="00DD39EC">
      <w:pPr>
        <w:pStyle w:val="Heading2"/>
        <w:numPr>
          <w:ilvl w:val="0"/>
          <w:numId w:val="27"/>
        </w:numPr>
      </w:pPr>
      <w:bookmarkStart w:id="66" w:name="_Toc188527930"/>
      <w:r>
        <w:lastRenderedPageBreak/>
        <w:t>Generisanje periodičnih izveštaja</w:t>
      </w:r>
      <w:bookmarkEnd w:id="66"/>
    </w:p>
    <w:p w14:paraId="2807D552" w14:textId="31301486" w:rsidR="009543A7" w:rsidRPr="004C1B25" w:rsidRDefault="009543A7" w:rsidP="007A0524">
      <w:pPr>
        <w:pStyle w:val="NormalWeb"/>
        <w:numPr>
          <w:ilvl w:val="0"/>
          <w:numId w:val="8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4F8F7198" w14:textId="77777777" w:rsidR="009543A7" w:rsidRPr="004C1B25" w:rsidRDefault="009543A7" w:rsidP="009543A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E020CE0" wp14:editId="2FB4FAC4">
            <wp:extent cx="5334000" cy="2990850"/>
            <wp:effectExtent l="19050" t="19050" r="19050" b="19050"/>
            <wp:docPr id="1080933536" name="Picture 3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75163" name="Picture 3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05C702" w14:textId="77777777" w:rsidR="009543A7" w:rsidRPr="004C1B25" w:rsidRDefault="009543A7" w:rsidP="007A0524">
      <w:pPr>
        <w:pStyle w:val="NormalWeb"/>
        <w:numPr>
          <w:ilvl w:val="0"/>
          <w:numId w:val="8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71B07C0E" w14:textId="619F06CF" w:rsidR="009543A7" w:rsidRPr="004C1B25" w:rsidRDefault="007A0524" w:rsidP="009543A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CD530B5" wp14:editId="05C45C99">
            <wp:extent cx="5338574" cy="2979420"/>
            <wp:effectExtent l="0" t="0" r="0" b="0"/>
            <wp:docPr id="1460757235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757235" name="Picture 19" descr="A screenshot of a computer&#10;&#10;Description automatically generated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643" cy="298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4073F" w14:textId="77777777" w:rsidR="009543A7" w:rsidRPr="004C1B25" w:rsidRDefault="009543A7" w:rsidP="009543A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BE6AD91" w14:textId="371F3BF7" w:rsidR="009543A7" w:rsidRPr="004C1B25" w:rsidRDefault="009543A7" w:rsidP="007A0524">
      <w:pPr>
        <w:pStyle w:val="NormalWeb"/>
        <w:numPr>
          <w:ilvl w:val="0"/>
          <w:numId w:val="86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</w:t>
      </w:r>
      <w:r w:rsidR="007A0524">
        <w:rPr>
          <w:rStyle w:val="Strong"/>
          <w:rFonts w:asciiTheme="majorHAnsi" w:hAnsiTheme="majorHAnsi" w:cstheme="majorHAnsi"/>
        </w:rPr>
        <w:t>G</w:t>
      </w:r>
      <w:r>
        <w:rPr>
          <w:rStyle w:val="Strong"/>
          <w:rFonts w:asciiTheme="majorHAnsi" w:hAnsiTheme="majorHAnsi" w:cstheme="majorHAnsi"/>
        </w:rPr>
        <w:t>eneri</w:t>
      </w:r>
      <w:r w:rsidR="007A0524">
        <w:rPr>
          <w:rStyle w:val="Strong"/>
          <w:rFonts w:asciiTheme="majorHAnsi" w:hAnsiTheme="majorHAnsi" w:cstheme="majorHAnsi"/>
        </w:rPr>
        <w:t>ši</w:t>
      </w:r>
      <w:r>
        <w:rPr>
          <w:rStyle w:val="Strong"/>
          <w:rFonts w:asciiTheme="majorHAnsi" w:hAnsiTheme="majorHAnsi" w:cstheme="majorHAnsi"/>
        </w:rPr>
        <w:t xml:space="preserve"> </w:t>
      </w:r>
      <w:r w:rsidR="007A0524">
        <w:rPr>
          <w:rStyle w:val="Strong"/>
          <w:rFonts w:asciiTheme="majorHAnsi" w:hAnsiTheme="majorHAnsi" w:cstheme="majorHAnsi"/>
        </w:rPr>
        <w:t>periodični izveštaj</w:t>
      </w:r>
      <w:r>
        <w:rPr>
          <w:rStyle w:val="Strong"/>
          <w:rFonts w:asciiTheme="majorHAnsi" w:hAnsiTheme="majorHAnsi" w:cstheme="majorHAnsi"/>
        </w:rPr>
        <w:t>“.</w:t>
      </w:r>
    </w:p>
    <w:p w14:paraId="1B9D5790" w14:textId="1005B32F" w:rsidR="009543A7" w:rsidRPr="004C1B25" w:rsidRDefault="007A0524" w:rsidP="009543A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5B7BB0F" wp14:editId="427BA140">
            <wp:extent cx="5288486" cy="2948940"/>
            <wp:effectExtent l="0" t="0" r="7620" b="3810"/>
            <wp:docPr id="1587407007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407007" name="Picture 16" descr="A screenshot of a computer&#10;&#10;Description automatically generated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652" cy="295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4F884" w14:textId="48AEAB00" w:rsidR="009543A7" w:rsidRPr="00B13636" w:rsidRDefault="009543A7" w:rsidP="007A0524">
      <w:pPr>
        <w:pStyle w:val="ListParagraph"/>
        <w:numPr>
          <w:ilvl w:val="0"/>
          <w:numId w:val="86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t>Nakon čega će se pojaviti prozor sa pitanjem „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Da li ste sigurni da želite da generišete periodični izveštaj</w:t>
      </w:r>
      <w:r w:rsidRPr="00B13636">
        <w:rPr>
          <w:rFonts w:asciiTheme="majorHAnsi" w:hAnsiTheme="majorHAnsi" w:cstheme="majorHAnsi"/>
          <w:b/>
          <w:bCs/>
          <w:sz w:val="24"/>
          <w:szCs w:val="24"/>
          <w:lang w:val="en-US"/>
        </w:rPr>
        <w:t>?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“</w:t>
      </w:r>
      <w:r w:rsidRPr="00B13636">
        <w:rPr>
          <w:rFonts w:asciiTheme="majorHAnsi" w:hAnsiTheme="majorHAnsi" w:cstheme="majorHAnsi"/>
          <w:sz w:val="24"/>
          <w:szCs w:val="24"/>
        </w:rPr>
        <w:t xml:space="preserve">. Kliknuti na 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„DA“.</w:t>
      </w:r>
    </w:p>
    <w:p w14:paraId="512ECB8D" w14:textId="6B249F85" w:rsidR="009543A7" w:rsidRDefault="007A0524" w:rsidP="009543A7">
      <w:pPr>
        <w:jc w:val="center"/>
      </w:pPr>
      <w:r>
        <w:rPr>
          <w:noProof/>
        </w:rPr>
        <w:drawing>
          <wp:inline distT="0" distB="0" distL="0" distR="0" wp14:anchorId="7708A48E" wp14:editId="2D4845E8">
            <wp:extent cx="5288486" cy="2948940"/>
            <wp:effectExtent l="0" t="0" r="7620" b="3810"/>
            <wp:docPr id="875300126" name="Picture 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300126" name="Picture 17" descr="A screenshot of a computer&#10;&#10;Description automatically generated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4037" cy="295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B3C5" w14:textId="77777777" w:rsidR="009543A7" w:rsidRDefault="009543A7" w:rsidP="009543A7">
      <w:r>
        <w:br w:type="page"/>
      </w:r>
    </w:p>
    <w:p w14:paraId="3F545459" w14:textId="1C736252" w:rsidR="009543A7" w:rsidRPr="00B13636" w:rsidRDefault="009543A7" w:rsidP="007A0524">
      <w:pPr>
        <w:pStyle w:val="ListParagraph"/>
        <w:numPr>
          <w:ilvl w:val="0"/>
          <w:numId w:val="86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lastRenderedPageBreak/>
        <w:t xml:space="preserve">Nakon ove akcije, periodični izveštaj </w:t>
      </w:r>
      <w:r w:rsidR="007A0524">
        <w:rPr>
          <w:rFonts w:asciiTheme="majorHAnsi" w:hAnsiTheme="majorHAnsi" w:cstheme="majorHAnsi"/>
          <w:sz w:val="24"/>
          <w:szCs w:val="24"/>
        </w:rPr>
        <w:t>će biti generisan</w:t>
      </w:r>
      <w:r w:rsidRPr="00B13636">
        <w:rPr>
          <w:rFonts w:asciiTheme="majorHAnsi" w:hAnsiTheme="majorHAnsi" w:cstheme="majorHAnsi"/>
          <w:sz w:val="24"/>
          <w:szCs w:val="24"/>
        </w:rPr>
        <w:t>.</w:t>
      </w:r>
    </w:p>
    <w:p w14:paraId="726ACE3A" w14:textId="1A4C4D57" w:rsidR="00B13636" w:rsidRPr="00B13636" w:rsidRDefault="007A0524" w:rsidP="009543A7">
      <w:pPr>
        <w:jc w:val="center"/>
      </w:pPr>
      <w:r>
        <w:rPr>
          <w:noProof/>
        </w:rPr>
        <w:drawing>
          <wp:inline distT="0" distB="0" distL="0" distR="0" wp14:anchorId="7C3FCB22" wp14:editId="0FCE98AB">
            <wp:extent cx="5192829" cy="2895600"/>
            <wp:effectExtent l="0" t="0" r="8255" b="0"/>
            <wp:docPr id="300624933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24933" name="Picture 18" descr="A screenshot of a computer&#10;&#10;Description automatically generated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847" cy="289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0AC4" w14:textId="571BF99D" w:rsidR="00B13636" w:rsidRPr="00B13636" w:rsidRDefault="00B13636" w:rsidP="00B13636">
      <w:r>
        <w:br w:type="page"/>
      </w:r>
    </w:p>
    <w:p w14:paraId="2860D31B" w14:textId="0062D2B7" w:rsidR="00B13636" w:rsidRDefault="00B13636" w:rsidP="009543A7">
      <w:pPr>
        <w:pStyle w:val="Heading2"/>
        <w:numPr>
          <w:ilvl w:val="0"/>
          <w:numId w:val="81"/>
        </w:numPr>
      </w:pPr>
      <w:bookmarkStart w:id="67" w:name="_Toc188527931"/>
      <w:r>
        <w:lastRenderedPageBreak/>
        <w:t>Ponavljanje generisanja za period</w:t>
      </w:r>
      <w:bookmarkEnd w:id="67"/>
    </w:p>
    <w:p w14:paraId="0930CA69" w14:textId="3B5E68BD" w:rsidR="00B13636" w:rsidRPr="004C1B25" w:rsidRDefault="00B13636" w:rsidP="00B1363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"Periodični izveštaji".</w:t>
      </w:r>
    </w:p>
    <w:p w14:paraId="2FD1D78A" w14:textId="77777777" w:rsidR="00B13636" w:rsidRPr="004C1B25" w:rsidRDefault="00B13636" w:rsidP="00B13636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6684BDB" wp14:editId="5A32DF9B">
            <wp:extent cx="5334000" cy="2990850"/>
            <wp:effectExtent l="19050" t="19050" r="19050" b="19050"/>
            <wp:docPr id="204938080" name="Picture 3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75163" name="Picture 34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46A838" w14:textId="343B2BBA" w:rsidR="00B13636" w:rsidRPr="004C1B25" w:rsidRDefault="00B13636" w:rsidP="00B1363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sekciju </w:t>
      </w:r>
      <w:r w:rsidRPr="004C1B25">
        <w:rPr>
          <w:rStyle w:val="Strong"/>
          <w:rFonts w:asciiTheme="majorHAnsi" w:hAnsiTheme="majorHAnsi" w:cstheme="majorHAnsi"/>
        </w:rPr>
        <w:t>"Duvan</w:t>
      </w:r>
      <w:r>
        <w:rPr>
          <w:rStyle w:val="Strong"/>
          <w:rFonts w:asciiTheme="majorHAnsi" w:hAnsiTheme="majorHAnsi" w:cstheme="majorHAnsi"/>
        </w:rPr>
        <w:t>ski proizvodi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51B03313" w14:textId="77777777" w:rsidR="00B13636" w:rsidRPr="004C1B25" w:rsidRDefault="00B13636" w:rsidP="00B13636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CB92F59" wp14:editId="4D427437">
            <wp:extent cx="5394835" cy="3017520"/>
            <wp:effectExtent l="0" t="0" r="0" b="0"/>
            <wp:docPr id="11302585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2585" name="Picture 10" descr="A screenshot of a computer&#10;&#10;Description automatically generated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493" cy="302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4BB9" w14:textId="77777777" w:rsidR="00B13636" w:rsidRPr="004C1B25" w:rsidRDefault="00B13636" w:rsidP="00B13636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CF9E0A9" w14:textId="6B2F93DA" w:rsidR="00B13636" w:rsidRPr="004C1B25" w:rsidRDefault="00B13636" w:rsidP="00B1363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Ponovi generisanje za period“.</w:t>
      </w:r>
    </w:p>
    <w:p w14:paraId="692C6EF6" w14:textId="67803446" w:rsidR="00B13636" w:rsidRPr="004C1B25" w:rsidRDefault="00B13636" w:rsidP="00B13636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C6258F1" wp14:editId="365D394B">
            <wp:extent cx="5370478" cy="2994660"/>
            <wp:effectExtent l="0" t="0" r="1905" b="0"/>
            <wp:docPr id="918794306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94306" name="Picture 12" descr="A screenshot of a computer&#10;&#10;Description automatically generated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598" cy="299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5745" w14:textId="44C335FC" w:rsidR="00B13636" w:rsidRPr="00B13636" w:rsidRDefault="00B13636" w:rsidP="00B13636">
      <w:pPr>
        <w:pStyle w:val="ListParagraph"/>
        <w:numPr>
          <w:ilvl w:val="0"/>
          <w:numId w:val="85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t>Nakon čega će se pojaviti prozor sa pitanjem „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Da li ste sigurni da želite da ponovo generišete periodični izveštaj</w:t>
      </w:r>
      <w:r w:rsidRPr="00B13636">
        <w:rPr>
          <w:rFonts w:asciiTheme="majorHAnsi" w:hAnsiTheme="majorHAnsi" w:cstheme="majorHAnsi"/>
          <w:b/>
          <w:bCs/>
          <w:sz w:val="24"/>
          <w:szCs w:val="24"/>
          <w:lang w:val="en-US"/>
        </w:rPr>
        <w:t>?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“</w:t>
      </w:r>
      <w:r w:rsidRPr="00B13636">
        <w:rPr>
          <w:rFonts w:asciiTheme="majorHAnsi" w:hAnsiTheme="majorHAnsi" w:cstheme="majorHAnsi"/>
          <w:sz w:val="24"/>
          <w:szCs w:val="24"/>
        </w:rPr>
        <w:t xml:space="preserve">. Kliknuti na </w:t>
      </w:r>
      <w:r w:rsidRPr="00B13636">
        <w:rPr>
          <w:rFonts w:asciiTheme="majorHAnsi" w:hAnsiTheme="majorHAnsi" w:cstheme="majorHAnsi"/>
          <w:b/>
          <w:bCs/>
          <w:sz w:val="24"/>
          <w:szCs w:val="24"/>
        </w:rPr>
        <w:t>„DA“.</w:t>
      </w:r>
    </w:p>
    <w:p w14:paraId="536E5210" w14:textId="70CBE683" w:rsidR="00B13636" w:rsidRDefault="00B13636" w:rsidP="00B13636">
      <w:pPr>
        <w:jc w:val="center"/>
      </w:pPr>
      <w:r>
        <w:rPr>
          <w:noProof/>
        </w:rPr>
        <w:drawing>
          <wp:inline distT="0" distB="0" distL="0" distR="0" wp14:anchorId="2EA69875" wp14:editId="31FD21B3">
            <wp:extent cx="5267325" cy="2937141"/>
            <wp:effectExtent l="0" t="0" r="0" b="0"/>
            <wp:docPr id="844842625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842625" name="Picture 13" descr="A screenshot of a computer&#10;&#10;Description automatically generated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914" cy="294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281D7" w14:textId="7FF9BA1D" w:rsidR="00B13636" w:rsidRDefault="00B13636" w:rsidP="00B13636">
      <w:r>
        <w:br w:type="page"/>
      </w:r>
    </w:p>
    <w:p w14:paraId="5EB850FE" w14:textId="0B414919" w:rsidR="00B13636" w:rsidRPr="00B13636" w:rsidRDefault="00B13636" w:rsidP="00B13636">
      <w:pPr>
        <w:pStyle w:val="ListParagraph"/>
        <w:numPr>
          <w:ilvl w:val="0"/>
          <w:numId w:val="85"/>
        </w:numPr>
        <w:rPr>
          <w:sz w:val="24"/>
          <w:szCs w:val="24"/>
        </w:rPr>
      </w:pPr>
      <w:r w:rsidRPr="00B13636">
        <w:rPr>
          <w:rFonts w:asciiTheme="majorHAnsi" w:hAnsiTheme="majorHAnsi" w:cstheme="majorHAnsi"/>
          <w:sz w:val="24"/>
          <w:szCs w:val="24"/>
        </w:rPr>
        <w:lastRenderedPageBreak/>
        <w:t>Nakon ove akcije, periodični izveštaj biti uklonjen sa liste.</w:t>
      </w:r>
    </w:p>
    <w:p w14:paraId="3FDD1F44" w14:textId="51DC8457" w:rsidR="00B13636" w:rsidRPr="00B13636" w:rsidRDefault="00B13636" w:rsidP="00B13636">
      <w:pPr>
        <w:jc w:val="center"/>
      </w:pPr>
      <w:r>
        <w:rPr>
          <w:noProof/>
        </w:rPr>
        <w:drawing>
          <wp:inline distT="0" distB="0" distL="0" distR="0" wp14:anchorId="13CDCE15" wp14:editId="00C8267C">
            <wp:extent cx="5198256" cy="3276600"/>
            <wp:effectExtent l="0" t="0" r="2540" b="0"/>
            <wp:docPr id="1468084270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084270" name="Picture 15" descr="A screenshot of a computer&#10;&#10;Description automatically generated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842" cy="327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C9BB9" w14:textId="43FECBCB" w:rsidR="00B13636" w:rsidRPr="00B13636" w:rsidRDefault="00B13636" w:rsidP="00B13636">
      <w:r>
        <w:br w:type="page"/>
      </w:r>
    </w:p>
    <w:p w14:paraId="7D1910A2" w14:textId="623F61F9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68" w:name="_Toc188527932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ZAHTEVI ZA AKCIZNE DOZVOLE</w:t>
      </w:r>
      <w:bookmarkEnd w:id="68"/>
    </w:p>
    <w:p w14:paraId="45A00DC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da podnese zahtev za akciznu dozvolu, kao i da izmeni podneti zahtev ako je ministarstvo finansija vratilo zahtev na dopunu. Nakon izmene, korisnik podnosi zahtev ponovo na obradu u ministarstvo finansija.</w:t>
      </w:r>
    </w:p>
    <w:p w14:paraId="283CD5DF" w14:textId="77777777" w:rsidR="000F74FE" w:rsidRPr="004C1B25" w:rsidRDefault="000F74FE" w:rsidP="000F74FE">
      <w:pPr>
        <w:pStyle w:val="Heading2"/>
        <w:numPr>
          <w:ilvl w:val="0"/>
          <w:numId w:val="28"/>
        </w:numPr>
        <w:rPr>
          <w:rFonts w:asciiTheme="majorHAnsi" w:hAnsiTheme="majorHAnsi" w:cstheme="majorHAnsi"/>
        </w:rPr>
      </w:pPr>
      <w:bookmarkStart w:id="69" w:name="_Toc188527933"/>
      <w:r w:rsidRPr="004C1B25">
        <w:rPr>
          <w:rFonts w:asciiTheme="majorHAnsi" w:hAnsiTheme="majorHAnsi" w:cstheme="majorHAnsi"/>
        </w:rPr>
        <w:t>Podnošenje zahteva za akciznu dozvolu</w:t>
      </w:r>
      <w:bookmarkEnd w:id="69"/>
    </w:p>
    <w:p w14:paraId="40E5924B" w14:textId="7A52259D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"Novi zahtev".</w:t>
      </w:r>
    </w:p>
    <w:p w14:paraId="422A2F9F" w14:textId="77777777" w:rsidR="000F74FE" w:rsidRPr="004C1B25" w:rsidRDefault="000F74FE" w:rsidP="00E519E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21E7F3" wp14:editId="5DCC1BDC">
            <wp:extent cx="5334000" cy="2990850"/>
            <wp:effectExtent l="19050" t="19050" r="19050" b="19050"/>
            <wp:docPr id="440558137" name="Picture 3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58137" name="Picture 3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F3BDE3" w14:textId="77777777" w:rsidR="007B61B5" w:rsidRDefault="006F5194" w:rsidP="00A83B96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7B61B5">
        <w:rPr>
          <w:rFonts w:asciiTheme="majorHAnsi" w:hAnsiTheme="majorHAnsi" w:cstheme="majorHAnsi"/>
        </w:rPr>
        <w:t xml:space="preserve">Izabrati </w:t>
      </w:r>
      <w:r w:rsidR="00EF5F2E" w:rsidRPr="007B61B5">
        <w:rPr>
          <w:rFonts w:asciiTheme="majorHAnsi" w:hAnsiTheme="majorHAnsi" w:cstheme="majorHAnsi"/>
        </w:rPr>
        <w:t xml:space="preserve">Tip objekta. </w:t>
      </w:r>
      <w:r w:rsidR="000F74FE" w:rsidRPr="007B61B5">
        <w:rPr>
          <w:rFonts w:asciiTheme="majorHAnsi" w:hAnsiTheme="majorHAnsi" w:cstheme="majorHAnsi"/>
        </w:rPr>
        <w:t xml:space="preserve">Kliknuti na </w:t>
      </w:r>
      <w:r w:rsidR="002B58EA" w:rsidRPr="007B61B5">
        <w:rPr>
          <w:rStyle w:val="Strong"/>
          <w:rFonts w:asciiTheme="majorHAnsi" w:hAnsiTheme="majorHAnsi" w:cstheme="majorHAnsi"/>
        </w:rPr>
        <w:t xml:space="preserve">„Akcizno skladište“ </w:t>
      </w:r>
      <w:r w:rsidR="002B58EA" w:rsidRPr="007B61B5">
        <w:rPr>
          <w:rStyle w:val="Strong"/>
          <w:rFonts w:asciiTheme="majorHAnsi" w:hAnsiTheme="majorHAnsi" w:cstheme="majorHAnsi"/>
          <w:b w:val="0"/>
          <w:bCs w:val="0"/>
        </w:rPr>
        <w:t>ili</w:t>
      </w:r>
      <w:r w:rsidR="002B58EA" w:rsidRPr="007B61B5">
        <w:rPr>
          <w:rStyle w:val="Strong"/>
          <w:rFonts w:asciiTheme="majorHAnsi" w:hAnsiTheme="majorHAnsi" w:cstheme="majorHAnsi"/>
        </w:rPr>
        <w:t xml:space="preserve"> „</w:t>
      </w:r>
      <w:r w:rsidR="007B61B5" w:rsidRPr="007B61B5">
        <w:rPr>
          <w:rFonts w:asciiTheme="majorHAnsi" w:hAnsiTheme="majorHAnsi" w:cstheme="majorHAnsi"/>
          <w:b/>
          <w:bCs/>
        </w:rPr>
        <w:t>Akcizno skladište-proizvodni pogon</w:t>
      </w:r>
      <w:r w:rsidR="002B58EA" w:rsidRPr="007B61B5">
        <w:rPr>
          <w:rStyle w:val="Strong"/>
          <w:rFonts w:asciiTheme="majorHAnsi" w:hAnsiTheme="majorHAnsi" w:cstheme="majorHAnsi"/>
        </w:rPr>
        <w:t>“</w:t>
      </w:r>
      <w:r w:rsidR="007B61B5">
        <w:rPr>
          <w:rFonts w:asciiTheme="majorHAnsi" w:hAnsiTheme="majorHAnsi" w:cstheme="majorHAnsi"/>
        </w:rPr>
        <w:t>.</w:t>
      </w:r>
    </w:p>
    <w:p w14:paraId="121C03F0" w14:textId="658C21A6" w:rsidR="000F74FE" w:rsidRPr="007B61B5" w:rsidRDefault="007B61B5" w:rsidP="00E519ED">
      <w:pPr>
        <w:pStyle w:val="NormalWeb"/>
        <w:ind w:left="360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01B50C2" wp14:editId="2DBBC158">
            <wp:extent cx="5478780" cy="3062381"/>
            <wp:effectExtent l="0" t="0" r="7620" b="5080"/>
            <wp:docPr id="1976189430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189430" name="Picture 8" descr="A screenshot of a computer&#10;&#10;Description automatically generated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628" cy="308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4FE" w:rsidRPr="007B61B5">
        <w:rPr>
          <w:rFonts w:asciiTheme="majorHAnsi" w:hAnsiTheme="majorHAnsi" w:cstheme="majorHAnsi"/>
        </w:rPr>
        <w:br w:type="page"/>
      </w:r>
    </w:p>
    <w:p w14:paraId="57CFD85E" w14:textId="0B1F0019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5BAC613E" w14:textId="00B449F3" w:rsidR="000F74FE" w:rsidRPr="004C1B25" w:rsidRDefault="003B2110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F85ACB9" wp14:editId="017456E2">
            <wp:extent cx="5303095" cy="2964180"/>
            <wp:effectExtent l="0" t="0" r="0" b="7620"/>
            <wp:docPr id="16737996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9962" name="Picture 9" descr="A screenshot of a computer&#10;&#10;Description automatically generated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886" cy="297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B7238" w14:textId="2333E546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5AF9C15B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BB870D3" wp14:editId="0DCD1A8F">
            <wp:extent cx="5334000" cy="2990850"/>
            <wp:effectExtent l="19050" t="19050" r="19050" b="19050"/>
            <wp:docPr id="326241152" name="Picture 3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41152" name="Picture 37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7BB95E" w14:textId="428EC355" w:rsidR="000F74FE" w:rsidRPr="004C1B25" w:rsidRDefault="000F74FE" w:rsidP="00753E31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378327E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D9EEA8A" w14:textId="0D934457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1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0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14988242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0809381" wp14:editId="2FA76E24">
            <wp:extent cx="5334000" cy="2990850"/>
            <wp:effectExtent l="19050" t="19050" r="19050" b="19050"/>
            <wp:docPr id="599163256" name="Picture 3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63256" name="Picture 37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C9D473" w14:textId="260E30E6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0EE81BA5" w14:textId="7109FB38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79793093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5393059" wp14:editId="3E0094EF">
            <wp:extent cx="5334000" cy="2990850"/>
            <wp:effectExtent l="19050" t="19050" r="19050" b="19050"/>
            <wp:docPr id="242574903" name="Picture 3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74903" name="Picture 36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97AFA" w14:textId="1F3FDADE" w:rsidR="000F74FE" w:rsidRPr="004C1B25" w:rsidRDefault="000F74FE" w:rsidP="00753E31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52FFA129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33D681A7" w14:textId="4B1A1D16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4738C2C0" w14:textId="77777777" w:rsidR="000F74FE" w:rsidRPr="004C1B25" w:rsidRDefault="000F74FE" w:rsidP="000050C2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75E5D0E" wp14:editId="3A24BFD2">
            <wp:extent cx="5334000" cy="2990850"/>
            <wp:effectExtent l="19050" t="19050" r="19050" b="19050"/>
            <wp:docPr id="2084393916" name="Picture 3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393916" name="Picture 36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7942CD8" w14:textId="62FB59F3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</w:t>
      </w:r>
      <w:r w:rsidRPr="004C1B25">
        <w:rPr>
          <w:rFonts w:asciiTheme="majorHAnsi" w:hAnsiTheme="majorHAnsi" w:cstheme="majorHAnsi"/>
        </w:rPr>
        <w:t>".</w:t>
      </w:r>
    </w:p>
    <w:p w14:paraId="3A89464B" w14:textId="0D3A4B9E" w:rsidR="000F74FE" w:rsidRPr="008051F3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  <w:r w:rsidR="000A554A">
        <w:rPr>
          <w:rStyle w:val="Strong"/>
          <w:rFonts w:asciiTheme="majorHAnsi" w:hAnsiTheme="majorHAnsi" w:cstheme="majorHAnsi"/>
        </w:rPr>
        <w:t xml:space="preserve"> </w:t>
      </w:r>
      <w:r w:rsidR="002877B2" w:rsidRPr="002877B2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3F5A6D55" w14:textId="7A3DDC33" w:rsidR="000F74FE" w:rsidRPr="004C1B25" w:rsidRDefault="008051F3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2359933" wp14:editId="2B381B53">
            <wp:extent cx="5338128" cy="2979420"/>
            <wp:effectExtent l="0" t="0" r="0" b="0"/>
            <wp:docPr id="1877304488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04488" name="Picture 10" descr="A screenshot of a computer&#10;&#10;Description automatically generated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105" cy="298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137AA" w14:textId="797C2852" w:rsidR="000F74FE" w:rsidRPr="004C1B25" w:rsidRDefault="000F74FE" w:rsidP="00753E31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</w:t>
      </w:r>
      <w:r w:rsidR="00BA403F">
        <w:rPr>
          <w:rFonts w:asciiTheme="majorHAnsi" w:hAnsiTheme="majorHAnsi" w:cstheme="majorHAnsi"/>
        </w:rPr>
        <w:t xml:space="preserve">kg </w:t>
      </w:r>
      <w:r w:rsidRPr="004C1B25">
        <w:rPr>
          <w:rFonts w:asciiTheme="majorHAnsi" w:hAnsiTheme="majorHAnsi" w:cstheme="majorHAnsi"/>
        </w:rPr>
        <w:t xml:space="preserve">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BA403F">
        <w:rPr>
          <w:rStyle w:val="Strong"/>
          <w:rFonts w:asciiTheme="majorHAnsi" w:hAnsiTheme="majorHAnsi" w:cstheme="majorHAnsi"/>
        </w:rPr>
        <w:t>0.1</w:t>
      </w:r>
      <w:r w:rsidRPr="004C1B25">
        <w:rPr>
          <w:rFonts w:asciiTheme="majorHAnsi" w:hAnsiTheme="majorHAnsi" w:cstheme="majorHAnsi"/>
        </w:rPr>
        <w:t>"</w:t>
      </w:r>
      <w:r w:rsidR="00BA403F">
        <w:rPr>
          <w:rFonts w:asciiTheme="majorHAnsi" w:hAnsiTheme="majorHAnsi" w:cstheme="majorHAnsi"/>
        </w:rPr>
        <w:t xml:space="preserve">,a u polje </w:t>
      </w:r>
      <w:r w:rsidR="00625959">
        <w:rPr>
          <w:rFonts w:asciiTheme="majorHAnsi" w:hAnsiTheme="majorHAnsi" w:cstheme="majorHAnsi"/>
        </w:rPr>
        <w:t>z</w:t>
      </w:r>
      <w:r w:rsidR="00BA403F">
        <w:rPr>
          <w:rFonts w:asciiTheme="majorHAnsi" w:hAnsiTheme="majorHAnsi" w:cstheme="majorHAnsi"/>
        </w:rPr>
        <w:t xml:space="preserve">a unos komada uneti </w:t>
      </w:r>
      <w:r w:rsidR="00BA403F" w:rsidRPr="004C1B25">
        <w:rPr>
          <w:rStyle w:val="Strong"/>
          <w:rFonts w:asciiTheme="majorHAnsi" w:hAnsiTheme="majorHAnsi" w:cstheme="majorHAnsi"/>
        </w:rPr>
        <w:t>"</w:t>
      </w:r>
      <w:r w:rsidR="00BA403F">
        <w:rPr>
          <w:rStyle w:val="Strong"/>
          <w:rFonts w:asciiTheme="majorHAnsi" w:hAnsiTheme="majorHAnsi" w:cstheme="majorHAnsi"/>
        </w:rPr>
        <w:t>1</w:t>
      </w:r>
      <w:r w:rsidR="00BA403F" w:rsidRPr="004C1B25">
        <w:rPr>
          <w:rFonts w:asciiTheme="majorHAnsi" w:hAnsiTheme="majorHAnsi" w:cstheme="majorHAnsi"/>
        </w:rPr>
        <w:t>"</w:t>
      </w:r>
      <w:r w:rsidRPr="004C1B25">
        <w:rPr>
          <w:rFonts w:asciiTheme="majorHAnsi" w:hAnsiTheme="majorHAnsi" w:cstheme="majorHAnsi"/>
        </w:rPr>
        <w:t>.</w:t>
      </w:r>
    </w:p>
    <w:p w14:paraId="146129CF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E8DB4C0" w14:textId="735D10DC" w:rsidR="000F74FE" w:rsidRPr="00BA403F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"Prosečan mesečni rashod".</w:t>
      </w:r>
      <w:r w:rsidR="00BA403F">
        <w:rPr>
          <w:rStyle w:val="Strong"/>
          <w:rFonts w:asciiTheme="majorHAnsi" w:hAnsiTheme="majorHAnsi" w:cstheme="majorHAnsi"/>
        </w:rPr>
        <w:t xml:space="preserve"> </w:t>
      </w:r>
      <w:r w:rsidR="00883483" w:rsidRPr="00883483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4D5C1FB0" w14:textId="13A7CA04" w:rsidR="000F74FE" w:rsidRPr="004C1B25" w:rsidRDefault="001F2981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6FDC303" wp14:editId="37F827B6">
            <wp:extent cx="5283518" cy="2948940"/>
            <wp:effectExtent l="0" t="0" r="0" b="3810"/>
            <wp:docPr id="324844399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44399" name="Picture 11" descr="A screenshot of a computer&#10;&#10;Description automatically generated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056" cy="295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8792E" w14:textId="17E2ACE9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</w:t>
      </w:r>
      <w:r w:rsidR="001F2981">
        <w:rPr>
          <w:rFonts w:asciiTheme="majorHAnsi" w:hAnsiTheme="majorHAnsi" w:cstheme="majorHAnsi"/>
        </w:rPr>
        <w:t xml:space="preserve">kg </w:t>
      </w:r>
      <w:r w:rsidR="001F2981" w:rsidRPr="004C1B25">
        <w:rPr>
          <w:rFonts w:asciiTheme="majorHAnsi" w:hAnsiTheme="majorHAnsi" w:cstheme="majorHAnsi"/>
        </w:rPr>
        <w:t xml:space="preserve">uneti </w:t>
      </w:r>
      <w:r w:rsidR="001F2981" w:rsidRPr="004C1B25">
        <w:rPr>
          <w:rStyle w:val="Strong"/>
          <w:rFonts w:asciiTheme="majorHAnsi" w:hAnsiTheme="majorHAnsi" w:cstheme="majorHAnsi"/>
        </w:rPr>
        <w:t>"</w:t>
      </w:r>
      <w:r w:rsidR="001F2981">
        <w:rPr>
          <w:rStyle w:val="Strong"/>
          <w:rFonts w:asciiTheme="majorHAnsi" w:hAnsiTheme="majorHAnsi" w:cstheme="majorHAnsi"/>
        </w:rPr>
        <w:t>0.2</w:t>
      </w:r>
      <w:r w:rsidR="001F2981" w:rsidRPr="004C1B25">
        <w:rPr>
          <w:rFonts w:asciiTheme="majorHAnsi" w:hAnsiTheme="majorHAnsi" w:cstheme="majorHAnsi"/>
        </w:rPr>
        <w:t>"</w:t>
      </w:r>
      <w:r w:rsidR="001F2981">
        <w:rPr>
          <w:rFonts w:asciiTheme="majorHAnsi" w:hAnsiTheme="majorHAnsi" w:cstheme="majorHAnsi"/>
        </w:rPr>
        <w:t>,</w:t>
      </w:r>
      <w:r w:rsidR="00991E52">
        <w:rPr>
          <w:rFonts w:asciiTheme="majorHAnsi" w:hAnsiTheme="majorHAnsi" w:cstheme="majorHAnsi"/>
        </w:rPr>
        <w:t xml:space="preserve"> </w:t>
      </w:r>
      <w:r w:rsidR="001F2981">
        <w:rPr>
          <w:rFonts w:asciiTheme="majorHAnsi" w:hAnsiTheme="majorHAnsi" w:cstheme="majorHAnsi"/>
        </w:rPr>
        <w:t xml:space="preserve">a u polje </w:t>
      </w:r>
      <w:r w:rsidR="00991E52">
        <w:rPr>
          <w:rFonts w:asciiTheme="majorHAnsi" w:hAnsiTheme="majorHAnsi" w:cstheme="majorHAnsi"/>
        </w:rPr>
        <w:t>z</w:t>
      </w:r>
      <w:r w:rsidR="001F2981">
        <w:rPr>
          <w:rFonts w:asciiTheme="majorHAnsi" w:hAnsiTheme="majorHAnsi" w:cstheme="majorHAnsi"/>
        </w:rPr>
        <w:t xml:space="preserve">a unos komada uneti </w:t>
      </w:r>
      <w:r w:rsidR="001F2981" w:rsidRPr="004C1B25">
        <w:rPr>
          <w:rStyle w:val="Strong"/>
          <w:rFonts w:asciiTheme="majorHAnsi" w:hAnsiTheme="majorHAnsi" w:cstheme="majorHAnsi"/>
        </w:rPr>
        <w:t>"</w:t>
      </w:r>
      <w:r w:rsidR="001F2981">
        <w:rPr>
          <w:rStyle w:val="Strong"/>
          <w:rFonts w:asciiTheme="majorHAnsi" w:hAnsiTheme="majorHAnsi" w:cstheme="majorHAnsi"/>
        </w:rPr>
        <w:t>2</w:t>
      </w:r>
      <w:r w:rsidR="001F2981" w:rsidRPr="004C1B25">
        <w:rPr>
          <w:rFonts w:asciiTheme="majorHAnsi" w:hAnsiTheme="majorHAnsi" w:cstheme="majorHAnsi"/>
        </w:rPr>
        <w:t>".</w:t>
      </w:r>
    </w:p>
    <w:p w14:paraId="2B8DB62D" w14:textId="53739CB7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"Način otpremanja akciznih proizvoda".</w:t>
      </w:r>
      <w:r w:rsidR="00F467DC">
        <w:rPr>
          <w:rStyle w:val="Strong"/>
          <w:rFonts w:asciiTheme="majorHAnsi" w:hAnsiTheme="majorHAnsi" w:cstheme="majorHAnsi"/>
        </w:rPr>
        <w:t xml:space="preserve"> </w:t>
      </w:r>
      <w:r w:rsidR="00F467DC">
        <w:rPr>
          <w:rStyle w:val="Strong"/>
          <w:rFonts w:asciiTheme="majorHAnsi" w:hAnsiTheme="majorHAnsi" w:cstheme="majorHAnsi"/>
          <w:b w:val="0"/>
          <w:bCs w:val="0"/>
        </w:rPr>
        <w:t>Ograničenje unosa za ovo polje je 100 karaktera.</w:t>
      </w:r>
    </w:p>
    <w:p w14:paraId="7692955D" w14:textId="0611664E" w:rsidR="000F74FE" w:rsidRPr="004C1B25" w:rsidRDefault="00446ED1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48E6F90" wp14:editId="5136EAC6">
            <wp:extent cx="5215255" cy="2910840"/>
            <wp:effectExtent l="0" t="0" r="4445" b="3810"/>
            <wp:docPr id="959341138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341138" name="Picture 12" descr="A screenshot of a computer&#10;&#10;Description automatically generated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190" cy="291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919C0" w14:textId="04288C75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666348">
        <w:rPr>
          <w:rStyle w:val="Strong"/>
          <w:rFonts w:asciiTheme="majorHAnsi" w:hAnsiTheme="majorHAnsi" w:cstheme="majorHAnsi"/>
        </w:rPr>
        <w:t>t</w:t>
      </w:r>
      <w:r w:rsidRPr="004C1B25">
        <w:rPr>
          <w:rStyle w:val="Strong"/>
          <w:rFonts w:asciiTheme="majorHAnsi" w:hAnsiTheme="majorHAnsi" w:cstheme="majorHAnsi"/>
        </w:rPr>
        <w:t>est</w:t>
      </w:r>
      <w:r w:rsidRPr="004C1B25">
        <w:rPr>
          <w:rFonts w:asciiTheme="majorHAnsi" w:hAnsiTheme="majorHAnsi" w:cstheme="majorHAnsi"/>
        </w:rPr>
        <w:t>".</w:t>
      </w:r>
    </w:p>
    <w:p w14:paraId="70DDDC73" w14:textId="77777777" w:rsidR="000F74FE" w:rsidRPr="004C1B25" w:rsidRDefault="000F74FE" w:rsidP="000050C2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A5F11CE" w14:textId="7A1CB5CC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6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0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7C3AC035" w14:textId="54BBA906" w:rsidR="000F74FE" w:rsidRPr="004C1B25" w:rsidRDefault="00DF4DAB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E502D69" wp14:editId="79A4FE84">
            <wp:extent cx="5392738" cy="3009900"/>
            <wp:effectExtent l="0" t="0" r="0" b="0"/>
            <wp:docPr id="2060933588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933588" name="Picture 13" descr="A screenshot of a computer&#10;&#10;Description automatically generated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93" cy="30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CB02E" w14:textId="1FBD5AAF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"Test podatak</w:t>
      </w:r>
      <w:r w:rsidRPr="004C1B25">
        <w:rPr>
          <w:rFonts w:asciiTheme="majorHAnsi" w:hAnsiTheme="majorHAnsi" w:cstheme="majorHAnsi"/>
        </w:rPr>
        <w:t>".</w:t>
      </w:r>
    </w:p>
    <w:p w14:paraId="372FC986" w14:textId="34947C6F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 rešenja nadležnog organa u pogledu na tehničke opremljenosti".</w:t>
      </w:r>
      <w:r w:rsidR="006216F8">
        <w:rPr>
          <w:rStyle w:val="Strong"/>
          <w:rFonts w:asciiTheme="majorHAnsi" w:hAnsiTheme="majorHAnsi" w:cstheme="majorHAnsi"/>
        </w:rPr>
        <w:t xml:space="preserve"> </w:t>
      </w:r>
      <w:r w:rsidR="006216F8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F467DC">
        <w:rPr>
          <w:rStyle w:val="Strong"/>
          <w:rFonts w:asciiTheme="majorHAnsi" w:hAnsiTheme="majorHAnsi" w:cstheme="majorHAnsi"/>
          <w:b w:val="0"/>
          <w:bCs w:val="0"/>
        </w:rPr>
        <w:t>6</w:t>
      </w:r>
      <w:r w:rsidR="006216F8">
        <w:rPr>
          <w:rStyle w:val="Strong"/>
          <w:rFonts w:asciiTheme="majorHAnsi" w:hAnsiTheme="majorHAnsi" w:cstheme="majorHAnsi"/>
          <w:b w:val="0"/>
          <w:bCs w:val="0"/>
        </w:rPr>
        <w:t>0 karaktera.</w:t>
      </w:r>
    </w:p>
    <w:p w14:paraId="3F52FA6A" w14:textId="08F54538" w:rsidR="000F74FE" w:rsidRPr="004C1B25" w:rsidRDefault="00DA020E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46D2D63" wp14:editId="22890477">
            <wp:extent cx="5438806" cy="3032760"/>
            <wp:effectExtent l="0" t="0" r="9525" b="0"/>
            <wp:docPr id="441244201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44201" name="Picture 14" descr="A screenshot of a computer&#10;&#10;Description automatically generated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866" cy="304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D7B16" w14:textId="27A5BEC8" w:rsidR="000F74FE" w:rsidRPr="004C1B25" w:rsidRDefault="000F74FE" w:rsidP="00BA403F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FD50AE">
        <w:rPr>
          <w:rStyle w:val="Strong"/>
          <w:rFonts w:asciiTheme="majorHAnsi" w:hAnsiTheme="majorHAnsi" w:cstheme="majorHAnsi"/>
        </w:rPr>
        <w:t>1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647FF3E" w14:textId="77777777" w:rsidR="000F74FE" w:rsidRPr="004C1B25" w:rsidRDefault="000F74FE" w:rsidP="000050C2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469886C" w14:textId="0D83318E" w:rsidR="000F74FE" w:rsidRPr="00FD50AE" w:rsidRDefault="000F74FE" w:rsidP="00FD50AE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"Datum"</w:t>
      </w:r>
      <w:r w:rsidRPr="004C1B25">
        <w:rPr>
          <w:rFonts w:asciiTheme="majorHAnsi" w:hAnsiTheme="majorHAnsi" w:cstheme="majorHAnsi"/>
        </w:rPr>
        <w:t>, nakon čega će se otvoriti kalendar za odabir datuma rešenja nadležnog organa u pogledu na tehničke opremljenosti.</w:t>
      </w:r>
      <w:r w:rsidR="00FD50AE">
        <w:rPr>
          <w:rFonts w:asciiTheme="majorHAnsi" w:hAnsiTheme="majorHAnsi" w:cstheme="majorHAnsi"/>
        </w:rPr>
        <w:t xml:space="preserve"> </w:t>
      </w:r>
      <w:r w:rsidRPr="00FD50AE">
        <w:rPr>
          <w:rFonts w:asciiTheme="majorHAnsi" w:hAnsiTheme="majorHAnsi" w:cstheme="majorHAnsi"/>
        </w:rPr>
        <w:t>Odabrati datum rešenja u kalendaru.</w:t>
      </w:r>
    </w:p>
    <w:p w14:paraId="3819A6E9" w14:textId="7A559FE8" w:rsidR="000F74FE" w:rsidRDefault="00FD50AE" w:rsidP="00FD50AE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EBDC92F" wp14:editId="4699D58A">
            <wp:extent cx="5353965" cy="2994660"/>
            <wp:effectExtent l="0" t="0" r="0" b="0"/>
            <wp:docPr id="1629304177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04177" name="Picture 15" descr="A screenshot of a computer&#10;&#10;Description automatically generated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901" cy="29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13D82" w14:textId="409C29B4" w:rsidR="00E737E1" w:rsidRDefault="00E737E1" w:rsidP="00E737E1">
      <w:pPr>
        <w:pStyle w:val="scribe-screenshot-container"/>
        <w:numPr>
          <w:ilvl w:val="0"/>
          <w:numId w:val="83"/>
        </w:numPr>
        <w:rPr>
          <w:rFonts w:asciiTheme="majorHAnsi" w:hAnsiTheme="majorHAnsi" w:cstheme="majorHAnsi"/>
        </w:rPr>
      </w:pPr>
      <w:r w:rsidRPr="00E737E1">
        <w:rPr>
          <w:rFonts w:asciiTheme="majorHAnsi" w:hAnsiTheme="majorHAnsi" w:cstheme="majorHAnsi"/>
          <w:color w:val="FF0000"/>
        </w:rPr>
        <w:t xml:space="preserve">Napomena: </w:t>
      </w:r>
      <w:r>
        <w:rPr>
          <w:rFonts w:asciiTheme="majorHAnsi" w:hAnsiTheme="majorHAnsi" w:cstheme="majorHAnsi"/>
        </w:rPr>
        <w:t>za v</w:t>
      </w:r>
      <w:r w:rsidRPr="00E737E1">
        <w:rPr>
          <w:rFonts w:asciiTheme="majorHAnsi" w:hAnsiTheme="majorHAnsi" w:cstheme="majorHAnsi"/>
        </w:rPr>
        <w:t>rst</w:t>
      </w:r>
      <w:r>
        <w:rPr>
          <w:rFonts w:asciiTheme="majorHAnsi" w:hAnsiTheme="majorHAnsi" w:cstheme="majorHAnsi"/>
        </w:rPr>
        <w:t>u</w:t>
      </w:r>
      <w:r w:rsidRPr="00E737E1">
        <w:rPr>
          <w:rFonts w:asciiTheme="majorHAnsi" w:hAnsiTheme="majorHAnsi" w:cstheme="majorHAnsi"/>
        </w:rPr>
        <w:t xml:space="preserve"> akciznog proizvoda</w:t>
      </w:r>
      <w:r>
        <w:rPr>
          <w:rFonts w:asciiTheme="majorHAnsi" w:hAnsiTheme="majorHAnsi" w:cstheme="majorHAnsi"/>
        </w:rPr>
        <w:t xml:space="preserve"> naftni derivati obavezno je polje „</w:t>
      </w:r>
      <w:r w:rsidRPr="00E737E1">
        <w:rPr>
          <w:rFonts w:asciiTheme="majorHAnsi" w:hAnsiTheme="majorHAnsi" w:cstheme="majorHAnsi"/>
        </w:rPr>
        <w:t>Tarifna oznaka nomenklature CT:</w:t>
      </w:r>
      <w:r>
        <w:rPr>
          <w:rFonts w:asciiTheme="majorHAnsi" w:hAnsiTheme="majorHAnsi" w:cstheme="majorHAnsi"/>
        </w:rPr>
        <w:t>“</w:t>
      </w:r>
    </w:p>
    <w:p w14:paraId="7A7926DE" w14:textId="15D2C075" w:rsidR="0004146B" w:rsidRDefault="0004146B" w:rsidP="0004146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7F160C" wp14:editId="48319E91">
            <wp:extent cx="5405710" cy="3009900"/>
            <wp:effectExtent l="0" t="0" r="5080" b="0"/>
            <wp:docPr id="1891439418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439418" name="Picture 3" descr="A screenshot of a computer&#10;&#10;Description automatically generated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121" cy="301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BDFBA" w14:textId="6F955669" w:rsidR="00E737E1" w:rsidRPr="0004146B" w:rsidRDefault="0004146B" w:rsidP="00041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B24F7CF" w14:textId="2944B29D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</w:t>
      </w:r>
      <w:r w:rsidR="006847D3" w:rsidRPr="006847D3">
        <w:rPr>
          <w:rFonts w:ascii="ProductSans" w:eastAsia="Calibri" w:hAnsi="ProductSans" w:cs="Calibri"/>
          <w:color w:val="000000"/>
          <w:sz w:val="21"/>
          <w:szCs w:val="21"/>
          <w:shd w:val="clear" w:color="auto" w:fill="FFFFFF"/>
          <w:lang w:eastAsia="en-GB"/>
        </w:rPr>
        <w:t xml:space="preserve"> </w:t>
      </w:r>
      <w:r w:rsidR="006847D3" w:rsidRPr="006847D3">
        <w:rPr>
          <w:rFonts w:asciiTheme="majorHAnsi" w:hAnsiTheme="majorHAnsi" w:cstheme="majorHAnsi"/>
          <w:b/>
          <w:bCs/>
        </w:rPr>
        <w:t>Ostvarena količina proizvedenih akciznih proizvoda u protekloj kalendarskoj godini</w:t>
      </w:r>
      <w:r w:rsidRPr="004C1B25">
        <w:rPr>
          <w:rStyle w:val="Strong"/>
          <w:rFonts w:asciiTheme="majorHAnsi" w:hAnsiTheme="majorHAnsi" w:cstheme="majorHAnsi"/>
        </w:rPr>
        <w:t>".</w:t>
      </w:r>
      <w:r w:rsidR="00625959">
        <w:rPr>
          <w:rStyle w:val="Strong"/>
          <w:rFonts w:asciiTheme="majorHAnsi" w:hAnsiTheme="majorHAnsi" w:cstheme="majorHAnsi"/>
        </w:rPr>
        <w:t xml:space="preserve"> </w:t>
      </w:r>
      <w:r w:rsidR="00625959" w:rsidRPr="00883483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64439EC2" w14:textId="45889025" w:rsidR="000F74FE" w:rsidRPr="004C1B25" w:rsidRDefault="00623FBF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30EA672" wp14:editId="31A23B6B">
            <wp:extent cx="5381212" cy="3009900"/>
            <wp:effectExtent l="0" t="0" r="0" b="0"/>
            <wp:docPr id="538755208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755208" name="Picture 16" descr="A screenshot of a computer&#10;&#10;Description automatically generated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460" cy="301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4540D" w14:textId="0140838C" w:rsidR="000F74FE" w:rsidRPr="0004146B" w:rsidRDefault="000F74FE" w:rsidP="0036666E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="00623FBF" w:rsidRPr="004C1B25">
        <w:rPr>
          <w:rStyle w:val="Strong"/>
          <w:rFonts w:asciiTheme="majorHAnsi" w:hAnsiTheme="majorHAnsi" w:cstheme="majorHAnsi"/>
        </w:rPr>
        <w:t>"</w:t>
      </w:r>
      <w:r w:rsidR="00623FBF">
        <w:rPr>
          <w:rStyle w:val="Strong"/>
          <w:rFonts w:asciiTheme="majorHAnsi" w:hAnsiTheme="majorHAnsi" w:cstheme="majorHAnsi"/>
        </w:rPr>
        <w:t>0.3</w:t>
      </w:r>
      <w:r w:rsidR="00623FBF" w:rsidRPr="004C1B25">
        <w:rPr>
          <w:rFonts w:asciiTheme="majorHAnsi" w:hAnsiTheme="majorHAnsi" w:cstheme="majorHAnsi"/>
        </w:rPr>
        <w:t>"</w:t>
      </w:r>
      <w:r w:rsidR="00623FBF">
        <w:rPr>
          <w:rFonts w:asciiTheme="majorHAnsi" w:hAnsiTheme="majorHAnsi" w:cstheme="majorHAnsi"/>
        </w:rPr>
        <w:t>,</w:t>
      </w:r>
      <w:r w:rsidR="00991E52">
        <w:rPr>
          <w:rFonts w:asciiTheme="majorHAnsi" w:hAnsiTheme="majorHAnsi" w:cstheme="majorHAnsi"/>
        </w:rPr>
        <w:t xml:space="preserve"> </w:t>
      </w:r>
      <w:r w:rsidR="00623FBF">
        <w:rPr>
          <w:rFonts w:asciiTheme="majorHAnsi" w:hAnsiTheme="majorHAnsi" w:cstheme="majorHAnsi"/>
        </w:rPr>
        <w:t xml:space="preserve">a u polje </w:t>
      </w:r>
      <w:r w:rsidR="00991E52">
        <w:rPr>
          <w:rFonts w:asciiTheme="majorHAnsi" w:hAnsiTheme="majorHAnsi" w:cstheme="majorHAnsi"/>
        </w:rPr>
        <w:t>z</w:t>
      </w:r>
      <w:r w:rsidR="00623FBF">
        <w:rPr>
          <w:rFonts w:asciiTheme="majorHAnsi" w:hAnsiTheme="majorHAnsi" w:cstheme="majorHAnsi"/>
        </w:rPr>
        <w:t xml:space="preserve">a unos komada uneti </w:t>
      </w:r>
      <w:r w:rsidR="00623FBF" w:rsidRPr="004C1B25">
        <w:rPr>
          <w:rStyle w:val="Strong"/>
          <w:rFonts w:asciiTheme="majorHAnsi" w:hAnsiTheme="majorHAnsi" w:cstheme="majorHAnsi"/>
        </w:rPr>
        <w:t>"</w:t>
      </w:r>
      <w:r w:rsidR="00623FBF">
        <w:rPr>
          <w:rStyle w:val="Strong"/>
          <w:rFonts w:asciiTheme="majorHAnsi" w:hAnsiTheme="majorHAnsi" w:cstheme="majorHAnsi"/>
        </w:rPr>
        <w:t>3</w:t>
      </w:r>
      <w:r w:rsidR="00623FBF" w:rsidRPr="004C1B25">
        <w:rPr>
          <w:rFonts w:asciiTheme="majorHAnsi" w:hAnsiTheme="majorHAnsi" w:cstheme="majorHAnsi"/>
        </w:rPr>
        <w:t>"</w:t>
      </w:r>
      <w:r w:rsidR="00623FBF">
        <w:rPr>
          <w:rFonts w:asciiTheme="majorHAnsi" w:hAnsiTheme="majorHAnsi" w:cstheme="majorHAnsi"/>
        </w:rPr>
        <w:t>.</w:t>
      </w:r>
    </w:p>
    <w:p w14:paraId="3A6BEFD6" w14:textId="7D5D69F8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"Planirane količine godišnje proizvodnje akciznog proizvoda".</w:t>
      </w:r>
      <w:r w:rsidR="0036666E" w:rsidRPr="004C1B25">
        <w:rPr>
          <w:rStyle w:val="Strong"/>
          <w:rFonts w:asciiTheme="majorHAnsi" w:hAnsiTheme="majorHAnsi" w:cstheme="majorHAnsi"/>
        </w:rPr>
        <w:t>".</w:t>
      </w:r>
      <w:r w:rsidR="0036666E">
        <w:rPr>
          <w:rStyle w:val="Strong"/>
          <w:rFonts w:asciiTheme="majorHAnsi" w:hAnsiTheme="majorHAnsi" w:cstheme="majorHAnsi"/>
        </w:rPr>
        <w:t xml:space="preserve"> </w:t>
      </w:r>
      <w:r w:rsidR="0036666E" w:rsidRPr="00883483">
        <w:rPr>
          <w:rStyle w:val="Strong"/>
          <w:rFonts w:asciiTheme="majorHAnsi" w:hAnsiTheme="majorHAnsi" w:cstheme="majorHAnsi"/>
          <w:b w:val="0"/>
          <w:bCs w:val="0"/>
        </w:rPr>
        <w:t>U prvo polje se navodi količina duvana u kg, a u drugo polje se navodi količina pojedinačnih cigareta u komadima.</w:t>
      </w:r>
    </w:p>
    <w:p w14:paraId="59DCCA92" w14:textId="63DA5D64" w:rsidR="000F74FE" w:rsidRPr="004C1B25" w:rsidRDefault="0036666E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B3DBB57" wp14:editId="069EFF33">
            <wp:extent cx="5479801" cy="3055620"/>
            <wp:effectExtent l="0" t="0" r="6985" b="0"/>
            <wp:docPr id="1649199047" name="Picture 17" descr="A screenshot of a login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99047" name="Picture 17" descr="A screenshot of a login page&#10;&#10;Description automatically generated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77" cy="305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09E54" w14:textId="5FBB115A" w:rsidR="0004146B" w:rsidRDefault="000F74FE" w:rsidP="0036666E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="0036666E" w:rsidRPr="004C1B25">
        <w:rPr>
          <w:rStyle w:val="Strong"/>
          <w:rFonts w:asciiTheme="majorHAnsi" w:hAnsiTheme="majorHAnsi" w:cstheme="majorHAnsi"/>
        </w:rPr>
        <w:t>"</w:t>
      </w:r>
      <w:r w:rsidR="0036666E">
        <w:rPr>
          <w:rStyle w:val="Strong"/>
          <w:rFonts w:asciiTheme="majorHAnsi" w:hAnsiTheme="majorHAnsi" w:cstheme="majorHAnsi"/>
        </w:rPr>
        <w:t>0.4</w:t>
      </w:r>
      <w:r w:rsidR="0036666E" w:rsidRPr="004C1B25">
        <w:rPr>
          <w:rFonts w:asciiTheme="majorHAnsi" w:hAnsiTheme="majorHAnsi" w:cstheme="majorHAnsi"/>
        </w:rPr>
        <w:t>"</w:t>
      </w:r>
      <w:r w:rsidR="0036666E">
        <w:rPr>
          <w:rFonts w:asciiTheme="majorHAnsi" w:hAnsiTheme="majorHAnsi" w:cstheme="majorHAnsi"/>
        </w:rPr>
        <w:t>,</w:t>
      </w:r>
      <w:r w:rsidR="00991E52">
        <w:rPr>
          <w:rFonts w:asciiTheme="majorHAnsi" w:hAnsiTheme="majorHAnsi" w:cstheme="majorHAnsi"/>
        </w:rPr>
        <w:t xml:space="preserve"> </w:t>
      </w:r>
      <w:r w:rsidR="0036666E">
        <w:rPr>
          <w:rFonts w:asciiTheme="majorHAnsi" w:hAnsiTheme="majorHAnsi" w:cstheme="majorHAnsi"/>
        </w:rPr>
        <w:t xml:space="preserve">a u polje </w:t>
      </w:r>
      <w:r w:rsidR="00991E52">
        <w:rPr>
          <w:rFonts w:asciiTheme="majorHAnsi" w:hAnsiTheme="majorHAnsi" w:cstheme="majorHAnsi"/>
        </w:rPr>
        <w:t>z</w:t>
      </w:r>
      <w:r w:rsidR="0036666E">
        <w:rPr>
          <w:rFonts w:asciiTheme="majorHAnsi" w:hAnsiTheme="majorHAnsi" w:cstheme="majorHAnsi"/>
        </w:rPr>
        <w:t xml:space="preserve">a unos komada uneti </w:t>
      </w:r>
      <w:r w:rsidR="0036666E" w:rsidRPr="004C1B25">
        <w:rPr>
          <w:rStyle w:val="Strong"/>
          <w:rFonts w:asciiTheme="majorHAnsi" w:hAnsiTheme="majorHAnsi" w:cstheme="majorHAnsi"/>
        </w:rPr>
        <w:t>"</w:t>
      </w:r>
      <w:r w:rsidR="0036666E">
        <w:rPr>
          <w:rStyle w:val="Strong"/>
          <w:rFonts w:asciiTheme="majorHAnsi" w:hAnsiTheme="majorHAnsi" w:cstheme="majorHAnsi"/>
        </w:rPr>
        <w:t>4</w:t>
      </w:r>
      <w:r w:rsidR="0036666E" w:rsidRPr="004C1B25">
        <w:rPr>
          <w:rFonts w:asciiTheme="majorHAnsi" w:hAnsiTheme="majorHAnsi" w:cstheme="majorHAnsi"/>
        </w:rPr>
        <w:t>"</w:t>
      </w:r>
      <w:r w:rsidR="0036666E">
        <w:rPr>
          <w:rFonts w:asciiTheme="majorHAnsi" w:hAnsiTheme="majorHAnsi" w:cstheme="majorHAnsi"/>
        </w:rPr>
        <w:t>.</w:t>
      </w:r>
    </w:p>
    <w:p w14:paraId="504E1CFE" w14:textId="55369EA6" w:rsidR="0036666E" w:rsidRPr="0004146B" w:rsidRDefault="0004146B" w:rsidP="00041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2CE27CF4" w14:textId="1D9BFFF3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"Br. skladišta za koje traži akciznu dozvolu".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18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07E07463" w14:textId="3512E186" w:rsidR="000F74FE" w:rsidRPr="004C1B25" w:rsidRDefault="00991E52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0629F3B" wp14:editId="05EAC3AA">
            <wp:extent cx="5362209" cy="2994660"/>
            <wp:effectExtent l="0" t="0" r="0" b="0"/>
            <wp:docPr id="508990559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990559" name="Picture 18" descr="A screenshot of a computer&#10;&#10;Description automatically generated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899" cy="299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DA1FA" w14:textId="367DCFAC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991E52">
        <w:rPr>
          <w:rStyle w:val="Strong"/>
          <w:rFonts w:asciiTheme="majorHAnsi" w:hAnsiTheme="majorHAnsi" w:cstheme="majorHAnsi"/>
        </w:rPr>
        <w:t>1</w:t>
      </w:r>
      <w:r w:rsidR="00861C3B">
        <w:rPr>
          <w:rStyle w:val="Strong"/>
          <w:rFonts w:asciiTheme="majorHAnsi" w:hAnsiTheme="majorHAnsi" w:cstheme="majorHAnsi"/>
        </w:rPr>
        <w:t>2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799BCD82" w14:textId="09E560C4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"Adresa".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Ograničenje unosa za ovo polje je 50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6927DE53" w14:textId="3D95B92D" w:rsidR="000F74FE" w:rsidRPr="004C1B25" w:rsidRDefault="00FE60F8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3EDCC4A" wp14:editId="402FACCB">
            <wp:extent cx="5585562" cy="3124200"/>
            <wp:effectExtent l="0" t="0" r="0" b="0"/>
            <wp:docPr id="99126150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261506" name="Picture 991261506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455" cy="312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6A77F" w14:textId="307593B8" w:rsidR="000F74FE" w:rsidRPr="00FE60F8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FE60F8">
        <w:rPr>
          <w:rStyle w:val="Strong"/>
          <w:rFonts w:asciiTheme="majorHAnsi" w:hAnsiTheme="majorHAnsi" w:cstheme="majorHAnsi"/>
        </w:rPr>
        <w:t>Ulica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7EB2F0A5" w14:textId="19A860F6" w:rsidR="000F74FE" w:rsidRPr="00FE60F8" w:rsidRDefault="000F74FE" w:rsidP="00FE60F8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311CDF">
        <w:rPr>
          <w:rStyle w:val="Strong"/>
          <w:rFonts w:asciiTheme="majorHAnsi" w:hAnsiTheme="majorHAnsi" w:cstheme="majorHAnsi"/>
        </w:rPr>
        <w:t xml:space="preserve"> .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1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0 karaktera</w:t>
      </w:r>
    </w:p>
    <w:p w14:paraId="31C6ED71" w14:textId="4DD4B59C" w:rsidR="0004146B" w:rsidRDefault="000F74FE" w:rsidP="00BA403F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</w:t>
      </w:r>
      <w:r w:rsidR="00FE60F8">
        <w:rPr>
          <w:rStyle w:val="Strong"/>
          <w:rFonts w:asciiTheme="majorHAnsi" w:hAnsiTheme="majorHAnsi" w:cstheme="majorHAnsi"/>
        </w:rPr>
        <w:t>2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318B7358" w14:textId="07AE2C18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378FD980" w14:textId="38FA7360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"Poštanski broj".</w:t>
      </w:r>
    </w:p>
    <w:p w14:paraId="2497C7FD" w14:textId="236DFDF5" w:rsidR="000F74FE" w:rsidRPr="004C1B25" w:rsidRDefault="00747F7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DB472A6" wp14:editId="2ABA301E">
            <wp:extent cx="5647690" cy="3151936"/>
            <wp:effectExtent l="0" t="0" r="0" b="0"/>
            <wp:docPr id="1574247609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247609" name="Picture 20" descr="A screenshot of a computer&#10;&#10;Description automatically generated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898" cy="315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FAE58" w14:textId="3F59915B" w:rsidR="000F74FE" w:rsidRPr="0004146B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"11000".</w:t>
      </w:r>
    </w:p>
    <w:p w14:paraId="08D03C84" w14:textId="090BD3EE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"Mesto skladišta".</w:t>
      </w:r>
      <w:r w:rsidR="001802B2">
        <w:rPr>
          <w:rStyle w:val="Strong"/>
          <w:rFonts w:asciiTheme="majorHAnsi" w:hAnsiTheme="majorHAnsi" w:cstheme="majorHAnsi"/>
        </w:rPr>
        <w:t xml:space="preserve"> 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>4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>0 karaktera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37AE3F90" w14:textId="1E4C2AFF" w:rsidR="000F74FE" w:rsidRPr="004C1B25" w:rsidRDefault="00A6100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1A3627" wp14:editId="3F03EB6F">
            <wp:extent cx="5475110" cy="3055620"/>
            <wp:effectExtent l="0" t="0" r="0" b="0"/>
            <wp:docPr id="1266081945" name="Picture 2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081945" name="Picture 21" descr="A screenshot of a computer&#10;&#10;Description automatically generated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01" cy="306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94637" w14:textId="69122DD5" w:rsidR="0004146B" w:rsidRDefault="000F74FE" w:rsidP="00BA403F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"Beograd".</w:t>
      </w:r>
    </w:p>
    <w:p w14:paraId="6EDB2B1F" w14:textId="22731E33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6E9769B8" w14:textId="56824253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"Oznaka skladišta".</w:t>
      </w:r>
      <w:r w:rsidR="001802B2">
        <w:rPr>
          <w:rStyle w:val="Strong"/>
          <w:rFonts w:asciiTheme="majorHAnsi" w:hAnsiTheme="majorHAnsi" w:cstheme="majorHAnsi"/>
        </w:rPr>
        <w:t xml:space="preserve"> 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>45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 xml:space="preserve"> karaktera</w:t>
      </w:r>
      <w:r w:rsidR="001802B2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41BFAB75" w14:textId="1FD05431" w:rsidR="000F74FE" w:rsidRPr="004C1B25" w:rsidRDefault="002563E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63A98F2" wp14:editId="5491BC7A">
            <wp:extent cx="5527427" cy="3078480"/>
            <wp:effectExtent l="0" t="0" r="0" b="7620"/>
            <wp:docPr id="545530047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30047" name="Picture 22" descr="A screenshot of a computer&#10;&#10;Description automatically generated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658" cy="308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E4C89" w14:textId="690F2143" w:rsidR="000F74FE" w:rsidRPr="0004146B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2563E9">
        <w:rPr>
          <w:rStyle w:val="Strong"/>
          <w:rFonts w:asciiTheme="majorHAnsi" w:hAnsiTheme="majorHAnsi" w:cstheme="majorHAnsi"/>
        </w:rPr>
        <w:t>12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6CCAFBCF" w14:textId="2C405B07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"Mera"</w:t>
      </w:r>
      <w:r w:rsidRPr="004C1B25">
        <w:rPr>
          <w:rFonts w:asciiTheme="majorHAnsi" w:hAnsiTheme="majorHAnsi" w:cstheme="majorHAnsi"/>
        </w:rPr>
        <w:t xml:space="preserve"> nakon čega će se prikazati padajuća lista opcija sa tipovima mera skladišta.</w:t>
      </w:r>
    </w:p>
    <w:p w14:paraId="422B1E73" w14:textId="0A2571F0" w:rsidR="000F74FE" w:rsidRPr="004C1B25" w:rsidRDefault="004F4D81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90AD79" wp14:editId="67EA2702">
            <wp:extent cx="5358542" cy="2994660"/>
            <wp:effectExtent l="0" t="0" r="0" b="0"/>
            <wp:docPr id="1112234074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234074" name="Picture 23" descr="A screenshot of a computer&#10;&#10;Description automatically generated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781" cy="300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FC1FB" w14:textId="28E3B643" w:rsidR="0004146B" w:rsidRDefault="000F74FE" w:rsidP="000050C2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"Površinu".</w:t>
      </w:r>
    </w:p>
    <w:p w14:paraId="25682F1A" w14:textId="598CDA15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6091A913" w14:textId="494F0CC5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"Vrednost (površina/zapremina)".</w:t>
      </w:r>
    </w:p>
    <w:p w14:paraId="4F103783" w14:textId="242875F7" w:rsidR="000F74FE" w:rsidRPr="004C1B25" w:rsidRDefault="00044739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4244F2" wp14:editId="3951493B">
            <wp:extent cx="5558315" cy="3108960"/>
            <wp:effectExtent l="0" t="0" r="4445" b="0"/>
            <wp:docPr id="561004147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004147" name="Picture 24" descr="A screenshot of a computer&#10;&#10;Description automatically generated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441" cy="311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6EDD" w14:textId="7418C1CE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</w:t>
      </w:r>
      <w:r w:rsidR="0002459B">
        <w:rPr>
          <w:rStyle w:val="Strong"/>
          <w:rFonts w:asciiTheme="majorHAnsi" w:hAnsiTheme="majorHAnsi" w:cstheme="majorHAnsi"/>
        </w:rPr>
        <w:t>30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5C5FD8B1" w14:textId="362FB7A4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"Opis akciznog skladišta".</w:t>
      </w:r>
      <w:r w:rsidR="00232E4F">
        <w:rPr>
          <w:rStyle w:val="Strong"/>
          <w:rFonts w:asciiTheme="majorHAnsi" w:hAnsiTheme="majorHAnsi" w:cstheme="majorHAnsi"/>
        </w:rPr>
        <w:t xml:space="preserve"> </w:t>
      </w:r>
      <w:r w:rsidR="00232E4F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6408F848" w14:textId="5B00F942" w:rsidR="000F74FE" w:rsidRPr="004C1B25" w:rsidRDefault="00DC45F4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F672F4B" wp14:editId="2ACA042D">
            <wp:extent cx="5420043" cy="3025140"/>
            <wp:effectExtent l="0" t="0" r="9525" b="3810"/>
            <wp:docPr id="158230670" name="Picture 25" descr="A screenshot of a login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30670" name="Picture 25" descr="A screenshot of a login box&#10;&#10;Description automatically generated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896" cy="302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4483C" w14:textId="37EB7F94" w:rsidR="0004146B" w:rsidRDefault="000F74FE" w:rsidP="000050C2">
      <w:pPr>
        <w:pStyle w:val="NormalWeb"/>
        <w:numPr>
          <w:ilvl w:val="0"/>
          <w:numId w:val="83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"Test".</w:t>
      </w:r>
    </w:p>
    <w:p w14:paraId="4293B74B" w14:textId="2F1E5328" w:rsidR="000F74FE" w:rsidRPr="0004146B" w:rsidRDefault="0004146B" w:rsidP="0004146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FC3FB4B" w14:textId="2C25F961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"Opis rada sistema računovodstva".</w:t>
      </w:r>
      <w:r w:rsidR="00232E4F">
        <w:rPr>
          <w:rStyle w:val="Strong"/>
          <w:rFonts w:asciiTheme="majorHAnsi" w:hAnsiTheme="majorHAnsi" w:cstheme="majorHAnsi"/>
        </w:rPr>
        <w:t xml:space="preserve"> </w:t>
      </w:r>
      <w:r w:rsidR="00232E4F">
        <w:rPr>
          <w:rStyle w:val="Strong"/>
          <w:rFonts w:asciiTheme="majorHAnsi" w:hAnsiTheme="majorHAnsi" w:cstheme="majorHAnsi"/>
          <w:b w:val="0"/>
          <w:bCs w:val="0"/>
        </w:rPr>
        <w:t>Ograničenje unosa za ovo polje je 240 karaktera.</w:t>
      </w:r>
    </w:p>
    <w:p w14:paraId="6C8C2963" w14:textId="1AA380AD" w:rsidR="000F74FE" w:rsidRPr="004C1B25" w:rsidRDefault="00DC45F4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D8C3947" wp14:editId="51BA2106">
            <wp:extent cx="5433695" cy="3032760"/>
            <wp:effectExtent l="0" t="0" r="0" b="0"/>
            <wp:docPr id="1904214219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14219" name="Picture 26" descr="A screenshot of a computer&#10;&#10;Description automatically generated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4895" cy="303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C9D32" w14:textId="2566E57D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"Test".</w:t>
      </w:r>
    </w:p>
    <w:p w14:paraId="5CC76619" w14:textId="39DCC520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sekciji dokumentacija, za dokument </w:t>
      </w:r>
      <w:r w:rsidRPr="004C1B25">
        <w:rPr>
          <w:rStyle w:val="Emphasis"/>
          <w:rFonts w:asciiTheme="majorHAnsi" w:hAnsiTheme="majorHAnsi" w:cstheme="majorHAnsi"/>
        </w:rPr>
        <w:t>Dokaz o vlasništvu/zakupu</w:t>
      </w:r>
      <w:r w:rsidRPr="004C1B25">
        <w:rPr>
          <w:rFonts w:asciiTheme="majorHAnsi" w:hAnsiTheme="majorHAnsi" w:cstheme="majorHAnsi"/>
        </w:rPr>
        <w:t xml:space="preserve"> kliknuti na dugme </w:t>
      </w:r>
      <w:r w:rsidRPr="004C1B25">
        <w:rPr>
          <w:rStyle w:val="Strong"/>
          <w:rFonts w:asciiTheme="majorHAnsi" w:hAnsiTheme="majorHAnsi" w:cstheme="majorHAnsi"/>
        </w:rPr>
        <w:t>"Dodaj"</w:t>
      </w:r>
      <w:r w:rsidRPr="004C1B25">
        <w:rPr>
          <w:rFonts w:asciiTheme="majorHAnsi" w:hAnsiTheme="majorHAnsi" w:cstheme="majorHAnsi"/>
        </w:rPr>
        <w:t xml:space="preserve"> i dodati relevantan dokument.</w:t>
      </w:r>
      <w:r w:rsidR="00EB5EEA">
        <w:rPr>
          <w:rFonts w:asciiTheme="majorHAnsi" w:hAnsiTheme="majorHAnsi" w:cstheme="majorHAnsi"/>
        </w:rPr>
        <w:t xml:space="preserve"> </w:t>
      </w:r>
      <w:r w:rsidR="00EB5EEA" w:rsidRPr="00EB5EEA">
        <w:rPr>
          <w:rFonts w:asciiTheme="majorHAnsi" w:hAnsiTheme="majorHAnsi" w:cstheme="majorHAnsi"/>
        </w:rPr>
        <w:t>Maksimalna veličina priloženih fajlova je 20MB (pojedinačno i zbirno).</w:t>
      </w:r>
    </w:p>
    <w:p w14:paraId="68A4AC3D" w14:textId="2803CD7C" w:rsidR="0004146B" w:rsidRDefault="00E96EAE" w:rsidP="000050C2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F8ECB05" wp14:editId="2774B5F0">
            <wp:extent cx="5340342" cy="2987040"/>
            <wp:effectExtent l="0" t="0" r="0" b="3810"/>
            <wp:docPr id="611635096" name="Picture 2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35096" name="Picture 27" descr="A screenshot of a computer&#10;&#10;Description automatically generated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255" cy="299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DA085" w14:textId="47381B34" w:rsidR="000F74FE" w:rsidRPr="0004146B" w:rsidRDefault="0004146B" w:rsidP="0004146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9F33668" w14:textId="25D397C6" w:rsidR="000F74FE" w:rsidRDefault="000F74FE" w:rsidP="000050C2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Na isti način opisan u koraku </w:t>
      </w:r>
      <w:r w:rsidRPr="004C1B25">
        <w:rPr>
          <w:rStyle w:val="Strong"/>
          <w:rFonts w:asciiTheme="majorHAnsi" w:hAnsiTheme="majorHAnsi" w:cstheme="majorHAnsi"/>
        </w:rPr>
        <w:t>4</w:t>
      </w:r>
      <w:r w:rsidR="00241655">
        <w:rPr>
          <w:rStyle w:val="Strong"/>
          <w:rFonts w:asciiTheme="majorHAnsi" w:hAnsiTheme="majorHAnsi" w:cstheme="majorHAnsi"/>
        </w:rPr>
        <w:t>7</w:t>
      </w:r>
      <w:r w:rsidRPr="004C1B25">
        <w:rPr>
          <w:rFonts w:asciiTheme="majorHAnsi" w:hAnsiTheme="majorHAnsi" w:cstheme="majorHAnsi"/>
        </w:rPr>
        <w:t>, dodati sva potrebna dokumenta</w:t>
      </w:r>
      <w:r w:rsidR="00EB5EEA">
        <w:rPr>
          <w:rFonts w:asciiTheme="majorHAnsi" w:hAnsiTheme="majorHAnsi" w:cstheme="majorHAnsi"/>
        </w:rPr>
        <w:t>:</w:t>
      </w:r>
    </w:p>
    <w:p w14:paraId="1466E950" w14:textId="4F0C545E" w:rsidR="00EB5EEA" w:rsidRDefault="00EB5EEA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7751E375" w14:textId="43CFF5A8" w:rsidR="0004146B" w:rsidRDefault="0004146B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7A35F745" w14:textId="4D8D2105" w:rsidR="00EB5EEA" w:rsidRDefault="00EB5EEA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1CF30033" w14:textId="2D625652" w:rsidR="00EB5EEA" w:rsidRDefault="00EB5EEA" w:rsidP="00EB5EEA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2F7A9902" w14:textId="77777777" w:rsidR="0004146B" w:rsidRDefault="00EB5EEA" w:rsidP="0004146B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4309E412" w14:textId="39D2DCCE" w:rsidR="00EB5EEA" w:rsidRPr="00E96EAE" w:rsidRDefault="00EB5EEA" w:rsidP="00EB5EEA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</w:p>
    <w:p w14:paraId="127B1C9C" w14:textId="6E77DFF9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Nakon dodavanja potrebne dokumentacije,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>, nakon čega će zahtev za akcizno skladište biti podnet.</w:t>
      </w:r>
    </w:p>
    <w:p w14:paraId="02EC62C4" w14:textId="7F416FFD" w:rsidR="000F74FE" w:rsidRPr="003E1770" w:rsidRDefault="00423219" w:rsidP="0004146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9802E7E" wp14:editId="2A8E8666">
            <wp:extent cx="5009992" cy="2800350"/>
            <wp:effectExtent l="0" t="0" r="635" b="0"/>
            <wp:docPr id="1804451534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51534" name="Picture 28" descr="A screenshot of a computer&#10;&#10;Description automatically generated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682" cy="280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45BD9" w14:textId="3395B6F7" w:rsidR="000F74FE" w:rsidRPr="004C1B25" w:rsidRDefault="000F74FE" w:rsidP="00BA403F">
      <w:pPr>
        <w:pStyle w:val="NormalWeb"/>
        <w:numPr>
          <w:ilvl w:val="0"/>
          <w:numId w:val="83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Primetiti da je zahtev za akcizno skladište uspešno podnet.</w:t>
      </w:r>
    </w:p>
    <w:p w14:paraId="524DA84E" w14:textId="14C1FD51" w:rsidR="000F74FE" w:rsidRPr="004C1B25" w:rsidRDefault="000F74FE" w:rsidP="0004146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50F74A" wp14:editId="71D22297">
            <wp:extent cx="4685893" cy="2610712"/>
            <wp:effectExtent l="19050" t="19050" r="19685" b="18415"/>
            <wp:docPr id="1222777723" name="Picture 3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77723" name="Picture 34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136" cy="26141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3E9A7F" w14:textId="09E5135C" w:rsidR="000F74FE" w:rsidRPr="004C1B25" w:rsidRDefault="000F74FE" w:rsidP="00E5560B">
      <w:pPr>
        <w:pStyle w:val="Heading2"/>
        <w:numPr>
          <w:ilvl w:val="0"/>
          <w:numId w:val="28"/>
        </w:numPr>
        <w:rPr>
          <w:rFonts w:asciiTheme="majorHAnsi" w:hAnsiTheme="majorHAnsi" w:cstheme="majorHAnsi"/>
        </w:rPr>
      </w:pPr>
      <w:bookmarkStart w:id="70" w:name="_Toc188527934"/>
      <w:r w:rsidRPr="004C1B25">
        <w:rPr>
          <w:rFonts w:asciiTheme="majorHAnsi" w:hAnsiTheme="majorHAnsi" w:cstheme="majorHAnsi"/>
        </w:rPr>
        <w:lastRenderedPageBreak/>
        <w:t>Dopuna podnetog zahteva za akcizne dozvole pri vraćanju na dopunu</w:t>
      </w:r>
      <w:bookmarkEnd w:id="70"/>
    </w:p>
    <w:p w14:paraId="64B9ABAA" w14:textId="04F23694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1FB7512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B72145" wp14:editId="31844C8D">
            <wp:extent cx="5334000" cy="2990850"/>
            <wp:effectExtent l="19050" t="19050" r="19050" b="19050"/>
            <wp:docPr id="1796390214" name="Picture 3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390214" name="Picture 3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704FC" w14:textId="23B0061E" w:rsidR="000F74FE" w:rsidRPr="004C1B25" w:rsidRDefault="00E5560B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2.</w:t>
      </w:r>
      <w:r w:rsidR="000F74FE" w:rsidRPr="004C1B25">
        <w:rPr>
          <w:rFonts w:asciiTheme="majorHAnsi" w:hAnsiTheme="majorHAnsi" w:cstheme="majorHAnsi"/>
        </w:rPr>
        <w:t xml:space="preserve">Kliknuti na polje </w:t>
      </w:r>
      <w:r w:rsidR="000F74FE" w:rsidRPr="004C1B25">
        <w:rPr>
          <w:rStyle w:val="Strong"/>
          <w:rFonts w:asciiTheme="majorHAnsi" w:hAnsiTheme="majorHAnsi" w:cstheme="majorHAnsi"/>
        </w:rPr>
        <w:t>"Status"</w:t>
      </w:r>
      <w:r w:rsidR="000F74FE" w:rsidRPr="004C1B25">
        <w:rPr>
          <w:rFonts w:asciiTheme="majorHAnsi" w:hAnsiTheme="majorHAnsi" w:cstheme="majorHAnsi"/>
        </w:rPr>
        <w:t xml:space="preserve"> nakon čega će se prikazati padajuća lista opcija sa statusima zahteva za akcizne dozvole.</w:t>
      </w:r>
    </w:p>
    <w:p w14:paraId="7C172264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799A0F" wp14:editId="43180D50">
            <wp:extent cx="5334000" cy="2984500"/>
            <wp:effectExtent l="19050" t="19050" r="19050" b="25400"/>
            <wp:docPr id="1518733353" name="Picture 3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733353" name="Picture 3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8F5748" w14:textId="77777777" w:rsidR="000F74FE" w:rsidRPr="004C1B25" w:rsidRDefault="000F74FE" w:rsidP="00B13DF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C142FDB" w14:textId="72F9D209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"Vraćen na dopunu".</w:t>
      </w:r>
    </w:p>
    <w:p w14:paraId="2D7CE86F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C38411" wp14:editId="43AE3706">
            <wp:extent cx="5334000" cy="2990850"/>
            <wp:effectExtent l="19050" t="19050" r="19050" b="19050"/>
            <wp:docPr id="44059825" name="Picture 3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9825" name="Picture 3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EDB82D" w14:textId="6F5381CE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broj zahteva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"17-D-04/2024"</w:t>
      </w:r>
      <w:r w:rsidRPr="004C1B25">
        <w:rPr>
          <w:rFonts w:asciiTheme="majorHAnsi" w:hAnsiTheme="majorHAnsi" w:cstheme="majorHAnsi"/>
        </w:rPr>
        <w:t xml:space="preserve"> broj zahteva.</w:t>
      </w:r>
    </w:p>
    <w:p w14:paraId="59BF659F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D81B986" wp14:editId="44B70313">
            <wp:extent cx="5334000" cy="2990850"/>
            <wp:effectExtent l="19050" t="19050" r="19050" b="19050"/>
            <wp:docPr id="282594591" name="Picture 3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94591" name="Picture 3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AA6559" w14:textId="77777777" w:rsidR="000F74FE" w:rsidRPr="004C1B25" w:rsidRDefault="000F74FE" w:rsidP="00B13DF3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9FEBFFB" w14:textId="4C4E4184" w:rsidR="000F74FE" w:rsidRPr="004C1B25" w:rsidRDefault="000F74FE" w:rsidP="00A83B96">
      <w:pPr>
        <w:pStyle w:val="NormalWeb"/>
        <w:numPr>
          <w:ilvl w:val="0"/>
          <w:numId w:val="118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</w:t>
      </w:r>
      <w:r w:rsidRPr="004C1B25">
        <w:rPr>
          <w:rFonts w:asciiTheme="majorHAnsi" w:hAnsiTheme="majorHAnsi" w:cstheme="majorHAnsi"/>
        </w:rPr>
        <w:t xml:space="preserve"> i obrisani unesenu vrednost.</w:t>
      </w:r>
    </w:p>
    <w:p w14:paraId="0D17BFF3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BFDCEFD" wp14:editId="75795BF3">
            <wp:extent cx="5141067" cy="2876550"/>
            <wp:effectExtent l="19050" t="19050" r="21590" b="19050"/>
            <wp:docPr id="1943069433" name="Picture 3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69433" name="Picture 3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564" cy="287850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2B96DB" w14:textId="66EA5494" w:rsidR="000F74FE" w:rsidRDefault="000F74FE" w:rsidP="00A83B9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polju za unos </w:t>
      </w:r>
      <w:r w:rsidRPr="004C1B25">
        <w:rPr>
          <w:rStyle w:val="Strong"/>
          <w:rFonts w:asciiTheme="majorHAnsi" w:hAnsiTheme="majorHAnsi" w:cstheme="majorHAnsi"/>
        </w:rPr>
        <w:t>"Ulica"</w:t>
      </w:r>
      <w:r w:rsidRPr="004C1B25">
        <w:rPr>
          <w:rFonts w:asciiTheme="majorHAnsi" w:hAnsiTheme="majorHAnsi" w:cstheme="majorHAnsi"/>
        </w:rPr>
        <w:t xml:space="preserve"> uneti novu vrednost, za naš primer uneti </w:t>
      </w:r>
      <w:r w:rsidRPr="004C1B25">
        <w:rPr>
          <w:rStyle w:val="Strong"/>
          <w:rFonts w:asciiTheme="majorHAnsi" w:hAnsiTheme="majorHAnsi" w:cstheme="majorHAnsi"/>
        </w:rPr>
        <w:t>"Beogradska"</w:t>
      </w:r>
      <w:r w:rsidRPr="004C1B25">
        <w:rPr>
          <w:rFonts w:asciiTheme="majorHAnsi" w:hAnsiTheme="majorHAnsi" w:cstheme="majorHAnsi"/>
        </w:rPr>
        <w:t>.</w:t>
      </w:r>
    </w:p>
    <w:p w14:paraId="46BB8E27" w14:textId="29D68165" w:rsidR="00A83B96" w:rsidRDefault="00A83B96" w:rsidP="00A83B9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 slučaju izmene dokumenata sva izmenjena dokumenta treba da budu ponovo podnešena :</w:t>
      </w:r>
    </w:p>
    <w:p w14:paraId="24494696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30974A54" w14:textId="493A5637" w:rsidR="0004146B" w:rsidRDefault="0004146B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2A25A8DB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01CBB487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7ED93FC8" w14:textId="77777777" w:rsidR="00A83B96" w:rsidRDefault="00A83B96" w:rsidP="00A83B96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764C446F" w14:textId="252EC72D" w:rsidR="00A83B96" w:rsidRPr="004C1B25" w:rsidRDefault="00A83B96" w:rsidP="00A83B96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</w:p>
    <w:p w14:paraId="1A4737A3" w14:textId="3BCABD32" w:rsidR="000F74FE" w:rsidRPr="004C1B25" w:rsidRDefault="000F74FE" w:rsidP="00A83B96">
      <w:pPr>
        <w:pStyle w:val="NormalWeb"/>
        <w:numPr>
          <w:ilvl w:val="0"/>
          <w:numId w:val="85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dugme </w:t>
      </w:r>
      <w:r w:rsidRPr="004C1B25">
        <w:rPr>
          <w:rStyle w:val="Strong"/>
          <w:rFonts w:asciiTheme="majorHAnsi" w:hAnsiTheme="majorHAnsi" w:cstheme="majorHAnsi"/>
        </w:rPr>
        <w:t>"Izmeni"</w:t>
      </w:r>
      <w:r w:rsidRPr="004C1B25">
        <w:rPr>
          <w:rFonts w:asciiTheme="majorHAnsi" w:hAnsiTheme="majorHAnsi" w:cstheme="majorHAnsi"/>
        </w:rPr>
        <w:t xml:space="preserve"> nakon čega će zahtev biti izmenjen i prosleđen na ponovnu obradu.</w:t>
      </w:r>
    </w:p>
    <w:p w14:paraId="392E2728" w14:textId="77777777" w:rsidR="000F74FE" w:rsidRPr="004C1B25" w:rsidRDefault="000F74FE" w:rsidP="00B13DF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0C2D67" wp14:editId="1A0340EC">
            <wp:extent cx="4762500" cy="2664732"/>
            <wp:effectExtent l="19050" t="19050" r="19050" b="21590"/>
            <wp:docPr id="774623814" name="Picture 3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23814" name="Picture 3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322" cy="26674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4C1B25">
        <w:rPr>
          <w:rFonts w:asciiTheme="majorHAnsi" w:hAnsiTheme="majorHAnsi" w:cstheme="majorHAnsi"/>
        </w:rPr>
        <w:br w:type="page"/>
      </w:r>
    </w:p>
    <w:p w14:paraId="3AA0F330" w14:textId="349E8B7D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71" w:name="_Toc188527935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LISTA ZAHTEVA AKCIZNIH DOZVOLA</w:t>
      </w:r>
      <w:bookmarkEnd w:id="71"/>
    </w:p>
    <w:p w14:paraId="4B9E411E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uvid u listu svih zahteva za akcizne dozvole I njihove osnovne informacije, kao I parametre za pretragu liste.</w:t>
      </w:r>
    </w:p>
    <w:p w14:paraId="1134FD15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Pored pregleda liste zahteva za akcizne dozvole, svaki zahtev se može otvoriti i imati uvid u detaljnije informacije zahteva.</w:t>
      </w:r>
    </w:p>
    <w:p w14:paraId="38DDD8A9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2" w:name="_Toc188527936"/>
      <w:r w:rsidRPr="004C1B25">
        <w:rPr>
          <w:rFonts w:asciiTheme="majorHAnsi" w:hAnsiTheme="majorHAnsi" w:cstheme="majorHAnsi"/>
        </w:rPr>
        <w:t>Pregled liste zahteva za akcizne dozvole</w:t>
      </w:r>
      <w:bookmarkEnd w:id="72"/>
    </w:p>
    <w:p w14:paraId="31CD908E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62F642A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D6C58A4" wp14:editId="70918D5A">
            <wp:extent cx="5334000" cy="2990850"/>
            <wp:effectExtent l="19050" t="19050" r="19050" b="19050"/>
            <wp:docPr id="1218387411" name="Picture 4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87411" name="Picture 4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226B29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2. Primetiti listu svih podnetih zahteva za akcizne dozvole.</w:t>
      </w:r>
    </w:p>
    <w:p w14:paraId="6A75DDCE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AE8A69D" wp14:editId="6A4CA4AF">
            <wp:extent cx="5334000" cy="2971800"/>
            <wp:effectExtent l="19050" t="19050" r="19050" b="19050"/>
            <wp:docPr id="1006386788" name="Picture 4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386788" name="Picture 4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CB26D7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3" w:name="_Toc188527937"/>
      <w:r w:rsidRPr="004C1B25">
        <w:rPr>
          <w:rFonts w:asciiTheme="majorHAnsi" w:hAnsiTheme="majorHAnsi" w:cstheme="majorHAnsi"/>
        </w:rPr>
        <w:lastRenderedPageBreak/>
        <w:t>Pretraga liste zahteva za akcizne dozvole po statusu</w:t>
      </w:r>
      <w:bookmarkEnd w:id="73"/>
    </w:p>
    <w:p w14:paraId="7A9DDB5F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14F5C07A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56AAA3" wp14:editId="2CDCF99F">
            <wp:extent cx="5334000" cy="2990850"/>
            <wp:effectExtent l="19050" t="19050" r="19050" b="19050"/>
            <wp:docPr id="1659155116" name="Picture 4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155116" name="Picture 4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E5D0A1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>, nakon čega će se prikazati padajuća lista opcija sa svim statusima zahteva.</w:t>
      </w:r>
    </w:p>
    <w:p w14:paraId="35816ED4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4610A66" wp14:editId="09D8C965">
            <wp:extent cx="5334000" cy="2984500"/>
            <wp:effectExtent l="19050" t="19050" r="19050" b="25400"/>
            <wp:docPr id="1792590049" name="Picture 4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590049" name="Picture 4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8599A6" w14:textId="77777777" w:rsidR="000F74FE" w:rsidRPr="004C1B25" w:rsidRDefault="000F74FE" w:rsidP="0035616D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D645EF4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željeni status kao parametar pretrage zahteva za akcizne dozvole. U našem primeru odabrati opciju </w:t>
      </w:r>
      <w:r w:rsidRPr="004C1B25">
        <w:rPr>
          <w:rStyle w:val="Strong"/>
          <w:rFonts w:asciiTheme="majorHAnsi" w:hAnsiTheme="majorHAnsi" w:cstheme="majorHAnsi"/>
        </w:rPr>
        <w:t>"Kompletan".</w:t>
      </w:r>
    </w:p>
    <w:p w14:paraId="4E9B94D3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CB2CF1A" wp14:editId="52C0071D">
            <wp:extent cx="5334000" cy="2984500"/>
            <wp:effectExtent l="19050" t="19050" r="19050" b="25400"/>
            <wp:docPr id="2018726779" name="Picture 3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26779" name="Picture 3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A948DB" w14:textId="77777777" w:rsidR="000F74FE" w:rsidRPr="004C1B25" w:rsidRDefault="000F74FE" w:rsidP="0035616D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165CCA1C" w14:textId="77777777" w:rsidR="000F74FE" w:rsidRPr="004C1B25" w:rsidRDefault="000F74FE" w:rsidP="0035616D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DDC83E" wp14:editId="7657AACB">
            <wp:extent cx="5334000" cy="2971800"/>
            <wp:effectExtent l="19050" t="19050" r="19050" b="19050"/>
            <wp:docPr id="2044574845" name="Picture 3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574845" name="Picture 3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C251C4" w14:textId="77777777" w:rsidR="000F74FE" w:rsidRPr="004C1B25" w:rsidRDefault="000F74FE" w:rsidP="0035616D">
      <w:pPr>
        <w:rPr>
          <w:rFonts w:asciiTheme="majorHAnsi" w:hAnsiTheme="majorHAnsi" w:cstheme="majorHAnsi"/>
        </w:rPr>
      </w:pPr>
    </w:p>
    <w:p w14:paraId="39C78B85" w14:textId="77777777" w:rsidR="000F74FE" w:rsidRPr="004C1B25" w:rsidRDefault="000F74FE" w:rsidP="0035616D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7403374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4" w:name="_Toc188527938"/>
      <w:r w:rsidRPr="004C1B25">
        <w:rPr>
          <w:rFonts w:asciiTheme="majorHAnsi" w:hAnsiTheme="majorHAnsi" w:cstheme="majorHAnsi"/>
        </w:rPr>
        <w:lastRenderedPageBreak/>
        <w:t>Pretraga liste zahteva za akcizne dozvole po tipu zahteva</w:t>
      </w:r>
      <w:bookmarkEnd w:id="74"/>
    </w:p>
    <w:p w14:paraId="3502A8AE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420DF640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401766" wp14:editId="61CE5C06">
            <wp:extent cx="5334000" cy="2990850"/>
            <wp:effectExtent l="19050" t="19050" r="19050" b="19050"/>
            <wp:docPr id="295998566" name="Picture 4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98566" name="Picture 4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ACC354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 zahteva"</w:t>
      </w:r>
      <w:r w:rsidRPr="004C1B25">
        <w:rPr>
          <w:rFonts w:asciiTheme="majorHAnsi" w:hAnsiTheme="majorHAnsi" w:cstheme="majorHAnsi"/>
        </w:rPr>
        <w:t>, nakon čega će se prikazati padajuća lista opcija sa svim tipovima zahteva.</w:t>
      </w:r>
    </w:p>
    <w:p w14:paraId="7ACE2B54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4AD4652" wp14:editId="466F8018">
            <wp:extent cx="5334000" cy="2984500"/>
            <wp:effectExtent l="19050" t="19050" r="19050" b="25400"/>
            <wp:docPr id="895569396" name="Picture 4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569396" name="Picture 4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61301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57F0F3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Odabrati željenu opciju za parametar pretrage. U našem primeru odabrati </w:t>
      </w:r>
      <w:r w:rsidRPr="004C1B25">
        <w:rPr>
          <w:rStyle w:val="Strong"/>
          <w:rFonts w:asciiTheme="majorHAnsi" w:hAnsiTheme="majorHAnsi" w:cstheme="majorHAnsi"/>
        </w:rPr>
        <w:t>"Obnavljanje"</w:t>
      </w:r>
      <w:r w:rsidRPr="004C1B25">
        <w:rPr>
          <w:rFonts w:asciiTheme="majorHAnsi" w:hAnsiTheme="majorHAnsi" w:cstheme="majorHAnsi"/>
        </w:rPr>
        <w:t xml:space="preserve"> tip zahteva.</w:t>
      </w:r>
    </w:p>
    <w:p w14:paraId="26778C8B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E91FD6C" wp14:editId="01B3F6DF">
            <wp:extent cx="5334000" cy="2990850"/>
            <wp:effectExtent l="19050" t="19050" r="19050" b="19050"/>
            <wp:docPr id="1817755120" name="Picture 4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755120" name="Picture 4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357892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6034D8FB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128C4B" wp14:editId="129D1DCD">
            <wp:extent cx="5334000" cy="2971800"/>
            <wp:effectExtent l="19050" t="19050" r="19050" b="19050"/>
            <wp:docPr id="1199754787" name="Picture 4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54787" name="Picture 4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750A25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33131C09" w14:textId="77777777" w:rsidR="000F74FE" w:rsidRPr="004C1B25" w:rsidRDefault="000F74FE" w:rsidP="000F74FE">
      <w:pPr>
        <w:pStyle w:val="Heading2"/>
        <w:numPr>
          <w:ilvl w:val="0"/>
          <w:numId w:val="29"/>
        </w:numPr>
        <w:jc w:val="left"/>
        <w:rPr>
          <w:rFonts w:asciiTheme="majorHAnsi" w:hAnsiTheme="majorHAnsi" w:cstheme="majorHAnsi"/>
        </w:rPr>
      </w:pPr>
      <w:bookmarkStart w:id="75" w:name="_Toc188527939"/>
      <w:r w:rsidRPr="004C1B25">
        <w:rPr>
          <w:rFonts w:asciiTheme="majorHAnsi" w:hAnsiTheme="majorHAnsi" w:cstheme="majorHAnsi"/>
        </w:rPr>
        <w:lastRenderedPageBreak/>
        <w:t>Pretraga liste zahteva za akcizne dozvole po opsegu datuma podnošenja zahteva</w:t>
      </w:r>
      <w:bookmarkEnd w:id="75"/>
    </w:p>
    <w:p w14:paraId="7F276300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250E001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08CF1F4" wp14:editId="2A2AE520">
            <wp:extent cx="5334000" cy="2990850"/>
            <wp:effectExtent l="19050" t="19050" r="19050" b="19050"/>
            <wp:docPr id="797739295" name="Picture 4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739295" name="Picture 4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27685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"Datum od"</w:t>
      </w:r>
      <w:r w:rsidRPr="004C1B25">
        <w:rPr>
          <w:rFonts w:asciiTheme="majorHAnsi" w:hAnsiTheme="majorHAnsi" w:cstheme="majorHAnsi"/>
        </w:rPr>
        <w:t>, nakon čega se prikazuje kalendar za odabir opsega datuma prijave zahteva za akcizne dozvole.</w:t>
      </w:r>
    </w:p>
    <w:p w14:paraId="73DA016E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AA4BB0A" wp14:editId="2CA8543D">
            <wp:extent cx="5334000" cy="2984500"/>
            <wp:effectExtent l="19050" t="19050" r="19050" b="25400"/>
            <wp:docPr id="1941087820" name="Picture 4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87820" name="Picture 4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D75CB88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B0DC98A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početak opsega datuma podnošenja zahteva za akcizne dozvole.</w:t>
      </w:r>
    </w:p>
    <w:p w14:paraId="5AF9A89E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0B46753" wp14:editId="33ECB9B7">
            <wp:extent cx="5334000" cy="2990850"/>
            <wp:effectExtent l="19050" t="19050" r="19050" b="19050"/>
            <wp:docPr id="732592243" name="Picture 410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592243" name="Picture 410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C6AE69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Odabrati datum za kraj opsega datuma podnošenja zahteva za akcizne dozvole.</w:t>
      </w:r>
    </w:p>
    <w:p w14:paraId="7F1DB307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B9D5DCD" wp14:editId="7F243D69">
            <wp:extent cx="5334000" cy="2990850"/>
            <wp:effectExtent l="19050" t="19050" r="19050" b="19050"/>
            <wp:docPr id="1735203599" name="Picture 409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203599" name="Picture 409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16A1F4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F3F0437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da je lista zahteva za akcizne dozvole pretražena po unetom parametru pretrage.</w:t>
      </w:r>
    </w:p>
    <w:p w14:paraId="3F91A3D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C54F156" wp14:editId="51BB4463">
            <wp:extent cx="5334000" cy="2971800"/>
            <wp:effectExtent l="19050" t="19050" r="19050" b="19050"/>
            <wp:docPr id="798322349" name="Picture 4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322349" name="Picture 40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487F72" w14:textId="77777777" w:rsidR="000F74FE" w:rsidRPr="004C1B25" w:rsidRDefault="000F74FE" w:rsidP="007C6AEB">
      <w:pPr>
        <w:rPr>
          <w:rFonts w:asciiTheme="majorHAnsi" w:hAnsiTheme="majorHAnsi" w:cstheme="majorHAnsi"/>
        </w:rPr>
      </w:pPr>
    </w:p>
    <w:p w14:paraId="654E25A8" w14:textId="77777777" w:rsidR="000F74FE" w:rsidRPr="004C1B25" w:rsidRDefault="000F74FE" w:rsidP="007C6AE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20797CB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6" w:name="_Toc188527940"/>
      <w:r w:rsidRPr="004C1B25">
        <w:rPr>
          <w:rFonts w:asciiTheme="majorHAnsi" w:hAnsiTheme="majorHAnsi" w:cstheme="majorHAnsi"/>
        </w:rPr>
        <w:lastRenderedPageBreak/>
        <w:t>Pretraga liste zahteva za akcizne dozvole po vrsti proizvoda</w:t>
      </w:r>
      <w:bookmarkEnd w:id="76"/>
    </w:p>
    <w:p w14:paraId="7857009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3CBE8364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83B6322" wp14:editId="3956C8AC">
            <wp:extent cx="5334000" cy="2990850"/>
            <wp:effectExtent l="19050" t="19050" r="19050" b="19050"/>
            <wp:docPr id="183421275" name="Picture 4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1275" name="Picture 4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C35856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"Vrsta proizvoda"</w:t>
      </w:r>
      <w:r w:rsidRPr="004C1B25">
        <w:rPr>
          <w:rFonts w:asciiTheme="majorHAnsi" w:hAnsiTheme="majorHAnsi" w:cstheme="majorHAnsi"/>
        </w:rPr>
        <w:t xml:space="preserve"> nakon čega će se prikazati padajuća lista opcija sa vrstama proizvoda.</w:t>
      </w:r>
    </w:p>
    <w:p w14:paraId="2820C03F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15D4699" wp14:editId="026A4CCE">
            <wp:extent cx="5334000" cy="2984500"/>
            <wp:effectExtent l="19050" t="19050" r="19050" b="25400"/>
            <wp:docPr id="1194831070" name="Picture 4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831070" name="Picture 4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7C0509" w14:textId="77777777" w:rsidR="000F74FE" w:rsidRPr="004C1B25" w:rsidRDefault="000F74FE" w:rsidP="007C6AE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FD9DD12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"Duvanski proizvodi".</w:t>
      </w:r>
    </w:p>
    <w:p w14:paraId="5402DB39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11198F" wp14:editId="020E4890">
            <wp:extent cx="5334000" cy="2984500"/>
            <wp:effectExtent l="19050" t="19050" r="19050" b="25400"/>
            <wp:docPr id="746336726" name="Picture 4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336726" name="Picture 4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A0F1D3" w14:textId="77777777" w:rsidR="000F74FE" w:rsidRPr="004C1B25" w:rsidRDefault="000F74FE" w:rsidP="007C6AE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1569F682" w14:textId="77777777" w:rsidR="000F74FE" w:rsidRPr="004C1B25" w:rsidRDefault="000F74FE" w:rsidP="007C6AE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9027CF9" wp14:editId="6F81534B">
            <wp:extent cx="5334000" cy="2984500"/>
            <wp:effectExtent l="19050" t="19050" r="19050" b="25400"/>
            <wp:docPr id="108526947" name="Picture 4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6947" name="Picture 4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29E50" w14:textId="77777777" w:rsidR="000F74FE" w:rsidRPr="004C1B25" w:rsidRDefault="000F74FE" w:rsidP="007C6AE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42028AC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7" w:name="_Toc188527941"/>
      <w:r w:rsidRPr="004C1B25">
        <w:rPr>
          <w:rFonts w:asciiTheme="majorHAnsi" w:hAnsiTheme="majorHAnsi" w:cstheme="majorHAnsi"/>
        </w:rPr>
        <w:lastRenderedPageBreak/>
        <w:t>Pretraga liste zahteva za akcizne dozvole po broju rešenja</w:t>
      </w:r>
      <w:bookmarkEnd w:id="77"/>
      <w:r w:rsidRPr="004C1B25">
        <w:rPr>
          <w:rFonts w:asciiTheme="majorHAnsi" w:hAnsiTheme="majorHAnsi" w:cstheme="majorHAnsi"/>
        </w:rPr>
        <w:t xml:space="preserve"> </w:t>
      </w:r>
    </w:p>
    <w:p w14:paraId="70C51E81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55303AC4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F65584F" wp14:editId="7DF9B679">
            <wp:extent cx="5334000" cy="2990850"/>
            <wp:effectExtent l="19050" t="19050" r="19050" b="19050"/>
            <wp:docPr id="362227672" name="Picture 4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27672" name="Picture 4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4B4D71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"Broj rešenja".</w:t>
      </w:r>
    </w:p>
    <w:p w14:paraId="01E6B289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FDA2FBF" wp14:editId="2066B2E4">
            <wp:extent cx="5334000" cy="2984500"/>
            <wp:effectExtent l="19050" t="19050" r="19050" b="25400"/>
            <wp:docPr id="559909087" name="Picture 4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909087" name="Picture 4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5BD404" w14:textId="77777777" w:rsidR="000F74FE" w:rsidRPr="004C1B25" w:rsidRDefault="000F74FE" w:rsidP="00405F27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broj rešenja. U našem primeru unosimo </w:t>
      </w:r>
      <w:r w:rsidRPr="004C1B25">
        <w:rPr>
          <w:rStyle w:val="Strong"/>
          <w:rFonts w:asciiTheme="majorHAnsi" w:hAnsiTheme="majorHAnsi" w:cstheme="majorHAnsi"/>
        </w:rPr>
        <w:t>"OBNOVA 63".</w:t>
      </w:r>
    </w:p>
    <w:p w14:paraId="7FE1514D" w14:textId="77777777" w:rsidR="000F74FE" w:rsidRPr="004C1B25" w:rsidRDefault="000F74FE" w:rsidP="00405F27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01F9027C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zahteva za akcizne dozvole pretražena po unetom parametru pretrage.</w:t>
      </w:r>
    </w:p>
    <w:p w14:paraId="48E0FBA1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EE99C16" wp14:editId="0315C7DF">
            <wp:extent cx="5334000" cy="2971800"/>
            <wp:effectExtent l="19050" t="19050" r="19050" b="19050"/>
            <wp:docPr id="956135542" name="Picture 4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35542" name="Picture 4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222C4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C087F26" w14:textId="77777777" w:rsidR="000F74FE" w:rsidRPr="004C1B25" w:rsidRDefault="000F74FE" w:rsidP="000F74FE">
      <w:pPr>
        <w:pStyle w:val="Heading2"/>
        <w:numPr>
          <w:ilvl w:val="0"/>
          <w:numId w:val="29"/>
        </w:numPr>
        <w:rPr>
          <w:rFonts w:asciiTheme="majorHAnsi" w:hAnsiTheme="majorHAnsi" w:cstheme="majorHAnsi"/>
        </w:rPr>
      </w:pPr>
      <w:bookmarkStart w:id="78" w:name="_Toc188527942"/>
      <w:r w:rsidRPr="004C1B25">
        <w:rPr>
          <w:rFonts w:asciiTheme="majorHAnsi" w:hAnsiTheme="majorHAnsi" w:cstheme="majorHAnsi"/>
        </w:rPr>
        <w:lastRenderedPageBreak/>
        <w:t>Pretraga liste zahteva za akcizne dozvole po datumu važenja</w:t>
      </w:r>
      <w:bookmarkEnd w:id="78"/>
      <w:r w:rsidRPr="004C1B25">
        <w:rPr>
          <w:rFonts w:asciiTheme="majorHAnsi" w:hAnsiTheme="majorHAnsi" w:cstheme="majorHAnsi"/>
        </w:rPr>
        <w:t xml:space="preserve"> </w:t>
      </w:r>
    </w:p>
    <w:p w14:paraId="3D029DDC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"Lista zahteva".</w:t>
      </w:r>
    </w:p>
    <w:p w14:paraId="286EDE96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5A15B40" wp14:editId="4A368AA8">
            <wp:extent cx="5334000" cy="2990850"/>
            <wp:effectExtent l="19050" t="19050" r="19050" b="19050"/>
            <wp:docPr id="926193803" name="Picture 4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193803" name="Picture 42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05DD5EB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"Datum važenja"</w:t>
      </w:r>
      <w:r w:rsidRPr="004C1B25">
        <w:rPr>
          <w:rFonts w:asciiTheme="majorHAnsi" w:hAnsiTheme="majorHAnsi" w:cstheme="majorHAnsi"/>
        </w:rPr>
        <w:t>, nakon čega se prikazuje kalendar za odabir datuma važenja zahteva.</w:t>
      </w:r>
    </w:p>
    <w:p w14:paraId="6AE45F67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97228DF" wp14:editId="1B96C4B0">
            <wp:extent cx="5334000" cy="2971800"/>
            <wp:effectExtent l="19050" t="19050" r="19050" b="19050"/>
            <wp:docPr id="72880078" name="Picture 4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0078" name="Picture 42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62CD3C0" w14:textId="77777777" w:rsidR="000F74FE" w:rsidRPr="004C1B25" w:rsidRDefault="000F74FE" w:rsidP="00405F2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0C444CB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3. Odabrati datum za važenje zahteva.</w:t>
      </w:r>
    </w:p>
    <w:p w14:paraId="548FE3A1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20446F8" wp14:editId="79233FF4">
            <wp:extent cx="5334000" cy="2984500"/>
            <wp:effectExtent l="19050" t="19050" r="19050" b="25400"/>
            <wp:docPr id="1049257537" name="Picture 42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57537" name="Picture 421" descr="A screenshot of a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1C870F" w14:textId="77777777" w:rsidR="000F74FE" w:rsidRPr="004C1B25" w:rsidRDefault="000F74FE" w:rsidP="00405F27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zahteva za akcizne dozvole pretražena po unetom parametru pretrage.</w:t>
      </w:r>
    </w:p>
    <w:p w14:paraId="74760FAE" w14:textId="77777777" w:rsidR="000F74FE" w:rsidRPr="004C1B25" w:rsidRDefault="000F74FE" w:rsidP="00405F2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85965C2" wp14:editId="78A1A674">
            <wp:extent cx="5334000" cy="2971800"/>
            <wp:effectExtent l="19050" t="19050" r="19050" b="19050"/>
            <wp:docPr id="649328952" name="Picture 4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328952" name="Picture 4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44801E" w14:textId="77777777" w:rsidR="000F74FE" w:rsidRPr="004C1B25" w:rsidRDefault="000F74FE" w:rsidP="00405F27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EF3ED1F" w14:textId="415A01D1" w:rsidR="000F74FE" w:rsidRPr="004C1B25" w:rsidRDefault="000808FD" w:rsidP="00405F27">
      <w:pPr>
        <w:pStyle w:val="Heading1"/>
        <w:rPr>
          <w:rFonts w:asciiTheme="majorHAnsi" w:hAnsiTheme="majorHAnsi" w:cstheme="majorHAnsi"/>
        </w:rPr>
      </w:pPr>
      <w:bookmarkStart w:id="79" w:name="_Toc188527943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AKCIZNA SKLADIŠTA</w:t>
      </w:r>
      <w:bookmarkEnd w:id="79"/>
    </w:p>
    <w:p w14:paraId="3EDC793B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akcizna skladišta ima mogućnost podnošenja zahteva za izmenu, obnovu i prekid važenja akciznih dozvola za akcizna skladišta.</w:t>
      </w:r>
    </w:p>
    <w:p w14:paraId="2B23A467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ima mogućnost i uvida u istoriju zahteva i rešenja, kao i preuzimanja dodeljenih rešenja za akcizna skladišta.</w:t>
      </w:r>
    </w:p>
    <w:p w14:paraId="1166C056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0" w:name="_Toc188527944"/>
      <w:r w:rsidRPr="004C1B25">
        <w:rPr>
          <w:rFonts w:asciiTheme="majorHAnsi" w:hAnsiTheme="majorHAnsi" w:cstheme="majorHAnsi"/>
        </w:rPr>
        <w:t>Podnošenje zahteva za izmenu akcizne dozvole</w:t>
      </w:r>
      <w:bookmarkEnd w:id="80"/>
    </w:p>
    <w:p w14:paraId="2DED7092" w14:textId="4B2B18C9" w:rsidR="000F74FE" w:rsidRPr="004C1B2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090455E7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C7BAE51" wp14:editId="5FDB5521">
            <wp:extent cx="5334000" cy="2990850"/>
            <wp:effectExtent l="19050" t="19050" r="19050" b="19050"/>
            <wp:docPr id="79043198" name="Picture 4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3198" name="Picture 43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602FA0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0FC326" w14:textId="76E409E3" w:rsidR="000F74FE" w:rsidRPr="009159E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akcizno skladište kojem želimo da pristupimo. U našem primeru kliknuti na </w:t>
      </w:r>
      <w:r w:rsidR="009159E5">
        <w:rPr>
          <w:rStyle w:val="Strong"/>
          <w:rFonts w:asciiTheme="majorHAnsi" w:hAnsiTheme="majorHAnsi" w:cstheme="majorHAnsi"/>
          <w:b w:val="0"/>
          <w:bCs w:val="0"/>
        </w:rPr>
        <w:t>akciyno skladište iz liste.</w:t>
      </w:r>
    </w:p>
    <w:p w14:paraId="7EBE6137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C5DCEFE" wp14:editId="35DAD7B7">
            <wp:extent cx="5334000" cy="2984500"/>
            <wp:effectExtent l="19050" t="19050" r="19050" b="25400"/>
            <wp:docPr id="169220926" name="Picture 4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20926" name="Picture 43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8A48811" w14:textId="141B061B" w:rsidR="000F74FE" w:rsidRPr="004C1B2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"Izmeni".</w:t>
      </w:r>
    </w:p>
    <w:p w14:paraId="0B04F595" w14:textId="010B2C30" w:rsidR="000F74FE" w:rsidRPr="004C1B25" w:rsidRDefault="00BF29FC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4AAD899" wp14:editId="72C8DAA9">
            <wp:extent cx="5297662" cy="2964180"/>
            <wp:effectExtent l="0" t="0" r="0" b="7620"/>
            <wp:docPr id="1430550679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550679" name="Picture 29" descr="A screenshot of a computer&#10;&#10;Description automatically generated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531" cy="296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DFCD7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2E9A849" w14:textId="2850FB22" w:rsidR="000F74FE" w:rsidRPr="004C1B25" w:rsidRDefault="0011622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Za</w:t>
      </w:r>
      <w:r w:rsidR="000F74FE" w:rsidRPr="004C1B25">
        <w:rPr>
          <w:rFonts w:asciiTheme="majorHAnsi" w:hAnsiTheme="majorHAnsi" w:cstheme="majorHAnsi"/>
        </w:rPr>
        <w:t xml:space="preserve"> </w:t>
      </w:r>
      <w:r w:rsidR="000F74FE"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Tip objekta</w:t>
      </w:r>
      <w:r w:rsidR="000F74FE" w:rsidRPr="004C1B25">
        <w:rPr>
          <w:rStyle w:val="Strong"/>
          <w:rFonts w:asciiTheme="majorHAnsi" w:hAnsiTheme="majorHAnsi" w:cstheme="majorHAnsi"/>
        </w:rPr>
        <w:t>"</w:t>
      </w:r>
      <w:r>
        <w:rPr>
          <w:rFonts w:asciiTheme="majorHAnsi" w:hAnsiTheme="majorHAnsi" w:cstheme="majorHAnsi"/>
        </w:rPr>
        <w:t xml:space="preserve"> izabrati </w:t>
      </w:r>
      <w:r w:rsidR="00EA0116" w:rsidRPr="00EA0116">
        <w:rPr>
          <w:rFonts w:asciiTheme="majorHAnsi" w:hAnsiTheme="majorHAnsi" w:cstheme="majorHAnsi"/>
        </w:rPr>
        <w:t>Akcizno skladište</w:t>
      </w:r>
      <w:r w:rsidR="00EA0116">
        <w:rPr>
          <w:rFonts w:asciiTheme="majorHAnsi" w:hAnsiTheme="majorHAnsi" w:cstheme="majorHAnsi"/>
        </w:rPr>
        <w:t xml:space="preserve"> ili </w:t>
      </w:r>
      <w:r w:rsidR="00EA0116" w:rsidRPr="00EA0116">
        <w:rPr>
          <w:rFonts w:asciiTheme="majorHAnsi" w:hAnsiTheme="majorHAnsi" w:cstheme="majorHAnsi"/>
        </w:rPr>
        <w:t>Akcizno skladište-proizvodni pogon</w:t>
      </w:r>
      <w:r w:rsidR="000F74FE" w:rsidRPr="004C1B25">
        <w:rPr>
          <w:rFonts w:asciiTheme="majorHAnsi" w:hAnsiTheme="majorHAnsi" w:cstheme="majorHAnsi"/>
        </w:rPr>
        <w:t>.</w:t>
      </w:r>
    </w:p>
    <w:p w14:paraId="18E9CCBE" w14:textId="1CEB51FC" w:rsidR="000F74FE" w:rsidRPr="004C1B25" w:rsidRDefault="008A4F26" w:rsidP="009C648B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AB4E7B3" wp14:editId="32528475">
            <wp:extent cx="5330361" cy="2979420"/>
            <wp:effectExtent l="0" t="0" r="3810" b="0"/>
            <wp:docPr id="1070964553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64553" name="Picture 30" descr="A screenshot of a computer&#10;&#10;Description automatically generated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77" cy="29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4ECB" w14:textId="4641B551" w:rsidR="000F74FE" w:rsidRPr="004C1B25" w:rsidRDefault="00B866B6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  <w:r>
        <w:rPr>
          <w:rFonts w:asciiTheme="majorHAnsi" w:hAnsiTheme="majorHAnsi" w:cstheme="majorHAnsi"/>
        </w:rPr>
        <w:t xml:space="preserve"> </w:t>
      </w:r>
      <w:r w:rsidR="000F74FE"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="000F74FE" w:rsidRPr="004C1B25">
        <w:rPr>
          <w:rStyle w:val="Strong"/>
          <w:rFonts w:asciiTheme="majorHAnsi" w:hAnsiTheme="majorHAnsi" w:cstheme="majorHAnsi"/>
        </w:rPr>
        <w:t>"</w:t>
      </w:r>
      <w:r w:rsidR="005D4B28">
        <w:rPr>
          <w:rStyle w:val="Strong"/>
          <w:rFonts w:asciiTheme="majorHAnsi" w:hAnsiTheme="majorHAnsi" w:cstheme="majorHAnsi"/>
        </w:rPr>
        <w:t>Alkoholna</w:t>
      </w:r>
      <w:r w:rsidR="000F74FE" w:rsidRPr="004C1B25">
        <w:rPr>
          <w:rStyle w:val="Strong"/>
          <w:rFonts w:asciiTheme="majorHAnsi" w:hAnsiTheme="majorHAnsi" w:cstheme="majorHAnsi"/>
        </w:rPr>
        <w:t xml:space="preserve"> </w:t>
      </w:r>
      <w:r w:rsidR="005D4B28">
        <w:rPr>
          <w:rStyle w:val="Strong"/>
          <w:rFonts w:asciiTheme="majorHAnsi" w:hAnsiTheme="majorHAnsi" w:cstheme="majorHAnsi"/>
        </w:rPr>
        <w:t>pića</w:t>
      </w:r>
      <w:r w:rsidR="000F74FE" w:rsidRPr="004C1B25">
        <w:rPr>
          <w:rStyle w:val="Strong"/>
          <w:rFonts w:asciiTheme="majorHAnsi" w:hAnsiTheme="majorHAnsi" w:cstheme="majorHAnsi"/>
        </w:rPr>
        <w:t>".</w:t>
      </w:r>
    </w:p>
    <w:p w14:paraId="75BB9D4E" w14:textId="0A10B895" w:rsidR="000F74FE" w:rsidRPr="004C1B25" w:rsidRDefault="005D4B28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E85E826" wp14:editId="0F84ECD3">
            <wp:extent cx="5539585" cy="3093720"/>
            <wp:effectExtent l="0" t="0" r="4445" b="0"/>
            <wp:docPr id="1167663324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3324" name="Picture 31" descr="A screenshot of a computer&#10;&#10;Description automatically generated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772" cy="309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B831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333CF735" w14:textId="63DECCBB" w:rsidR="000F74FE" w:rsidRPr="004C1B25" w:rsidRDefault="000F74FE" w:rsidP="00A83B96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  <w:r w:rsidR="00311CDF" w:rsidRPr="00311CDF">
        <w:rPr>
          <w:rStyle w:val="Strong"/>
          <w:rFonts w:asciiTheme="majorHAnsi" w:hAnsiTheme="majorHAnsi" w:cstheme="majorHAnsi"/>
          <w:b w:val="0"/>
          <w:bCs w:val="0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5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0 karaktera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44E48A10" w14:textId="5EA895F0" w:rsidR="000F74FE" w:rsidRPr="004C1B25" w:rsidRDefault="00951D83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48CF3FB" wp14:editId="16308223">
            <wp:extent cx="5498652" cy="3070860"/>
            <wp:effectExtent l="0" t="0" r="6985" b="0"/>
            <wp:docPr id="123366068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068" name="Picture 32" descr="A screenshot of a computer&#10;&#10;Description automatically generated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593" cy="307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1718A" w14:textId="3B8EA606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0BFB34D2" w14:textId="34FC14B4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311CDF">
        <w:rPr>
          <w:rStyle w:val="Strong"/>
          <w:rFonts w:asciiTheme="majorHAnsi" w:hAnsiTheme="majorHAnsi" w:cstheme="majorHAnsi"/>
        </w:rPr>
        <w:t xml:space="preserve">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 xml:space="preserve">Ograničenje unosa za ovo polje je 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1</w:t>
      </w:r>
      <w:r w:rsidR="00311CDF">
        <w:rPr>
          <w:rStyle w:val="Strong"/>
          <w:rFonts w:asciiTheme="majorHAnsi" w:hAnsiTheme="majorHAnsi" w:cstheme="majorHAnsi"/>
          <w:b w:val="0"/>
          <w:bCs w:val="0"/>
        </w:rPr>
        <w:t>0 karaktera</w:t>
      </w:r>
    </w:p>
    <w:p w14:paraId="30E47323" w14:textId="1DD4A5B0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"10".</w:t>
      </w:r>
    </w:p>
    <w:p w14:paraId="41E672C0" w14:textId="5E718840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40CCFEA6" w14:textId="3B7D5443" w:rsidR="000F74FE" w:rsidRPr="004C1B25" w:rsidRDefault="00A11CA7" w:rsidP="000E4003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21653F3" wp14:editId="24F5FCBF">
            <wp:extent cx="5626431" cy="3147060"/>
            <wp:effectExtent l="0" t="0" r="0" b="0"/>
            <wp:docPr id="1137857032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57032" name="Picture 33" descr="A screenshot of a computer&#10;&#10;Description automatically generated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465" cy="31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20A69" w14:textId="4918B21D" w:rsidR="00C14C1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611DA390" w14:textId="6CCA9294" w:rsidR="000F74FE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32662071" w14:textId="77777777" w:rsidR="00C14C15" w:rsidRDefault="00C14C15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U slučaju izmene dokumenata sva izmenjena dokumenta treba da budu ponovo podnešena :</w:t>
      </w:r>
    </w:p>
    <w:p w14:paraId="12F75F74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0A186317" w14:textId="7B648AD9" w:rsidR="0004146B" w:rsidRDefault="0004146B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371594CC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51FA1DAA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0350EE82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4D662B65" w14:textId="5044A250" w:rsidR="000F74FE" w:rsidRPr="00C14C15" w:rsidRDefault="00C14C15" w:rsidP="00C14C1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</w:p>
    <w:p w14:paraId="55C0930E" w14:textId="45E30C25" w:rsidR="000F74FE" w:rsidRPr="004C1B25" w:rsidRDefault="000F74FE" w:rsidP="00C14C15">
      <w:pPr>
        <w:pStyle w:val="NormalWeb"/>
        <w:numPr>
          <w:ilvl w:val="0"/>
          <w:numId w:val="12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Pr="004C1B25">
        <w:rPr>
          <w:rFonts w:asciiTheme="majorHAnsi" w:hAnsiTheme="majorHAnsi" w:cstheme="majorHAnsi"/>
        </w:rPr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biti podnet.</w:t>
      </w:r>
    </w:p>
    <w:p w14:paraId="57D6665D" w14:textId="77777777" w:rsidR="000F74FE" w:rsidRPr="004C1B25" w:rsidRDefault="000F74FE" w:rsidP="000E4003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F94B2DD" wp14:editId="669EAB90">
            <wp:extent cx="5334000" cy="2984500"/>
            <wp:effectExtent l="19050" t="19050" r="19050" b="25400"/>
            <wp:docPr id="1436327436" name="Picture 4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7436" name="Picture 4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21D54D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800CACE" w14:textId="77777777" w:rsidR="000F74FE" w:rsidRPr="004C1B25" w:rsidRDefault="000F74FE" w:rsidP="000F74FE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1" w:name="_Toc188527945"/>
      <w:r w:rsidRPr="004C1B25">
        <w:rPr>
          <w:rFonts w:asciiTheme="majorHAnsi" w:hAnsiTheme="majorHAnsi" w:cstheme="majorHAnsi"/>
        </w:rPr>
        <w:lastRenderedPageBreak/>
        <w:t>Podnošenje zahteva za obnovu akcizne dozvole</w:t>
      </w:r>
      <w:bookmarkEnd w:id="81"/>
    </w:p>
    <w:p w14:paraId="617126E3" w14:textId="1223A121" w:rsidR="000F74FE" w:rsidRPr="004C1B25" w:rsidRDefault="000F74FE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4CEDBB70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28A700" wp14:editId="629B9638">
            <wp:extent cx="5334000" cy="2990850"/>
            <wp:effectExtent l="19050" t="19050" r="19050" b="19050"/>
            <wp:docPr id="1340496899" name="Picture 4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496899" name="Picture 45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3CA3E2" w14:textId="2EB88DE5" w:rsidR="000F74FE" w:rsidRPr="004C1B25" w:rsidRDefault="000F74FE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akcizno skladište kojem želimo da pristupimo. U našem primeru kliknuti </w:t>
      </w:r>
      <w:r w:rsidR="00C776A7">
        <w:rPr>
          <w:rFonts w:asciiTheme="majorHAnsi" w:hAnsiTheme="majorHAnsi" w:cstheme="majorHAnsi"/>
        </w:rPr>
        <w:t>akcizno skladište iz liste.</w:t>
      </w:r>
    </w:p>
    <w:p w14:paraId="4C67FA08" w14:textId="77777777" w:rsidR="000F74FE" w:rsidRPr="004C1B25" w:rsidRDefault="000F74FE" w:rsidP="00280277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5DEDFDA" wp14:editId="523E6B30">
            <wp:extent cx="5334000" cy="2984500"/>
            <wp:effectExtent l="19050" t="19050" r="19050" b="25400"/>
            <wp:docPr id="812736252" name="Picture 45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736252" name="Picture 45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BEFD215" w14:textId="77777777" w:rsidR="000F74FE" w:rsidRPr="004C1B25" w:rsidRDefault="000F74FE" w:rsidP="00280277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A5B4CEA" w14:textId="7168D1C0" w:rsidR="000F74FE" w:rsidRPr="004C1B25" w:rsidRDefault="000F74FE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"Obnovi".</w:t>
      </w:r>
    </w:p>
    <w:p w14:paraId="2BA28C51" w14:textId="1110DBCB" w:rsidR="000F74FE" w:rsidRPr="004C1B25" w:rsidRDefault="00872A30" w:rsidP="00280277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ECCB471" wp14:editId="0E56DC1D">
            <wp:extent cx="5427399" cy="3031067"/>
            <wp:effectExtent l="0" t="0" r="1905" b="0"/>
            <wp:docPr id="1441966015" name="Picture 3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66015" name="Picture 34" descr="A screenshot of a computer&#10;&#10;Description automatically generated"/>
                    <pic:cNvPicPr/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113" cy="303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2C147" w14:textId="689FF7D2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Za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Tip objekta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Fonts w:asciiTheme="majorHAnsi" w:hAnsiTheme="majorHAnsi" w:cstheme="majorHAnsi"/>
        </w:rPr>
        <w:t xml:space="preserve"> izabrati </w:t>
      </w:r>
      <w:r w:rsidRPr="00EA0116">
        <w:rPr>
          <w:rFonts w:asciiTheme="majorHAnsi" w:hAnsiTheme="majorHAnsi" w:cstheme="majorHAnsi"/>
        </w:rPr>
        <w:t>Akcizno skladište</w:t>
      </w:r>
      <w:r>
        <w:rPr>
          <w:rFonts w:asciiTheme="majorHAnsi" w:hAnsiTheme="majorHAnsi" w:cstheme="majorHAnsi"/>
        </w:rPr>
        <w:t xml:space="preserve"> ili </w:t>
      </w:r>
      <w:r w:rsidRPr="00EA0116">
        <w:rPr>
          <w:rFonts w:asciiTheme="majorHAnsi" w:hAnsiTheme="majorHAnsi" w:cstheme="majorHAnsi"/>
        </w:rPr>
        <w:t>Akcizno skladište-proizvodni pogon</w:t>
      </w:r>
      <w:r w:rsidRPr="004C1B25">
        <w:rPr>
          <w:rFonts w:asciiTheme="majorHAnsi" w:hAnsiTheme="majorHAnsi" w:cstheme="majorHAnsi"/>
        </w:rPr>
        <w:t>.</w:t>
      </w:r>
    </w:p>
    <w:p w14:paraId="382DB6A8" w14:textId="55267EEC" w:rsidR="009C3454" w:rsidRDefault="00C7664F" w:rsidP="009C3454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F86101A" wp14:editId="352492CF">
            <wp:extent cx="5330361" cy="2979420"/>
            <wp:effectExtent l="0" t="0" r="3810" b="0"/>
            <wp:docPr id="1951265922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64553" name="Picture 30" descr="A screenshot of a computer&#10;&#10;Description automatically generated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77" cy="29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EDF39" w14:textId="03DEA720" w:rsidR="00C7664F" w:rsidRPr="009C3454" w:rsidRDefault="009C3454" w:rsidP="009C3454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4CC51A28" w14:textId="0AFFF825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  <w:r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Alkoholna</w:t>
      </w:r>
      <w:r w:rsidRPr="004C1B25">
        <w:rPr>
          <w:rStyle w:val="Strong"/>
          <w:rFonts w:asciiTheme="majorHAnsi" w:hAnsiTheme="majorHAnsi" w:cstheme="majorHAnsi"/>
        </w:rPr>
        <w:t xml:space="preserve"> </w:t>
      </w:r>
      <w:r>
        <w:rPr>
          <w:rStyle w:val="Strong"/>
          <w:rFonts w:asciiTheme="majorHAnsi" w:hAnsiTheme="majorHAnsi" w:cstheme="majorHAnsi"/>
        </w:rPr>
        <w:t>pića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4089432D" w14:textId="77777777" w:rsidR="00C7664F" w:rsidRPr="004C1B25" w:rsidRDefault="00C7664F" w:rsidP="009C3454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720E61D" wp14:editId="2428DB5A">
            <wp:extent cx="5539585" cy="3093720"/>
            <wp:effectExtent l="0" t="0" r="4445" b="0"/>
            <wp:docPr id="1526618127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3324" name="Picture 31" descr="A screenshot of a computer&#10;&#10;Description automatically generated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772" cy="309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15EF5" w14:textId="3F9AEF5C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5EA4D410" w14:textId="77777777" w:rsidR="00C7664F" w:rsidRPr="004C1B25" w:rsidRDefault="00C7664F" w:rsidP="009C3454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E73C5FD" wp14:editId="4A7F60E3">
            <wp:extent cx="5498652" cy="3070860"/>
            <wp:effectExtent l="0" t="0" r="6985" b="0"/>
            <wp:docPr id="1974123092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068" name="Picture 32" descr="A screenshot of a computer&#10;&#10;Description automatically generated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593" cy="307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85BB3" w14:textId="6354BF15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3887BCF9" w14:textId="1E16CCDE" w:rsidR="009C3454" w:rsidRDefault="00C7664F" w:rsidP="009C3454">
      <w:pPr>
        <w:pStyle w:val="NormalWeb"/>
        <w:numPr>
          <w:ilvl w:val="0"/>
          <w:numId w:val="90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 w:rsidR="009C3454">
        <w:rPr>
          <w:rFonts w:asciiTheme="majorHAnsi" w:hAnsiTheme="majorHAnsi" w:cstheme="majorHAnsi"/>
        </w:rPr>
        <w:t xml:space="preserve"> </w:t>
      </w:r>
      <w:r w:rsidRPr="009C3454">
        <w:rPr>
          <w:rFonts w:asciiTheme="majorHAnsi" w:hAnsiTheme="majorHAnsi" w:cstheme="majorHAnsi"/>
        </w:rPr>
        <w:t xml:space="preserve">U polje za unos uneti </w:t>
      </w:r>
      <w:r w:rsidRPr="009C3454">
        <w:rPr>
          <w:rStyle w:val="Strong"/>
          <w:rFonts w:asciiTheme="majorHAnsi" w:hAnsiTheme="majorHAnsi" w:cstheme="majorHAnsi"/>
        </w:rPr>
        <w:t>"10".</w:t>
      </w:r>
    </w:p>
    <w:p w14:paraId="0F1B1C3B" w14:textId="1433A0DB" w:rsidR="00C7664F" w:rsidRPr="009C3454" w:rsidRDefault="009C3454" w:rsidP="009C3454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4A6976D2" w14:textId="51DC4873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4B003260" w14:textId="77777777" w:rsidR="00C7664F" w:rsidRPr="004C1B25" w:rsidRDefault="00C7664F" w:rsidP="009C3454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3B4C679" wp14:editId="192ED9EA">
            <wp:extent cx="5626431" cy="3147060"/>
            <wp:effectExtent l="0" t="0" r="0" b="0"/>
            <wp:docPr id="85187641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57032" name="Picture 33" descr="A screenshot of a computer&#10;&#10;Description automatically generated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465" cy="31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21C81" w14:textId="21724335" w:rsidR="00C7664F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38CEBD87" w14:textId="77777777" w:rsidR="00C14C15" w:rsidRDefault="00C14C15" w:rsidP="00C14C15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 slučaju izmene dokumenata sva izmenjena dokumenta treba da budu ponovo podnešena :</w:t>
      </w:r>
    </w:p>
    <w:p w14:paraId="6E49AA8C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4F080BEE" w14:textId="2E0B856A" w:rsidR="0004146B" w:rsidRDefault="0004146B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zahtev za naftne derivate</w:t>
      </w:r>
    </w:p>
    <w:p w14:paraId="1B20BA24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5191C587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6053ACB3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6F3AAB69" w14:textId="20E8FC2B" w:rsidR="00C14C15" w:rsidRDefault="00C14C15" w:rsidP="00C14C15">
      <w:pPr>
        <w:pStyle w:val="NormalWeb"/>
        <w:ind w:firstLine="36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</w:p>
    <w:p w14:paraId="0092F5B6" w14:textId="28F2416D" w:rsidR="00C14C15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0CEC5A55" w14:textId="7A43D76F" w:rsidR="00C7664F" w:rsidRPr="004C1B25" w:rsidRDefault="00C7664F" w:rsidP="009C3454">
      <w:pPr>
        <w:pStyle w:val="NormalWeb"/>
        <w:numPr>
          <w:ilvl w:val="0"/>
          <w:numId w:val="90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Pr="004C1B25">
        <w:rPr>
          <w:rFonts w:asciiTheme="majorHAnsi" w:hAnsiTheme="majorHAnsi" w:cstheme="majorHAnsi"/>
        </w:rPr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biti podnet.</w:t>
      </w:r>
    </w:p>
    <w:p w14:paraId="62521DB5" w14:textId="77777777" w:rsidR="00C7664F" w:rsidRPr="004C1B25" w:rsidRDefault="00C7664F" w:rsidP="009C345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6AA433" wp14:editId="63F6A047">
            <wp:extent cx="5610158" cy="3139017"/>
            <wp:effectExtent l="19050" t="19050" r="10160" b="23495"/>
            <wp:docPr id="2033615196" name="Picture 4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7436" name="Picture 4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16" cy="314044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4A96C1" w14:textId="77777777" w:rsidR="00C7664F" w:rsidRPr="00C7664F" w:rsidRDefault="00C7664F" w:rsidP="009C3454">
      <w:pPr>
        <w:pStyle w:val="ListParagraph"/>
        <w:numPr>
          <w:ilvl w:val="0"/>
          <w:numId w:val="90"/>
        </w:numPr>
        <w:rPr>
          <w:rFonts w:asciiTheme="majorHAnsi" w:hAnsiTheme="majorHAnsi" w:cstheme="majorHAnsi"/>
        </w:rPr>
      </w:pPr>
      <w:r w:rsidRPr="00C7664F">
        <w:rPr>
          <w:rFonts w:asciiTheme="majorHAnsi" w:hAnsiTheme="majorHAnsi" w:cstheme="majorHAnsi"/>
        </w:rPr>
        <w:br w:type="page"/>
      </w:r>
    </w:p>
    <w:p w14:paraId="6C62CCA4" w14:textId="76A5A01B" w:rsidR="000F74FE" w:rsidRPr="004C1B25" w:rsidRDefault="000F74FE" w:rsidP="00397071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2" w:name="_Toc188527946"/>
      <w:r w:rsidRPr="004C1B25">
        <w:rPr>
          <w:rFonts w:asciiTheme="majorHAnsi" w:hAnsiTheme="majorHAnsi" w:cstheme="majorHAnsi"/>
        </w:rPr>
        <w:lastRenderedPageBreak/>
        <w:t>Podnošenje zahteva za prekid važenja akcizne dozvole</w:t>
      </w:r>
      <w:bookmarkEnd w:id="82"/>
    </w:p>
    <w:p w14:paraId="2551A212" w14:textId="29D12719" w:rsidR="000F74FE" w:rsidRPr="004C1B25" w:rsidRDefault="000F74FE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47C354FF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3100AC3" wp14:editId="09799E0E">
            <wp:extent cx="5334000" cy="2990850"/>
            <wp:effectExtent l="19050" t="19050" r="19050" b="19050"/>
            <wp:docPr id="892405690" name="Picture 4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05690" name="Picture 47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A086EA" w14:textId="0A5F8339" w:rsidR="000F74FE" w:rsidRPr="00C776A7" w:rsidRDefault="000F74FE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Kliknuti na akcizno skladište kojem želimo da pristupimo. U našem primeru kliknuti </w:t>
      </w:r>
      <w:r w:rsidRPr="00C776A7">
        <w:rPr>
          <w:rFonts w:asciiTheme="majorHAnsi" w:hAnsiTheme="majorHAnsi" w:cstheme="majorHAnsi"/>
          <w:b/>
          <w:bCs/>
        </w:rPr>
        <w:t xml:space="preserve">na </w:t>
      </w:r>
      <w:r w:rsidR="00C776A7" w:rsidRPr="00C776A7">
        <w:rPr>
          <w:rStyle w:val="Strong"/>
          <w:rFonts w:asciiTheme="majorHAnsi" w:hAnsiTheme="majorHAnsi" w:cstheme="majorHAnsi"/>
          <w:b w:val="0"/>
          <w:bCs w:val="0"/>
        </w:rPr>
        <w:t>akcizno skladište iz liste</w:t>
      </w:r>
      <w:r w:rsidR="00C776A7">
        <w:rPr>
          <w:rStyle w:val="Strong"/>
          <w:rFonts w:asciiTheme="majorHAnsi" w:hAnsiTheme="majorHAnsi" w:cstheme="majorHAnsi"/>
          <w:b w:val="0"/>
          <w:bCs w:val="0"/>
        </w:rPr>
        <w:t>.</w:t>
      </w:r>
    </w:p>
    <w:p w14:paraId="48649566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9B12FF1" wp14:editId="3D88F483">
            <wp:extent cx="5334000" cy="2984500"/>
            <wp:effectExtent l="19050" t="19050" r="19050" b="25400"/>
            <wp:docPr id="843116232" name="Picture 4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16232" name="Picture 47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5C45474" w14:textId="77777777" w:rsidR="000F74FE" w:rsidRPr="004C1B25" w:rsidRDefault="000F74FE" w:rsidP="00EA1DCF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7E8BD48" w14:textId="4B04F46A" w:rsidR="000F74FE" w:rsidRPr="004C1B25" w:rsidRDefault="000F74FE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Odabrati opciju </w:t>
      </w:r>
      <w:r w:rsidRPr="004C1B25">
        <w:rPr>
          <w:rStyle w:val="Strong"/>
          <w:rFonts w:asciiTheme="majorHAnsi" w:hAnsiTheme="majorHAnsi" w:cstheme="majorHAnsi"/>
        </w:rPr>
        <w:t>"Prekid važenja".</w:t>
      </w:r>
    </w:p>
    <w:p w14:paraId="66B25682" w14:textId="063D5A59" w:rsidR="000F74FE" w:rsidRDefault="00230A73" w:rsidP="00EA1DCF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ABFA972" wp14:editId="2170E296">
            <wp:extent cx="5472880" cy="3056467"/>
            <wp:effectExtent l="0" t="0" r="0" b="0"/>
            <wp:docPr id="1236713597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713597" name="Picture 35" descr="A screenshot of a computer&#10;&#10;Description automatically generated"/>
                    <pic:cNvPicPr/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707" cy="306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748D0" w14:textId="71F13C15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Za</w:t>
      </w:r>
      <w:r w:rsidRPr="004C1B25">
        <w:rPr>
          <w:rFonts w:asciiTheme="majorHAnsi" w:hAnsiTheme="majorHAnsi" w:cstheme="majorHAnsi"/>
        </w:rPr>
        <w:t xml:space="preserve">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Tip objekta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Fonts w:asciiTheme="majorHAnsi" w:hAnsiTheme="majorHAnsi" w:cstheme="majorHAnsi"/>
        </w:rPr>
        <w:t xml:space="preserve"> izabrati </w:t>
      </w:r>
      <w:r w:rsidRPr="00EA0116">
        <w:rPr>
          <w:rFonts w:asciiTheme="majorHAnsi" w:hAnsiTheme="majorHAnsi" w:cstheme="majorHAnsi"/>
        </w:rPr>
        <w:t>Akcizno skladište</w:t>
      </w:r>
      <w:r>
        <w:rPr>
          <w:rFonts w:asciiTheme="majorHAnsi" w:hAnsiTheme="majorHAnsi" w:cstheme="majorHAnsi"/>
        </w:rPr>
        <w:t xml:space="preserve"> ili </w:t>
      </w:r>
      <w:r w:rsidRPr="00EA0116">
        <w:rPr>
          <w:rFonts w:asciiTheme="majorHAnsi" w:hAnsiTheme="majorHAnsi" w:cstheme="majorHAnsi"/>
        </w:rPr>
        <w:t>Akcizno skladište-proizvodni pogon</w:t>
      </w:r>
      <w:r w:rsidRPr="004C1B25">
        <w:rPr>
          <w:rFonts w:asciiTheme="majorHAnsi" w:hAnsiTheme="majorHAnsi" w:cstheme="majorHAnsi"/>
        </w:rPr>
        <w:t>.</w:t>
      </w:r>
    </w:p>
    <w:p w14:paraId="7C3159D5" w14:textId="77777777" w:rsidR="007556CA" w:rsidRDefault="007556CA" w:rsidP="007556CA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BCE1F13" wp14:editId="5D8B0014">
            <wp:extent cx="5330361" cy="2979420"/>
            <wp:effectExtent l="0" t="0" r="3810" b="0"/>
            <wp:docPr id="421357404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964553" name="Picture 30" descr="A screenshot of a computer&#10;&#10;Description automatically generated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077" cy="29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02D67" w14:textId="77777777" w:rsidR="007556CA" w:rsidRPr="009C3454" w:rsidRDefault="007556CA" w:rsidP="007556CA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AEA86FB" w14:textId="2D7D21AA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</w:t>
      </w:r>
      <w:r w:rsidRPr="004C1B25">
        <w:rPr>
          <w:rStyle w:val="Strong"/>
          <w:rFonts w:asciiTheme="majorHAnsi" w:hAnsiTheme="majorHAnsi" w:cstheme="majorHAnsi"/>
        </w:rPr>
        <w:t>"Vrsta akciznog proizvoda koji će se proizvoditi i smeštati u skladište"</w:t>
      </w:r>
      <w:r w:rsidRPr="004C1B25">
        <w:rPr>
          <w:rFonts w:asciiTheme="majorHAnsi" w:hAnsiTheme="majorHAnsi" w:cstheme="majorHAnsi"/>
        </w:rPr>
        <w:t>, nakon čega se prikazuje padajuća lista opcija proizvoda.</w:t>
      </w:r>
      <w:r>
        <w:rPr>
          <w:rFonts w:asciiTheme="majorHAnsi" w:hAnsiTheme="majorHAnsi" w:cstheme="majorHAnsi"/>
        </w:rPr>
        <w:t xml:space="preserve"> </w:t>
      </w:r>
      <w:r w:rsidRPr="004C1B25">
        <w:rPr>
          <w:rFonts w:asciiTheme="majorHAnsi" w:hAnsiTheme="majorHAnsi" w:cstheme="majorHAnsi"/>
        </w:rPr>
        <w:t xml:space="preserve">U padajućoj listi opcija za naš primer odabrati opciju </w:t>
      </w:r>
      <w:r w:rsidRPr="004C1B25">
        <w:rPr>
          <w:rStyle w:val="Strong"/>
          <w:rFonts w:asciiTheme="majorHAnsi" w:hAnsiTheme="majorHAnsi" w:cstheme="majorHAnsi"/>
        </w:rPr>
        <w:t>"</w:t>
      </w:r>
      <w:r>
        <w:rPr>
          <w:rStyle w:val="Strong"/>
          <w:rFonts w:asciiTheme="majorHAnsi" w:hAnsiTheme="majorHAnsi" w:cstheme="majorHAnsi"/>
        </w:rPr>
        <w:t>Alkoholna</w:t>
      </w:r>
      <w:r w:rsidRPr="004C1B25">
        <w:rPr>
          <w:rStyle w:val="Strong"/>
          <w:rFonts w:asciiTheme="majorHAnsi" w:hAnsiTheme="majorHAnsi" w:cstheme="majorHAnsi"/>
        </w:rPr>
        <w:t xml:space="preserve"> </w:t>
      </w:r>
      <w:r>
        <w:rPr>
          <w:rStyle w:val="Strong"/>
          <w:rFonts w:asciiTheme="majorHAnsi" w:hAnsiTheme="majorHAnsi" w:cstheme="majorHAnsi"/>
        </w:rPr>
        <w:t>pića</w:t>
      </w:r>
      <w:r w:rsidRPr="004C1B25">
        <w:rPr>
          <w:rStyle w:val="Strong"/>
          <w:rFonts w:asciiTheme="majorHAnsi" w:hAnsiTheme="majorHAnsi" w:cstheme="majorHAnsi"/>
        </w:rPr>
        <w:t>".</w:t>
      </w:r>
    </w:p>
    <w:p w14:paraId="12493EBA" w14:textId="77777777" w:rsidR="007556CA" w:rsidRPr="004C1B25" w:rsidRDefault="007556CA" w:rsidP="007556CA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88EF9ED" wp14:editId="6016B9D6">
            <wp:extent cx="5539585" cy="3093720"/>
            <wp:effectExtent l="0" t="0" r="4445" b="0"/>
            <wp:docPr id="1828101490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3324" name="Picture 31" descr="A screenshot of a computer&#10;&#10;Description automatically generated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772" cy="309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81CA5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"Ulica".</w:t>
      </w:r>
    </w:p>
    <w:p w14:paraId="2F6FACD3" w14:textId="77777777" w:rsidR="007556CA" w:rsidRPr="004C1B25" w:rsidRDefault="007556CA" w:rsidP="007556CA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2E41E2F" wp14:editId="6466C9F0">
            <wp:extent cx="5498652" cy="3070860"/>
            <wp:effectExtent l="0" t="0" r="6985" b="0"/>
            <wp:docPr id="2110694676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068" name="Picture 32" descr="A screenshot of a computer&#10;&#10;Description automatically generated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593" cy="307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EE0C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  <w:b/>
          <w:bCs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"Beogradska".</w:t>
      </w:r>
    </w:p>
    <w:p w14:paraId="17CA2292" w14:textId="77777777" w:rsidR="007556CA" w:rsidRDefault="007556CA" w:rsidP="007556CA">
      <w:pPr>
        <w:pStyle w:val="NormalWeb"/>
        <w:numPr>
          <w:ilvl w:val="0"/>
          <w:numId w:val="92"/>
        </w:numPr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"Broj".</w:t>
      </w:r>
      <w:r>
        <w:rPr>
          <w:rFonts w:asciiTheme="majorHAnsi" w:hAnsiTheme="majorHAnsi" w:cstheme="majorHAnsi"/>
        </w:rPr>
        <w:t xml:space="preserve"> </w:t>
      </w:r>
      <w:r w:rsidRPr="009C3454">
        <w:rPr>
          <w:rFonts w:asciiTheme="majorHAnsi" w:hAnsiTheme="majorHAnsi" w:cstheme="majorHAnsi"/>
        </w:rPr>
        <w:t xml:space="preserve">U polje za unos uneti </w:t>
      </w:r>
      <w:r w:rsidRPr="009C3454">
        <w:rPr>
          <w:rStyle w:val="Strong"/>
          <w:rFonts w:asciiTheme="majorHAnsi" w:hAnsiTheme="majorHAnsi" w:cstheme="majorHAnsi"/>
        </w:rPr>
        <w:t>"10".</w:t>
      </w:r>
    </w:p>
    <w:p w14:paraId="409CF735" w14:textId="77777777" w:rsidR="007556CA" w:rsidRPr="009C3454" w:rsidRDefault="007556CA" w:rsidP="007556CA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60C4809F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"Količina uskladištenih proizvoda na zalihama u prostoru".</w:t>
      </w:r>
    </w:p>
    <w:p w14:paraId="6D8741D4" w14:textId="77777777" w:rsidR="007556CA" w:rsidRPr="004C1B25" w:rsidRDefault="007556CA" w:rsidP="007556CA">
      <w:pPr>
        <w:pStyle w:val="scribe-screenshot-container"/>
        <w:ind w:left="72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65DE65C" wp14:editId="6B5B4005">
            <wp:extent cx="5626431" cy="3147060"/>
            <wp:effectExtent l="0" t="0" r="0" b="0"/>
            <wp:docPr id="176269658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57032" name="Picture 33" descr="A screenshot of a computer&#10;&#10;Description automatically generated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465" cy="31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55BB2" w14:textId="77777777" w:rsidR="007556CA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U polje za unos uneti </w:t>
      </w:r>
      <w:r w:rsidRPr="004C1B25">
        <w:rPr>
          <w:rStyle w:val="Strong"/>
          <w:rFonts w:asciiTheme="majorHAnsi" w:hAnsiTheme="majorHAnsi" w:cstheme="majorHAnsi"/>
        </w:rPr>
        <w:t>"10</w:t>
      </w:r>
      <w:r w:rsidRPr="004C1B25">
        <w:rPr>
          <w:rFonts w:asciiTheme="majorHAnsi" w:hAnsiTheme="majorHAnsi" w:cstheme="majorHAnsi"/>
        </w:rPr>
        <w:t>".</w:t>
      </w:r>
    </w:p>
    <w:p w14:paraId="030927ED" w14:textId="77777777" w:rsidR="00C14C15" w:rsidRDefault="00C14C15" w:rsidP="00C14C15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 slučaju izmene dokumenata sva izmenjena dokumenta treba da budu ponovo podnešena :</w:t>
      </w:r>
    </w:p>
    <w:p w14:paraId="114D576A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vlasništvu/zakupu</w:t>
      </w:r>
    </w:p>
    <w:p w14:paraId="173114BD" w14:textId="032D21E7" w:rsidR="0004146B" w:rsidRDefault="0004146B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04146B">
        <w:rPr>
          <w:rFonts w:asciiTheme="majorHAnsi" w:hAnsiTheme="majorHAnsi" w:cstheme="majorHAnsi"/>
        </w:rPr>
        <w:t>Odobrenje od strane organa nadležnog za mere za korišćenje mernog uređaja je obavezno samo za obveznike koji podnose za naftne derivate</w:t>
      </w:r>
    </w:p>
    <w:p w14:paraId="5F1F2658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Krivični postupak protiv odgovornog lica</w:t>
      </w:r>
    </w:p>
    <w:p w14:paraId="490EEE96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Dokaz o izvršenom popisu akciznih proizvoda</w:t>
      </w:r>
    </w:p>
    <w:p w14:paraId="5CE3CA8E" w14:textId="77777777" w:rsidR="00C14C15" w:rsidRDefault="00C14C15" w:rsidP="00C14C15">
      <w:pPr>
        <w:pStyle w:val="NormalWeb"/>
        <w:numPr>
          <w:ilvl w:val="0"/>
          <w:numId w:val="93"/>
        </w:numPr>
        <w:rPr>
          <w:rFonts w:asciiTheme="majorHAnsi" w:hAnsiTheme="majorHAnsi" w:cstheme="majorHAnsi"/>
        </w:rPr>
      </w:pPr>
      <w:r w:rsidRPr="00EB5EEA">
        <w:rPr>
          <w:rFonts w:asciiTheme="majorHAnsi" w:hAnsiTheme="majorHAnsi" w:cstheme="majorHAnsi"/>
        </w:rPr>
        <w:t>Postupak stečaja ili likvidacije</w:t>
      </w:r>
    </w:p>
    <w:p w14:paraId="44C635C2" w14:textId="3F40633B" w:rsidR="00C14C15" w:rsidRDefault="00C14C15" w:rsidP="00C14C15">
      <w:pPr>
        <w:pStyle w:val="NormalWeb"/>
        <w:ind w:firstLine="360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b/>
          <w:bCs/>
          <w:color w:val="FF0000"/>
        </w:rPr>
        <w:t>Napomena:</w:t>
      </w:r>
      <w:r w:rsidRPr="004C1B25">
        <w:rPr>
          <w:rFonts w:asciiTheme="majorHAnsi" w:hAnsiTheme="majorHAnsi" w:cstheme="majorHAnsi"/>
          <w:color w:val="FF0000"/>
        </w:rPr>
        <w:t xml:space="preserve"> </w:t>
      </w:r>
      <w:r w:rsidRPr="00EB5EEA">
        <w:rPr>
          <w:rFonts w:asciiTheme="majorHAnsi" w:hAnsiTheme="majorHAnsi" w:cstheme="majorHAnsi"/>
        </w:rPr>
        <w:t>Maksimalna veličina priloženih fajlova je 20MB (pojedinačno i zbirno).</w:t>
      </w:r>
    </w:p>
    <w:p w14:paraId="487EB05B" w14:textId="3BEE7F91" w:rsidR="00C14C15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77CBBB44" w14:textId="77777777" w:rsidR="007556CA" w:rsidRPr="004C1B25" w:rsidRDefault="007556CA" w:rsidP="007556CA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"Podatak o mernim uređajima".</w:t>
      </w:r>
      <w:r w:rsidRPr="004C1B25">
        <w:rPr>
          <w:rFonts w:asciiTheme="majorHAnsi" w:hAnsiTheme="majorHAnsi" w:cstheme="majorHAnsi"/>
        </w:rPr>
        <w:t xml:space="preserve">26. Kliknuti na dugme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biti podnet.</w:t>
      </w:r>
    </w:p>
    <w:p w14:paraId="06F75B1D" w14:textId="787139DE" w:rsidR="007556CA" w:rsidRPr="00480FFE" w:rsidRDefault="007556CA" w:rsidP="00C14C1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6B3EF89" wp14:editId="5FF92E03">
            <wp:extent cx="5610158" cy="3139017"/>
            <wp:effectExtent l="19050" t="19050" r="10160" b="23495"/>
            <wp:docPr id="174409814" name="Picture 4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27436" name="Picture 42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16" cy="314044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5AF6AC" w14:textId="57FBBE8F" w:rsidR="000F74FE" w:rsidRPr="004C1B25" w:rsidRDefault="000F74FE" w:rsidP="00480FFE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Kliknuti na polje za unos </w:t>
      </w:r>
      <w:r w:rsidRPr="004C1B25">
        <w:rPr>
          <w:rStyle w:val="Strong"/>
          <w:rFonts w:asciiTheme="majorHAnsi" w:hAnsiTheme="majorHAnsi" w:cstheme="majorHAnsi"/>
        </w:rPr>
        <w:t>"Razlog prestanka važenja dozvole".</w:t>
      </w:r>
    </w:p>
    <w:p w14:paraId="3DEC2100" w14:textId="2C8DC9E7" w:rsidR="00480FFE" w:rsidRDefault="00CF0374" w:rsidP="00480FFE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687647B" wp14:editId="3AD9319D">
            <wp:extent cx="5511491" cy="2506133"/>
            <wp:effectExtent l="0" t="0" r="0" b="8890"/>
            <wp:docPr id="1000428438" name="Picture 3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28438" name="Picture 36" descr="A screenshot of a computer&#10;&#10;Description automatically generated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771" cy="251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D217F" w14:textId="61F0D310" w:rsidR="00C14C15" w:rsidRDefault="000F74FE" w:rsidP="00CF0374">
      <w:pPr>
        <w:pStyle w:val="scribe-screenshot-container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polje za unos uneti razlog prestanka važenja dozvole.</w:t>
      </w:r>
    </w:p>
    <w:p w14:paraId="07A1B6DC" w14:textId="532857DB" w:rsidR="000F74FE" w:rsidRPr="00C14C15" w:rsidRDefault="00C14C15" w:rsidP="00C14C1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240AE19A" w14:textId="4384A0D0" w:rsidR="000F74FE" w:rsidRPr="004C1B25" w:rsidRDefault="000F74FE" w:rsidP="00CF0374">
      <w:pPr>
        <w:pStyle w:val="NormalWeb"/>
        <w:numPr>
          <w:ilvl w:val="0"/>
          <w:numId w:val="92"/>
        </w:num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Kliknuti </w:t>
      </w:r>
      <w:r w:rsidRPr="004C1B25">
        <w:rPr>
          <w:rStyle w:val="Strong"/>
          <w:rFonts w:asciiTheme="majorHAnsi" w:hAnsiTheme="majorHAnsi" w:cstheme="majorHAnsi"/>
        </w:rPr>
        <w:t>"Pošalji zahtev"</w:t>
      </w:r>
      <w:r w:rsidRPr="004C1B25">
        <w:rPr>
          <w:rFonts w:asciiTheme="majorHAnsi" w:hAnsiTheme="majorHAnsi" w:cstheme="majorHAnsi"/>
        </w:rPr>
        <w:t xml:space="preserve"> nakon čega će zahtev za prestanak važenja akciznog skladišta biti podnet.</w:t>
      </w:r>
    </w:p>
    <w:p w14:paraId="507D89F7" w14:textId="77777777" w:rsidR="000F74FE" w:rsidRPr="004C1B25" w:rsidRDefault="000F74FE" w:rsidP="00EA1DCF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46B8CC8" wp14:editId="7D0489B4">
            <wp:extent cx="5334000" cy="2984500"/>
            <wp:effectExtent l="19050" t="19050" r="19050" b="25400"/>
            <wp:docPr id="1834858110" name="Picture 45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58110" name="Picture 45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22AB55" w14:textId="77777777" w:rsidR="000F74FE" w:rsidRPr="004C1B25" w:rsidRDefault="000F74FE" w:rsidP="00EA1DCF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C13DD94" w14:textId="77777777" w:rsidR="000F74FE" w:rsidRPr="004C1B25" w:rsidRDefault="000F74FE" w:rsidP="00397071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3" w:name="_Toc188527947"/>
      <w:r w:rsidRPr="004C1B25">
        <w:rPr>
          <w:rFonts w:asciiTheme="majorHAnsi" w:hAnsiTheme="majorHAnsi" w:cstheme="majorHAnsi"/>
        </w:rPr>
        <w:lastRenderedPageBreak/>
        <w:t>Pregled istorije zahteva akciznih skladišta</w:t>
      </w:r>
      <w:bookmarkEnd w:id="83"/>
    </w:p>
    <w:p w14:paraId="212860CB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2516001F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223AF4F" wp14:editId="1E09395A">
            <wp:extent cx="5334000" cy="2990850"/>
            <wp:effectExtent l="19050" t="19050" r="19050" b="19050"/>
            <wp:docPr id="654729230" name="Picture 4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729230" name="Picture 47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F7DD3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"LERIOR”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655AFC50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2E9E864" wp14:editId="42853518">
            <wp:extent cx="5334000" cy="2984500"/>
            <wp:effectExtent l="19050" t="19050" r="19050" b="25400"/>
            <wp:docPr id="1953877" name="Picture 4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77" name="Picture 47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8E8225" w14:textId="77777777" w:rsidR="000F74FE" w:rsidRPr="004C1B25" w:rsidRDefault="000F74FE" w:rsidP="00750FB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6C23B3A9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Style w:val="Strong"/>
          <w:rFonts w:asciiTheme="majorHAnsi" w:hAnsiTheme="majorHAnsi" w:cstheme="majorHAnsi"/>
        </w:rPr>
        <w:t>"Istorija zahteva".</w:t>
      </w:r>
    </w:p>
    <w:p w14:paraId="30B03BBA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B52C1B9" wp14:editId="00DE8E2F">
            <wp:extent cx="5334000" cy="2984500"/>
            <wp:effectExtent l="19050" t="19050" r="19050" b="25400"/>
            <wp:docPr id="1198806564" name="Picture 4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806564" name="Picture 47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F0269C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listu istorije svih zahteva za odabrano akcizno skladište.</w:t>
      </w:r>
    </w:p>
    <w:p w14:paraId="5F0618EB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501487C" wp14:editId="4D46ABB7">
            <wp:extent cx="5334000" cy="2971800"/>
            <wp:effectExtent l="19050" t="19050" r="19050" b="19050"/>
            <wp:docPr id="1892194559" name="Picture 4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94559" name="Picture 47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F6DF18" w14:textId="77777777" w:rsidR="000F74FE" w:rsidRPr="004C1B25" w:rsidRDefault="000F74FE" w:rsidP="00750FB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24D94887" w14:textId="77777777" w:rsidR="000F74FE" w:rsidRPr="004C1B25" w:rsidRDefault="000F74FE" w:rsidP="00397071">
      <w:pPr>
        <w:pStyle w:val="Heading2"/>
        <w:numPr>
          <w:ilvl w:val="0"/>
          <w:numId w:val="30"/>
        </w:numPr>
        <w:rPr>
          <w:rFonts w:asciiTheme="majorHAnsi" w:hAnsiTheme="majorHAnsi" w:cstheme="majorHAnsi"/>
        </w:rPr>
      </w:pPr>
      <w:bookmarkStart w:id="84" w:name="_Toc188527948"/>
      <w:r w:rsidRPr="004C1B25">
        <w:rPr>
          <w:rFonts w:asciiTheme="majorHAnsi" w:hAnsiTheme="majorHAnsi" w:cstheme="majorHAnsi"/>
        </w:rPr>
        <w:lastRenderedPageBreak/>
        <w:t>Pregled istorije rešenja akciznih skladišta</w:t>
      </w:r>
      <w:bookmarkEnd w:id="84"/>
    </w:p>
    <w:p w14:paraId="3EC02E59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"Akcizna skladišta".</w:t>
      </w:r>
    </w:p>
    <w:p w14:paraId="6DBED4DC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367BCD" wp14:editId="643825A9">
            <wp:extent cx="5334000" cy="2990850"/>
            <wp:effectExtent l="19050" t="19050" r="19050" b="19050"/>
            <wp:docPr id="957762218" name="Picture 4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62218" name="Picture 48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F8F588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akcizno skladište kojem želimo da pristupimo. U našem primeru kliknuti na </w:t>
      </w:r>
      <w:r w:rsidRPr="004C1B25">
        <w:rPr>
          <w:rStyle w:val="Strong"/>
          <w:rFonts w:asciiTheme="majorHAnsi" w:hAnsiTheme="majorHAnsi" w:cstheme="majorHAnsi"/>
        </w:rPr>
        <w:t>"LERIOR”</w:t>
      </w:r>
      <w:r w:rsidRPr="004C1B25">
        <w:rPr>
          <w:rFonts w:asciiTheme="majorHAnsi" w:hAnsiTheme="majorHAnsi" w:cstheme="majorHAnsi"/>
        </w:rPr>
        <w:t xml:space="preserve"> oznaku skladišta.</w:t>
      </w:r>
    </w:p>
    <w:p w14:paraId="05F034C2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909BB74" wp14:editId="65694308">
            <wp:extent cx="5334000" cy="2984500"/>
            <wp:effectExtent l="19050" t="19050" r="19050" b="25400"/>
            <wp:docPr id="1258612400" name="Picture 4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12400" name="Picture 48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249B7D" w14:textId="77777777" w:rsidR="000F74FE" w:rsidRPr="004C1B25" w:rsidRDefault="000F74FE" w:rsidP="00750FB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766E0045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Kliknuti na sekciju </w:t>
      </w:r>
      <w:r w:rsidRPr="004C1B25">
        <w:rPr>
          <w:rStyle w:val="Strong"/>
          <w:rFonts w:asciiTheme="majorHAnsi" w:hAnsiTheme="majorHAnsi" w:cstheme="majorHAnsi"/>
        </w:rPr>
        <w:t>"Istorija rešenja".</w:t>
      </w:r>
    </w:p>
    <w:p w14:paraId="750D4CA0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3D6758" wp14:editId="58B261DA">
            <wp:extent cx="5334000" cy="2984500"/>
            <wp:effectExtent l="19050" t="19050" r="19050" b="25400"/>
            <wp:docPr id="273659664" name="Picture 4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59664" name="Picture 48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41962E" w14:textId="77777777" w:rsidR="000F74FE" w:rsidRPr="004C1B25" w:rsidRDefault="000F74FE" w:rsidP="00750FB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listu istorije svih rešenja za odabrano akcizno skladište.</w:t>
      </w:r>
    </w:p>
    <w:p w14:paraId="612B2685" w14:textId="77777777" w:rsidR="000F74FE" w:rsidRPr="004C1B25" w:rsidRDefault="000F74FE" w:rsidP="00750FB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E60BB97" wp14:editId="70097010">
            <wp:extent cx="5334000" cy="2971800"/>
            <wp:effectExtent l="19050" t="19050" r="19050" b="19050"/>
            <wp:docPr id="1675838120" name="Picture 4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38120" name="Picture 48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F71A4EA" w14:textId="77777777" w:rsidR="000F74FE" w:rsidRPr="004C1B25" w:rsidRDefault="000F74FE" w:rsidP="00750FBB">
      <w:pPr>
        <w:pStyle w:val="Heading4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5D094BA" w14:textId="35048CBD" w:rsidR="000F74FE" w:rsidRPr="004C1B25" w:rsidRDefault="000808FD" w:rsidP="00286013">
      <w:pPr>
        <w:pStyle w:val="Heading1"/>
        <w:rPr>
          <w:rFonts w:asciiTheme="majorHAnsi" w:hAnsiTheme="majorHAnsi" w:cstheme="majorHAnsi"/>
        </w:rPr>
      </w:pPr>
      <w:bookmarkStart w:id="85" w:name="_Toc188527949"/>
      <w:r>
        <w:rPr>
          <w:rFonts w:asciiTheme="majorHAnsi" w:hAnsiTheme="majorHAnsi" w:cstheme="majorHAnsi"/>
        </w:rPr>
        <w:lastRenderedPageBreak/>
        <w:t xml:space="preserve">OBVEZNIK - </w:t>
      </w:r>
      <w:r w:rsidR="000F74FE" w:rsidRPr="004C1B25">
        <w:rPr>
          <w:rFonts w:asciiTheme="majorHAnsi" w:hAnsiTheme="majorHAnsi" w:cstheme="majorHAnsi"/>
        </w:rPr>
        <w:t>TRACK &amp; TRACE</w:t>
      </w:r>
      <w:bookmarkEnd w:id="85"/>
    </w:p>
    <w:p w14:paraId="3DE676BE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Korisnik sistema u sekciji Track &amp; Trace ima uvid u informacije o produkcionim kodovima I pakovanjima.</w:t>
      </w:r>
    </w:p>
    <w:p w14:paraId="4D662253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Kroz sekciju </w:t>
      </w:r>
      <w:r w:rsidRPr="004C1B25">
        <w:rPr>
          <w:rFonts w:asciiTheme="majorHAnsi" w:hAnsiTheme="majorHAnsi" w:cstheme="majorHAnsi"/>
          <w:i/>
          <w:iCs/>
        </w:rPr>
        <w:t xml:space="preserve">Praćenje </w:t>
      </w:r>
      <w:r w:rsidRPr="004C1B25">
        <w:rPr>
          <w:rFonts w:asciiTheme="majorHAnsi" w:hAnsiTheme="majorHAnsi" w:cstheme="majorHAnsi"/>
        </w:rPr>
        <w:t>korisnik ima uvid u poslednje stanje produkcionog koda ili pakovanja, kao I u njegov sastav, pored osnovnih informacija koje sadrži produkcioni kod ili pakovanje.</w:t>
      </w:r>
    </w:p>
    <w:p w14:paraId="623FB90B" w14:textId="77777777" w:rsidR="000F74FE" w:rsidRPr="004C1B25" w:rsidRDefault="000F74FE" w:rsidP="009C648B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Kroz sekciju </w:t>
      </w:r>
      <w:r w:rsidRPr="004C1B25">
        <w:rPr>
          <w:rFonts w:asciiTheme="majorHAnsi" w:hAnsiTheme="majorHAnsi" w:cstheme="majorHAnsi"/>
          <w:i/>
          <w:iCs/>
        </w:rPr>
        <w:t xml:space="preserve">Istorija </w:t>
      </w:r>
      <w:r w:rsidRPr="004C1B25">
        <w:rPr>
          <w:rFonts w:asciiTheme="majorHAnsi" w:hAnsiTheme="majorHAnsi" w:cstheme="majorHAnsi"/>
        </w:rPr>
        <w:t>korisnik ima uvid u celokupnu istoriju produkcionog koda ili pakovanja, kao I u njegov sastav. Pored osnovnih informacija produkcionog koda ili pakovanja, korisnik ima uvid I u detaljne informacije kao sto mogu biti informacije o pretovaru, robnoj marki, mašini na kojoj je proizvod napravljen I broj cigareta u pakovanju.</w:t>
      </w:r>
    </w:p>
    <w:p w14:paraId="41AAD49B" w14:textId="77777777" w:rsidR="000F74FE" w:rsidRPr="004C1B25" w:rsidRDefault="000F74FE" w:rsidP="00DB2182">
      <w:pPr>
        <w:jc w:val="left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U trenutnoj praksi inostrani proizvođači štampaju alternativni kod na pojedinačnim pakovanjima. Produkcioni kod generisan u sistemu eAkcize će se uparivati sa alternativnim kodom. </w:t>
      </w:r>
      <w:r w:rsidRPr="004C1B25">
        <w:rPr>
          <w:rFonts w:asciiTheme="majorHAnsi" w:hAnsiTheme="majorHAnsi" w:cstheme="majorHAnsi"/>
        </w:rPr>
        <w:br/>
      </w:r>
      <w:r w:rsidRPr="004C1B25">
        <w:rPr>
          <w:rFonts w:asciiTheme="majorHAnsi" w:hAnsiTheme="majorHAnsi" w:cstheme="majorHAnsi"/>
          <w:b/>
          <w:bCs/>
        </w:rPr>
        <w:t>Preduslov</w:t>
      </w:r>
      <w:r w:rsidRPr="004C1B25">
        <w:rPr>
          <w:rFonts w:asciiTheme="majorHAnsi" w:hAnsiTheme="majorHAnsi" w:cstheme="majorHAnsi"/>
        </w:rPr>
        <w:t>: produkcioni kod mora biti u statusu „KREIRAN“.</w:t>
      </w:r>
      <w:r w:rsidRPr="004C1B25">
        <w:rPr>
          <w:rFonts w:asciiTheme="majorHAnsi" w:hAnsiTheme="majorHAnsi" w:cstheme="majorHAnsi"/>
        </w:rPr>
        <w:br/>
        <w:t>Svaki produkcioni kod mora da se nalazi u objektu privrednog subjekta koji inicira akciju uvezivanja produkcionog koda sa alternativnim kodom. U sistemu će biti omogućena i skeniranje alternativnog koda.  Sistemsko praćenje duvanskih proizvoda će se vršiti po produkcionom kodu generisanom u sistemu eAkcize.</w:t>
      </w:r>
    </w:p>
    <w:p w14:paraId="51AB1094" w14:textId="77777777" w:rsidR="000F74FE" w:rsidRPr="004C1B25" w:rsidRDefault="000F74FE" w:rsidP="000F74FE">
      <w:pPr>
        <w:pStyle w:val="Heading2"/>
        <w:numPr>
          <w:ilvl w:val="0"/>
          <w:numId w:val="31"/>
        </w:numPr>
        <w:rPr>
          <w:rFonts w:asciiTheme="majorHAnsi" w:hAnsiTheme="majorHAnsi" w:cstheme="majorHAnsi"/>
        </w:rPr>
      </w:pPr>
      <w:bookmarkStart w:id="86" w:name="_Toc188527950"/>
      <w:r w:rsidRPr="004C1B25">
        <w:rPr>
          <w:rFonts w:asciiTheme="majorHAnsi" w:hAnsiTheme="majorHAnsi" w:cstheme="majorHAnsi"/>
        </w:rPr>
        <w:t>Sekcija Praćenje</w:t>
      </w:r>
      <w:bookmarkEnd w:id="86"/>
    </w:p>
    <w:p w14:paraId="2AA7E88A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87" w:name="_Toc188527951"/>
      <w:r w:rsidRPr="004C1B25">
        <w:rPr>
          <w:rFonts w:asciiTheme="majorHAnsi" w:hAnsiTheme="majorHAnsi" w:cstheme="majorHAnsi"/>
        </w:rPr>
        <w:t>Pretraga produkcionih kodova po tipu pakovanja</w:t>
      </w:r>
      <w:bookmarkEnd w:id="87"/>
    </w:p>
    <w:p w14:paraId="0690C9C2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7B98BFDC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1CF858" wp14:editId="33701C6A">
            <wp:extent cx="5334000" cy="2990850"/>
            <wp:effectExtent l="19050" t="19050" r="19050" b="19050"/>
            <wp:docPr id="1980891029" name="Picture 4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91029" name="Picture 48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055774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DF8D2C9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6DBB3418" w14:textId="77777777" w:rsidR="000F74FE" w:rsidRPr="004C1B25" w:rsidRDefault="000F74FE" w:rsidP="009C648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FEDD2E" wp14:editId="42782346">
            <wp:extent cx="5334000" cy="2984500"/>
            <wp:effectExtent l="19050" t="19050" r="19050" b="25400"/>
            <wp:docPr id="1193705307" name="Picture 4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05307" name="Picture 48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1CA7D12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102CFB3A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5EE0E1F" wp14:editId="68A07EFF">
            <wp:extent cx="5334000" cy="2984500"/>
            <wp:effectExtent l="19050" t="19050" r="19050" b="25400"/>
            <wp:docPr id="1391737126" name="Picture 4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737126" name="Picture 48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AE91D3" w14:textId="77777777" w:rsidR="000F74FE" w:rsidRPr="004C1B25" w:rsidRDefault="000F74FE" w:rsidP="009C648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4C1D1681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Primetiti da je lista produkcionih kodova sa tipom pakovanja </w:t>
      </w:r>
      <w:r w:rsidRPr="004C1B25">
        <w:rPr>
          <w:rStyle w:val="Emphasis"/>
          <w:rFonts w:asciiTheme="majorHAnsi" w:hAnsiTheme="majorHAnsi" w:cstheme="majorHAnsi"/>
        </w:rPr>
        <w:t>boks</w:t>
      </w:r>
      <w:r w:rsidRPr="004C1B25">
        <w:rPr>
          <w:rFonts w:asciiTheme="majorHAnsi" w:hAnsiTheme="majorHAnsi" w:cstheme="majorHAnsi"/>
        </w:rPr>
        <w:t xml:space="preserve"> pretražena po unetom parametru pretrage.</w:t>
      </w:r>
    </w:p>
    <w:p w14:paraId="12F53E50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034DE44" wp14:editId="373FCA8B">
            <wp:extent cx="5334000" cy="2971800"/>
            <wp:effectExtent l="19050" t="19050" r="19050" b="19050"/>
            <wp:docPr id="1112660063" name="Picture 4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60063" name="Picture 48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56448A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344BE82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88" w:name="_Toc188527952"/>
      <w:r w:rsidRPr="004C1B25">
        <w:rPr>
          <w:rFonts w:asciiTheme="majorHAnsi" w:hAnsiTheme="majorHAnsi" w:cstheme="majorHAnsi"/>
        </w:rPr>
        <w:lastRenderedPageBreak/>
        <w:t>Pretraga produkcionih kodova po kodu</w:t>
      </w:r>
      <w:bookmarkEnd w:id="88"/>
    </w:p>
    <w:p w14:paraId="0F4D5AC5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259FED5E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54A0972" wp14:editId="245910D0">
            <wp:extent cx="5334000" cy="2990850"/>
            <wp:effectExtent l="19050" t="19050" r="19050" b="19050"/>
            <wp:docPr id="861727065" name="Picture 4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727065" name="Picture 49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61F2AA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5FA70A1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7E6D076" wp14:editId="3CD7EAA0">
            <wp:extent cx="5334000" cy="2984500"/>
            <wp:effectExtent l="19050" t="19050" r="19050" b="25400"/>
            <wp:docPr id="293079642" name="Picture 4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79642" name="Picture 48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3C211A" w14:textId="77777777" w:rsidR="000F74FE" w:rsidRPr="004C1B25" w:rsidRDefault="000F74FE" w:rsidP="005E1CAB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“MFRFAZ8HULTFKI5EOG6O15M6CRM52".</w:t>
      </w:r>
    </w:p>
    <w:p w14:paraId="6BCEB41D" w14:textId="77777777" w:rsidR="000F74FE" w:rsidRPr="004C1B25" w:rsidRDefault="000F74FE" w:rsidP="005E1CAB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73E0BC49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produkcionih kodova pretražena po unetom parametru pretrage.</w:t>
      </w:r>
    </w:p>
    <w:p w14:paraId="0FA43130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250D8F6" wp14:editId="32A0313B">
            <wp:extent cx="5334000" cy="2971800"/>
            <wp:effectExtent l="19050" t="19050" r="19050" b="19050"/>
            <wp:docPr id="225050212" name="Picture 4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50212" name="Picture 48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8FFAAD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734AFBD5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89" w:name="_Toc188527953"/>
      <w:r w:rsidRPr="004C1B25">
        <w:rPr>
          <w:rFonts w:asciiTheme="majorHAnsi" w:hAnsiTheme="majorHAnsi" w:cstheme="majorHAnsi"/>
        </w:rPr>
        <w:lastRenderedPageBreak/>
        <w:t>Pretraga produkcionih kodova po statusu koda</w:t>
      </w:r>
      <w:bookmarkEnd w:id="89"/>
    </w:p>
    <w:p w14:paraId="1EAC1DE1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4C03122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68D726F" wp14:editId="3B6BE989">
            <wp:extent cx="5334000" cy="2990850"/>
            <wp:effectExtent l="19050" t="19050" r="19050" b="19050"/>
            <wp:docPr id="436220650" name="Picture 4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220650" name="Picture 49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DD7FEC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"Status"</w:t>
      </w:r>
      <w:r w:rsidRPr="004C1B25">
        <w:rPr>
          <w:rFonts w:asciiTheme="majorHAnsi" w:hAnsiTheme="majorHAnsi" w:cstheme="majorHAnsi"/>
        </w:rPr>
        <w:t>, nakon čega će se prikazati padajuća lista opcija sa statusima kodova.</w:t>
      </w:r>
    </w:p>
    <w:p w14:paraId="48815B53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EB051C" wp14:editId="142FE2EF">
            <wp:extent cx="5334000" cy="2984500"/>
            <wp:effectExtent l="19050" t="19050" r="19050" b="25400"/>
            <wp:docPr id="403241987" name="Picture 4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41987" name="Picture 49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9949C8" w14:textId="77777777" w:rsidR="000F74FE" w:rsidRPr="004C1B25" w:rsidRDefault="000F74FE" w:rsidP="005E1CAB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4B05434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"Prijem".</w:t>
      </w:r>
    </w:p>
    <w:p w14:paraId="7B9AFA7F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C21A38C" wp14:editId="018BF899">
            <wp:extent cx="5334000" cy="2990850"/>
            <wp:effectExtent l="19050" t="19050" r="19050" b="19050"/>
            <wp:docPr id="1589240591" name="Picture 4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240591" name="Picture 49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388CF67" w14:textId="77777777" w:rsidR="000F74FE" w:rsidRPr="004C1B25" w:rsidRDefault="000F74FE" w:rsidP="005E1CAB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4. Primetiti da je lista produkcionih kodova pretražena po unetom parametru pretrage.</w:t>
      </w:r>
    </w:p>
    <w:p w14:paraId="3289603C" w14:textId="77777777" w:rsidR="000F74FE" w:rsidRPr="004C1B25" w:rsidRDefault="000F74FE" w:rsidP="005E1CAB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CCA4AD" wp14:editId="52D6694C">
            <wp:extent cx="5334000" cy="2971800"/>
            <wp:effectExtent l="19050" t="19050" r="19050" b="19050"/>
            <wp:docPr id="420944899" name="Picture 4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44899" name="Picture 49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B3DB204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68E32395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0" w:name="_Toc188527954"/>
      <w:r w:rsidRPr="004C1B25">
        <w:rPr>
          <w:rFonts w:asciiTheme="majorHAnsi" w:hAnsiTheme="majorHAnsi" w:cstheme="majorHAnsi"/>
        </w:rPr>
        <w:lastRenderedPageBreak/>
        <w:t>Prikaz sastava pakovanja</w:t>
      </w:r>
      <w:bookmarkEnd w:id="90"/>
    </w:p>
    <w:p w14:paraId="6CD90D0D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5DD6AA93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69275EF" wp14:editId="3BC305D3">
            <wp:extent cx="5334000" cy="2990850"/>
            <wp:effectExtent l="19050" t="19050" r="19050" b="19050"/>
            <wp:docPr id="1865010515" name="Picture 4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010515" name="Picture 49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5AB72D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2631F0CC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C34BBD" wp14:editId="363D7491">
            <wp:extent cx="5334000" cy="2984500"/>
            <wp:effectExtent l="19050" t="19050" r="19050" b="25400"/>
            <wp:docPr id="209992457" name="Picture 4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92457" name="Picture 49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EF8578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53E031BF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5AE14E77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EADAF85" wp14:editId="18338126">
            <wp:extent cx="5334000" cy="2984500"/>
            <wp:effectExtent l="19050" t="19050" r="19050" b="25400"/>
            <wp:docPr id="1970654845" name="Picture 4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654845" name="Picture 49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8C2285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"Sastav".</w:t>
      </w:r>
    </w:p>
    <w:p w14:paraId="6B150262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AEE3DCA" wp14:editId="70C51D96">
            <wp:extent cx="5334000" cy="2984500"/>
            <wp:effectExtent l="19050" t="19050" r="19050" b="25400"/>
            <wp:docPr id="2025763723" name="Picture 4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763723" name="Picture 49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09610A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22DC84C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5. Primetiti novootvoreni prikaz pojedinačnih pakovanja koja se nalaze u boksu za koji smo odradili akciju prikaza sastava.</w:t>
      </w:r>
    </w:p>
    <w:p w14:paraId="00DF1027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50CEDF7" wp14:editId="6C11FAEA">
            <wp:extent cx="5334000" cy="2660650"/>
            <wp:effectExtent l="19050" t="19050" r="19050" b="25400"/>
            <wp:docPr id="413028045" name="Picture 4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28045" name="Picture 49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7B68AF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16BC41E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1" w:name="_Toc188527955"/>
      <w:r w:rsidRPr="004C1B25">
        <w:rPr>
          <w:rFonts w:asciiTheme="majorHAnsi" w:hAnsiTheme="majorHAnsi" w:cstheme="majorHAnsi"/>
        </w:rPr>
        <w:lastRenderedPageBreak/>
        <w:t>Odabir koda iz tabele produkcionih kodova</w:t>
      </w:r>
      <w:bookmarkEnd w:id="91"/>
    </w:p>
    <w:p w14:paraId="1E4F56E7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"Praćenje".</w:t>
      </w:r>
    </w:p>
    <w:p w14:paraId="64C5AD40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8D3C937" wp14:editId="3FDAED2A">
            <wp:extent cx="5334000" cy="2990850"/>
            <wp:effectExtent l="19050" t="19050" r="19050" b="19050"/>
            <wp:docPr id="1764115110" name="Picture 5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115110" name="Picture 50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946F55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</w:t>
      </w:r>
      <w:r w:rsidRPr="004C1B25">
        <w:rPr>
          <w:rStyle w:val="Strong"/>
          <w:rFonts w:asciiTheme="majorHAnsi" w:hAnsiTheme="majorHAnsi" w:cstheme="majorHAnsi"/>
        </w:rPr>
        <w:t>"Tip"</w:t>
      </w:r>
      <w:r w:rsidRPr="004C1B25">
        <w:rPr>
          <w:rFonts w:asciiTheme="majorHAnsi" w:hAnsiTheme="majorHAnsi" w:cstheme="majorHAnsi"/>
        </w:rPr>
        <w:t>, nakon čega će se prikazati padajuća lista opcija svih tipova pakovanja.</w:t>
      </w:r>
    </w:p>
    <w:p w14:paraId="6F7FC5C0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CC94836" wp14:editId="60E4254B">
            <wp:extent cx="5334000" cy="2984500"/>
            <wp:effectExtent l="19050" t="19050" r="19050" b="25400"/>
            <wp:docPr id="1833376282" name="Picture 5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376282" name="Picture 50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D24798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05115AF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3. Za naš primer, u padajućoj listi opcija odabrati opciju </w:t>
      </w:r>
      <w:r w:rsidRPr="004C1B25">
        <w:rPr>
          <w:rStyle w:val="Strong"/>
          <w:rFonts w:asciiTheme="majorHAnsi" w:hAnsiTheme="majorHAnsi" w:cstheme="majorHAnsi"/>
        </w:rPr>
        <w:t>"Boks".</w:t>
      </w:r>
    </w:p>
    <w:p w14:paraId="05DBEA9C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2B779ABE" wp14:editId="26784577">
            <wp:extent cx="5334000" cy="2984500"/>
            <wp:effectExtent l="19050" t="19050" r="19050" b="25400"/>
            <wp:docPr id="1060464947" name="Picture 5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464947" name="Picture 50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0C42894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4. Kliknuti na </w:t>
      </w:r>
      <w:r w:rsidRPr="004C1B25">
        <w:rPr>
          <w:rStyle w:val="Strong"/>
          <w:rFonts w:asciiTheme="majorHAnsi" w:hAnsiTheme="majorHAnsi" w:cstheme="majorHAnsi"/>
        </w:rPr>
        <w:t>"PMTESTBOKS1".</w:t>
      </w:r>
    </w:p>
    <w:p w14:paraId="6055A1A9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F0DA2EB" wp14:editId="79301684">
            <wp:extent cx="5334000" cy="2990850"/>
            <wp:effectExtent l="19050" t="19050" r="19050" b="19050"/>
            <wp:docPr id="1307828520" name="Picture 5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28520" name="Picture 50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27BFD0" w14:textId="77777777" w:rsidR="000F74FE" w:rsidRPr="004C1B25" w:rsidRDefault="000F74FE" w:rsidP="008C0CB1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 w:rsidRPr="004C1B25">
        <w:rPr>
          <w:rFonts w:asciiTheme="majorHAnsi" w:hAnsiTheme="majorHAnsi" w:cstheme="majorHAnsi"/>
        </w:rPr>
        <w:br w:type="page"/>
      </w:r>
    </w:p>
    <w:p w14:paraId="1FF66C3A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5. Primetiti da je u polju za pretragu </w:t>
      </w:r>
      <w:r w:rsidRPr="004C1B25">
        <w:rPr>
          <w:rStyle w:val="Emphasis"/>
          <w:rFonts w:asciiTheme="majorHAnsi" w:hAnsiTheme="majorHAnsi" w:cstheme="majorHAnsi"/>
        </w:rPr>
        <w:t>Kod</w:t>
      </w:r>
      <w:r w:rsidRPr="004C1B2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4BA2A27E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4DCBD9D" wp14:editId="63630D05">
            <wp:extent cx="5334000" cy="2660650"/>
            <wp:effectExtent l="19050" t="19050" r="19050" b="25400"/>
            <wp:docPr id="174417341" name="Picture 5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17341" name="Picture 50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40A92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0A6B7F5" w14:textId="77777777" w:rsidR="000F74FE" w:rsidRPr="004C1B25" w:rsidRDefault="000F74FE" w:rsidP="000F74FE">
      <w:pPr>
        <w:pStyle w:val="Heading2"/>
        <w:numPr>
          <w:ilvl w:val="0"/>
          <w:numId w:val="31"/>
        </w:numPr>
        <w:rPr>
          <w:rFonts w:asciiTheme="majorHAnsi" w:hAnsiTheme="majorHAnsi" w:cstheme="majorHAnsi"/>
        </w:rPr>
      </w:pPr>
      <w:bookmarkStart w:id="92" w:name="_Toc188527956"/>
      <w:r w:rsidRPr="004C1B25">
        <w:rPr>
          <w:rFonts w:asciiTheme="majorHAnsi" w:hAnsiTheme="majorHAnsi" w:cstheme="majorHAnsi"/>
        </w:rPr>
        <w:lastRenderedPageBreak/>
        <w:t>Sekcija Istorija</w:t>
      </w:r>
      <w:bookmarkEnd w:id="92"/>
    </w:p>
    <w:p w14:paraId="16EBE39C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3" w:name="_Toc188527957"/>
      <w:r w:rsidRPr="004C1B25">
        <w:rPr>
          <w:rFonts w:asciiTheme="majorHAnsi" w:hAnsiTheme="majorHAnsi" w:cstheme="majorHAnsi"/>
        </w:rPr>
        <w:t>Pretraga produkcionih kodova po kodu</w:t>
      </w:r>
      <w:bookmarkEnd w:id="93"/>
    </w:p>
    <w:p w14:paraId="72879496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65C3DAF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9F7629D" wp14:editId="528F0D28">
            <wp:extent cx="5334000" cy="2990850"/>
            <wp:effectExtent l="19050" t="19050" r="19050" b="19050"/>
            <wp:docPr id="245600998" name="Picture 50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00998" name="Picture 50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B7361F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2EA40B0B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54F8957E" wp14:editId="5F8BD412">
            <wp:extent cx="5334000" cy="2984500"/>
            <wp:effectExtent l="19050" t="19050" r="19050" b="25400"/>
            <wp:docPr id="1305661449" name="Picture 50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61449" name="Picture 50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487F48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“PMTESTMASTERCASE1".</w:t>
      </w:r>
    </w:p>
    <w:p w14:paraId="0647E8A4" w14:textId="77777777" w:rsidR="000F74FE" w:rsidRPr="004C1B25" w:rsidRDefault="000F74FE" w:rsidP="008C0CB1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da je lista produkcionih kodova pretražena po unetom parametru pretrage, sa kompletnom istorijom produkcionog koda po kome se izvršila pretraga.</w:t>
      </w:r>
    </w:p>
    <w:p w14:paraId="0FB49C3F" w14:textId="77777777" w:rsidR="000F74FE" w:rsidRPr="004C1B25" w:rsidRDefault="000F74FE" w:rsidP="008C0CB1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2539374" wp14:editId="2B4C859C">
            <wp:extent cx="5334000" cy="2971800"/>
            <wp:effectExtent l="19050" t="19050" r="19050" b="19050"/>
            <wp:docPr id="2026517242" name="Picture 50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17242" name="Picture 50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EDAC700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4A11019F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4" w:name="_Toc188527958"/>
      <w:r w:rsidRPr="004C1B25">
        <w:rPr>
          <w:rFonts w:asciiTheme="majorHAnsi" w:hAnsiTheme="majorHAnsi" w:cstheme="majorHAnsi"/>
        </w:rPr>
        <w:lastRenderedPageBreak/>
        <w:t>Prikaz sastava pakovanja</w:t>
      </w:r>
      <w:bookmarkEnd w:id="94"/>
    </w:p>
    <w:p w14:paraId="09781A90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F9FCC12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1AE7B8D" wp14:editId="0DC6ADD0">
            <wp:extent cx="5334000" cy="2990850"/>
            <wp:effectExtent l="19050" t="19050" r="19050" b="19050"/>
            <wp:docPr id="2010570639" name="Picture 5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570639" name="Picture 5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64AC81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013A7BCD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A06B305" wp14:editId="0E0E91F9">
            <wp:extent cx="5334000" cy="2984500"/>
            <wp:effectExtent l="19050" t="19050" r="19050" b="25400"/>
            <wp:docPr id="649573082" name="Picture 5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73082" name="Picture 5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BAC1E05" w14:textId="77777777" w:rsidR="000F74FE" w:rsidRPr="004C1B25" w:rsidRDefault="000F74FE" w:rsidP="006D10F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“PMTESTMASTERCASE1".</w:t>
      </w:r>
    </w:p>
    <w:p w14:paraId="550888A6" w14:textId="77777777" w:rsidR="000F74FE" w:rsidRPr="004C1B25" w:rsidRDefault="000F74FE" w:rsidP="006D10FC">
      <w:pPr>
        <w:rPr>
          <w:rFonts w:asciiTheme="majorHAnsi" w:hAnsiTheme="majorHAnsi" w:cstheme="majorHAnsi"/>
          <w:b/>
          <w:bCs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36F1DA6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"Sastav".</w:t>
      </w:r>
    </w:p>
    <w:p w14:paraId="18D13EE0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002B80D" wp14:editId="635BA635">
            <wp:extent cx="5334000" cy="2984500"/>
            <wp:effectExtent l="19050" t="19050" r="19050" b="25400"/>
            <wp:docPr id="1779141131" name="Picture 5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41131" name="Picture 51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65DB7C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novootvoreni prikaz boksa koja se nalaze u master kutiji za koju smo odradili akciju prikaza sastava.</w:t>
      </w:r>
    </w:p>
    <w:p w14:paraId="14A20229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E043723" wp14:editId="12C42B89">
            <wp:extent cx="5334000" cy="2660650"/>
            <wp:effectExtent l="19050" t="19050" r="19050" b="25400"/>
            <wp:docPr id="729399522" name="Picture 50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99522" name="Picture 50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6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63997C4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0A800EE0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5" w:name="_Toc188527959"/>
      <w:r w:rsidRPr="004C1B25">
        <w:rPr>
          <w:rFonts w:asciiTheme="majorHAnsi" w:hAnsiTheme="majorHAnsi" w:cstheme="majorHAnsi"/>
        </w:rPr>
        <w:lastRenderedPageBreak/>
        <w:t>Prikaz detalja produkcionih kodova</w:t>
      </w:r>
      <w:bookmarkEnd w:id="95"/>
    </w:p>
    <w:p w14:paraId="6DC76497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156ADE0F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AC6D6E1" wp14:editId="092E1A62">
            <wp:extent cx="5334000" cy="2990850"/>
            <wp:effectExtent l="19050" t="19050" r="19050" b="19050"/>
            <wp:docPr id="1185822292" name="Picture 5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22292" name="Picture 51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D599D3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007B0C39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8B6CE42" wp14:editId="28139DB5">
            <wp:extent cx="5334000" cy="2984500"/>
            <wp:effectExtent l="19050" t="19050" r="19050" b="25400"/>
            <wp:docPr id="1325915522" name="Picture 5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915522" name="Picture 5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B908EA6" w14:textId="77777777" w:rsidR="000F74FE" w:rsidRPr="004C1B25" w:rsidRDefault="000F74FE" w:rsidP="006D10FC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“ZB44".</w:t>
      </w:r>
    </w:p>
    <w:p w14:paraId="43BD22AA" w14:textId="77777777" w:rsidR="000F74FE" w:rsidRPr="004C1B25" w:rsidRDefault="000F74FE" w:rsidP="006D10FC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49E7A71E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dugme </w:t>
      </w:r>
      <w:r w:rsidRPr="004C1B25">
        <w:rPr>
          <w:rStyle w:val="Strong"/>
          <w:rFonts w:asciiTheme="majorHAnsi" w:hAnsiTheme="majorHAnsi" w:cstheme="majorHAnsi"/>
        </w:rPr>
        <w:t>"Detalji".</w:t>
      </w:r>
    </w:p>
    <w:p w14:paraId="5702F37A" w14:textId="77777777" w:rsidR="000F74FE" w:rsidRPr="004C1B25" w:rsidRDefault="000F74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395F988" wp14:editId="7B928289">
            <wp:extent cx="5334000" cy="2984500"/>
            <wp:effectExtent l="19050" t="19050" r="19050" b="25400"/>
            <wp:docPr id="315875814" name="Picture 5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75814" name="Picture 51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437766" w14:textId="77777777" w:rsidR="000F74FE" w:rsidRPr="004C1B25" w:rsidRDefault="000F74FE" w:rsidP="006D10FC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>5. Primetiti novootvoreni prozor sa detaljnim prikazom informacija odabranog produkcionog koda, istorijom i informacijama pretovara ako je došlo do istog.</w:t>
      </w:r>
    </w:p>
    <w:p w14:paraId="624842FE" w14:textId="3A755BAA" w:rsidR="000F74FE" w:rsidRPr="004C1B25" w:rsidRDefault="00E50EFE" w:rsidP="006D10FC">
      <w:pPr>
        <w:pStyle w:val="scribe-screenshot-container"/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34A6658" wp14:editId="51F953EE">
            <wp:extent cx="5364480" cy="2754246"/>
            <wp:effectExtent l="0" t="0" r="7620" b="8255"/>
            <wp:docPr id="1474124720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24720" name="Picture 42" descr="A screenshot of a computer&#10;&#10;Description automatically generated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879" cy="275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EFA4B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5014D7ED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6" w:name="_Toc188527960"/>
      <w:r w:rsidRPr="004C1B25">
        <w:rPr>
          <w:rFonts w:asciiTheme="majorHAnsi" w:hAnsiTheme="majorHAnsi" w:cstheme="majorHAnsi"/>
        </w:rPr>
        <w:lastRenderedPageBreak/>
        <w:t>Odabir koda iz tabele produkcionih kodova</w:t>
      </w:r>
      <w:bookmarkEnd w:id="96"/>
    </w:p>
    <w:p w14:paraId="4AAC8048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56C2142F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35D1C925" wp14:editId="4C1E5C0B">
            <wp:extent cx="5334000" cy="2990850"/>
            <wp:effectExtent l="19050" t="19050" r="19050" b="19050"/>
            <wp:docPr id="1735009154" name="Picture 5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009154" name="Picture 520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8D3A98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3B0DCC29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43BDF666" wp14:editId="69A2902D">
            <wp:extent cx="5334000" cy="2984500"/>
            <wp:effectExtent l="19050" t="19050" r="19050" b="25400"/>
            <wp:docPr id="81102607" name="Picture 5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2607" name="Picture 51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4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5E0CF3" w14:textId="77777777" w:rsidR="000F74FE" w:rsidRPr="004C1B25" w:rsidRDefault="000F74FE" w:rsidP="00F93A68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“MFM04T5UU4IH456KOG6O15M6CRM52".</w:t>
      </w:r>
    </w:p>
    <w:p w14:paraId="022387C5" w14:textId="77777777" w:rsidR="000F74FE" w:rsidRPr="004C1B25" w:rsidRDefault="000F74FE" w:rsidP="00F93A68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 w:rsidRPr="004C1B25">
        <w:rPr>
          <w:rStyle w:val="Strong"/>
          <w:rFonts w:asciiTheme="majorHAnsi" w:hAnsiTheme="majorHAnsi" w:cstheme="majorHAnsi"/>
        </w:rPr>
        <w:br w:type="page"/>
      </w:r>
    </w:p>
    <w:p w14:paraId="281C3A9A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 xml:space="preserve">4. Kliknuti na </w:t>
      </w:r>
      <w:r w:rsidRPr="004C1B25">
        <w:rPr>
          <w:rStyle w:val="Strong"/>
          <w:rFonts w:asciiTheme="majorHAnsi" w:hAnsiTheme="majorHAnsi" w:cstheme="majorHAnsi"/>
        </w:rPr>
        <w:t>"MPTESTBOKS2".</w:t>
      </w:r>
    </w:p>
    <w:p w14:paraId="5E00FBF7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C82087C" wp14:editId="438C335F">
            <wp:extent cx="5334000" cy="2990850"/>
            <wp:effectExtent l="19050" t="19050" r="19050" b="19050"/>
            <wp:docPr id="501340685" name="Picture 5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40685" name="Picture 51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90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F114A" w14:textId="77777777" w:rsidR="000F74FE" w:rsidRPr="004C1B25" w:rsidRDefault="000F74FE" w:rsidP="00F93A68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Primetiti da je u polju za pretragu </w:t>
      </w:r>
      <w:r w:rsidRPr="004C1B25">
        <w:rPr>
          <w:rStyle w:val="Emphasis"/>
          <w:rFonts w:asciiTheme="majorHAnsi" w:hAnsiTheme="majorHAnsi" w:cstheme="majorHAnsi"/>
        </w:rPr>
        <w:t>Kod</w:t>
      </w:r>
      <w:r w:rsidRPr="004C1B25">
        <w:rPr>
          <w:rFonts w:asciiTheme="majorHAnsi" w:hAnsiTheme="majorHAnsi" w:cstheme="majorHAnsi"/>
        </w:rPr>
        <w:t xml:space="preserve"> nalepljen kod na koji smo kliknuli, i izvršena je pretraga po nalepljenom kodu boksa.</w:t>
      </w:r>
    </w:p>
    <w:p w14:paraId="30D72691" w14:textId="77777777" w:rsidR="000F74FE" w:rsidRPr="004C1B25" w:rsidRDefault="000F74FE" w:rsidP="00F93A68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49B916F" wp14:editId="0F274BEF">
            <wp:extent cx="5334000" cy="2971800"/>
            <wp:effectExtent l="19050" t="19050" r="19050" b="19050"/>
            <wp:docPr id="1791274143" name="Picture 51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74143" name="Picture 51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18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8EF449E" w14:textId="77777777" w:rsidR="000F74FE" w:rsidRPr="004C1B25" w:rsidRDefault="000F74FE">
      <w:pPr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br w:type="page"/>
      </w:r>
    </w:p>
    <w:p w14:paraId="1E28473A" w14:textId="77777777" w:rsidR="000F74FE" w:rsidRPr="004C1B25" w:rsidRDefault="000F74FE" w:rsidP="000F74FE">
      <w:pPr>
        <w:pStyle w:val="Heading3"/>
        <w:numPr>
          <w:ilvl w:val="1"/>
          <w:numId w:val="31"/>
        </w:numPr>
        <w:rPr>
          <w:rFonts w:asciiTheme="majorHAnsi" w:hAnsiTheme="majorHAnsi" w:cstheme="majorHAnsi"/>
        </w:rPr>
      </w:pPr>
      <w:bookmarkStart w:id="97" w:name="_Toc188527961"/>
      <w:r w:rsidRPr="004C1B25">
        <w:rPr>
          <w:rFonts w:asciiTheme="majorHAnsi" w:hAnsiTheme="majorHAnsi" w:cstheme="majorHAnsi"/>
        </w:rPr>
        <w:lastRenderedPageBreak/>
        <w:t>Pregled informacija otpremnica</w:t>
      </w:r>
      <w:bookmarkEnd w:id="97"/>
    </w:p>
    <w:p w14:paraId="0A415025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1. Kliknuti na </w:t>
      </w:r>
      <w:r w:rsidRPr="004C1B25">
        <w:rPr>
          <w:rStyle w:val="Strong"/>
          <w:rFonts w:asciiTheme="majorHAnsi" w:hAnsiTheme="majorHAnsi" w:cstheme="majorHAnsi"/>
        </w:rPr>
        <w:t>"Istorija".</w:t>
      </w:r>
    </w:p>
    <w:p w14:paraId="06AC4747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7198C5FF" wp14:editId="0CF0ADFE">
            <wp:extent cx="5334000" cy="2981325"/>
            <wp:effectExtent l="19050" t="19050" r="19050" b="28575"/>
            <wp:docPr id="37401032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10325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372C3D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2. Kliknuti na polje za pretragu </w:t>
      </w:r>
      <w:r w:rsidRPr="004C1B25">
        <w:rPr>
          <w:rStyle w:val="Strong"/>
          <w:rFonts w:asciiTheme="majorHAnsi" w:hAnsiTheme="majorHAnsi" w:cstheme="majorHAnsi"/>
        </w:rPr>
        <w:t>"Kod".</w:t>
      </w:r>
    </w:p>
    <w:p w14:paraId="51A8D18A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084FA18C" wp14:editId="71F53B24">
            <wp:extent cx="5334000" cy="2981325"/>
            <wp:effectExtent l="19050" t="19050" r="19050" b="28575"/>
            <wp:docPr id="2117412788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12788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7B6982" w14:textId="77777777" w:rsidR="000F74FE" w:rsidRDefault="000F74FE" w:rsidP="004C1B25">
      <w:pPr>
        <w:pStyle w:val="NormalWeb"/>
        <w:rPr>
          <w:rStyle w:val="Strong"/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3. U polje za pretragu uneti </w:t>
      </w:r>
      <w:r w:rsidRPr="004C1B25">
        <w:rPr>
          <w:rStyle w:val="Emphasis"/>
          <w:rFonts w:asciiTheme="majorHAnsi" w:hAnsiTheme="majorHAnsi" w:cstheme="majorHAnsi"/>
        </w:rPr>
        <w:t>produkcioni kod</w:t>
      </w:r>
      <w:r w:rsidRPr="004C1B25">
        <w:rPr>
          <w:rFonts w:asciiTheme="majorHAnsi" w:hAnsiTheme="majorHAnsi" w:cstheme="majorHAnsi"/>
        </w:rPr>
        <w:t xml:space="preserve"> po kome će se vršiti pretraga. U našem primeru unosimo kod </w:t>
      </w:r>
      <w:r w:rsidRPr="004C1B25">
        <w:rPr>
          <w:rStyle w:val="Strong"/>
          <w:rFonts w:asciiTheme="majorHAnsi" w:hAnsiTheme="majorHAnsi" w:cstheme="majorHAnsi"/>
        </w:rPr>
        <w:t>“PA104".</w:t>
      </w:r>
    </w:p>
    <w:p w14:paraId="1D8B79EB" w14:textId="77777777" w:rsidR="000F74FE" w:rsidRPr="004C1B25" w:rsidRDefault="000F74FE" w:rsidP="004C1B25">
      <w:pPr>
        <w:rPr>
          <w:rFonts w:asciiTheme="majorHAnsi" w:eastAsia="Times New Roman" w:hAnsiTheme="majorHAnsi" w:cstheme="majorHAnsi"/>
          <w:b/>
          <w:bCs/>
          <w:sz w:val="24"/>
          <w:szCs w:val="24"/>
          <w:lang w:eastAsia="en-US"/>
        </w:rPr>
      </w:pPr>
      <w:r>
        <w:rPr>
          <w:rStyle w:val="Strong"/>
          <w:rFonts w:asciiTheme="majorHAnsi" w:hAnsiTheme="majorHAnsi" w:cstheme="majorHAnsi"/>
        </w:rPr>
        <w:br w:type="page"/>
      </w:r>
    </w:p>
    <w:p w14:paraId="0AD0F01C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4. Primetiti oznaku koja označava da za pretraženi kod postoji otpremnica.</w:t>
      </w:r>
    </w:p>
    <w:p w14:paraId="0C981D72" w14:textId="77777777" w:rsidR="000F74FE" w:rsidRPr="004C1B25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7EAD8A0" wp14:editId="37855867">
            <wp:extent cx="5334000" cy="2981325"/>
            <wp:effectExtent l="19050" t="19050" r="19050" b="28575"/>
            <wp:docPr id="215723164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23164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2AE4587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t xml:space="preserve">5. Kliknuti na dugme </w:t>
      </w:r>
      <w:r w:rsidRPr="004C1B25">
        <w:rPr>
          <w:rStyle w:val="Strong"/>
          <w:rFonts w:asciiTheme="majorHAnsi" w:hAnsiTheme="majorHAnsi" w:cstheme="majorHAnsi"/>
        </w:rPr>
        <w:t>"Detalji".</w:t>
      </w:r>
    </w:p>
    <w:p w14:paraId="32AE1ED7" w14:textId="77777777" w:rsidR="000F74FE" w:rsidRDefault="000F74FE" w:rsidP="004C1B25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119D3EF0" wp14:editId="588436A8">
            <wp:extent cx="5334000" cy="1762125"/>
            <wp:effectExtent l="19050" t="19050" r="19050" b="28575"/>
            <wp:docPr id="1406450428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50428" name="Picture 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62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E1ECEE" w14:textId="77777777" w:rsidR="000F74FE" w:rsidRPr="004C1B25" w:rsidRDefault="000F74FE" w:rsidP="004C1B25">
      <w:pPr>
        <w:rPr>
          <w:rFonts w:asciiTheme="majorHAnsi" w:eastAsia="Times New Roman" w:hAnsiTheme="majorHAnsi" w:cstheme="majorHAnsi"/>
          <w:sz w:val="24"/>
          <w:szCs w:val="24"/>
          <w:lang w:eastAsia="en-US"/>
        </w:rPr>
      </w:pPr>
      <w:r>
        <w:rPr>
          <w:rFonts w:asciiTheme="majorHAnsi" w:hAnsiTheme="majorHAnsi" w:cstheme="majorHAnsi"/>
        </w:rPr>
        <w:br w:type="page"/>
      </w:r>
    </w:p>
    <w:p w14:paraId="624B4398" w14:textId="77777777" w:rsidR="000F74FE" w:rsidRPr="004C1B25" w:rsidRDefault="000F74FE" w:rsidP="004C1B25">
      <w:pPr>
        <w:pStyle w:val="NormalWeb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</w:rPr>
        <w:lastRenderedPageBreak/>
        <w:t>6. Primetiti novootvoreni prozor sa detaljnim prikazom informacija odabranog produkcionog koda, istorijom i informacijama pretovara ako je došlo do istog. Takođe primetiti informacije o otpremnici za odabrani kod.</w:t>
      </w:r>
    </w:p>
    <w:p w14:paraId="5B89F930" w14:textId="5D3B1F22" w:rsidR="00AC7D85" w:rsidRPr="00AC7D85" w:rsidRDefault="000F74FE" w:rsidP="00334C14">
      <w:pPr>
        <w:pStyle w:val="scribe-screenshot-container"/>
        <w:jc w:val="center"/>
        <w:rPr>
          <w:rFonts w:asciiTheme="majorHAnsi" w:hAnsiTheme="majorHAnsi" w:cstheme="majorHAnsi"/>
        </w:rPr>
      </w:pPr>
      <w:r w:rsidRPr="004C1B25">
        <w:rPr>
          <w:rFonts w:asciiTheme="majorHAnsi" w:hAnsiTheme="majorHAnsi" w:cstheme="majorHAnsi"/>
          <w:noProof/>
        </w:rPr>
        <w:drawing>
          <wp:inline distT="0" distB="0" distL="0" distR="0" wp14:anchorId="6331B115" wp14:editId="04635B9B">
            <wp:extent cx="5334000" cy="2981325"/>
            <wp:effectExtent l="0" t="0" r="0" b="9525"/>
            <wp:docPr id="5863831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83168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7D85" w:rsidRPr="00AC7D85">
      <w:headerReference w:type="default" r:id="rId489"/>
      <w:footerReference w:type="default" r:id="rId490"/>
      <w:pgSz w:w="11906" w:h="16838"/>
      <w:pgMar w:top="720" w:right="720" w:bottom="720" w:left="720" w:header="283" w:footer="13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204810" w14:textId="77777777" w:rsidR="003C28A4" w:rsidRDefault="003C28A4">
      <w:pPr>
        <w:spacing w:after="0" w:line="240" w:lineRule="auto"/>
      </w:pPr>
      <w:r>
        <w:separator/>
      </w:r>
    </w:p>
  </w:endnote>
  <w:endnote w:type="continuationSeparator" w:id="0">
    <w:p w14:paraId="4323582E" w14:textId="77777777" w:rsidR="003C28A4" w:rsidRDefault="003C28A4">
      <w:pPr>
        <w:spacing w:after="0" w:line="240" w:lineRule="auto"/>
      </w:pPr>
      <w:r>
        <w:continuationSeparator/>
      </w:r>
    </w:p>
  </w:endnote>
  <w:endnote w:type="continuationNotice" w:id="1">
    <w:p w14:paraId="5878F707" w14:textId="77777777" w:rsidR="003C28A4" w:rsidRDefault="003C28A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Inter">
    <w:altName w:val="Calibri"/>
    <w:charset w:val="00"/>
    <w:family w:val="auto"/>
    <w:pitch w:val="default"/>
  </w:font>
  <w:font w:name="ProductSans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CD3A62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  <w:p w14:paraId="7A45852F" w14:textId="2BE23A92" w:rsidR="00B50EF9" w:rsidRDefault="009D7BA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left" w:pos="6797"/>
        <w:tab w:val="right" w:pos="10479"/>
      </w:tabs>
      <w:spacing w:after="0"/>
      <w:ind w:right="-11"/>
    </w:pPr>
    <w:r>
      <w:t xml:space="preserve">eAkcize – Korisničko uputstvo                          </w:t>
    </w:r>
    <w:r>
      <w:tab/>
      <w:t xml:space="preserve">                          </w:t>
    </w:r>
    <w:r>
      <w:tab/>
    </w:r>
    <w:r>
      <w:tab/>
      <w:t xml:space="preserve">  Strana </w:t>
    </w:r>
    <w:r>
      <w:fldChar w:fldCharType="begin"/>
    </w:r>
    <w:r>
      <w:instrText>PAGE</w:instrText>
    </w:r>
    <w:r>
      <w:fldChar w:fldCharType="separate"/>
    </w:r>
    <w:r w:rsidR="00CB22A0">
      <w:rPr>
        <w:noProof/>
      </w:rPr>
      <w:t>1</w:t>
    </w:r>
    <w:r>
      <w:fldChar w:fldCharType="end"/>
    </w:r>
  </w:p>
  <w:p w14:paraId="58135622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left" w:pos="6797"/>
        <w:tab w:val="right" w:pos="10479"/>
      </w:tabs>
      <w:spacing w:after="0"/>
      <w:ind w:right="-11"/>
    </w:pPr>
  </w:p>
  <w:p w14:paraId="78DC2C24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C1D414" w14:textId="77777777" w:rsidR="003C28A4" w:rsidRDefault="003C28A4">
      <w:pPr>
        <w:spacing w:after="0" w:line="240" w:lineRule="auto"/>
      </w:pPr>
      <w:r>
        <w:separator/>
      </w:r>
    </w:p>
  </w:footnote>
  <w:footnote w:type="continuationSeparator" w:id="0">
    <w:p w14:paraId="77A27327" w14:textId="77777777" w:rsidR="003C28A4" w:rsidRDefault="003C28A4">
      <w:pPr>
        <w:spacing w:after="0" w:line="240" w:lineRule="auto"/>
      </w:pPr>
      <w:r>
        <w:continuationSeparator/>
      </w:r>
    </w:p>
  </w:footnote>
  <w:footnote w:type="continuationNotice" w:id="1">
    <w:p w14:paraId="64ADF154" w14:textId="77777777" w:rsidR="003C28A4" w:rsidRDefault="003C28A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802245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</w:p>
  <w:p w14:paraId="0DAF7FF8" w14:textId="77777777" w:rsidR="00B50EF9" w:rsidRDefault="00991F62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  <w:r>
      <w:rPr>
        <w:noProof/>
        <w:color w:val="000000"/>
      </w:rPr>
      <w:drawing>
        <wp:inline distT="114300" distB="114300" distL="114300" distR="114300" wp14:anchorId="0A6A899D" wp14:editId="342DEFED">
          <wp:extent cx="1008623" cy="169201"/>
          <wp:effectExtent l="0" t="0" r="0" b="0"/>
          <wp:docPr id="4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08623" cy="16920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20CD0AD6" w14:textId="77777777" w:rsidR="00B50EF9" w:rsidRDefault="00B50EF9">
    <w:pPr>
      <w:pBdr>
        <w:top w:val="nil"/>
        <w:left w:val="nil"/>
        <w:bottom w:val="single" w:sz="4" w:space="1" w:color="000000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  <w:p w14:paraId="752580FE" w14:textId="77777777" w:rsidR="00B50EF9" w:rsidRDefault="00B50EF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left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94451"/>
    <w:multiLevelType w:val="hybridMultilevel"/>
    <w:tmpl w:val="1B5618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4D4A03"/>
    <w:multiLevelType w:val="hybridMultilevel"/>
    <w:tmpl w:val="1A98BA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485A2F"/>
    <w:multiLevelType w:val="hybridMultilevel"/>
    <w:tmpl w:val="6D6A1D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5D52E7"/>
    <w:multiLevelType w:val="hybridMultilevel"/>
    <w:tmpl w:val="33BACBC0"/>
    <w:lvl w:ilvl="0" w:tplc="6F3A8EB4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752227"/>
    <w:multiLevelType w:val="hybridMultilevel"/>
    <w:tmpl w:val="0ECAB414"/>
    <w:lvl w:ilvl="0" w:tplc="6A445396">
      <w:start w:val="2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AB0E20"/>
    <w:multiLevelType w:val="hybridMultilevel"/>
    <w:tmpl w:val="1ED096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1039A4"/>
    <w:multiLevelType w:val="hybridMultilevel"/>
    <w:tmpl w:val="9774DB44"/>
    <w:lvl w:ilvl="0" w:tplc="BF489F3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7340AEC"/>
    <w:multiLevelType w:val="hybridMultilevel"/>
    <w:tmpl w:val="3006BCCC"/>
    <w:lvl w:ilvl="0" w:tplc="6F3CF0C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7723F11"/>
    <w:multiLevelType w:val="hybridMultilevel"/>
    <w:tmpl w:val="E73EB8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B66E64"/>
    <w:multiLevelType w:val="hybridMultilevel"/>
    <w:tmpl w:val="16FE68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B520AD7"/>
    <w:multiLevelType w:val="multilevel"/>
    <w:tmpl w:val="399EEE2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DAA7194"/>
    <w:multiLevelType w:val="hybridMultilevel"/>
    <w:tmpl w:val="2D4640CE"/>
    <w:lvl w:ilvl="0" w:tplc="6E82CD66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DB33808"/>
    <w:multiLevelType w:val="hybridMultilevel"/>
    <w:tmpl w:val="B2C26D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F067966"/>
    <w:multiLevelType w:val="hybridMultilevel"/>
    <w:tmpl w:val="EFC029E8"/>
    <w:lvl w:ilvl="0" w:tplc="775EF7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FB55110"/>
    <w:multiLevelType w:val="hybridMultilevel"/>
    <w:tmpl w:val="03064DBC"/>
    <w:lvl w:ilvl="0" w:tplc="BF4E872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B713EC"/>
    <w:multiLevelType w:val="hybridMultilevel"/>
    <w:tmpl w:val="07103726"/>
    <w:lvl w:ilvl="0" w:tplc="EF86746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FD51E1C"/>
    <w:multiLevelType w:val="hybridMultilevel"/>
    <w:tmpl w:val="C4A8D4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06934F1"/>
    <w:multiLevelType w:val="multilevel"/>
    <w:tmpl w:val="6B8093A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0B056FE"/>
    <w:multiLevelType w:val="hybridMultilevel"/>
    <w:tmpl w:val="3E5EEBA4"/>
    <w:lvl w:ilvl="0" w:tplc="28CEB78C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11B67CF"/>
    <w:multiLevelType w:val="multilevel"/>
    <w:tmpl w:val="596E4FE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2544427"/>
    <w:multiLevelType w:val="multilevel"/>
    <w:tmpl w:val="A0043154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1" w15:restartNumberingAfterBreak="0">
    <w:nsid w:val="12806BCC"/>
    <w:multiLevelType w:val="hybridMultilevel"/>
    <w:tmpl w:val="65921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35A0834"/>
    <w:multiLevelType w:val="multilevel"/>
    <w:tmpl w:val="D48EF5BE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 w15:restartNumberingAfterBreak="0">
    <w:nsid w:val="13F6752D"/>
    <w:multiLevelType w:val="multilevel"/>
    <w:tmpl w:val="1988BA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14BB03B7"/>
    <w:multiLevelType w:val="hybridMultilevel"/>
    <w:tmpl w:val="C7F466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4D31738"/>
    <w:multiLevelType w:val="hybridMultilevel"/>
    <w:tmpl w:val="D60416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4E67C18"/>
    <w:multiLevelType w:val="multilevel"/>
    <w:tmpl w:val="ECC296A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14F53256"/>
    <w:multiLevelType w:val="hybridMultilevel"/>
    <w:tmpl w:val="9A34650E"/>
    <w:lvl w:ilvl="0" w:tplc="E0D01E0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4FD582F"/>
    <w:multiLevelType w:val="multilevel"/>
    <w:tmpl w:val="BC72D65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asciiTheme="majorHAnsi" w:hAnsiTheme="majorHAnsi" w:cstheme="majorHAnsi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150B703E"/>
    <w:multiLevelType w:val="hybridMultilevel"/>
    <w:tmpl w:val="6FBA9C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53C6330"/>
    <w:multiLevelType w:val="multilevel"/>
    <w:tmpl w:val="F0E075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15C60688"/>
    <w:multiLevelType w:val="hybridMultilevel"/>
    <w:tmpl w:val="FE489994"/>
    <w:lvl w:ilvl="0" w:tplc="85AA4B3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7D626B3"/>
    <w:multiLevelType w:val="multilevel"/>
    <w:tmpl w:val="9FF607C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187C1014"/>
    <w:multiLevelType w:val="hybridMultilevel"/>
    <w:tmpl w:val="F6D623D0"/>
    <w:lvl w:ilvl="0" w:tplc="500C5FC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90A471A"/>
    <w:multiLevelType w:val="hybridMultilevel"/>
    <w:tmpl w:val="15EAF5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1A48055C"/>
    <w:multiLevelType w:val="multilevel"/>
    <w:tmpl w:val="86DE56C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1B523DA4"/>
    <w:multiLevelType w:val="hybridMultilevel"/>
    <w:tmpl w:val="CCB26D24"/>
    <w:lvl w:ilvl="0" w:tplc="FFFFFFFF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BAB2ECB"/>
    <w:multiLevelType w:val="hybridMultilevel"/>
    <w:tmpl w:val="CEC6FE18"/>
    <w:lvl w:ilvl="0" w:tplc="661010B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CA82008"/>
    <w:multiLevelType w:val="hybridMultilevel"/>
    <w:tmpl w:val="03341D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1CCC0525"/>
    <w:multiLevelType w:val="multilevel"/>
    <w:tmpl w:val="82DCCCB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0" w15:restartNumberingAfterBreak="0">
    <w:nsid w:val="209A779D"/>
    <w:multiLevelType w:val="hybridMultilevel"/>
    <w:tmpl w:val="ED8464F4"/>
    <w:lvl w:ilvl="0" w:tplc="8EFE0C5E">
      <w:start w:val="1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20C146DA"/>
    <w:multiLevelType w:val="hybridMultilevel"/>
    <w:tmpl w:val="CB38AF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156153C"/>
    <w:multiLevelType w:val="multilevel"/>
    <w:tmpl w:val="C86ED67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219F0940"/>
    <w:multiLevelType w:val="hybridMultilevel"/>
    <w:tmpl w:val="50FE8D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20C623B"/>
    <w:multiLevelType w:val="hybridMultilevel"/>
    <w:tmpl w:val="776267C2"/>
    <w:lvl w:ilvl="0" w:tplc="05D03896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223599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6" w15:restartNumberingAfterBreak="0">
    <w:nsid w:val="22B773C3"/>
    <w:multiLevelType w:val="hybridMultilevel"/>
    <w:tmpl w:val="C2B05AAC"/>
    <w:lvl w:ilvl="0" w:tplc="2BAA717A">
      <w:start w:val="2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49A57B0"/>
    <w:multiLevelType w:val="hybridMultilevel"/>
    <w:tmpl w:val="12D4CBEA"/>
    <w:lvl w:ilvl="0" w:tplc="70FCE6E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6036D31"/>
    <w:multiLevelType w:val="hybridMultilevel"/>
    <w:tmpl w:val="065AEABE"/>
    <w:lvl w:ilvl="0" w:tplc="A15017C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6E84B3D"/>
    <w:multiLevelType w:val="hybridMultilevel"/>
    <w:tmpl w:val="AD2AA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27410FDF"/>
    <w:multiLevelType w:val="hybridMultilevel"/>
    <w:tmpl w:val="9164493E"/>
    <w:lvl w:ilvl="0" w:tplc="9D60DB2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27CD0ECE"/>
    <w:multiLevelType w:val="hybridMultilevel"/>
    <w:tmpl w:val="3E0CD3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9696E8A"/>
    <w:multiLevelType w:val="hybridMultilevel"/>
    <w:tmpl w:val="6C94F556"/>
    <w:lvl w:ilvl="0" w:tplc="A9C8D0B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986379D"/>
    <w:multiLevelType w:val="hybridMultilevel"/>
    <w:tmpl w:val="708C4E9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2A2D3BFD"/>
    <w:multiLevelType w:val="hybridMultilevel"/>
    <w:tmpl w:val="38DA6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2BF759E2"/>
    <w:multiLevelType w:val="hybridMultilevel"/>
    <w:tmpl w:val="371A33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D6C559B"/>
    <w:multiLevelType w:val="multilevel"/>
    <w:tmpl w:val="CFFECE5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2D7A5892"/>
    <w:multiLevelType w:val="multilevel"/>
    <w:tmpl w:val="332CA8C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 w15:restartNumberingAfterBreak="0">
    <w:nsid w:val="2DDE61F4"/>
    <w:multiLevelType w:val="hybridMultilevel"/>
    <w:tmpl w:val="9F0297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F743C03"/>
    <w:multiLevelType w:val="hybridMultilevel"/>
    <w:tmpl w:val="70F28C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FFB610F"/>
    <w:multiLevelType w:val="multilevel"/>
    <w:tmpl w:val="6DD6459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 w15:restartNumberingAfterBreak="0">
    <w:nsid w:val="2FFE4E97"/>
    <w:multiLevelType w:val="hybridMultilevel"/>
    <w:tmpl w:val="CCB26D24"/>
    <w:lvl w:ilvl="0" w:tplc="499E844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325F2E00"/>
    <w:multiLevelType w:val="multilevel"/>
    <w:tmpl w:val="C480E8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 w15:restartNumberingAfterBreak="0">
    <w:nsid w:val="332D74AE"/>
    <w:multiLevelType w:val="hybridMultilevel"/>
    <w:tmpl w:val="6F3E1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33795386"/>
    <w:multiLevelType w:val="hybridMultilevel"/>
    <w:tmpl w:val="AD7C2134"/>
    <w:lvl w:ilvl="0" w:tplc="7E088F7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37AD2CEC"/>
    <w:multiLevelType w:val="hybridMultilevel"/>
    <w:tmpl w:val="31D05D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38000D8D"/>
    <w:multiLevelType w:val="multilevel"/>
    <w:tmpl w:val="FD2C2D5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 w15:restartNumberingAfterBreak="0">
    <w:nsid w:val="38001A29"/>
    <w:multiLevelType w:val="hybridMultilevel"/>
    <w:tmpl w:val="436E5B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385303F8"/>
    <w:multiLevelType w:val="hybridMultilevel"/>
    <w:tmpl w:val="1D7682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38583C92"/>
    <w:multiLevelType w:val="hybridMultilevel"/>
    <w:tmpl w:val="34982E4E"/>
    <w:lvl w:ilvl="0" w:tplc="48961670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3B754A42"/>
    <w:multiLevelType w:val="multilevel"/>
    <w:tmpl w:val="0D46A45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 w15:restartNumberingAfterBreak="0">
    <w:nsid w:val="3B7B1ECB"/>
    <w:multiLevelType w:val="hybridMultilevel"/>
    <w:tmpl w:val="0902E8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3DE71630"/>
    <w:multiLevelType w:val="multilevel"/>
    <w:tmpl w:val="F34EB1DC"/>
    <w:styleLink w:val="CurrentList1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 w15:restartNumberingAfterBreak="0">
    <w:nsid w:val="3DE9659B"/>
    <w:multiLevelType w:val="multilevel"/>
    <w:tmpl w:val="82DCCCB8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74" w15:restartNumberingAfterBreak="0">
    <w:nsid w:val="3FF312A3"/>
    <w:multiLevelType w:val="hybridMultilevel"/>
    <w:tmpl w:val="555E5F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41D42F44"/>
    <w:multiLevelType w:val="hybridMultilevel"/>
    <w:tmpl w:val="4A561324"/>
    <w:lvl w:ilvl="0" w:tplc="9C82D4F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434154F6"/>
    <w:multiLevelType w:val="hybridMultilevel"/>
    <w:tmpl w:val="4BC4EB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452016BD"/>
    <w:multiLevelType w:val="hybridMultilevel"/>
    <w:tmpl w:val="9634E5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5AD3C29"/>
    <w:multiLevelType w:val="hybridMultilevel"/>
    <w:tmpl w:val="6F7AF4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45E3463D"/>
    <w:multiLevelType w:val="multilevel"/>
    <w:tmpl w:val="A042893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 w15:restartNumberingAfterBreak="0">
    <w:nsid w:val="46A14090"/>
    <w:multiLevelType w:val="hybridMultilevel"/>
    <w:tmpl w:val="0EB220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70A080E"/>
    <w:multiLevelType w:val="multilevel"/>
    <w:tmpl w:val="46F6A7C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 w15:restartNumberingAfterBreak="0">
    <w:nsid w:val="47A70E8B"/>
    <w:multiLevelType w:val="multilevel"/>
    <w:tmpl w:val="37A06B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3" w15:restartNumberingAfterBreak="0">
    <w:nsid w:val="47E71FBE"/>
    <w:multiLevelType w:val="multilevel"/>
    <w:tmpl w:val="E3DC0A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 w15:restartNumberingAfterBreak="0">
    <w:nsid w:val="4B68074A"/>
    <w:multiLevelType w:val="hybridMultilevel"/>
    <w:tmpl w:val="9F4E16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4BB34B76"/>
    <w:multiLevelType w:val="hybridMultilevel"/>
    <w:tmpl w:val="6A9655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4BEB42C8"/>
    <w:multiLevelType w:val="multilevel"/>
    <w:tmpl w:val="6F408DA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 w15:restartNumberingAfterBreak="0">
    <w:nsid w:val="4C941412"/>
    <w:multiLevelType w:val="hybridMultilevel"/>
    <w:tmpl w:val="3B92A8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4C9A7CF9"/>
    <w:multiLevelType w:val="hybridMultilevel"/>
    <w:tmpl w:val="65503B18"/>
    <w:lvl w:ilvl="0" w:tplc="14BCE46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4D4A4B27"/>
    <w:multiLevelType w:val="hybridMultilevel"/>
    <w:tmpl w:val="A4E8C0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4E804FA0"/>
    <w:multiLevelType w:val="multilevel"/>
    <w:tmpl w:val="DBB6724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91" w15:restartNumberingAfterBreak="0">
    <w:nsid w:val="4EF542B8"/>
    <w:multiLevelType w:val="hybridMultilevel"/>
    <w:tmpl w:val="D39494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4FE4349F"/>
    <w:multiLevelType w:val="multilevel"/>
    <w:tmpl w:val="F95AB64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 w15:restartNumberingAfterBreak="0">
    <w:nsid w:val="50081448"/>
    <w:multiLevelType w:val="hybridMultilevel"/>
    <w:tmpl w:val="CB10D7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511C6E8F"/>
    <w:multiLevelType w:val="hybridMultilevel"/>
    <w:tmpl w:val="A13ABD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55723DCE"/>
    <w:multiLevelType w:val="hybridMultilevel"/>
    <w:tmpl w:val="B3566D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56873638"/>
    <w:multiLevelType w:val="hybridMultilevel"/>
    <w:tmpl w:val="AEDE18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56FD0037"/>
    <w:multiLevelType w:val="multilevel"/>
    <w:tmpl w:val="B5B45F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 w15:restartNumberingAfterBreak="0">
    <w:nsid w:val="57CD1C03"/>
    <w:multiLevelType w:val="multilevel"/>
    <w:tmpl w:val="87B0078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 w15:restartNumberingAfterBreak="0">
    <w:nsid w:val="5B4B17BC"/>
    <w:multiLevelType w:val="hybridMultilevel"/>
    <w:tmpl w:val="BC6A9D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5CC659DD"/>
    <w:multiLevelType w:val="multilevel"/>
    <w:tmpl w:val="882EF6C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1" w15:restartNumberingAfterBreak="0">
    <w:nsid w:val="5D1E03DA"/>
    <w:multiLevelType w:val="hybridMultilevel"/>
    <w:tmpl w:val="4134F37A"/>
    <w:lvl w:ilvl="0" w:tplc="18C228F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5D1F4802"/>
    <w:multiLevelType w:val="hybridMultilevel"/>
    <w:tmpl w:val="96AE3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5DE14B10"/>
    <w:multiLevelType w:val="multilevel"/>
    <w:tmpl w:val="EF0A048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4" w15:restartNumberingAfterBreak="0">
    <w:nsid w:val="5F046E4B"/>
    <w:multiLevelType w:val="multilevel"/>
    <w:tmpl w:val="C264EFCE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right"/>
      <w:pPr>
        <w:ind w:left="744" w:hanging="38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05" w15:restartNumberingAfterBreak="0">
    <w:nsid w:val="5FA627F3"/>
    <w:multiLevelType w:val="hybridMultilevel"/>
    <w:tmpl w:val="92A42752"/>
    <w:lvl w:ilvl="0" w:tplc="70E2F898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5FB15FFB"/>
    <w:multiLevelType w:val="hybridMultilevel"/>
    <w:tmpl w:val="B6067C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61B80E02"/>
    <w:multiLevelType w:val="hybridMultilevel"/>
    <w:tmpl w:val="EC8C785A"/>
    <w:lvl w:ilvl="0" w:tplc="8BEC441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627155CA"/>
    <w:multiLevelType w:val="hybridMultilevel"/>
    <w:tmpl w:val="60203F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641E2FD9"/>
    <w:multiLevelType w:val="hybridMultilevel"/>
    <w:tmpl w:val="D77C4C0C"/>
    <w:lvl w:ilvl="0" w:tplc="04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64C76C8B"/>
    <w:multiLevelType w:val="hybridMultilevel"/>
    <w:tmpl w:val="907A1952"/>
    <w:lvl w:ilvl="0" w:tplc="AC583C3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666C79DC"/>
    <w:multiLevelType w:val="multilevel"/>
    <w:tmpl w:val="98C2E88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 w15:restartNumberingAfterBreak="0">
    <w:nsid w:val="67B43A89"/>
    <w:multiLevelType w:val="hybridMultilevel"/>
    <w:tmpl w:val="CDBC4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68FC57D8"/>
    <w:multiLevelType w:val="hybridMultilevel"/>
    <w:tmpl w:val="9990C5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6A07516D"/>
    <w:multiLevelType w:val="hybridMultilevel"/>
    <w:tmpl w:val="ECB6A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6A093958"/>
    <w:multiLevelType w:val="hybridMultilevel"/>
    <w:tmpl w:val="6E4CB6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6AA05468"/>
    <w:multiLevelType w:val="hybridMultilevel"/>
    <w:tmpl w:val="D2C467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6B0E482D"/>
    <w:multiLevelType w:val="hybridMultilevel"/>
    <w:tmpl w:val="35928A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6B241147"/>
    <w:multiLevelType w:val="hybridMultilevel"/>
    <w:tmpl w:val="FA727CC8"/>
    <w:lvl w:ilvl="0" w:tplc="E274302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6C537A84"/>
    <w:multiLevelType w:val="multilevel"/>
    <w:tmpl w:val="20AEFDFC"/>
    <w:lvl w:ilvl="0">
      <w:start w:val="3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0" w15:restartNumberingAfterBreak="0">
    <w:nsid w:val="6F3C319A"/>
    <w:multiLevelType w:val="hybridMultilevel"/>
    <w:tmpl w:val="18EC65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70AB2AC8"/>
    <w:multiLevelType w:val="hybridMultilevel"/>
    <w:tmpl w:val="06C28F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 w15:restartNumberingAfterBreak="0">
    <w:nsid w:val="71B45CFD"/>
    <w:multiLevelType w:val="hybridMultilevel"/>
    <w:tmpl w:val="4182A9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73124096"/>
    <w:multiLevelType w:val="hybridMultilevel"/>
    <w:tmpl w:val="A5A67C10"/>
    <w:lvl w:ilvl="0" w:tplc="92DEE8EE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734E4E4C"/>
    <w:multiLevelType w:val="hybridMultilevel"/>
    <w:tmpl w:val="C4B86C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735842C1"/>
    <w:multiLevelType w:val="hybridMultilevel"/>
    <w:tmpl w:val="E110A2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 w15:restartNumberingAfterBreak="0">
    <w:nsid w:val="73F07C8A"/>
    <w:multiLevelType w:val="hybridMultilevel"/>
    <w:tmpl w:val="1B04BC10"/>
    <w:lvl w:ilvl="0" w:tplc="D3A85A5E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73F43B91"/>
    <w:multiLevelType w:val="hybridMultilevel"/>
    <w:tmpl w:val="153CE6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74A663BF"/>
    <w:multiLevelType w:val="hybridMultilevel"/>
    <w:tmpl w:val="D018A6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759A591A"/>
    <w:multiLevelType w:val="multilevel"/>
    <w:tmpl w:val="6920725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asciiTheme="majorHAnsi" w:hAnsiTheme="majorHAnsi" w:cstheme="majorHAnsi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0" w15:restartNumberingAfterBreak="0">
    <w:nsid w:val="75FD3CD1"/>
    <w:multiLevelType w:val="hybridMultilevel"/>
    <w:tmpl w:val="D03E5AA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78F534A6"/>
    <w:multiLevelType w:val="multilevel"/>
    <w:tmpl w:val="16D6813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2" w15:restartNumberingAfterBreak="0">
    <w:nsid w:val="7AFF4A59"/>
    <w:multiLevelType w:val="hybridMultilevel"/>
    <w:tmpl w:val="37BEBD2E"/>
    <w:lvl w:ilvl="0" w:tplc="C34003EA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7B140BC0"/>
    <w:multiLevelType w:val="hybridMultilevel"/>
    <w:tmpl w:val="43E0631A"/>
    <w:lvl w:ilvl="0" w:tplc="58FC240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7DF97C50"/>
    <w:multiLevelType w:val="hybridMultilevel"/>
    <w:tmpl w:val="B3BE13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5" w15:restartNumberingAfterBreak="0">
    <w:nsid w:val="7E4E536C"/>
    <w:multiLevelType w:val="multilevel"/>
    <w:tmpl w:val="27AAECC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6" w15:restartNumberingAfterBreak="0">
    <w:nsid w:val="7FD44626"/>
    <w:multiLevelType w:val="multilevel"/>
    <w:tmpl w:val="B422F1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22232060">
    <w:abstractNumId w:val="31"/>
  </w:num>
  <w:num w:numId="2" w16cid:durableId="1626547836">
    <w:abstractNumId w:val="48"/>
  </w:num>
  <w:num w:numId="3" w16cid:durableId="1126971133">
    <w:abstractNumId w:val="75"/>
  </w:num>
  <w:num w:numId="4" w16cid:durableId="1911184245">
    <w:abstractNumId w:val="52"/>
  </w:num>
  <w:num w:numId="5" w16cid:durableId="839199768">
    <w:abstractNumId w:val="27"/>
  </w:num>
  <w:num w:numId="6" w16cid:durableId="873735960">
    <w:abstractNumId w:val="119"/>
  </w:num>
  <w:num w:numId="7" w16cid:durableId="804814103">
    <w:abstractNumId w:val="110"/>
  </w:num>
  <w:num w:numId="8" w16cid:durableId="122501342">
    <w:abstractNumId w:val="133"/>
  </w:num>
  <w:num w:numId="9" w16cid:durableId="1311211493">
    <w:abstractNumId w:val="22"/>
  </w:num>
  <w:num w:numId="10" w16cid:durableId="1506893560">
    <w:abstractNumId w:val="20"/>
  </w:num>
  <w:num w:numId="11" w16cid:durableId="979306385">
    <w:abstractNumId w:val="104"/>
  </w:num>
  <w:num w:numId="12" w16cid:durableId="1517882400">
    <w:abstractNumId w:val="47"/>
  </w:num>
  <w:num w:numId="13" w16cid:durableId="502086251">
    <w:abstractNumId w:val="114"/>
  </w:num>
  <w:num w:numId="14" w16cid:durableId="514686849">
    <w:abstractNumId w:val="80"/>
  </w:num>
  <w:num w:numId="15" w16cid:durableId="140584179">
    <w:abstractNumId w:val="61"/>
  </w:num>
  <w:num w:numId="16" w16cid:durableId="217713958">
    <w:abstractNumId w:val="36"/>
  </w:num>
  <w:num w:numId="17" w16cid:durableId="956984630">
    <w:abstractNumId w:val="11"/>
  </w:num>
  <w:num w:numId="18" w16cid:durableId="1191335046">
    <w:abstractNumId w:val="15"/>
  </w:num>
  <w:num w:numId="19" w16cid:durableId="1366557801">
    <w:abstractNumId w:val="132"/>
  </w:num>
  <w:num w:numId="20" w16cid:durableId="2114474536">
    <w:abstractNumId w:val="14"/>
  </w:num>
  <w:num w:numId="21" w16cid:durableId="161118036">
    <w:abstractNumId w:val="21"/>
  </w:num>
  <w:num w:numId="22" w16cid:durableId="553810829">
    <w:abstractNumId w:val="7"/>
  </w:num>
  <w:num w:numId="23" w16cid:durableId="1416512954">
    <w:abstractNumId w:val="6"/>
  </w:num>
  <w:num w:numId="24" w16cid:durableId="1456563668">
    <w:abstractNumId w:val="101"/>
  </w:num>
  <w:num w:numId="25" w16cid:durableId="634875337">
    <w:abstractNumId w:val="118"/>
  </w:num>
  <w:num w:numId="26" w16cid:durableId="250168679">
    <w:abstractNumId w:val="50"/>
  </w:num>
  <w:num w:numId="27" w16cid:durableId="188956142">
    <w:abstractNumId w:val="107"/>
  </w:num>
  <w:num w:numId="28" w16cid:durableId="1287278166">
    <w:abstractNumId w:val="64"/>
  </w:num>
  <w:num w:numId="29" w16cid:durableId="169486002">
    <w:abstractNumId w:val="13"/>
  </w:num>
  <w:num w:numId="30" w16cid:durableId="1299259173">
    <w:abstractNumId w:val="88"/>
  </w:num>
  <w:num w:numId="31" w16cid:durableId="2067029704">
    <w:abstractNumId w:val="73"/>
  </w:num>
  <w:num w:numId="32" w16cid:durableId="170145579">
    <w:abstractNumId w:val="54"/>
  </w:num>
  <w:num w:numId="33" w16cid:durableId="1302417590">
    <w:abstractNumId w:val="39"/>
  </w:num>
  <w:num w:numId="34" w16cid:durableId="1192524942">
    <w:abstractNumId w:val="108"/>
  </w:num>
  <w:num w:numId="35" w16cid:durableId="487862051">
    <w:abstractNumId w:val="62"/>
  </w:num>
  <w:num w:numId="36" w16cid:durableId="1391802703">
    <w:abstractNumId w:val="35"/>
  </w:num>
  <w:num w:numId="37" w16cid:durableId="336033736">
    <w:abstractNumId w:val="70"/>
  </w:num>
  <w:num w:numId="38" w16cid:durableId="1347899531">
    <w:abstractNumId w:val="19"/>
  </w:num>
  <w:num w:numId="39" w16cid:durableId="332495784">
    <w:abstractNumId w:val="83"/>
  </w:num>
  <w:num w:numId="40" w16cid:durableId="856818324">
    <w:abstractNumId w:val="42"/>
  </w:num>
  <w:num w:numId="41" w16cid:durableId="1063025978">
    <w:abstractNumId w:val="17"/>
  </w:num>
  <w:num w:numId="42" w16cid:durableId="938759761">
    <w:abstractNumId w:val="103"/>
  </w:num>
  <w:num w:numId="43" w16cid:durableId="1736202527">
    <w:abstractNumId w:val="136"/>
  </w:num>
  <w:num w:numId="44" w16cid:durableId="166553427">
    <w:abstractNumId w:val="111"/>
  </w:num>
  <w:num w:numId="45" w16cid:durableId="294986914">
    <w:abstractNumId w:val="66"/>
  </w:num>
  <w:num w:numId="46" w16cid:durableId="334578741">
    <w:abstractNumId w:val="131"/>
  </w:num>
  <w:num w:numId="47" w16cid:durableId="62607096">
    <w:abstractNumId w:val="26"/>
  </w:num>
  <w:num w:numId="48" w16cid:durableId="1429736148">
    <w:abstractNumId w:val="98"/>
  </w:num>
  <w:num w:numId="49" w16cid:durableId="1433555187">
    <w:abstractNumId w:val="60"/>
  </w:num>
  <w:num w:numId="50" w16cid:durableId="1226139046">
    <w:abstractNumId w:val="82"/>
  </w:num>
  <w:num w:numId="51" w16cid:durableId="1338656873">
    <w:abstractNumId w:val="100"/>
  </w:num>
  <w:num w:numId="52" w16cid:durableId="1892501088">
    <w:abstractNumId w:val="32"/>
  </w:num>
  <w:num w:numId="53" w16cid:durableId="1983120634">
    <w:abstractNumId w:val="10"/>
  </w:num>
  <w:num w:numId="54" w16cid:durableId="773477840">
    <w:abstractNumId w:val="57"/>
  </w:num>
  <w:num w:numId="55" w16cid:durableId="1712879715">
    <w:abstractNumId w:val="23"/>
  </w:num>
  <w:num w:numId="56" w16cid:durableId="497035372">
    <w:abstractNumId w:val="92"/>
  </w:num>
  <w:num w:numId="57" w16cid:durableId="365066489">
    <w:abstractNumId w:val="135"/>
  </w:num>
  <w:num w:numId="58" w16cid:durableId="997348215">
    <w:abstractNumId w:val="56"/>
  </w:num>
  <w:num w:numId="59" w16cid:durableId="606472405">
    <w:abstractNumId w:val="79"/>
  </w:num>
  <w:num w:numId="60" w16cid:durableId="6714221">
    <w:abstractNumId w:val="97"/>
  </w:num>
  <w:num w:numId="61" w16cid:durableId="2105494015">
    <w:abstractNumId w:val="30"/>
  </w:num>
  <w:num w:numId="62" w16cid:durableId="1091662041">
    <w:abstractNumId w:val="86"/>
  </w:num>
  <w:num w:numId="63" w16cid:durableId="1547838918">
    <w:abstractNumId w:val="45"/>
  </w:num>
  <w:num w:numId="64" w16cid:durableId="528564542">
    <w:abstractNumId w:val="28"/>
  </w:num>
  <w:num w:numId="65" w16cid:durableId="971596333">
    <w:abstractNumId w:val="129"/>
  </w:num>
  <w:num w:numId="66" w16cid:durableId="1451901878">
    <w:abstractNumId w:val="81"/>
  </w:num>
  <w:num w:numId="67" w16cid:durableId="1801069804">
    <w:abstractNumId w:val="74"/>
  </w:num>
  <w:num w:numId="68" w16cid:durableId="602224125">
    <w:abstractNumId w:val="49"/>
  </w:num>
  <w:num w:numId="69" w16cid:durableId="1059328628">
    <w:abstractNumId w:val="76"/>
  </w:num>
  <w:num w:numId="70" w16cid:durableId="1892421944">
    <w:abstractNumId w:val="90"/>
  </w:num>
  <w:num w:numId="71" w16cid:durableId="1440643677">
    <w:abstractNumId w:val="38"/>
  </w:num>
  <w:num w:numId="72" w16cid:durableId="1232423146">
    <w:abstractNumId w:val="9"/>
  </w:num>
  <w:num w:numId="73" w16cid:durableId="1334383553">
    <w:abstractNumId w:val="124"/>
  </w:num>
  <w:num w:numId="74" w16cid:durableId="884760251">
    <w:abstractNumId w:val="99"/>
  </w:num>
  <w:num w:numId="75" w16cid:durableId="804087487">
    <w:abstractNumId w:val="127"/>
  </w:num>
  <w:num w:numId="76" w16cid:durableId="2100373407">
    <w:abstractNumId w:val="94"/>
  </w:num>
  <w:num w:numId="77" w16cid:durableId="778723765">
    <w:abstractNumId w:val="68"/>
  </w:num>
  <w:num w:numId="78" w16cid:durableId="1934583309">
    <w:abstractNumId w:val="58"/>
  </w:num>
  <w:num w:numId="79" w16cid:durableId="1655450077">
    <w:abstractNumId w:val="122"/>
  </w:num>
  <w:num w:numId="80" w16cid:durableId="858935846">
    <w:abstractNumId w:val="63"/>
  </w:num>
  <w:num w:numId="81" w16cid:durableId="863446117">
    <w:abstractNumId w:val="91"/>
  </w:num>
  <w:num w:numId="82" w16cid:durableId="1757283744">
    <w:abstractNumId w:val="34"/>
  </w:num>
  <w:num w:numId="83" w16cid:durableId="1577938200">
    <w:abstractNumId w:val="8"/>
  </w:num>
  <w:num w:numId="84" w16cid:durableId="1433165982">
    <w:abstractNumId w:val="72"/>
  </w:num>
  <w:num w:numId="85" w16cid:durableId="7222319">
    <w:abstractNumId w:val="67"/>
  </w:num>
  <w:num w:numId="86" w16cid:durableId="1562016730">
    <w:abstractNumId w:val="59"/>
  </w:num>
  <w:num w:numId="87" w16cid:durableId="44909812">
    <w:abstractNumId w:val="5"/>
  </w:num>
  <w:num w:numId="88" w16cid:durableId="207912696">
    <w:abstractNumId w:val="77"/>
  </w:num>
  <w:num w:numId="89" w16cid:durableId="928852230">
    <w:abstractNumId w:val="53"/>
  </w:num>
  <w:num w:numId="90" w16cid:durableId="1434859098">
    <w:abstractNumId w:val="43"/>
  </w:num>
  <w:num w:numId="91" w16cid:durableId="1104303647">
    <w:abstractNumId w:val="16"/>
  </w:num>
  <w:num w:numId="92" w16cid:durableId="1056512021">
    <w:abstractNumId w:val="96"/>
  </w:num>
  <w:num w:numId="93" w16cid:durableId="2021538499">
    <w:abstractNumId w:val="134"/>
  </w:num>
  <w:num w:numId="94" w16cid:durableId="509417538">
    <w:abstractNumId w:val="120"/>
  </w:num>
  <w:num w:numId="95" w16cid:durableId="1041439665">
    <w:abstractNumId w:val="24"/>
  </w:num>
  <w:num w:numId="96" w16cid:durableId="986014225">
    <w:abstractNumId w:val="113"/>
  </w:num>
  <w:num w:numId="97" w16cid:durableId="525949336">
    <w:abstractNumId w:val="115"/>
  </w:num>
  <w:num w:numId="98" w16cid:durableId="1202522328">
    <w:abstractNumId w:val="0"/>
  </w:num>
  <w:num w:numId="99" w16cid:durableId="1870144979">
    <w:abstractNumId w:val="65"/>
  </w:num>
  <w:num w:numId="100" w16cid:durableId="25180076">
    <w:abstractNumId w:val="130"/>
  </w:num>
  <w:num w:numId="101" w16cid:durableId="1726485582">
    <w:abstractNumId w:val="41"/>
  </w:num>
  <w:num w:numId="102" w16cid:durableId="1691178209">
    <w:abstractNumId w:val="25"/>
  </w:num>
  <w:num w:numId="103" w16cid:durableId="1572497830">
    <w:abstractNumId w:val="84"/>
  </w:num>
  <w:num w:numId="104" w16cid:durableId="755247099">
    <w:abstractNumId w:val="128"/>
  </w:num>
  <w:num w:numId="105" w16cid:durableId="22632251">
    <w:abstractNumId w:val="51"/>
  </w:num>
  <w:num w:numId="106" w16cid:durableId="2076009100">
    <w:abstractNumId w:val="2"/>
  </w:num>
  <w:num w:numId="107" w16cid:durableId="85420536">
    <w:abstractNumId w:val="12"/>
  </w:num>
  <w:num w:numId="108" w16cid:durableId="866604423">
    <w:abstractNumId w:val="117"/>
  </w:num>
  <w:num w:numId="109" w16cid:durableId="1697460362">
    <w:abstractNumId w:val="89"/>
  </w:num>
  <w:num w:numId="110" w16cid:durableId="563570834">
    <w:abstractNumId w:val="112"/>
  </w:num>
  <w:num w:numId="111" w16cid:durableId="1775395264">
    <w:abstractNumId w:val="87"/>
  </w:num>
  <w:num w:numId="112" w16cid:durableId="478496685">
    <w:abstractNumId w:val="121"/>
  </w:num>
  <w:num w:numId="113" w16cid:durableId="1793942376">
    <w:abstractNumId w:val="85"/>
  </w:num>
  <w:num w:numId="114" w16cid:durableId="1636716214">
    <w:abstractNumId w:val="95"/>
  </w:num>
  <w:num w:numId="115" w16cid:durableId="2066945258">
    <w:abstractNumId w:val="1"/>
  </w:num>
  <w:num w:numId="116" w16cid:durableId="959604490">
    <w:abstractNumId w:val="71"/>
  </w:num>
  <w:num w:numId="117" w16cid:durableId="1510633625">
    <w:abstractNumId w:val="106"/>
  </w:num>
  <w:num w:numId="118" w16cid:durableId="1603106491">
    <w:abstractNumId w:val="93"/>
  </w:num>
  <w:num w:numId="119" w16cid:durableId="964122517">
    <w:abstractNumId w:val="78"/>
  </w:num>
  <w:num w:numId="120" w16cid:durableId="1678191230">
    <w:abstractNumId w:val="116"/>
  </w:num>
  <w:num w:numId="121" w16cid:durableId="322438863">
    <w:abstractNumId w:val="102"/>
  </w:num>
  <w:num w:numId="122" w16cid:durableId="106782962">
    <w:abstractNumId w:val="109"/>
  </w:num>
  <w:num w:numId="123" w16cid:durableId="387386738">
    <w:abstractNumId w:val="125"/>
  </w:num>
  <w:num w:numId="124" w16cid:durableId="1720125685">
    <w:abstractNumId w:val="55"/>
  </w:num>
  <w:num w:numId="125" w16cid:durableId="595672844">
    <w:abstractNumId w:val="126"/>
  </w:num>
  <w:num w:numId="126" w16cid:durableId="1392147426">
    <w:abstractNumId w:val="105"/>
  </w:num>
  <w:num w:numId="127" w16cid:durableId="761102104">
    <w:abstractNumId w:val="44"/>
  </w:num>
  <w:num w:numId="128" w16cid:durableId="104466091">
    <w:abstractNumId w:val="18"/>
  </w:num>
  <w:num w:numId="129" w16cid:durableId="1043361989">
    <w:abstractNumId w:val="123"/>
  </w:num>
  <w:num w:numId="130" w16cid:durableId="305286565">
    <w:abstractNumId w:val="4"/>
  </w:num>
  <w:num w:numId="131" w16cid:durableId="1605914589">
    <w:abstractNumId w:val="46"/>
  </w:num>
  <w:num w:numId="132" w16cid:durableId="1015693110">
    <w:abstractNumId w:val="3"/>
  </w:num>
  <w:num w:numId="133" w16cid:durableId="826819582">
    <w:abstractNumId w:val="37"/>
  </w:num>
  <w:num w:numId="134" w16cid:durableId="2084138303">
    <w:abstractNumId w:val="40"/>
  </w:num>
  <w:num w:numId="135" w16cid:durableId="1858226721">
    <w:abstractNumId w:val="69"/>
  </w:num>
  <w:num w:numId="136" w16cid:durableId="58208549">
    <w:abstractNumId w:val="33"/>
  </w:num>
  <w:num w:numId="137" w16cid:durableId="1502811464">
    <w:abstractNumId w:val="29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1"/>
  <w:proofState w:spelling="clean" w:grammar="clean"/>
  <w:attachedTemplate r:id="rId1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44AB"/>
    <w:rsid w:val="0000209D"/>
    <w:rsid w:val="00003C2A"/>
    <w:rsid w:val="00006DDB"/>
    <w:rsid w:val="00017525"/>
    <w:rsid w:val="00020338"/>
    <w:rsid w:val="00020A31"/>
    <w:rsid w:val="00022236"/>
    <w:rsid w:val="00022889"/>
    <w:rsid w:val="00023609"/>
    <w:rsid w:val="000239CE"/>
    <w:rsid w:val="0002459B"/>
    <w:rsid w:val="00027573"/>
    <w:rsid w:val="000305F9"/>
    <w:rsid w:val="00031C1C"/>
    <w:rsid w:val="0003255A"/>
    <w:rsid w:val="00033AD3"/>
    <w:rsid w:val="00033BF5"/>
    <w:rsid w:val="000340C4"/>
    <w:rsid w:val="000340C8"/>
    <w:rsid w:val="00035842"/>
    <w:rsid w:val="00040A26"/>
    <w:rsid w:val="00041382"/>
    <w:rsid w:val="0004146B"/>
    <w:rsid w:val="00041974"/>
    <w:rsid w:val="00044739"/>
    <w:rsid w:val="000456D9"/>
    <w:rsid w:val="00046A83"/>
    <w:rsid w:val="00046BB8"/>
    <w:rsid w:val="00046F35"/>
    <w:rsid w:val="00053072"/>
    <w:rsid w:val="0005447F"/>
    <w:rsid w:val="00056706"/>
    <w:rsid w:val="00056C3B"/>
    <w:rsid w:val="00060250"/>
    <w:rsid w:val="0006150E"/>
    <w:rsid w:val="000621BC"/>
    <w:rsid w:val="000659D9"/>
    <w:rsid w:val="00070237"/>
    <w:rsid w:val="00071280"/>
    <w:rsid w:val="000724B6"/>
    <w:rsid w:val="00072955"/>
    <w:rsid w:val="00075715"/>
    <w:rsid w:val="000770FA"/>
    <w:rsid w:val="000806D4"/>
    <w:rsid w:val="000808FD"/>
    <w:rsid w:val="000825DB"/>
    <w:rsid w:val="0008280B"/>
    <w:rsid w:val="000829AE"/>
    <w:rsid w:val="00083735"/>
    <w:rsid w:val="00085EEB"/>
    <w:rsid w:val="00087611"/>
    <w:rsid w:val="00090689"/>
    <w:rsid w:val="00090C9E"/>
    <w:rsid w:val="00091A7D"/>
    <w:rsid w:val="000936A4"/>
    <w:rsid w:val="00094439"/>
    <w:rsid w:val="000954C8"/>
    <w:rsid w:val="0009585C"/>
    <w:rsid w:val="000A0819"/>
    <w:rsid w:val="000A0EAE"/>
    <w:rsid w:val="000A16F6"/>
    <w:rsid w:val="000A2709"/>
    <w:rsid w:val="000A554A"/>
    <w:rsid w:val="000A5EF9"/>
    <w:rsid w:val="000B1EF4"/>
    <w:rsid w:val="000B3A6E"/>
    <w:rsid w:val="000B5EAC"/>
    <w:rsid w:val="000B6233"/>
    <w:rsid w:val="000C5853"/>
    <w:rsid w:val="000D145E"/>
    <w:rsid w:val="000E225D"/>
    <w:rsid w:val="000E314E"/>
    <w:rsid w:val="000E35BB"/>
    <w:rsid w:val="000E704C"/>
    <w:rsid w:val="000F1CA3"/>
    <w:rsid w:val="000F24B3"/>
    <w:rsid w:val="000F46C5"/>
    <w:rsid w:val="000F5CFB"/>
    <w:rsid w:val="000F74FE"/>
    <w:rsid w:val="00101ADB"/>
    <w:rsid w:val="0010235E"/>
    <w:rsid w:val="00102E66"/>
    <w:rsid w:val="00103399"/>
    <w:rsid w:val="001034D5"/>
    <w:rsid w:val="00103954"/>
    <w:rsid w:val="00113155"/>
    <w:rsid w:val="0011622E"/>
    <w:rsid w:val="001177CC"/>
    <w:rsid w:val="001178D9"/>
    <w:rsid w:val="00121887"/>
    <w:rsid w:val="0012252E"/>
    <w:rsid w:val="00123CA7"/>
    <w:rsid w:val="001249BA"/>
    <w:rsid w:val="00124DE8"/>
    <w:rsid w:val="00125D5F"/>
    <w:rsid w:val="00126AA1"/>
    <w:rsid w:val="001278BB"/>
    <w:rsid w:val="00127B3A"/>
    <w:rsid w:val="00141586"/>
    <w:rsid w:val="0014178D"/>
    <w:rsid w:val="0014482F"/>
    <w:rsid w:val="00146EB3"/>
    <w:rsid w:val="0015204D"/>
    <w:rsid w:val="00153542"/>
    <w:rsid w:val="00154F6A"/>
    <w:rsid w:val="00155082"/>
    <w:rsid w:val="001550A6"/>
    <w:rsid w:val="00155ADA"/>
    <w:rsid w:val="00156907"/>
    <w:rsid w:val="001607DC"/>
    <w:rsid w:val="00160DBC"/>
    <w:rsid w:val="0016262A"/>
    <w:rsid w:val="00162743"/>
    <w:rsid w:val="00163449"/>
    <w:rsid w:val="00164731"/>
    <w:rsid w:val="0017159D"/>
    <w:rsid w:val="00172443"/>
    <w:rsid w:val="00172933"/>
    <w:rsid w:val="0017333E"/>
    <w:rsid w:val="001776F0"/>
    <w:rsid w:val="001802B2"/>
    <w:rsid w:val="0018337B"/>
    <w:rsid w:val="00184964"/>
    <w:rsid w:val="00184AF2"/>
    <w:rsid w:val="0018567E"/>
    <w:rsid w:val="00185A64"/>
    <w:rsid w:val="0018753E"/>
    <w:rsid w:val="0019006F"/>
    <w:rsid w:val="0019474E"/>
    <w:rsid w:val="00195241"/>
    <w:rsid w:val="001A4D2B"/>
    <w:rsid w:val="001B3DF7"/>
    <w:rsid w:val="001C2385"/>
    <w:rsid w:val="001C400B"/>
    <w:rsid w:val="001C737D"/>
    <w:rsid w:val="001C7744"/>
    <w:rsid w:val="001D50E3"/>
    <w:rsid w:val="001D7520"/>
    <w:rsid w:val="001E095D"/>
    <w:rsid w:val="001E137C"/>
    <w:rsid w:val="001E3990"/>
    <w:rsid w:val="001E4527"/>
    <w:rsid w:val="001E5D9E"/>
    <w:rsid w:val="001F2303"/>
    <w:rsid w:val="001F2683"/>
    <w:rsid w:val="001F2981"/>
    <w:rsid w:val="002172E0"/>
    <w:rsid w:val="0021776A"/>
    <w:rsid w:val="0022115F"/>
    <w:rsid w:val="002217BE"/>
    <w:rsid w:val="00222F2F"/>
    <w:rsid w:val="00224890"/>
    <w:rsid w:val="00227F25"/>
    <w:rsid w:val="00230A73"/>
    <w:rsid w:val="0023151F"/>
    <w:rsid w:val="00231733"/>
    <w:rsid w:val="00231DAB"/>
    <w:rsid w:val="00232E4F"/>
    <w:rsid w:val="00232EA3"/>
    <w:rsid w:val="00233CD2"/>
    <w:rsid w:val="00235E24"/>
    <w:rsid w:val="00237FA8"/>
    <w:rsid w:val="00240F88"/>
    <w:rsid w:val="00240FD3"/>
    <w:rsid w:val="00241655"/>
    <w:rsid w:val="00241939"/>
    <w:rsid w:val="00242127"/>
    <w:rsid w:val="00245F6D"/>
    <w:rsid w:val="00250950"/>
    <w:rsid w:val="00251573"/>
    <w:rsid w:val="002523F4"/>
    <w:rsid w:val="0025245F"/>
    <w:rsid w:val="002563E9"/>
    <w:rsid w:val="00257C60"/>
    <w:rsid w:val="00257E2B"/>
    <w:rsid w:val="00261886"/>
    <w:rsid w:val="00263B31"/>
    <w:rsid w:val="0026433A"/>
    <w:rsid w:val="002644AB"/>
    <w:rsid w:val="00264F03"/>
    <w:rsid w:val="00265627"/>
    <w:rsid w:val="00265658"/>
    <w:rsid w:val="00266AE5"/>
    <w:rsid w:val="00267524"/>
    <w:rsid w:val="002708BF"/>
    <w:rsid w:val="00273216"/>
    <w:rsid w:val="00273379"/>
    <w:rsid w:val="002752DA"/>
    <w:rsid w:val="00277963"/>
    <w:rsid w:val="00281EA0"/>
    <w:rsid w:val="002877B2"/>
    <w:rsid w:val="00287CCD"/>
    <w:rsid w:val="00293CA3"/>
    <w:rsid w:val="00294E74"/>
    <w:rsid w:val="0029551D"/>
    <w:rsid w:val="00296027"/>
    <w:rsid w:val="00296D26"/>
    <w:rsid w:val="00297DD2"/>
    <w:rsid w:val="002A01E0"/>
    <w:rsid w:val="002A0EF6"/>
    <w:rsid w:val="002A3BC5"/>
    <w:rsid w:val="002A6011"/>
    <w:rsid w:val="002B00DB"/>
    <w:rsid w:val="002B0DF9"/>
    <w:rsid w:val="002B2C46"/>
    <w:rsid w:val="002B3136"/>
    <w:rsid w:val="002B58EA"/>
    <w:rsid w:val="002B6ACD"/>
    <w:rsid w:val="002B7A42"/>
    <w:rsid w:val="002C0C86"/>
    <w:rsid w:val="002C230F"/>
    <w:rsid w:val="002C2951"/>
    <w:rsid w:val="002D05E5"/>
    <w:rsid w:val="002D0DF9"/>
    <w:rsid w:val="002D0F5A"/>
    <w:rsid w:val="002D201D"/>
    <w:rsid w:val="002D24FD"/>
    <w:rsid w:val="002D2706"/>
    <w:rsid w:val="002D3F6F"/>
    <w:rsid w:val="002D6439"/>
    <w:rsid w:val="002D77C6"/>
    <w:rsid w:val="002E2FA9"/>
    <w:rsid w:val="002F02BD"/>
    <w:rsid w:val="002F1557"/>
    <w:rsid w:val="002F1C5E"/>
    <w:rsid w:val="002F4B3E"/>
    <w:rsid w:val="003022BB"/>
    <w:rsid w:val="00305BBC"/>
    <w:rsid w:val="00306A24"/>
    <w:rsid w:val="00310646"/>
    <w:rsid w:val="00310B1B"/>
    <w:rsid w:val="00311CDF"/>
    <w:rsid w:val="00316428"/>
    <w:rsid w:val="00316503"/>
    <w:rsid w:val="0031658D"/>
    <w:rsid w:val="00316D2F"/>
    <w:rsid w:val="00317262"/>
    <w:rsid w:val="00317869"/>
    <w:rsid w:val="00317E9D"/>
    <w:rsid w:val="00321510"/>
    <w:rsid w:val="00325B5E"/>
    <w:rsid w:val="00325B97"/>
    <w:rsid w:val="00327796"/>
    <w:rsid w:val="00331F7A"/>
    <w:rsid w:val="00332FEB"/>
    <w:rsid w:val="00334C14"/>
    <w:rsid w:val="0033654C"/>
    <w:rsid w:val="00340B93"/>
    <w:rsid w:val="00342451"/>
    <w:rsid w:val="0034440A"/>
    <w:rsid w:val="00345D4F"/>
    <w:rsid w:val="00346A5A"/>
    <w:rsid w:val="003475BE"/>
    <w:rsid w:val="003503CB"/>
    <w:rsid w:val="00350A32"/>
    <w:rsid w:val="0035532E"/>
    <w:rsid w:val="00355350"/>
    <w:rsid w:val="00356260"/>
    <w:rsid w:val="00356309"/>
    <w:rsid w:val="00360D62"/>
    <w:rsid w:val="00362D74"/>
    <w:rsid w:val="0036666E"/>
    <w:rsid w:val="0036779D"/>
    <w:rsid w:val="00370E46"/>
    <w:rsid w:val="00371061"/>
    <w:rsid w:val="0037511D"/>
    <w:rsid w:val="00377BEA"/>
    <w:rsid w:val="00383EB6"/>
    <w:rsid w:val="003863CF"/>
    <w:rsid w:val="0039361C"/>
    <w:rsid w:val="00397071"/>
    <w:rsid w:val="003A01F9"/>
    <w:rsid w:val="003A4277"/>
    <w:rsid w:val="003A5910"/>
    <w:rsid w:val="003A6576"/>
    <w:rsid w:val="003A6D70"/>
    <w:rsid w:val="003B0FD9"/>
    <w:rsid w:val="003B1050"/>
    <w:rsid w:val="003B2110"/>
    <w:rsid w:val="003B5887"/>
    <w:rsid w:val="003B5AF6"/>
    <w:rsid w:val="003B6CF8"/>
    <w:rsid w:val="003C06B8"/>
    <w:rsid w:val="003C1DB8"/>
    <w:rsid w:val="003C28A4"/>
    <w:rsid w:val="003C4FFA"/>
    <w:rsid w:val="003C7345"/>
    <w:rsid w:val="003D2518"/>
    <w:rsid w:val="003D26D5"/>
    <w:rsid w:val="003D61D7"/>
    <w:rsid w:val="003D6D39"/>
    <w:rsid w:val="003D7F60"/>
    <w:rsid w:val="003E0387"/>
    <w:rsid w:val="003E0FE6"/>
    <w:rsid w:val="003E1770"/>
    <w:rsid w:val="003E1C69"/>
    <w:rsid w:val="003E238D"/>
    <w:rsid w:val="003E2E2B"/>
    <w:rsid w:val="003E35C8"/>
    <w:rsid w:val="003E67F0"/>
    <w:rsid w:val="003E77BE"/>
    <w:rsid w:val="003F1886"/>
    <w:rsid w:val="003F29E5"/>
    <w:rsid w:val="003F3D52"/>
    <w:rsid w:val="003F46A9"/>
    <w:rsid w:val="003F4CC1"/>
    <w:rsid w:val="003F5DFD"/>
    <w:rsid w:val="003F6CF1"/>
    <w:rsid w:val="004011C0"/>
    <w:rsid w:val="004060FE"/>
    <w:rsid w:val="00407E6B"/>
    <w:rsid w:val="00413809"/>
    <w:rsid w:val="00413A8A"/>
    <w:rsid w:val="00414E4D"/>
    <w:rsid w:val="004166EA"/>
    <w:rsid w:val="00416B0B"/>
    <w:rsid w:val="00417CEA"/>
    <w:rsid w:val="00420F97"/>
    <w:rsid w:val="004210FE"/>
    <w:rsid w:val="00421F09"/>
    <w:rsid w:val="00423219"/>
    <w:rsid w:val="0042349F"/>
    <w:rsid w:val="00424A11"/>
    <w:rsid w:val="004260FF"/>
    <w:rsid w:val="00426C1F"/>
    <w:rsid w:val="00427178"/>
    <w:rsid w:val="00431AC8"/>
    <w:rsid w:val="004351A7"/>
    <w:rsid w:val="0043702A"/>
    <w:rsid w:val="004378BE"/>
    <w:rsid w:val="004407EE"/>
    <w:rsid w:val="00441313"/>
    <w:rsid w:val="004439DC"/>
    <w:rsid w:val="00445364"/>
    <w:rsid w:val="00445CED"/>
    <w:rsid w:val="004465E3"/>
    <w:rsid w:val="00446ED1"/>
    <w:rsid w:val="00450D1A"/>
    <w:rsid w:val="004547BE"/>
    <w:rsid w:val="00454D1A"/>
    <w:rsid w:val="00455385"/>
    <w:rsid w:val="00460487"/>
    <w:rsid w:val="004614EC"/>
    <w:rsid w:val="00462060"/>
    <w:rsid w:val="00463FAB"/>
    <w:rsid w:val="004677C1"/>
    <w:rsid w:val="00470380"/>
    <w:rsid w:val="00474EA3"/>
    <w:rsid w:val="00480FFE"/>
    <w:rsid w:val="00485E31"/>
    <w:rsid w:val="00486DDC"/>
    <w:rsid w:val="004925B4"/>
    <w:rsid w:val="00496264"/>
    <w:rsid w:val="004A04C8"/>
    <w:rsid w:val="004A1FBE"/>
    <w:rsid w:val="004A5346"/>
    <w:rsid w:val="004A5C0A"/>
    <w:rsid w:val="004A7818"/>
    <w:rsid w:val="004B3125"/>
    <w:rsid w:val="004B39B9"/>
    <w:rsid w:val="004B549C"/>
    <w:rsid w:val="004C0B1A"/>
    <w:rsid w:val="004C2C93"/>
    <w:rsid w:val="004C5149"/>
    <w:rsid w:val="004C51FA"/>
    <w:rsid w:val="004C616D"/>
    <w:rsid w:val="004C7002"/>
    <w:rsid w:val="004D0118"/>
    <w:rsid w:val="004D11BE"/>
    <w:rsid w:val="004D32EC"/>
    <w:rsid w:val="004D3BC3"/>
    <w:rsid w:val="004D5104"/>
    <w:rsid w:val="004D55BC"/>
    <w:rsid w:val="004D7FB4"/>
    <w:rsid w:val="004E4D48"/>
    <w:rsid w:val="004E7780"/>
    <w:rsid w:val="004E7DF8"/>
    <w:rsid w:val="004E7FFC"/>
    <w:rsid w:val="004F085B"/>
    <w:rsid w:val="004F0F52"/>
    <w:rsid w:val="004F216E"/>
    <w:rsid w:val="004F4D81"/>
    <w:rsid w:val="005000B6"/>
    <w:rsid w:val="00504E42"/>
    <w:rsid w:val="00510EBA"/>
    <w:rsid w:val="005130C6"/>
    <w:rsid w:val="00517E2D"/>
    <w:rsid w:val="00521F04"/>
    <w:rsid w:val="00525D26"/>
    <w:rsid w:val="00527486"/>
    <w:rsid w:val="0053018D"/>
    <w:rsid w:val="005314E7"/>
    <w:rsid w:val="00532B8F"/>
    <w:rsid w:val="0053731F"/>
    <w:rsid w:val="00542E55"/>
    <w:rsid w:val="00545B41"/>
    <w:rsid w:val="005476F4"/>
    <w:rsid w:val="00547A11"/>
    <w:rsid w:val="00551523"/>
    <w:rsid w:val="0055390C"/>
    <w:rsid w:val="00553A0F"/>
    <w:rsid w:val="00556614"/>
    <w:rsid w:val="00556D18"/>
    <w:rsid w:val="005576DE"/>
    <w:rsid w:val="005607A8"/>
    <w:rsid w:val="00563C53"/>
    <w:rsid w:val="00564C5D"/>
    <w:rsid w:val="00567018"/>
    <w:rsid w:val="00594073"/>
    <w:rsid w:val="00595A06"/>
    <w:rsid w:val="005A11E1"/>
    <w:rsid w:val="005A16F6"/>
    <w:rsid w:val="005A2516"/>
    <w:rsid w:val="005A462B"/>
    <w:rsid w:val="005A4963"/>
    <w:rsid w:val="005A6EEF"/>
    <w:rsid w:val="005B32AE"/>
    <w:rsid w:val="005B34C5"/>
    <w:rsid w:val="005B78B9"/>
    <w:rsid w:val="005C0FB1"/>
    <w:rsid w:val="005C4B1E"/>
    <w:rsid w:val="005D0C3F"/>
    <w:rsid w:val="005D272D"/>
    <w:rsid w:val="005D498B"/>
    <w:rsid w:val="005D4B28"/>
    <w:rsid w:val="005D4FDB"/>
    <w:rsid w:val="005D594B"/>
    <w:rsid w:val="005D620D"/>
    <w:rsid w:val="005D67A4"/>
    <w:rsid w:val="005D7575"/>
    <w:rsid w:val="005E00BD"/>
    <w:rsid w:val="005E6023"/>
    <w:rsid w:val="005F4BE1"/>
    <w:rsid w:val="005F4F55"/>
    <w:rsid w:val="005F5F89"/>
    <w:rsid w:val="005F6AEA"/>
    <w:rsid w:val="005F769C"/>
    <w:rsid w:val="0060026F"/>
    <w:rsid w:val="00605FB2"/>
    <w:rsid w:val="006128BC"/>
    <w:rsid w:val="0061291C"/>
    <w:rsid w:val="00614CE1"/>
    <w:rsid w:val="006151E8"/>
    <w:rsid w:val="00616423"/>
    <w:rsid w:val="006177FD"/>
    <w:rsid w:val="00620729"/>
    <w:rsid w:val="00620B7E"/>
    <w:rsid w:val="00621553"/>
    <w:rsid w:val="006216F8"/>
    <w:rsid w:val="006234F5"/>
    <w:rsid w:val="00623FBF"/>
    <w:rsid w:val="00625959"/>
    <w:rsid w:val="0062618B"/>
    <w:rsid w:val="00626A15"/>
    <w:rsid w:val="0063114D"/>
    <w:rsid w:val="006311AA"/>
    <w:rsid w:val="00634495"/>
    <w:rsid w:val="00634A9B"/>
    <w:rsid w:val="00635F4A"/>
    <w:rsid w:val="00636DBB"/>
    <w:rsid w:val="00641504"/>
    <w:rsid w:val="00641AA7"/>
    <w:rsid w:val="00653151"/>
    <w:rsid w:val="00654EDE"/>
    <w:rsid w:val="0066141B"/>
    <w:rsid w:val="006648C0"/>
    <w:rsid w:val="006658E3"/>
    <w:rsid w:val="00666348"/>
    <w:rsid w:val="00667C58"/>
    <w:rsid w:val="00672271"/>
    <w:rsid w:val="006746FE"/>
    <w:rsid w:val="00675148"/>
    <w:rsid w:val="0067516F"/>
    <w:rsid w:val="00682439"/>
    <w:rsid w:val="00682938"/>
    <w:rsid w:val="006847D3"/>
    <w:rsid w:val="006933E5"/>
    <w:rsid w:val="006961D3"/>
    <w:rsid w:val="0069635B"/>
    <w:rsid w:val="006A02FD"/>
    <w:rsid w:val="006A13A2"/>
    <w:rsid w:val="006A6F95"/>
    <w:rsid w:val="006B0660"/>
    <w:rsid w:val="006B092B"/>
    <w:rsid w:val="006B138D"/>
    <w:rsid w:val="006B2618"/>
    <w:rsid w:val="006B356F"/>
    <w:rsid w:val="006B379D"/>
    <w:rsid w:val="006B62C7"/>
    <w:rsid w:val="006B692C"/>
    <w:rsid w:val="006C16BC"/>
    <w:rsid w:val="006C5810"/>
    <w:rsid w:val="006C5DE6"/>
    <w:rsid w:val="006D18BA"/>
    <w:rsid w:val="006D32FF"/>
    <w:rsid w:val="006D3951"/>
    <w:rsid w:val="006D4037"/>
    <w:rsid w:val="006D4302"/>
    <w:rsid w:val="006D4E29"/>
    <w:rsid w:val="006D567B"/>
    <w:rsid w:val="006D6933"/>
    <w:rsid w:val="006D78D5"/>
    <w:rsid w:val="006E1E04"/>
    <w:rsid w:val="006E3BE4"/>
    <w:rsid w:val="006E4571"/>
    <w:rsid w:val="006E5B32"/>
    <w:rsid w:val="006E7A37"/>
    <w:rsid w:val="006F0A10"/>
    <w:rsid w:val="006F1E3F"/>
    <w:rsid w:val="006F200F"/>
    <w:rsid w:val="006F22FB"/>
    <w:rsid w:val="006F3C50"/>
    <w:rsid w:val="006F3D6A"/>
    <w:rsid w:val="006F3EBE"/>
    <w:rsid w:val="006F40A2"/>
    <w:rsid w:val="006F4965"/>
    <w:rsid w:val="006F5194"/>
    <w:rsid w:val="006F766D"/>
    <w:rsid w:val="00703159"/>
    <w:rsid w:val="0070594F"/>
    <w:rsid w:val="00710830"/>
    <w:rsid w:val="00711ABF"/>
    <w:rsid w:val="00711F3D"/>
    <w:rsid w:val="0071318E"/>
    <w:rsid w:val="007140EB"/>
    <w:rsid w:val="007159A5"/>
    <w:rsid w:val="007173B7"/>
    <w:rsid w:val="007175B8"/>
    <w:rsid w:val="00720973"/>
    <w:rsid w:val="007234C7"/>
    <w:rsid w:val="00723572"/>
    <w:rsid w:val="00724D33"/>
    <w:rsid w:val="00725367"/>
    <w:rsid w:val="007270F8"/>
    <w:rsid w:val="00727EC9"/>
    <w:rsid w:val="00730A40"/>
    <w:rsid w:val="00733BB6"/>
    <w:rsid w:val="00734767"/>
    <w:rsid w:val="00735A4B"/>
    <w:rsid w:val="00736BF9"/>
    <w:rsid w:val="00741320"/>
    <w:rsid w:val="007416CC"/>
    <w:rsid w:val="00741743"/>
    <w:rsid w:val="00742C25"/>
    <w:rsid w:val="007433C0"/>
    <w:rsid w:val="00747F79"/>
    <w:rsid w:val="0075054C"/>
    <w:rsid w:val="007539E0"/>
    <w:rsid w:val="00753E31"/>
    <w:rsid w:val="007556CA"/>
    <w:rsid w:val="007577F8"/>
    <w:rsid w:val="00764448"/>
    <w:rsid w:val="0076657F"/>
    <w:rsid w:val="0076714D"/>
    <w:rsid w:val="0077002D"/>
    <w:rsid w:val="00774C51"/>
    <w:rsid w:val="00777451"/>
    <w:rsid w:val="007774FC"/>
    <w:rsid w:val="007901E3"/>
    <w:rsid w:val="00790263"/>
    <w:rsid w:val="0079067D"/>
    <w:rsid w:val="00790929"/>
    <w:rsid w:val="007A0524"/>
    <w:rsid w:val="007A336C"/>
    <w:rsid w:val="007A4024"/>
    <w:rsid w:val="007A5CF7"/>
    <w:rsid w:val="007B3648"/>
    <w:rsid w:val="007B511C"/>
    <w:rsid w:val="007B51A0"/>
    <w:rsid w:val="007B5A13"/>
    <w:rsid w:val="007B5C36"/>
    <w:rsid w:val="007B61B5"/>
    <w:rsid w:val="007B6373"/>
    <w:rsid w:val="007B63F2"/>
    <w:rsid w:val="007C1CA7"/>
    <w:rsid w:val="007C67E6"/>
    <w:rsid w:val="007C714D"/>
    <w:rsid w:val="007C7218"/>
    <w:rsid w:val="007D0A9B"/>
    <w:rsid w:val="007D0CB4"/>
    <w:rsid w:val="007D2400"/>
    <w:rsid w:val="007D2F41"/>
    <w:rsid w:val="007D3087"/>
    <w:rsid w:val="007D42A6"/>
    <w:rsid w:val="007D7B12"/>
    <w:rsid w:val="007E0F2D"/>
    <w:rsid w:val="007F2611"/>
    <w:rsid w:val="007F332B"/>
    <w:rsid w:val="007F614D"/>
    <w:rsid w:val="007F66B1"/>
    <w:rsid w:val="007F68EE"/>
    <w:rsid w:val="00801E0C"/>
    <w:rsid w:val="00802A24"/>
    <w:rsid w:val="00803625"/>
    <w:rsid w:val="008051F3"/>
    <w:rsid w:val="0080605E"/>
    <w:rsid w:val="0080775A"/>
    <w:rsid w:val="0081087C"/>
    <w:rsid w:val="00813A6A"/>
    <w:rsid w:val="0081753B"/>
    <w:rsid w:val="008176CF"/>
    <w:rsid w:val="00822B8A"/>
    <w:rsid w:val="00822C7D"/>
    <w:rsid w:val="00824A01"/>
    <w:rsid w:val="00824C11"/>
    <w:rsid w:val="008250F5"/>
    <w:rsid w:val="008312E4"/>
    <w:rsid w:val="0083259E"/>
    <w:rsid w:val="00840A55"/>
    <w:rsid w:val="00840D2C"/>
    <w:rsid w:val="00842BC5"/>
    <w:rsid w:val="00845176"/>
    <w:rsid w:val="008473C7"/>
    <w:rsid w:val="00847710"/>
    <w:rsid w:val="00852E5D"/>
    <w:rsid w:val="00852F7A"/>
    <w:rsid w:val="00854708"/>
    <w:rsid w:val="008549D5"/>
    <w:rsid w:val="00854B07"/>
    <w:rsid w:val="00855A86"/>
    <w:rsid w:val="008602C5"/>
    <w:rsid w:val="00861C3B"/>
    <w:rsid w:val="00861D21"/>
    <w:rsid w:val="00862FF2"/>
    <w:rsid w:val="008646C2"/>
    <w:rsid w:val="008647A5"/>
    <w:rsid w:val="00864E37"/>
    <w:rsid w:val="00865EBF"/>
    <w:rsid w:val="00866CF4"/>
    <w:rsid w:val="0086719F"/>
    <w:rsid w:val="0087246B"/>
    <w:rsid w:val="00872A30"/>
    <w:rsid w:val="00872AA3"/>
    <w:rsid w:val="00872B67"/>
    <w:rsid w:val="0087330C"/>
    <w:rsid w:val="00873AB5"/>
    <w:rsid w:val="008741F6"/>
    <w:rsid w:val="00881A53"/>
    <w:rsid w:val="00883483"/>
    <w:rsid w:val="00885202"/>
    <w:rsid w:val="008855CD"/>
    <w:rsid w:val="00885C5C"/>
    <w:rsid w:val="00887DC0"/>
    <w:rsid w:val="00890BF7"/>
    <w:rsid w:val="00892425"/>
    <w:rsid w:val="008953D5"/>
    <w:rsid w:val="008964D0"/>
    <w:rsid w:val="008A2772"/>
    <w:rsid w:val="008A27F5"/>
    <w:rsid w:val="008A4F26"/>
    <w:rsid w:val="008B1740"/>
    <w:rsid w:val="008B3848"/>
    <w:rsid w:val="008B52CB"/>
    <w:rsid w:val="008D2F30"/>
    <w:rsid w:val="008D6654"/>
    <w:rsid w:val="008D7E3B"/>
    <w:rsid w:val="008E2E91"/>
    <w:rsid w:val="008E3CBA"/>
    <w:rsid w:val="008E5AE5"/>
    <w:rsid w:val="008E6213"/>
    <w:rsid w:val="008E6687"/>
    <w:rsid w:val="008E7297"/>
    <w:rsid w:val="008E7DDE"/>
    <w:rsid w:val="008F0EB1"/>
    <w:rsid w:val="008F41A8"/>
    <w:rsid w:val="008F4B35"/>
    <w:rsid w:val="008F5A82"/>
    <w:rsid w:val="008F66A4"/>
    <w:rsid w:val="008F68D9"/>
    <w:rsid w:val="00901285"/>
    <w:rsid w:val="00902A21"/>
    <w:rsid w:val="00906678"/>
    <w:rsid w:val="00907099"/>
    <w:rsid w:val="00910000"/>
    <w:rsid w:val="009111B6"/>
    <w:rsid w:val="00912909"/>
    <w:rsid w:val="00912D06"/>
    <w:rsid w:val="00913DC6"/>
    <w:rsid w:val="0091547B"/>
    <w:rsid w:val="009159E5"/>
    <w:rsid w:val="00916A8A"/>
    <w:rsid w:val="0092099A"/>
    <w:rsid w:val="009221D9"/>
    <w:rsid w:val="009235FF"/>
    <w:rsid w:val="00924515"/>
    <w:rsid w:val="0093170A"/>
    <w:rsid w:val="009324D7"/>
    <w:rsid w:val="00933929"/>
    <w:rsid w:val="00936791"/>
    <w:rsid w:val="0093734B"/>
    <w:rsid w:val="009423A2"/>
    <w:rsid w:val="00942444"/>
    <w:rsid w:val="009426C7"/>
    <w:rsid w:val="009440DF"/>
    <w:rsid w:val="00945634"/>
    <w:rsid w:val="009468E4"/>
    <w:rsid w:val="00950367"/>
    <w:rsid w:val="00950A71"/>
    <w:rsid w:val="00951D83"/>
    <w:rsid w:val="009522CA"/>
    <w:rsid w:val="00952310"/>
    <w:rsid w:val="00952A43"/>
    <w:rsid w:val="009543A7"/>
    <w:rsid w:val="009610FE"/>
    <w:rsid w:val="00961943"/>
    <w:rsid w:val="00962ACA"/>
    <w:rsid w:val="00965725"/>
    <w:rsid w:val="00966177"/>
    <w:rsid w:val="00966209"/>
    <w:rsid w:val="00970082"/>
    <w:rsid w:val="00976F54"/>
    <w:rsid w:val="0097701A"/>
    <w:rsid w:val="009812AF"/>
    <w:rsid w:val="009830C9"/>
    <w:rsid w:val="0098637C"/>
    <w:rsid w:val="009866B2"/>
    <w:rsid w:val="00991E52"/>
    <w:rsid w:val="00991F62"/>
    <w:rsid w:val="009938D5"/>
    <w:rsid w:val="00994DA3"/>
    <w:rsid w:val="009A0E3C"/>
    <w:rsid w:val="009A2699"/>
    <w:rsid w:val="009A4935"/>
    <w:rsid w:val="009A4993"/>
    <w:rsid w:val="009A4C08"/>
    <w:rsid w:val="009B533D"/>
    <w:rsid w:val="009B6A41"/>
    <w:rsid w:val="009B7DBE"/>
    <w:rsid w:val="009C3454"/>
    <w:rsid w:val="009C51CE"/>
    <w:rsid w:val="009C6FED"/>
    <w:rsid w:val="009D00FB"/>
    <w:rsid w:val="009D389A"/>
    <w:rsid w:val="009D4DFB"/>
    <w:rsid w:val="009D7BAF"/>
    <w:rsid w:val="009E333D"/>
    <w:rsid w:val="009E3909"/>
    <w:rsid w:val="009E6D15"/>
    <w:rsid w:val="009E7B49"/>
    <w:rsid w:val="009E7DAD"/>
    <w:rsid w:val="009F093B"/>
    <w:rsid w:val="009F1361"/>
    <w:rsid w:val="009F43FC"/>
    <w:rsid w:val="009F4F91"/>
    <w:rsid w:val="009F7F0B"/>
    <w:rsid w:val="00A00F93"/>
    <w:rsid w:val="00A01351"/>
    <w:rsid w:val="00A01BFD"/>
    <w:rsid w:val="00A0331F"/>
    <w:rsid w:val="00A10176"/>
    <w:rsid w:val="00A10D19"/>
    <w:rsid w:val="00A11CA7"/>
    <w:rsid w:val="00A149CB"/>
    <w:rsid w:val="00A14A0B"/>
    <w:rsid w:val="00A158E0"/>
    <w:rsid w:val="00A17B8D"/>
    <w:rsid w:val="00A214FB"/>
    <w:rsid w:val="00A24C66"/>
    <w:rsid w:val="00A2501C"/>
    <w:rsid w:val="00A31AD0"/>
    <w:rsid w:val="00A322EB"/>
    <w:rsid w:val="00A32882"/>
    <w:rsid w:val="00A35DF3"/>
    <w:rsid w:val="00A35FE6"/>
    <w:rsid w:val="00A373A7"/>
    <w:rsid w:val="00A4449C"/>
    <w:rsid w:val="00A44667"/>
    <w:rsid w:val="00A45E5A"/>
    <w:rsid w:val="00A505A6"/>
    <w:rsid w:val="00A52018"/>
    <w:rsid w:val="00A52668"/>
    <w:rsid w:val="00A52747"/>
    <w:rsid w:val="00A541BF"/>
    <w:rsid w:val="00A54F44"/>
    <w:rsid w:val="00A60F60"/>
    <w:rsid w:val="00A61009"/>
    <w:rsid w:val="00A611C1"/>
    <w:rsid w:val="00A6155D"/>
    <w:rsid w:val="00A62656"/>
    <w:rsid w:val="00A63EEC"/>
    <w:rsid w:val="00A7198B"/>
    <w:rsid w:val="00A7708E"/>
    <w:rsid w:val="00A777AA"/>
    <w:rsid w:val="00A81892"/>
    <w:rsid w:val="00A83B96"/>
    <w:rsid w:val="00A84F7D"/>
    <w:rsid w:val="00A8536E"/>
    <w:rsid w:val="00A87CCE"/>
    <w:rsid w:val="00A91A63"/>
    <w:rsid w:val="00A92826"/>
    <w:rsid w:val="00A92AD4"/>
    <w:rsid w:val="00A930B4"/>
    <w:rsid w:val="00A9378A"/>
    <w:rsid w:val="00A9380C"/>
    <w:rsid w:val="00A94A80"/>
    <w:rsid w:val="00A9548F"/>
    <w:rsid w:val="00A954A1"/>
    <w:rsid w:val="00AA0776"/>
    <w:rsid w:val="00AB1939"/>
    <w:rsid w:val="00AB4D7E"/>
    <w:rsid w:val="00AB75EE"/>
    <w:rsid w:val="00AC2922"/>
    <w:rsid w:val="00AC4CEC"/>
    <w:rsid w:val="00AC564B"/>
    <w:rsid w:val="00AC5986"/>
    <w:rsid w:val="00AC6471"/>
    <w:rsid w:val="00AC67FB"/>
    <w:rsid w:val="00AC7420"/>
    <w:rsid w:val="00AC7D85"/>
    <w:rsid w:val="00AD126A"/>
    <w:rsid w:val="00AD2AE0"/>
    <w:rsid w:val="00AD3A8D"/>
    <w:rsid w:val="00AD4F7F"/>
    <w:rsid w:val="00AD6030"/>
    <w:rsid w:val="00AE08AE"/>
    <w:rsid w:val="00AE2A31"/>
    <w:rsid w:val="00AE35C1"/>
    <w:rsid w:val="00AE5638"/>
    <w:rsid w:val="00AE5D7F"/>
    <w:rsid w:val="00AE6E7C"/>
    <w:rsid w:val="00AF01BB"/>
    <w:rsid w:val="00AF1260"/>
    <w:rsid w:val="00AF1C92"/>
    <w:rsid w:val="00AF61B3"/>
    <w:rsid w:val="00AF6B09"/>
    <w:rsid w:val="00AF7213"/>
    <w:rsid w:val="00B0042E"/>
    <w:rsid w:val="00B060E4"/>
    <w:rsid w:val="00B0620F"/>
    <w:rsid w:val="00B0654A"/>
    <w:rsid w:val="00B0714F"/>
    <w:rsid w:val="00B11C1D"/>
    <w:rsid w:val="00B13636"/>
    <w:rsid w:val="00B13639"/>
    <w:rsid w:val="00B14054"/>
    <w:rsid w:val="00B14DEB"/>
    <w:rsid w:val="00B14E72"/>
    <w:rsid w:val="00B152F3"/>
    <w:rsid w:val="00B20A45"/>
    <w:rsid w:val="00B22D6E"/>
    <w:rsid w:val="00B23470"/>
    <w:rsid w:val="00B23B26"/>
    <w:rsid w:val="00B24E3B"/>
    <w:rsid w:val="00B27B4F"/>
    <w:rsid w:val="00B312A5"/>
    <w:rsid w:val="00B31AB2"/>
    <w:rsid w:val="00B31E9E"/>
    <w:rsid w:val="00B32CEA"/>
    <w:rsid w:val="00B3562F"/>
    <w:rsid w:val="00B40FCA"/>
    <w:rsid w:val="00B41D1B"/>
    <w:rsid w:val="00B47931"/>
    <w:rsid w:val="00B50EF9"/>
    <w:rsid w:val="00B51860"/>
    <w:rsid w:val="00B52FDE"/>
    <w:rsid w:val="00B54A6C"/>
    <w:rsid w:val="00B54ADB"/>
    <w:rsid w:val="00B60A95"/>
    <w:rsid w:val="00B612E8"/>
    <w:rsid w:val="00B61B90"/>
    <w:rsid w:val="00B6372F"/>
    <w:rsid w:val="00B665D7"/>
    <w:rsid w:val="00B66B87"/>
    <w:rsid w:val="00B67F5A"/>
    <w:rsid w:val="00B67FAA"/>
    <w:rsid w:val="00B72723"/>
    <w:rsid w:val="00B74326"/>
    <w:rsid w:val="00B75F46"/>
    <w:rsid w:val="00B7715F"/>
    <w:rsid w:val="00B7770B"/>
    <w:rsid w:val="00B778A5"/>
    <w:rsid w:val="00B82AE7"/>
    <w:rsid w:val="00B82F22"/>
    <w:rsid w:val="00B842F0"/>
    <w:rsid w:val="00B84D61"/>
    <w:rsid w:val="00B84F04"/>
    <w:rsid w:val="00B851E2"/>
    <w:rsid w:val="00B866B6"/>
    <w:rsid w:val="00B86D98"/>
    <w:rsid w:val="00BA166D"/>
    <w:rsid w:val="00BA27C8"/>
    <w:rsid w:val="00BA403F"/>
    <w:rsid w:val="00BA4654"/>
    <w:rsid w:val="00BB20DD"/>
    <w:rsid w:val="00BB2BD7"/>
    <w:rsid w:val="00BB2F23"/>
    <w:rsid w:val="00BB378F"/>
    <w:rsid w:val="00BB49CF"/>
    <w:rsid w:val="00BC1948"/>
    <w:rsid w:val="00BC25B4"/>
    <w:rsid w:val="00BC521B"/>
    <w:rsid w:val="00BC52EC"/>
    <w:rsid w:val="00BC76FC"/>
    <w:rsid w:val="00BD25B7"/>
    <w:rsid w:val="00BD4EC7"/>
    <w:rsid w:val="00BD675F"/>
    <w:rsid w:val="00BD7488"/>
    <w:rsid w:val="00BE1298"/>
    <w:rsid w:val="00BE3CC9"/>
    <w:rsid w:val="00BE475B"/>
    <w:rsid w:val="00BE642A"/>
    <w:rsid w:val="00BE67B9"/>
    <w:rsid w:val="00BE764A"/>
    <w:rsid w:val="00BE7F0C"/>
    <w:rsid w:val="00BF29FC"/>
    <w:rsid w:val="00BF3478"/>
    <w:rsid w:val="00BF355E"/>
    <w:rsid w:val="00BF4147"/>
    <w:rsid w:val="00BF67C6"/>
    <w:rsid w:val="00BF6D8D"/>
    <w:rsid w:val="00BF7B15"/>
    <w:rsid w:val="00C017D3"/>
    <w:rsid w:val="00C037FC"/>
    <w:rsid w:val="00C07E2A"/>
    <w:rsid w:val="00C11562"/>
    <w:rsid w:val="00C14C15"/>
    <w:rsid w:val="00C15AA3"/>
    <w:rsid w:val="00C16A3D"/>
    <w:rsid w:val="00C17C44"/>
    <w:rsid w:val="00C20184"/>
    <w:rsid w:val="00C20780"/>
    <w:rsid w:val="00C21447"/>
    <w:rsid w:val="00C225A4"/>
    <w:rsid w:val="00C226FF"/>
    <w:rsid w:val="00C24020"/>
    <w:rsid w:val="00C2573D"/>
    <w:rsid w:val="00C26D59"/>
    <w:rsid w:val="00C272D0"/>
    <w:rsid w:val="00C3231D"/>
    <w:rsid w:val="00C35112"/>
    <w:rsid w:val="00C405B4"/>
    <w:rsid w:val="00C427EC"/>
    <w:rsid w:val="00C4378D"/>
    <w:rsid w:val="00C441F7"/>
    <w:rsid w:val="00C46487"/>
    <w:rsid w:val="00C50305"/>
    <w:rsid w:val="00C50C8C"/>
    <w:rsid w:val="00C536FE"/>
    <w:rsid w:val="00C562D0"/>
    <w:rsid w:val="00C5648E"/>
    <w:rsid w:val="00C577EB"/>
    <w:rsid w:val="00C60632"/>
    <w:rsid w:val="00C60F8F"/>
    <w:rsid w:val="00C618E0"/>
    <w:rsid w:val="00C64429"/>
    <w:rsid w:val="00C67334"/>
    <w:rsid w:val="00C71132"/>
    <w:rsid w:val="00C73AA5"/>
    <w:rsid w:val="00C74090"/>
    <w:rsid w:val="00C7664F"/>
    <w:rsid w:val="00C776A7"/>
    <w:rsid w:val="00C80A71"/>
    <w:rsid w:val="00C8497D"/>
    <w:rsid w:val="00C853C5"/>
    <w:rsid w:val="00C909D9"/>
    <w:rsid w:val="00C91FDA"/>
    <w:rsid w:val="00C93D57"/>
    <w:rsid w:val="00C93E65"/>
    <w:rsid w:val="00C95FE6"/>
    <w:rsid w:val="00C969E5"/>
    <w:rsid w:val="00C97C13"/>
    <w:rsid w:val="00CA0307"/>
    <w:rsid w:val="00CA116F"/>
    <w:rsid w:val="00CA11BD"/>
    <w:rsid w:val="00CA1C81"/>
    <w:rsid w:val="00CA2CE7"/>
    <w:rsid w:val="00CA6995"/>
    <w:rsid w:val="00CB0D53"/>
    <w:rsid w:val="00CB22A0"/>
    <w:rsid w:val="00CB42A4"/>
    <w:rsid w:val="00CB6853"/>
    <w:rsid w:val="00CB7C6F"/>
    <w:rsid w:val="00CC25BE"/>
    <w:rsid w:val="00CC4C2D"/>
    <w:rsid w:val="00CC5ACE"/>
    <w:rsid w:val="00CC6127"/>
    <w:rsid w:val="00CC763B"/>
    <w:rsid w:val="00CD192A"/>
    <w:rsid w:val="00CD429D"/>
    <w:rsid w:val="00CE1EA9"/>
    <w:rsid w:val="00CE2BEB"/>
    <w:rsid w:val="00CE3D48"/>
    <w:rsid w:val="00CE4692"/>
    <w:rsid w:val="00CE65BB"/>
    <w:rsid w:val="00CF0374"/>
    <w:rsid w:val="00CF302D"/>
    <w:rsid w:val="00CF4C0D"/>
    <w:rsid w:val="00CF6120"/>
    <w:rsid w:val="00CF79AD"/>
    <w:rsid w:val="00D010B0"/>
    <w:rsid w:val="00D065AC"/>
    <w:rsid w:val="00D06FF3"/>
    <w:rsid w:val="00D11E75"/>
    <w:rsid w:val="00D12403"/>
    <w:rsid w:val="00D12C55"/>
    <w:rsid w:val="00D13F02"/>
    <w:rsid w:val="00D165FC"/>
    <w:rsid w:val="00D16652"/>
    <w:rsid w:val="00D170B7"/>
    <w:rsid w:val="00D205A4"/>
    <w:rsid w:val="00D2344F"/>
    <w:rsid w:val="00D24EEC"/>
    <w:rsid w:val="00D24FEB"/>
    <w:rsid w:val="00D26B8F"/>
    <w:rsid w:val="00D30761"/>
    <w:rsid w:val="00D31DF5"/>
    <w:rsid w:val="00D328D2"/>
    <w:rsid w:val="00D32EDA"/>
    <w:rsid w:val="00D3352A"/>
    <w:rsid w:val="00D40350"/>
    <w:rsid w:val="00D40D1D"/>
    <w:rsid w:val="00D4248D"/>
    <w:rsid w:val="00D43974"/>
    <w:rsid w:val="00D5084C"/>
    <w:rsid w:val="00D53CEC"/>
    <w:rsid w:val="00D562E2"/>
    <w:rsid w:val="00D614AA"/>
    <w:rsid w:val="00D64F4D"/>
    <w:rsid w:val="00D666F3"/>
    <w:rsid w:val="00D667F4"/>
    <w:rsid w:val="00D70469"/>
    <w:rsid w:val="00D7338D"/>
    <w:rsid w:val="00D73F8D"/>
    <w:rsid w:val="00D75051"/>
    <w:rsid w:val="00D80BC0"/>
    <w:rsid w:val="00D80F58"/>
    <w:rsid w:val="00D81F14"/>
    <w:rsid w:val="00D84FC4"/>
    <w:rsid w:val="00D8579B"/>
    <w:rsid w:val="00D915E2"/>
    <w:rsid w:val="00D93FC6"/>
    <w:rsid w:val="00D94EF9"/>
    <w:rsid w:val="00D94FA6"/>
    <w:rsid w:val="00DA020E"/>
    <w:rsid w:val="00DA108D"/>
    <w:rsid w:val="00DA111C"/>
    <w:rsid w:val="00DA2CE4"/>
    <w:rsid w:val="00DA4476"/>
    <w:rsid w:val="00DA5C6B"/>
    <w:rsid w:val="00DB038F"/>
    <w:rsid w:val="00DB4AC4"/>
    <w:rsid w:val="00DC038C"/>
    <w:rsid w:val="00DC0F74"/>
    <w:rsid w:val="00DC160E"/>
    <w:rsid w:val="00DC39BB"/>
    <w:rsid w:val="00DC45F4"/>
    <w:rsid w:val="00DC4DFF"/>
    <w:rsid w:val="00DC4EA7"/>
    <w:rsid w:val="00DC5290"/>
    <w:rsid w:val="00DC75F8"/>
    <w:rsid w:val="00DD1572"/>
    <w:rsid w:val="00DD39EC"/>
    <w:rsid w:val="00DD46C4"/>
    <w:rsid w:val="00DD5864"/>
    <w:rsid w:val="00DD6098"/>
    <w:rsid w:val="00DD7498"/>
    <w:rsid w:val="00DE09BC"/>
    <w:rsid w:val="00DE10AE"/>
    <w:rsid w:val="00DE1BD8"/>
    <w:rsid w:val="00DE268A"/>
    <w:rsid w:val="00DE38A4"/>
    <w:rsid w:val="00DE642F"/>
    <w:rsid w:val="00DE773B"/>
    <w:rsid w:val="00DF1B2E"/>
    <w:rsid w:val="00DF35B5"/>
    <w:rsid w:val="00DF4DAB"/>
    <w:rsid w:val="00E004A5"/>
    <w:rsid w:val="00E048D3"/>
    <w:rsid w:val="00E06416"/>
    <w:rsid w:val="00E13411"/>
    <w:rsid w:val="00E140EF"/>
    <w:rsid w:val="00E15EEC"/>
    <w:rsid w:val="00E1703B"/>
    <w:rsid w:val="00E174FB"/>
    <w:rsid w:val="00E20357"/>
    <w:rsid w:val="00E22517"/>
    <w:rsid w:val="00E2572F"/>
    <w:rsid w:val="00E25F63"/>
    <w:rsid w:val="00E26211"/>
    <w:rsid w:val="00E3100C"/>
    <w:rsid w:val="00E32904"/>
    <w:rsid w:val="00E32F99"/>
    <w:rsid w:val="00E33006"/>
    <w:rsid w:val="00E34701"/>
    <w:rsid w:val="00E36434"/>
    <w:rsid w:val="00E36D8C"/>
    <w:rsid w:val="00E37E0B"/>
    <w:rsid w:val="00E421DF"/>
    <w:rsid w:val="00E42E94"/>
    <w:rsid w:val="00E44A3C"/>
    <w:rsid w:val="00E46EE5"/>
    <w:rsid w:val="00E47D97"/>
    <w:rsid w:val="00E505D4"/>
    <w:rsid w:val="00E50A41"/>
    <w:rsid w:val="00E50EFE"/>
    <w:rsid w:val="00E519ED"/>
    <w:rsid w:val="00E5260A"/>
    <w:rsid w:val="00E5560B"/>
    <w:rsid w:val="00E62928"/>
    <w:rsid w:val="00E62DE7"/>
    <w:rsid w:val="00E65D67"/>
    <w:rsid w:val="00E66B77"/>
    <w:rsid w:val="00E70732"/>
    <w:rsid w:val="00E71EBA"/>
    <w:rsid w:val="00E71FAE"/>
    <w:rsid w:val="00E7272D"/>
    <w:rsid w:val="00E737E1"/>
    <w:rsid w:val="00E77577"/>
    <w:rsid w:val="00E863C7"/>
    <w:rsid w:val="00E863EE"/>
    <w:rsid w:val="00E86BE2"/>
    <w:rsid w:val="00E91496"/>
    <w:rsid w:val="00E919C4"/>
    <w:rsid w:val="00E91B9C"/>
    <w:rsid w:val="00E93EBD"/>
    <w:rsid w:val="00E9521F"/>
    <w:rsid w:val="00E964FD"/>
    <w:rsid w:val="00E96EAE"/>
    <w:rsid w:val="00E97B3E"/>
    <w:rsid w:val="00EA0116"/>
    <w:rsid w:val="00EA085E"/>
    <w:rsid w:val="00EA0A25"/>
    <w:rsid w:val="00EA0CE1"/>
    <w:rsid w:val="00EA2DFC"/>
    <w:rsid w:val="00EA345D"/>
    <w:rsid w:val="00EA47B3"/>
    <w:rsid w:val="00EA48B7"/>
    <w:rsid w:val="00EA4F85"/>
    <w:rsid w:val="00EB41BB"/>
    <w:rsid w:val="00EB520A"/>
    <w:rsid w:val="00EB5381"/>
    <w:rsid w:val="00EB54E0"/>
    <w:rsid w:val="00EB5EEA"/>
    <w:rsid w:val="00EB61A8"/>
    <w:rsid w:val="00EB721D"/>
    <w:rsid w:val="00EB7CCC"/>
    <w:rsid w:val="00EC44F3"/>
    <w:rsid w:val="00EC5BF4"/>
    <w:rsid w:val="00ED1888"/>
    <w:rsid w:val="00ED289A"/>
    <w:rsid w:val="00ED5B13"/>
    <w:rsid w:val="00ED7318"/>
    <w:rsid w:val="00EE0214"/>
    <w:rsid w:val="00EE1DA5"/>
    <w:rsid w:val="00EE3413"/>
    <w:rsid w:val="00EE5B8D"/>
    <w:rsid w:val="00EE62A4"/>
    <w:rsid w:val="00EE75D1"/>
    <w:rsid w:val="00EF4819"/>
    <w:rsid w:val="00EF5F2E"/>
    <w:rsid w:val="00EF6C84"/>
    <w:rsid w:val="00EF7066"/>
    <w:rsid w:val="00EF7FDE"/>
    <w:rsid w:val="00F00F15"/>
    <w:rsid w:val="00F011A1"/>
    <w:rsid w:val="00F01CD4"/>
    <w:rsid w:val="00F02D96"/>
    <w:rsid w:val="00F057D5"/>
    <w:rsid w:val="00F058ED"/>
    <w:rsid w:val="00F05E07"/>
    <w:rsid w:val="00F122D6"/>
    <w:rsid w:val="00F127D4"/>
    <w:rsid w:val="00F15236"/>
    <w:rsid w:val="00F2118F"/>
    <w:rsid w:val="00F22B59"/>
    <w:rsid w:val="00F22D70"/>
    <w:rsid w:val="00F2303F"/>
    <w:rsid w:val="00F23124"/>
    <w:rsid w:val="00F24DB5"/>
    <w:rsid w:val="00F24DD5"/>
    <w:rsid w:val="00F30029"/>
    <w:rsid w:val="00F30543"/>
    <w:rsid w:val="00F34EE0"/>
    <w:rsid w:val="00F3672A"/>
    <w:rsid w:val="00F37B69"/>
    <w:rsid w:val="00F4070E"/>
    <w:rsid w:val="00F440AA"/>
    <w:rsid w:val="00F467DC"/>
    <w:rsid w:val="00F47488"/>
    <w:rsid w:val="00F529E1"/>
    <w:rsid w:val="00F55144"/>
    <w:rsid w:val="00F615F8"/>
    <w:rsid w:val="00F647FA"/>
    <w:rsid w:val="00F64C31"/>
    <w:rsid w:val="00F70E76"/>
    <w:rsid w:val="00F71BB3"/>
    <w:rsid w:val="00F71FD4"/>
    <w:rsid w:val="00F73DF1"/>
    <w:rsid w:val="00F75C2D"/>
    <w:rsid w:val="00F83E45"/>
    <w:rsid w:val="00F86C67"/>
    <w:rsid w:val="00F90A03"/>
    <w:rsid w:val="00F90C69"/>
    <w:rsid w:val="00F91FD8"/>
    <w:rsid w:val="00FA0F13"/>
    <w:rsid w:val="00FA1829"/>
    <w:rsid w:val="00FB1340"/>
    <w:rsid w:val="00FB3389"/>
    <w:rsid w:val="00FB3795"/>
    <w:rsid w:val="00FB4801"/>
    <w:rsid w:val="00FB4DEB"/>
    <w:rsid w:val="00FB4FF3"/>
    <w:rsid w:val="00FC00BA"/>
    <w:rsid w:val="00FC0370"/>
    <w:rsid w:val="00FC7172"/>
    <w:rsid w:val="00FD01CA"/>
    <w:rsid w:val="00FD2CBA"/>
    <w:rsid w:val="00FD50AE"/>
    <w:rsid w:val="00FD565B"/>
    <w:rsid w:val="00FD789F"/>
    <w:rsid w:val="00FD7BD9"/>
    <w:rsid w:val="00FE2654"/>
    <w:rsid w:val="00FE5F8F"/>
    <w:rsid w:val="00FE60F8"/>
    <w:rsid w:val="00FE6118"/>
    <w:rsid w:val="00FE78A4"/>
    <w:rsid w:val="00FF2F11"/>
    <w:rsid w:val="00FF3607"/>
    <w:rsid w:val="00FF6F51"/>
    <w:rsid w:val="4AD4F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9F47DC"/>
  <w15:docId w15:val="{9093522A-C621-40F6-BF1E-3B503E7667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GB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sr-Latn-RS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ind w:left="720" w:hanging="720"/>
      <w:outlineLvl w:val="0"/>
    </w:pPr>
    <w:rPr>
      <w:b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tabs>
        <w:tab w:val="left" w:pos="2600"/>
      </w:tabs>
      <w:spacing w:before="480" w:after="120"/>
      <w:ind w:left="720" w:hanging="7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tabs>
        <w:tab w:val="left" w:pos="2600"/>
      </w:tabs>
      <w:spacing w:before="480" w:after="120"/>
      <w:ind w:left="720" w:hanging="720"/>
      <w:outlineLvl w:val="2"/>
    </w:pPr>
    <w:rPr>
      <w:sz w:val="26"/>
      <w:szCs w:val="26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after="0" w:line="240" w:lineRule="auto"/>
      <w:jc w:val="center"/>
    </w:pPr>
    <w:rPr>
      <w:b/>
      <w:sz w:val="80"/>
      <w:szCs w:val="80"/>
    </w:rPr>
  </w:style>
  <w:style w:type="paragraph" w:styleId="Subtitle">
    <w:name w:val="Subtitle"/>
    <w:basedOn w:val="Normal"/>
    <w:next w:val="Normal"/>
    <w:uiPriority w:val="11"/>
    <w:qFormat/>
    <w:rPr>
      <w:color w:val="5A5A5A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CB22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22A0"/>
  </w:style>
  <w:style w:type="paragraph" w:styleId="Footer">
    <w:name w:val="footer"/>
    <w:basedOn w:val="Normal"/>
    <w:link w:val="FooterChar"/>
    <w:uiPriority w:val="99"/>
    <w:unhideWhenUsed/>
    <w:rsid w:val="00CB22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22A0"/>
  </w:style>
  <w:style w:type="paragraph" w:styleId="ListParagraph">
    <w:name w:val="List Paragraph"/>
    <w:basedOn w:val="Normal"/>
    <w:uiPriority w:val="34"/>
    <w:qFormat/>
    <w:rsid w:val="002644AB"/>
    <w:pPr>
      <w:ind w:left="72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2F1C5E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2F1C5E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2F1C5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56260"/>
    <w:rPr>
      <w:color w:val="605E5C"/>
      <w:shd w:val="clear" w:color="auto" w:fill="E1DFDD"/>
    </w:rPr>
  </w:style>
  <w:style w:type="paragraph" w:styleId="TOC3">
    <w:name w:val="toc 3"/>
    <w:basedOn w:val="Normal"/>
    <w:next w:val="Normal"/>
    <w:autoRedefine/>
    <w:uiPriority w:val="39"/>
    <w:unhideWhenUsed/>
    <w:rsid w:val="00D93FC6"/>
    <w:pPr>
      <w:spacing w:after="100"/>
      <w:ind w:left="440"/>
    </w:pPr>
  </w:style>
  <w:style w:type="table" w:styleId="TableGrid">
    <w:name w:val="Table Grid"/>
    <w:basedOn w:val="TableNormal"/>
    <w:uiPriority w:val="39"/>
    <w:rsid w:val="00431A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A2516"/>
    <w:rPr>
      <w:color w:val="800080" w:themeColor="followedHyperlink"/>
      <w:u w:val="single"/>
    </w:rPr>
  </w:style>
  <w:style w:type="paragraph" w:customStyle="1" w:styleId="scribe-author">
    <w:name w:val="scribe-author"/>
    <w:basedOn w:val="Normal"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unhideWhenUsed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scribe-screenshot-container">
    <w:name w:val="scribe-screenshot-container"/>
    <w:basedOn w:val="Normal"/>
    <w:rsid w:val="00C6442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NoSpacing">
    <w:name w:val="No Spacing"/>
    <w:uiPriority w:val="1"/>
    <w:qFormat/>
    <w:rsid w:val="000A0EAE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D31DF5"/>
    <w:rPr>
      <w:b/>
      <w:bCs/>
    </w:rPr>
  </w:style>
  <w:style w:type="character" w:styleId="Emphasis">
    <w:name w:val="Emphasis"/>
    <w:basedOn w:val="DefaultParagraphFont"/>
    <w:uiPriority w:val="20"/>
    <w:qFormat/>
    <w:rsid w:val="00A92AD4"/>
    <w:rPr>
      <w:i/>
      <w:iCs/>
    </w:rPr>
  </w:style>
  <w:style w:type="paragraph" w:styleId="TOC4">
    <w:name w:val="toc 4"/>
    <w:basedOn w:val="Normal"/>
    <w:next w:val="Normal"/>
    <w:autoRedefine/>
    <w:uiPriority w:val="39"/>
    <w:unhideWhenUsed/>
    <w:rsid w:val="00B27B4F"/>
    <w:pPr>
      <w:spacing w:after="100" w:line="278" w:lineRule="auto"/>
      <w:ind w:left="72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B27B4F"/>
    <w:pPr>
      <w:spacing w:after="100" w:line="278" w:lineRule="auto"/>
      <w:ind w:left="96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B27B4F"/>
    <w:pPr>
      <w:spacing w:after="100" w:line="278" w:lineRule="auto"/>
      <w:ind w:left="120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B27B4F"/>
    <w:pPr>
      <w:spacing w:after="100" w:line="278" w:lineRule="auto"/>
      <w:ind w:left="144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B27B4F"/>
    <w:pPr>
      <w:spacing w:after="100" w:line="278" w:lineRule="auto"/>
      <w:ind w:left="168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B27B4F"/>
    <w:pPr>
      <w:spacing w:after="100" w:line="278" w:lineRule="auto"/>
      <w:ind w:left="1920"/>
      <w:jc w:val="left"/>
    </w:pPr>
    <w:rPr>
      <w:rFonts w:asciiTheme="minorHAnsi" w:eastAsiaTheme="minorEastAsia" w:hAnsiTheme="minorHAnsi" w:cstheme="minorBidi"/>
      <w:kern w:val="2"/>
      <w:sz w:val="24"/>
      <w:szCs w:val="24"/>
      <w:lang w:eastAsia="en-US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"/>
    <w:rsid w:val="009830C9"/>
    <w:rPr>
      <w:sz w:val="32"/>
      <w:szCs w:val="32"/>
    </w:rPr>
  </w:style>
  <w:style w:type="paragraph" w:customStyle="1" w:styleId="paragraph">
    <w:name w:val="paragraph"/>
    <w:basedOn w:val="Normal"/>
    <w:rsid w:val="00736BF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normaltextrun">
    <w:name w:val="normaltextrun"/>
    <w:basedOn w:val="DefaultParagraphFont"/>
    <w:rsid w:val="00736BF9"/>
  </w:style>
  <w:style w:type="character" w:customStyle="1" w:styleId="eop">
    <w:name w:val="eop"/>
    <w:basedOn w:val="DefaultParagraphFont"/>
    <w:rsid w:val="00736BF9"/>
  </w:style>
  <w:style w:type="numbering" w:customStyle="1" w:styleId="CurrentList1">
    <w:name w:val="Current List1"/>
    <w:uiPriority w:val="99"/>
    <w:rsid w:val="00B13636"/>
    <w:pPr>
      <w:numPr>
        <w:numId w:val="8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7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1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8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8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58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7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3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9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9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5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9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0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5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4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56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91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2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23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0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12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9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09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79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0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6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4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6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5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1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62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7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7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16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4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6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2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64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9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7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2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9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14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0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4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7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56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7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4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8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7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7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55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5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0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5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2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48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7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0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0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4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90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9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26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9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7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6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6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8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88.png"/><Relationship Id="rId21" Type="http://schemas.openxmlformats.org/officeDocument/2006/relationships/hyperlink" Target="https://eakcize-api-test.mfin.gov.rs/platform/" TargetMode="External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324" Type="http://schemas.openxmlformats.org/officeDocument/2006/relationships/image" Target="media/image313.png"/><Relationship Id="rId366" Type="http://schemas.openxmlformats.org/officeDocument/2006/relationships/image" Target="media/image355.png"/><Relationship Id="rId170" Type="http://schemas.openxmlformats.org/officeDocument/2006/relationships/image" Target="media/image159.png"/><Relationship Id="rId226" Type="http://schemas.openxmlformats.org/officeDocument/2006/relationships/image" Target="media/image215.png"/><Relationship Id="rId433" Type="http://schemas.openxmlformats.org/officeDocument/2006/relationships/image" Target="media/image422.png"/><Relationship Id="rId268" Type="http://schemas.openxmlformats.org/officeDocument/2006/relationships/image" Target="media/image257.png"/><Relationship Id="rId475" Type="http://schemas.openxmlformats.org/officeDocument/2006/relationships/image" Target="media/image464.png"/><Relationship Id="rId32" Type="http://schemas.openxmlformats.org/officeDocument/2006/relationships/image" Target="media/image2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335" Type="http://schemas.openxmlformats.org/officeDocument/2006/relationships/image" Target="media/image324.png"/><Relationship Id="rId377" Type="http://schemas.openxmlformats.org/officeDocument/2006/relationships/image" Target="media/image366.png"/><Relationship Id="rId5" Type="http://schemas.openxmlformats.org/officeDocument/2006/relationships/webSettings" Target="webSettings.xml"/><Relationship Id="rId181" Type="http://schemas.openxmlformats.org/officeDocument/2006/relationships/image" Target="media/image170.png"/><Relationship Id="rId237" Type="http://schemas.openxmlformats.org/officeDocument/2006/relationships/image" Target="media/image226.png"/><Relationship Id="rId402" Type="http://schemas.openxmlformats.org/officeDocument/2006/relationships/image" Target="media/image391.png"/><Relationship Id="rId279" Type="http://schemas.openxmlformats.org/officeDocument/2006/relationships/image" Target="media/image268.png"/><Relationship Id="rId444" Type="http://schemas.openxmlformats.org/officeDocument/2006/relationships/image" Target="media/image433.png"/><Relationship Id="rId486" Type="http://schemas.openxmlformats.org/officeDocument/2006/relationships/image" Target="media/image475.png"/><Relationship Id="rId43" Type="http://schemas.openxmlformats.org/officeDocument/2006/relationships/image" Target="media/image32.png"/><Relationship Id="rId139" Type="http://schemas.openxmlformats.org/officeDocument/2006/relationships/image" Target="media/image128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46" Type="http://schemas.openxmlformats.org/officeDocument/2006/relationships/image" Target="media/image335.png"/><Relationship Id="rId388" Type="http://schemas.openxmlformats.org/officeDocument/2006/relationships/image" Target="media/image377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402.png"/><Relationship Id="rId248" Type="http://schemas.openxmlformats.org/officeDocument/2006/relationships/image" Target="media/image237.png"/><Relationship Id="rId455" Type="http://schemas.openxmlformats.org/officeDocument/2006/relationships/image" Target="media/image444.png"/><Relationship Id="rId12" Type="http://schemas.openxmlformats.org/officeDocument/2006/relationships/image" Target="media/image4.png"/><Relationship Id="rId108" Type="http://schemas.openxmlformats.org/officeDocument/2006/relationships/image" Target="media/image97.png"/><Relationship Id="rId315" Type="http://schemas.openxmlformats.org/officeDocument/2006/relationships/image" Target="media/image304.png"/><Relationship Id="rId357" Type="http://schemas.openxmlformats.org/officeDocument/2006/relationships/image" Target="media/image346.png"/><Relationship Id="rId54" Type="http://schemas.openxmlformats.org/officeDocument/2006/relationships/image" Target="media/image43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217" Type="http://schemas.openxmlformats.org/officeDocument/2006/relationships/image" Target="media/image206.png"/><Relationship Id="rId399" Type="http://schemas.openxmlformats.org/officeDocument/2006/relationships/image" Target="media/image388.png"/><Relationship Id="rId259" Type="http://schemas.openxmlformats.org/officeDocument/2006/relationships/image" Target="media/image248.png"/><Relationship Id="rId424" Type="http://schemas.openxmlformats.org/officeDocument/2006/relationships/image" Target="media/image413.png"/><Relationship Id="rId466" Type="http://schemas.openxmlformats.org/officeDocument/2006/relationships/image" Target="media/image455.png"/><Relationship Id="rId23" Type="http://schemas.openxmlformats.org/officeDocument/2006/relationships/image" Target="media/image13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326" Type="http://schemas.openxmlformats.org/officeDocument/2006/relationships/image" Target="media/image315.png"/><Relationship Id="rId65" Type="http://schemas.openxmlformats.org/officeDocument/2006/relationships/image" Target="media/image54.png"/><Relationship Id="rId130" Type="http://schemas.openxmlformats.org/officeDocument/2006/relationships/image" Target="media/image119.png"/><Relationship Id="rId368" Type="http://schemas.openxmlformats.org/officeDocument/2006/relationships/image" Target="media/image357.png"/><Relationship Id="rId172" Type="http://schemas.openxmlformats.org/officeDocument/2006/relationships/image" Target="media/image161.png"/><Relationship Id="rId228" Type="http://schemas.openxmlformats.org/officeDocument/2006/relationships/image" Target="media/image217.png"/><Relationship Id="rId435" Type="http://schemas.openxmlformats.org/officeDocument/2006/relationships/image" Target="media/image424.png"/><Relationship Id="rId477" Type="http://schemas.openxmlformats.org/officeDocument/2006/relationships/image" Target="media/image466.png"/><Relationship Id="rId281" Type="http://schemas.openxmlformats.org/officeDocument/2006/relationships/image" Target="media/image270.png"/><Relationship Id="rId337" Type="http://schemas.openxmlformats.org/officeDocument/2006/relationships/image" Target="media/image326.png"/><Relationship Id="rId34" Type="http://schemas.openxmlformats.org/officeDocument/2006/relationships/image" Target="media/image24.png"/><Relationship Id="rId76" Type="http://schemas.openxmlformats.org/officeDocument/2006/relationships/image" Target="media/image65.png"/><Relationship Id="rId141" Type="http://schemas.openxmlformats.org/officeDocument/2006/relationships/image" Target="media/image130.png"/><Relationship Id="rId379" Type="http://schemas.openxmlformats.org/officeDocument/2006/relationships/image" Target="media/image368.png"/><Relationship Id="rId7" Type="http://schemas.openxmlformats.org/officeDocument/2006/relationships/endnotes" Target="endnotes.xml"/><Relationship Id="rId183" Type="http://schemas.openxmlformats.org/officeDocument/2006/relationships/image" Target="media/image172.png"/><Relationship Id="rId239" Type="http://schemas.openxmlformats.org/officeDocument/2006/relationships/image" Target="media/image228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446" Type="http://schemas.openxmlformats.org/officeDocument/2006/relationships/image" Target="media/image435.png"/><Relationship Id="rId250" Type="http://schemas.openxmlformats.org/officeDocument/2006/relationships/image" Target="media/image239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488" Type="http://schemas.openxmlformats.org/officeDocument/2006/relationships/image" Target="media/image477.png"/><Relationship Id="rId45" Type="http://schemas.openxmlformats.org/officeDocument/2006/relationships/image" Target="media/image34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348" Type="http://schemas.openxmlformats.org/officeDocument/2006/relationships/image" Target="media/image337.png"/><Relationship Id="rId152" Type="http://schemas.openxmlformats.org/officeDocument/2006/relationships/image" Target="media/image141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404.png"/><Relationship Id="rId457" Type="http://schemas.openxmlformats.org/officeDocument/2006/relationships/image" Target="media/image446.png"/><Relationship Id="rId261" Type="http://schemas.openxmlformats.org/officeDocument/2006/relationships/image" Target="media/image250.png"/><Relationship Id="rId14" Type="http://schemas.openxmlformats.org/officeDocument/2006/relationships/image" Target="media/image6.png"/><Relationship Id="rId56" Type="http://schemas.openxmlformats.org/officeDocument/2006/relationships/image" Target="media/image45.png"/><Relationship Id="rId317" Type="http://schemas.openxmlformats.org/officeDocument/2006/relationships/image" Target="media/image306.png"/><Relationship Id="rId359" Type="http://schemas.openxmlformats.org/officeDocument/2006/relationships/image" Target="media/image348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63" Type="http://schemas.openxmlformats.org/officeDocument/2006/relationships/image" Target="media/image152.png"/><Relationship Id="rId219" Type="http://schemas.openxmlformats.org/officeDocument/2006/relationships/image" Target="media/image208.png"/><Relationship Id="rId370" Type="http://schemas.openxmlformats.org/officeDocument/2006/relationships/image" Target="media/image359.png"/><Relationship Id="rId426" Type="http://schemas.openxmlformats.org/officeDocument/2006/relationships/image" Target="media/image415.png"/><Relationship Id="rId230" Type="http://schemas.openxmlformats.org/officeDocument/2006/relationships/image" Target="media/image219.png"/><Relationship Id="rId468" Type="http://schemas.openxmlformats.org/officeDocument/2006/relationships/image" Target="media/image457.png"/><Relationship Id="rId25" Type="http://schemas.openxmlformats.org/officeDocument/2006/relationships/image" Target="media/image15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328" Type="http://schemas.openxmlformats.org/officeDocument/2006/relationships/image" Target="media/image317.png"/><Relationship Id="rId132" Type="http://schemas.openxmlformats.org/officeDocument/2006/relationships/image" Target="media/image121.png"/><Relationship Id="rId174" Type="http://schemas.openxmlformats.org/officeDocument/2006/relationships/image" Target="media/image163.png"/><Relationship Id="rId381" Type="http://schemas.openxmlformats.org/officeDocument/2006/relationships/image" Target="media/image370.png"/><Relationship Id="rId241" Type="http://schemas.openxmlformats.org/officeDocument/2006/relationships/image" Target="media/image230.png"/><Relationship Id="rId437" Type="http://schemas.openxmlformats.org/officeDocument/2006/relationships/image" Target="media/image426.png"/><Relationship Id="rId479" Type="http://schemas.openxmlformats.org/officeDocument/2006/relationships/image" Target="media/image468.png"/><Relationship Id="rId36" Type="http://schemas.openxmlformats.org/officeDocument/2006/relationships/image" Target="media/image26.png"/><Relationship Id="rId283" Type="http://schemas.openxmlformats.org/officeDocument/2006/relationships/image" Target="media/image272.png"/><Relationship Id="rId339" Type="http://schemas.openxmlformats.org/officeDocument/2006/relationships/image" Target="media/image328.png"/><Relationship Id="rId490" Type="http://schemas.openxmlformats.org/officeDocument/2006/relationships/footer" Target="footer1.xml"/><Relationship Id="rId78" Type="http://schemas.openxmlformats.org/officeDocument/2006/relationships/image" Target="media/image67.png"/><Relationship Id="rId101" Type="http://schemas.openxmlformats.org/officeDocument/2006/relationships/image" Target="media/image90.png"/><Relationship Id="rId143" Type="http://schemas.openxmlformats.org/officeDocument/2006/relationships/image" Target="media/image132.png"/><Relationship Id="rId185" Type="http://schemas.openxmlformats.org/officeDocument/2006/relationships/image" Target="media/image174.png"/><Relationship Id="rId350" Type="http://schemas.openxmlformats.org/officeDocument/2006/relationships/image" Target="media/image339.png"/><Relationship Id="rId406" Type="http://schemas.openxmlformats.org/officeDocument/2006/relationships/image" Target="media/image395.png"/><Relationship Id="rId9" Type="http://schemas.openxmlformats.org/officeDocument/2006/relationships/hyperlink" Target="https://eakcize-api-test.mfin.gov.rs/platform/" TargetMode="External"/><Relationship Id="rId210" Type="http://schemas.openxmlformats.org/officeDocument/2006/relationships/image" Target="media/image199.png"/><Relationship Id="rId392" Type="http://schemas.openxmlformats.org/officeDocument/2006/relationships/image" Target="media/image381.png"/><Relationship Id="rId448" Type="http://schemas.openxmlformats.org/officeDocument/2006/relationships/image" Target="media/image437.png"/><Relationship Id="rId252" Type="http://schemas.openxmlformats.org/officeDocument/2006/relationships/image" Target="media/image241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47" Type="http://schemas.openxmlformats.org/officeDocument/2006/relationships/image" Target="media/image36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196" Type="http://schemas.openxmlformats.org/officeDocument/2006/relationships/image" Target="media/image185.png"/><Relationship Id="rId417" Type="http://schemas.openxmlformats.org/officeDocument/2006/relationships/image" Target="media/image406.png"/><Relationship Id="rId459" Type="http://schemas.openxmlformats.org/officeDocument/2006/relationships/image" Target="media/image448.png"/><Relationship Id="rId16" Type="http://schemas.openxmlformats.org/officeDocument/2006/relationships/image" Target="media/image8.png"/><Relationship Id="rId221" Type="http://schemas.openxmlformats.org/officeDocument/2006/relationships/image" Target="media/image210.png"/><Relationship Id="rId263" Type="http://schemas.openxmlformats.org/officeDocument/2006/relationships/image" Target="media/image252.png"/><Relationship Id="rId319" Type="http://schemas.openxmlformats.org/officeDocument/2006/relationships/image" Target="media/image308.png"/><Relationship Id="rId470" Type="http://schemas.openxmlformats.org/officeDocument/2006/relationships/image" Target="media/image459.png"/><Relationship Id="rId58" Type="http://schemas.openxmlformats.org/officeDocument/2006/relationships/image" Target="media/image47.png"/><Relationship Id="rId123" Type="http://schemas.openxmlformats.org/officeDocument/2006/relationships/image" Target="media/image112.png"/><Relationship Id="rId330" Type="http://schemas.openxmlformats.org/officeDocument/2006/relationships/image" Target="media/image319.png"/><Relationship Id="rId165" Type="http://schemas.openxmlformats.org/officeDocument/2006/relationships/image" Target="media/image154.png"/><Relationship Id="rId372" Type="http://schemas.openxmlformats.org/officeDocument/2006/relationships/image" Target="media/image361.png"/><Relationship Id="rId428" Type="http://schemas.openxmlformats.org/officeDocument/2006/relationships/image" Target="media/image417.png"/><Relationship Id="rId232" Type="http://schemas.openxmlformats.org/officeDocument/2006/relationships/image" Target="media/image221.png"/><Relationship Id="rId274" Type="http://schemas.openxmlformats.org/officeDocument/2006/relationships/image" Target="media/image263.png"/><Relationship Id="rId481" Type="http://schemas.openxmlformats.org/officeDocument/2006/relationships/image" Target="media/image470.png"/><Relationship Id="rId27" Type="http://schemas.openxmlformats.org/officeDocument/2006/relationships/image" Target="media/image17.png"/><Relationship Id="rId69" Type="http://schemas.openxmlformats.org/officeDocument/2006/relationships/image" Target="media/image58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76" Type="http://schemas.openxmlformats.org/officeDocument/2006/relationships/image" Target="media/image165.png"/><Relationship Id="rId341" Type="http://schemas.openxmlformats.org/officeDocument/2006/relationships/image" Target="media/image330.png"/><Relationship Id="rId383" Type="http://schemas.openxmlformats.org/officeDocument/2006/relationships/image" Target="media/image372.png"/><Relationship Id="rId439" Type="http://schemas.openxmlformats.org/officeDocument/2006/relationships/image" Target="media/image428.png"/><Relationship Id="rId201" Type="http://schemas.openxmlformats.org/officeDocument/2006/relationships/image" Target="media/image190.png"/><Relationship Id="rId243" Type="http://schemas.openxmlformats.org/officeDocument/2006/relationships/image" Target="media/image232.png"/><Relationship Id="rId285" Type="http://schemas.openxmlformats.org/officeDocument/2006/relationships/image" Target="media/image274.png"/><Relationship Id="rId450" Type="http://schemas.openxmlformats.org/officeDocument/2006/relationships/image" Target="media/image439.png"/><Relationship Id="rId38" Type="http://schemas.openxmlformats.org/officeDocument/2006/relationships/image" Target="media/image28.png"/><Relationship Id="rId103" Type="http://schemas.openxmlformats.org/officeDocument/2006/relationships/image" Target="media/image92.png"/><Relationship Id="rId310" Type="http://schemas.openxmlformats.org/officeDocument/2006/relationships/image" Target="media/image299.png"/><Relationship Id="rId492" Type="http://schemas.openxmlformats.org/officeDocument/2006/relationships/theme" Target="theme/theme1.xml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87" Type="http://schemas.openxmlformats.org/officeDocument/2006/relationships/image" Target="media/image176.png"/><Relationship Id="rId352" Type="http://schemas.openxmlformats.org/officeDocument/2006/relationships/image" Target="media/image341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212" Type="http://schemas.openxmlformats.org/officeDocument/2006/relationships/image" Target="media/image201.png"/><Relationship Id="rId254" Type="http://schemas.openxmlformats.org/officeDocument/2006/relationships/image" Target="media/image243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96" Type="http://schemas.openxmlformats.org/officeDocument/2006/relationships/image" Target="media/image285.png"/><Relationship Id="rId461" Type="http://schemas.openxmlformats.org/officeDocument/2006/relationships/image" Target="media/image450.png"/><Relationship Id="rId60" Type="http://schemas.openxmlformats.org/officeDocument/2006/relationships/image" Target="media/image49.png"/><Relationship Id="rId156" Type="http://schemas.openxmlformats.org/officeDocument/2006/relationships/image" Target="media/image145.png"/><Relationship Id="rId198" Type="http://schemas.openxmlformats.org/officeDocument/2006/relationships/image" Target="media/image187.png"/><Relationship Id="rId321" Type="http://schemas.openxmlformats.org/officeDocument/2006/relationships/image" Target="media/image310.png"/><Relationship Id="rId363" Type="http://schemas.openxmlformats.org/officeDocument/2006/relationships/image" Target="media/image352.png"/><Relationship Id="rId419" Type="http://schemas.openxmlformats.org/officeDocument/2006/relationships/image" Target="media/image408.png"/><Relationship Id="rId223" Type="http://schemas.openxmlformats.org/officeDocument/2006/relationships/image" Target="media/image212.png"/><Relationship Id="rId430" Type="http://schemas.openxmlformats.org/officeDocument/2006/relationships/image" Target="media/image419.png"/><Relationship Id="rId18" Type="http://schemas.openxmlformats.org/officeDocument/2006/relationships/image" Target="media/image10.png"/><Relationship Id="rId265" Type="http://schemas.openxmlformats.org/officeDocument/2006/relationships/image" Target="media/image254.png"/><Relationship Id="rId472" Type="http://schemas.openxmlformats.org/officeDocument/2006/relationships/image" Target="media/image461.png"/><Relationship Id="rId125" Type="http://schemas.openxmlformats.org/officeDocument/2006/relationships/image" Target="media/image114.png"/><Relationship Id="rId167" Type="http://schemas.openxmlformats.org/officeDocument/2006/relationships/image" Target="media/image156.png"/><Relationship Id="rId332" Type="http://schemas.openxmlformats.org/officeDocument/2006/relationships/image" Target="media/image321.png"/><Relationship Id="rId374" Type="http://schemas.openxmlformats.org/officeDocument/2006/relationships/image" Target="media/image363.png"/><Relationship Id="rId71" Type="http://schemas.openxmlformats.org/officeDocument/2006/relationships/image" Target="media/image60.png"/><Relationship Id="rId234" Type="http://schemas.openxmlformats.org/officeDocument/2006/relationships/image" Target="media/image223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76" Type="http://schemas.openxmlformats.org/officeDocument/2006/relationships/image" Target="media/image265.png"/><Relationship Id="rId441" Type="http://schemas.openxmlformats.org/officeDocument/2006/relationships/image" Target="media/image430.png"/><Relationship Id="rId483" Type="http://schemas.openxmlformats.org/officeDocument/2006/relationships/image" Target="media/image472.png"/><Relationship Id="rId40" Type="http://schemas.openxmlformats.org/officeDocument/2006/relationships/image" Target="media/image29.png"/><Relationship Id="rId136" Type="http://schemas.openxmlformats.org/officeDocument/2006/relationships/image" Target="media/image125.png"/><Relationship Id="rId178" Type="http://schemas.openxmlformats.org/officeDocument/2006/relationships/image" Target="media/image167.png"/><Relationship Id="rId301" Type="http://schemas.openxmlformats.org/officeDocument/2006/relationships/image" Target="media/image290.png"/><Relationship Id="rId343" Type="http://schemas.openxmlformats.org/officeDocument/2006/relationships/image" Target="media/image332.png"/><Relationship Id="rId82" Type="http://schemas.openxmlformats.org/officeDocument/2006/relationships/image" Target="media/image71.png"/><Relationship Id="rId203" Type="http://schemas.openxmlformats.org/officeDocument/2006/relationships/image" Target="media/image192.png"/><Relationship Id="rId385" Type="http://schemas.openxmlformats.org/officeDocument/2006/relationships/image" Target="media/image374.png"/><Relationship Id="rId245" Type="http://schemas.openxmlformats.org/officeDocument/2006/relationships/image" Target="media/image234.png"/><Relationship Id="rId287" Type="http://schemas.openxmlformats.org/officeDocument/2006/relationships/image" Target="media/image276.png"/><Relationship Id="rId410" Type="http://schemas.openxmlformats.org/officeDocument/2006/relationships/image" Target="media/image399.png"/><Relationship Id="rId452" Type="http://schemas.openxmlformats.org/officeDocument/2006/relationships/image" Target="media/image441.png"/><Relationship Id="rId105" Type="http://schemas.openxmlformats.org/officeDocument/2006/relationships/image" Target="media/image94.png"/><Relationship Id="rId147" Type="http://schemas.openxmlformats.org/officeDocument/2006/relationships/image" Target="media/image136.png"/><Relationship Id="rId312" Type="http://schemas.openxmlformats.org/officeDocument/2006/relationships/image" Target="media/image301.png"/><Relationship Id="rId354" Type="http://schemas.openxmlformats.org/officeDocument/2006/relationships/image" Target="media/image343.png"/><Relationship Id="rId51" Type="http://schemas.openxmlformats.org/officeDocument/2006/relationships/image" Target="media/image40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96" Type="http://schemas.openxmlformats.org/officeDocument/2006/relationships/image" Target="media/image385.png"/><Relationship Id="rId214" Type="http://schemas.openxmlformats.org/officeDocument/2006/relationships/image" Target="media/image203.png"/><Relationship Id="rId256" Type="http://schemas.openxmlformats.org/officeDocument/2006/relationships/image" Target="media/image245.png"/><Relationship Id="rId298" Type="http://schemas.openxmlformats.org/officeDocument/2006/relationships/image" Target="media/image287.png"/><Relationship Id="rId421" Type="http://schemas.openxmlformats.org/officeDocument/2006/relationships/image" Target="media/image410.png"/><Relationship Id="rId463" Type="http://schemas.openxmlformats.org/officeDocument/2006/relationships/image" Target="media/image452.png"/><Relationship Id="rId116" Type="http://schemas.openxmlformats.org/officeDocument/2006/relationships/image" Target="media/image105.png"/><Relationship Id="rId158" Type="http://schemas.openxmlformats.org/officeDocument/2006/relationships/image" Target="media/image147.png"/><Relationship Id="rId323" Type="http://schemas.openxmlformats.org/officeDocument/2006/relationships/image" Target="media/image312.png"/><Relationship Id="rId20" Type="http://schemas.openxmlformats.org/officeDocument/2006/relationships/hyperlink" Target="https://eakcize-api-test.mfin.gov.rs/platform/" TargetMode="External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365" Type="http://schemas.openxmlformats.org/officeDocument/2006/relationships/image" Target="media/image354.png"/><Relationship Id="rId386" Type="http://schemas.openxmlformats.org/officeDocument/2006/relationships/image" Target="media/image375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5" Type="http://schemas.openxmlformats.org/officeDocument/2006/relationships/image" Target="media/image214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288" Type="http://schemas.openxmlformats.org/officeDocument/2006/relationships/image" Target="media/image277.png"/><Relationship Id="rId411" Type="http://schemas.openxmlformats.org/officeDocument/2006/relationships/image" Target="media/image400.png"/><Relationship Id="rId432" Type="http://schemas.openxmlformats.org/officeDocument/2006/relationships/image" Target="media/image421.png"/><Relationship Id="rId453" Type="http://schemas.openxmlformats.org/officeDocument/2006/relationships/image" Target="media/image442.png"/><Relationship Id="rId474" Type="http://schemas.openxmlformats.org/officeDocument/2006/relationships/image" Target="media/image463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313" Type="http://schemas.openxmlformats.org/officeDocument/2006/relationships/image" Target="media/image302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334" Type="http://schemas.openxmlformats.org/officeDocument/2006/relationships/image" Target="media/image323.png"/><Relationship Id="rId355" Type="http://schemas.openxmlformats.org/officeDocument/2006/relationships/image" Target="media/image344.png"/><Relationship Id="rId376" Type="http://schemas.openxmlformats.org/officeDocument/2006/relationships/image" Target="media/image365.png"/><Relationship Id="rId397" Type="http://schemas.openxmlformats.org/officeDocument/2006/relationships/image" Target="media/image386.png"/><Relationship Id="rId4" Type="http://schemas.openxmlformats.org/officeDocument/2006/relationships/settings" Target="settings.xml"/><Relationship Id="rId180" Type="http://schemas.openxmlformats.org/officeDocument/2006/relationships/image" Target="media/image16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78" Type="http://schemas.openxmlformats.org/officeDocument/2006/relationships/image" Target="media/image267.png"/><Relationship Id="rId401" Type="http://schemas.openxmlformats.org/officeDocument/2006/relationships/image" Target="media/image390.png"/><Relationship Id="rId422" Type="http://schemas.openxmlformats.org/officeDocument/2006/relationships/image" Target="media/image411.png"/><Relationship Id="rId443" Type="http://schemas.openxmlformats.org/officeDocument/2006/relationships/image" Target="media/image432.png"/><Relationship Id="rId464" Type="http://schemas.openxmlformats.org/officeDocument/2006/relationships/image" Target="media/image453.png"/><Relationship Id="rId303" Type="http://schemas.openxmlformats.org/officeDocument/2006/relationships/image" Target="media/image292.png"/><Relationship Id="rId485" Type="http://schemas.openxmlformats.org/officeDocument/2006/relationships/image" Target="media/image474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345" Type="http://schemas.openxmlformats.org/officeDocument/2006/relationships/image" Target="media/image334.png"/><Relationship Id="rId387" Type="http://schemas.openxmlformats.org/officeDocument/2006/relationships/image" Target="media/image376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412" Type="http://schemas.openxmlformats.org/officeDocument/2006/relationships/image" Target="media/image401.png"/><Relationship Id="rId107" Type="http://schemas.openxmlformats.org/officeDocument/2006/relationships/image" Target="media/image96.png"/><Relationship Id="rId289" Type="http://schemas.openxmlformats.org/officeDocument/2006/relationships/image" Target="media/image278.png"/><Relationship Id="rId454" Type="http://schemas.openxmlformats.org/officeDocument/2006/relationships/image" Target="media/image443.png"/><Relationship Id="rId11" Type="http://schemas.openxmlformats.org/officeDocument/2006/relationships/image" Target="media/image3.pn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314" Type="http://schemas.openxmlformats.org/officeDocument/2006/relationships/image" Target="media/image303.png"/><Relationship Id="rId356" Type="http://schemas.openxmlformats.org/officeDocument/2006/relationships/image" Target="media/image345.png"/><Relationship Id="rId398" Type="http://schemas.openxmlformats.org/officeDocument/2006/relationships/image" Target="media/image387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5.png"/><Relationship Id="rId423" Type="http://schemas.openxmlformats.org/officeDocument/2006/relationships/image" Target="media/image412.png"/><Relationship Id="rId258" Type="http://schemas.openxmlformats.org/officeDocument/2006/relationships/image" Target="media/image247.png"/><Relationship Id="rId465" Type="http://schemas.openxmlformats.org/officeDocument/2006/relationships/image" Target="media/image454.png"/><Relationship Id="rId22" Type="http://schemas.openxmlformats.org/officeDocument/2006/relationships/image" Target="media/image1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325" Type="http://schemas.openxmlformats.org/officeDocument/2006/relationships/image" Target="media/image314.png"/><Relationship Id="rId367" Type="http://schemas.openxmlformats.org/officeDocument/2006/relationships/image" Target="media/image356.png"/><Relationship Id="rId171" Type="http://schemas.openxmlformats.org/officeDocument/2006/relationships/image" Target="media/image160.png"/><Relationship Id="rId227" Type="http://schemas.openxmlformats.org/officeDocument/2006/relationships/image" Target="media/image216.png"/><Relationship Id="rId269" Type="http://schemas.openxmlformats.org/officeDocument/2006/relationships/image" Target="media/image258.png"/><Relationship Id="rId434" Type="http://schemas.openxmlformats.org/officeDocument/2006/relationships/image" Target="media/image423.png"/><Relationship Id="rId476" Type="http://schemas.openxmlformats.org/officeDocument/2006/relationships/image" Target="media/image465.png"/><Relationship Id="rId33" Type="http://schemas.openxmlformats.org/officeDocument/2006/relationships/image" Target="media/image23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336" Type="http://schemas.openxmlformats.org/officeDocument/2006/relationships/image" Target="media/image325.png"/><Relationship Id="rId75" Type="http://schemas.openxmlformats.org/officeDocument/2006/relationships/image" Target="media/image64.png"/><Relationship Id="rId140" Type="http://schemas.openxmlformats.org/officeDocument/2006/relationships/image" Target="media/image129.png"/><Relationship Id="rId182" Type="http://schemas.openxmlformats.org/officeDocument/2006/relationships/image" Target="media/image171.png"/><Relationship Id="rId378" Type="http://schemas.openxmlformats.org/officeDocument/2006/relationships/image" Target="media/image367.png"/><Relationship Id="rId403" Type="http://schemas.openxmlformats.org/officeDocument/2006/relationships/image" Target="media/image392.png"/><Relationship Id="rId6" Type="http://schemas.openxmlformats.org/officeDocument/2006/relationships/footnotes" Target="footnotes.xml"/><Relationship Id="rId238" Type="http://schemas.openxmlformats.org/officeDocument/2006/relationships/image" Target="media/image227.png"/><Relationship Id="rId445" Type="http://schemas.openxmlformats.org/officeDocument/2006/relationships/image" Target="media/image434.png"/><Relationship Id="rId487" Type="http://schemas.openxmlformats.org/officeDocument/2006/relationships/image" Target="media/image476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347" Type="http://schemas.openxmlformats.org/officeDocument/2006/relationships/image" Target="media/image336.png"/><Relationship Id="rId44" Type="http://schemas.openxmlformats.org/officeDocument/2006/relationships/image" Target="media/image33.png"/><Relationship Id="rId86" Type="http://schemas.openxmlformats.org/officeDocument/2006/relationships/image" Target="media/image75.png"/><Relationship Id="rId151" Type="http://schemas.openxmlformats.org/officeDocument/2006/relationships/image" Target="media/image140.png"/><Relationship Id="rId389" Type="http://schemas.openxmlformats.org/officeDocument/2006/relationships/image" Target="media/image378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49" Type="http://schemas.openxmlformats.org/officeDocument/2006/relationships/image" Target="media/image238.png"/><Relationship Id="rId414" Type="http://schemas.openxmlformats.org/officeDocument/2006/relationships/image" Target="media/image403.png"/><Relationship Id="rId456" Type="http://schemas.openxmlformats.org/officeDocument/2006/relationships/image" Target="media/image445.png"/><Relationship Id="rId13" Type="http://schemas.openxmlformats.org/officeDocument/2006/relationships/image" Target="media/image5.png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316" Type="http://schemas.openxmlformats.org/officeDocument/2006/relationships/image" Target="media/image305.png"/><Relationship Id="rId55" Type="http://schemas.openxmlformats.org/officeDocument/2006/relationships/image" Target="media/image44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358" Type="http://schemas.openxmlformats.org/officeDocument/2006/relationships/image" Target="media/image347.png"/><Relationship Id="rId162" Type="http://schemas.openxmlformats.org/officeDocument/2006/relationships/image" Target="media/image151.png"/><Relationship Id="rId218" Type="http://schemas.openxmlformats.org/officeDocument/2006/relationships/image" Target="media/image207.png"/><Relationship Id="rId425" Type="http://schemas.openxmlformats.org/officeDocument/2006/relationships/image" Target="media/image414.png"/><Relationship Id="rId467" Type="http://schemas.openxmlformats.org/officeDocument/2006/relationships/image" Target="media/image456.png"/><Relationship Id="rId271" Type="http://schemas.openxmlformats.org/officeDocument/2006/relationships/image" Target="media/image260.png"/><Relationship Id="rId24" Type="http://schemas.openxmlformats.org/officeDocument/2006/relationships/image" Target="media/image14.png"/><Relationship Id="rId66" Type="http://schemas.openxmlformats.org/officeDocument/2006/relationships/image" Target="media/image55.png"/><Relationship Id="rId131" Type="http://schemas.openxmlformats.org/officeDocument/2006/relationships/image" Target="media/image120.png"/><Relationship Id="rId327" Type="http://schemas.openxmlformats.org/officeDocument/2006/relationships/image" Target="media/image316.png"/><Relationship Id="rId369" Type="http://schemas.openxmlformats.org/officeDocument/2006/relationships/image" Target="media/image358.png"/><Relationship Id="rId173" Type="http://schemas.openxmlformats.org/officeDocument/2006/relationships/image" Target="media/image162.png"/><Relationship Id="rId229" Type="http://schemas.openxmlformats.org/officeDocument/2006/relationships/image" Target="media/image218.png"/><Relationship Id="rId380" Type="http://schemas.openxmlformats.org/officeDocument/2006/relationships/image" Target="media/image369.png"/><Relationship Id="rId436" Type="http://schemas.openxmlformats.org/officeDocument/2006/relationships/image" Target="media/image425.png"/><Relationship Id="rId240" Type="http://schemas.openxmlformats.org/officeDocument/2006/relationships/image" Target="media/image229.png"/><Relationship Id="rId478" Type="http://schemas.openxmlformats.org/officeDocument/2006/relationships/image" Target="media/image467.png"/><Relationship Id="rId35" Type="http://schemas.openxmlformats.org/officeDocument/2006/relationships/image" Target="media/image2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338" Type="http://schemas.openxmlformats.org/officeDocument/2006/relationships/image" Target="media/image327.png"/><Relationship Id="rId8" Type="http://schemas.openxmlformats.org/officeDocument/2006/relationships/image" Target="media/image1.png"/><Relationship Id="rId142" Type="http://schemas.openxmlformats.org/officeDocument/2006/relationships/image" Target="media/image131.png"/><Relationship Id="rId184" Type="http://schemas.openxmlformats.org/officeDocument/2006/relationships/image" Target="media/image173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447" Type="http://schemas.openxmlformats.org/officeDocument/2006/relationships/image" Target="media/image436.png"/><Relationship Id="rId251" Type="http://schemas.openxmlformats.org/officeDocument/2006/relationships/image" Target="media/image240.png"/><Relationship Id="rId489" Type="http://schemas.openxmlformats.org/officeDocument/2006/relationships/header" Target="header1.xml"/><Relationship Id="rId46" Type="http://schemas.openxmlformats.org/officeDocument/2006/relationships/image" Target="media/image35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349" Type="http://schemas.openxmlformats.org/officeDocument/2006/relationships/image" Target="media/image338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3" Type="http://schemas.openxmlformats.org/officeDocument/2006/relationships/image" Target="media/image142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360" Type="http://schemas.openxmlformats.org/officeDocument/2006/relationships/image" Target="media/image349.png"/><Relationship Id="rId416" Type="http://schemas.openxmlformats.org/officeDocument/2006/relationships/image" Target="media/image405.png"/><Relationship Id="rId220" Type="http://schemas.openxmlformats.org/officeDocument/2006/relationships/image" Target="media/image209.png"/><Relationship Id="rId458" Type="http://schemas.openxmlformats.org/officeDocument/2006/relationships/image" Target="media/image447.png"/><Relationship Id="rId15" Type="http://schemas.openxmlformats.org/officeDocument/2006/relationships/image" Target="media/image7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318" Type="http://schemas.openxmlformats.org/officeDocument/2006/relationships/image" Target="media/image307.png"/><Relationship Id="rId99" Type="http://schemas.openxmlformats.org/officeDocument/2006/relationships/image" Target="media/image88.png"/><Relationship Id="rId122" Type="http://schemas.openxmlformats.org/officeDocument/2006/relationships/image" Target="media/image111.png"/><Relationship Id="rId164" Type="http://schemas.openxmlformats.org/officeDocument/2006/relationships/image" Target="media/image153.png"/><Relationship Id="rId371" Type="http://schemas.openxmlformats.org/officeDocument/2006/relationships/image" Target="media/image360.png"/><Relationship Id="rId427" Type="http://schemas.openxmlformats.org/officeDocument/2006/relationships/image" Target="media/image416.png"/><Relationship Id="rId469" Type="http://schemas.openxmlformats.org/officeDocument/2006/relationships/image" Target="media/image458.png"/><Relationship Id="rId26" Type="http://schemas.openxmlformats.org/officeDocument/2006/relationships/image" Target="media/image16.png"/><Relationship Id="rId231" Type="http://schemas.openxmlformats.org/officeDocument/2006/relationships/image" Target="media/image220.png"/><Relationship Id="rId273" Type="http://schemas.openxmlformats.org/officeDocument/2006/relationships/image" Target="media/image262.png"/><Relationship Id="rId329" Type="http://schemas.openxmlformats.org/officeDocument/2006/relationships/image" Target="media/image318.png"/><Relationship Id="rId480" Type="http://schemas.openxmlformats.org/officeDocument/2006/relationships/image" Target="media/image469.png"/><Relationship Id="rId68" Type="http://schemas.openxmlformats.org/officeDocument/2006/relationships/image" Target="media/image57.png"/><Relationship Id="rId133" Type="http://schemas.openxmlformats.org/officeDocument/2006/relationships/image" Target="media/image122.png"/><Relationship Id="rId175" Type="http://schemas.openxmlformats.org/officeDocument/2006/relationships/image" Target="media/image164.png"/><Relationship Id="rId340" Type="http://schemas.openxmlformats.org/officeDocument/2006/relationships/image" Target="media/image329.png"/><Relationship Id="rId200" Type="http://schemas.openxmlformats.org/officeDocument/2006/relationships/image" Target="media/image189.png"/><Relationship Id="rId382" Type="http://schemas.openxmlformats.org/officeDocument/2006/relationships/image" Target="media/image371.png"/><Relationship Id="rId438" Type="http://schemas.openxmlformats.org/officeDocument/2006/relationships/image" Target="media/image427.png"/><Relationship Id="rId242" Type="http://schemas.openxmlformats.org/officeDocument/2006/relationships/image" Target="media/image231.png"/><Relationship Id="rId284" Type="http://schemas.openxmlformats.org/officeDocument/2006/relationships/image" Target="media/image273.png"/><Relationship Id="rId491" Type="http://schemas.openxmlformats.org/officeDocument/2006/relationships/fontTable" Target="fontTable.xml"/><Relationship Id="rId37" Type="http://schemas.openxmlformats.org/officeDocument/2006/relationships/image" Target="media/image2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86" Type="http://schemas.openxmlformats.org/officeDocument/2006/relationships/image" Target="media/image175.png"/><Relationship Id="rId351" Type="http://schemas.openxmlformats.org/officeDocument/2006/relationships/image" Target="media/image340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449" Type="http://schemas.openxmlformats.org/officeDocument/2006/relationships/image" Target="media/image438.png"/><Relationship Id="rId211" Type="http://schemas.openxmlformats.org/officeDocument/2006/relationships/image" Target="media/image200.png"/><Relationship Id="rId253" Type="http://schemas.openxmlformats.org/officeDocument/2006/relationships/image" Target="media/image242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460" Type="http://schemas.openxmlformats.org/officeDocument/2006/relationships/image" Target="media/image449.png"/><Relationship Id="rId48" Type="http://schemas.openxmlformats.org/officeDocument/2006/relationships/image" Target="media/image37.png"/><Relationship Id="rId113" Type="http://schemas.openxmlformats.org/officeDocument/2006/relationships/image" Target="media/image102.png"/><Relationship Id="rId320" Type="http://schemas.openxmlformats.org/officeDocument/2006/relationships/image" Target="media/image309.png"/><Relationship Id="rId155" Type="http://schemas.openxmlformats.org/officeDocument/2006/relationships/image" Target="media/image144.png"/><Relationship Id="rId197" Type="http://schemas.openxmlformats.org/officeDocument/2006/relationships/image" Target="media/image186.png"/><Relationship Id="rId362" Type="http://schemas.openxmlformats.org/officeDocument/2006/relationships/image" Target="media/image351.png"/><Relationship Id="rId418" Type="http://schemas.openxmlformats.org/officeDocument/2006/relationships/image" Target="media/image407.png"/><Relationship Id="rId222" Type="http://schemas.openxmlformats.org/officeDocument/2006/relationships/image" Target="media/image211.png"/><Relationship Id="rId264" Type="http://schemas.openxmlformats.org/officeDocument/2006/relationships/image" Target="media/image253.png"/><Relationship Id="rId471" Type="http://schemas.openxmlformats.org/officeDocument/2006/relationships/image" Target="media/image460.png"/><Relationship Id="rId17" Type="http://schemas.openxmlformats.org/officeDocument/2006/relationships/image" Target="media/image9.png"/><Relationship Id="rId59" Type="http://schemas.openxmlformats.org/officeDocument/2006/relationships/image" Target="media/image48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166" Type="http://schemas.openxmlformats.org/officeDocument/2006/relationships/image" Target="media/image155.png"/><Relationship Id="rId331" Type="http://schemas.openxmlformats.org/officeDocument/2006/relationships/image" Target="media/image320.png"/><Relationship Id="rId373" Type="http://schemas.openxmlformats.org/officeDocument/2006/relationships/image" Target="media/image362.png"/><Relationship Id="rId429" Type="http://schemas.openxmlformats.org/officeDocument/2006/relationships/image" Target="media/image418.png"/><Relationship Id="rId1" Type="http://schemas.openxmlformats.org/officeDocument/2006/relationships/customXml" Target="../customXml/item1.xml"/><Relationship Id="rId233" Type="http://schemas.openxmlformats.org/officeDocument/2006/relationships/image" Target="media/image222.png"/><Relationship Id="rId440" Type="http://schemas.openxmlformats.org/officeDocument/2006/relationships/image" Target="media/image429.png"/><Relationship Id="rId28" Type="http://schemas.openxmlformats.org/officeDocument/2006/relationships/image" Target="media/image18.png"/><Relationship Id="rId275" Type="http://schemas.openxmlformats.org/officeDocument/2006/relationships/image" Target="media/image264.png"/><Relationship Id="rId300" Type="http://schemas.openxmlformats.org/officeDocument/2006/relationships/image" Target="media/image289.png"/><Relationship Id="rId482" Type="http://schemas.openxmlformats.org/officeDocument/2006/relationships/image" Target="media/image471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77" Type="http://schemas.openxmlformats.org/officeDocument/2006/relationships/image" Target="media/image166.png"/><Relationship Id="rId342" Type="http://schemas.openxmlformats.org/officeDocument/2006/relationships/image" Target="media/image331.png"/><Relationship Id="rId384" Type="http://schemas.openxmlformats.org/officeDocument/2006/relationships/image" Target="media/image373.png"/><Relationship Id="rId202" Type="http://schemas.openxmlformats.org/officeDocument/2006/relationships/image" Target="media/image191.png"/><Relationship Id="rId244" Type="http://schemas.openxmlformats.org/officeDocument/2006/relationships/image" Target="media/image233.png"/><Relationship Id="rId39" Type="http://schemas.openxmlformats.org/officeDocument/2006/relationships/hyperlink" Target="mailto:test@test.com" TargetMode="External"/><Relationship Id="rId286" Type="http://schemas.openxmlformats.org/officeDocument/2006/relationships/image" Target="media/image275.png"/><Relationship Id="rId451" Type="http://schemas.openxmlformats.org/officeDocument/2006/relationships/image" Target="media/image440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46" Type="http://schemas.openxmlformats.org/officeDocument/2006/relationships/image" Target="media/image135.png"/><Relationship Id="rId188" Type="http://schemas.openxmlformats.org/officeDocument/2006/relationships/image" Target="media/image177.png"/><Relationship Id="rId311" Type="http://schemas.openxmlformats.org/officeDocument/2006/relationships/image" Target="media/image300.png"/><Relationship Id="rId353" Type="http://schemas.openxmlformats.org/officeDocument/2006/relationships/image" Target="media/image342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420" Type="http://schemas.openxmlformats.org/officeDocument/2006/relationships/image" Target="media/image409.png"/><Relationship Id="rId255" Type="http://schemas.openxmlformats.org/officeDocument/2006/relationships/image" Target="media/image244.png"/><Relationship Id="rId297" Type="http://schemas.openxmlformats.org/officeDocument/2006/relationships/image" Target="media/image286.png"/><Relationship Id="rId462" Type="http://schemas.openxmlformats.org/officeDocument/2006/relationships/image" Target="media/image451.png"/><Relationship Id="rId115" Type="http://schemas.openxmlformats.org/officeDocument/2006/relationships/image" Target="media/image104.png"/><Relationship Id="rId157" Type="http://schemas.openxmlformats.org/officeDocument/2006/relationships/image" Target="media/image146.png"/><Relationship Id="rId322" Type="http://schemas.openxmlformats.org/officeDocument/2006/relationships/image" Target="media/image311.png"/><Relationship Id="rId364" Type="http://schemas.openxmlformats.org/officeDocument/2006/relationships/image" Target="media/image353.png"/><Relationship Id="rId61" Type="http://schemas.openxmlformats.org/officeDocument/2006/relationships/image" Target="media/image50.png"/><Relationship Id="rId199" Type="http://schemas.openxmlformats.org/officeDocument/2006/relationships/image" Target="media/image188.png"/><Relationship Id="rId19" Type="http://schemas.openxmlformats.org/officeDocument/2006/relationships/image" Target="media/image11.png"/><Relationship Id="rId224" Type="http://schemas.openxmlformats.org/officeDocument/2006/relationships/image" Target="media/image213.png"/><Relationship Id="rId266" Type="http://schemas.openxmlformats.org/officeDocument/2006/relationships/image" Target="media/image255.png"/><Relationship Id="rId431" Type="http://schemas.openxmlformats.org/officeDocument/2006/relationships/image" Target="media/image420.png"/><Relationship Id="rId473" Type="http://schemas.openxmlformats.org/officeDocument/2006/relationships/image" Target="media/image462.png"/><Relationship Id="rId30" Type="http://schemas.openxmlformats.org/officeDocument/2006/relationships/image" Target="media/image20.png"/><Relationship Id="rId126" Type="http://schemas.openxmlformats.org/officeDocument/2006/relationships/image" Target="media/image115.png"/><Relationship Id="rId168" Type="http://schemas.openxmlformats.org/officeDocument/2006/relationships/image" Target="media/image157.png"/><Relationship Id="rId333" Type="http://schemas.openxmlformats.org/officeDocument/2006/relationships/image" Target="media/image322.png"/><Relationship Id="rId72" Type="http://schemas.openxmlformats.org/officeDocument/2006/relationships/image" Target="media/image61.png"/><Relationship Id="rId375" Type="http://schemas.openxmlformats.org/officeDocument/2006/relationships/image" Target="media/image364.png"/><Relationship Id="rId3" Type="http://schemas.openxmlformats.org/officeDocument/2006/relationships/styles" Target="styles.xml"/><Relationship Id="rId235" Type="http://schemas.openxmlformats.org/officeDocument/2006/relationships/image" Target="media/image224.png"/><Relationship Id="rId277" Type="http://schemas.openxmlformats.org/officeDocument/2006/relationships/image" Target="media/image266.png"/><Relationship Id="rId400" Type="http://schemas.openxmlformats.org/officeDocument/2006/relationships/image" Target="media/image389.png"/><Relationship Id="rId442" Type="http://schemas.openxmlformats.org/officeDocument/2006/relationships/image" Target="media/image431.png"/><Relationship Id="rId484" Type="http://schemas.openxmlformats.org/officeDocument/2006/relationships/image" Target="media/image473.png"/><Relationship Id="rId137" Type="http://schemas.openxmlformats.org/officeDocument/2006/relationships/image" Target="media/image126.png"/><Relationship Id="rId302" Type="http://schemas.openxmlformats.org/officeDocument/2006/relationships/image" Target="media/image291.png"/><Relationship Id="rId344" Type="http://schemas.openxmlformats.org/officeDocument/2006/relationships/image" Target="media/image3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ksandar\Downloads\UAT%20eAkcize%20-%20Veleprodaj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9C4CFA-01B8-434D-940B-C194B642B6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UAT eAkcize - Veleprodaja</Template>
  <TotalTime>490</TotalTime>
  <Pages>287</Pages>
  <Words>12069</Words>
  <Characters>68799</Characters>
  <Application>Microsoft Office Word</Application>
  <DocSecurity>0</DocSecurity>
  <Lines>573</Lines>
  <Paragraphs>161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80707</CharactersWithSpaces>
  <SharedDoc>false</SharedDoc>
  <HLinks>
    <vt:vector size="1254" baseType="variant">
      <vt:variant>
        <vt:i4>3801117</vt:i4>
      </vt:variant>
      <vt:variant>
        <vt:i4>960</vt:i4>
      </vt:variant>
      <vt:variant>
        <vt:i4>0</vt:i4>
      </vt:variant>
      <vt:variant>
        <vt:i4>5</vt:i4>
      </vt:variant>
      <vt:variant>
        <vt:lpwstr>mailto:test@test.com</vt:lpwstr>
      </vt:variant>
      <vt:variant>
        <vt:lpwstr/>
      </vt:variant>
      <vt:variant>
        <vt:i4>3801149</vt:i4>
      </vt:variant>
      <vt:variant>
        <vt:i4>957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954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951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948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3801149</vt:i4>
      </vt:variant>
      <vt:variant>
        <vt:i4>945</vt:i4>
      </vt:variant>
      <vt:variant>
        <vt:i4>0</vt:i4>
      </vt:variant>
      <vt:variant>
        <vt:i4>5</vt:i4>
      </vt:variant>
      <vt:variant>
        <vt:lpwstr>https://eakcize-api-test.mfin.gov.rs/platform/</vt:lpwstr>
      </vt:variant>
      <vt:variant>
        <vt:lpwstr/>
      </vt:variant>
      <vt:variant>
        <vt:i4>1638452</vt:i4>
      </vt:variant>
      <vt:variant>
        <vt:i4>941</vt:i4>
      </vt:variant>
      <vt:variant>
        <vt:i4>0</vt:i4>
      </vt:variant>
      <vt:variant>
        <vt:i4>5</vt:i4>
      </vt:variant>
      <vt:variant>
        <vt:lpwstr/>
      </vt:variant>
      <vt:variant>
        <vt:lpwstr>_Toc174342584</vt:lpwstr>
      </vt:variant>
      <vt:variant>
        <vt:i4>1638452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_Toc174342583</vt:lpwstr>
      </vt:variant>
      <vt:variant>
        <vt:i4>1638452</vt:i4>
      </vt:variant>
      <vt:variant>
        <vt:i4>935</vt:i4>
      </vt:variant>
      <vt:variant>
        <vt:i4>0</vt:i4>
      </vt:variant>
      <vt:variant>
        <vt:i4>5</vt:i4>
      </vt:variant>
      <vt:variant>
        <vt:lpwstr/>
      </vt:variant>
      <vt:variant>
        <vt:lpwstr>_Toc174342582</vt:lpwstr>
      </vt:variant>
      <vt:variant>
        <vt:i4>1638452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_Toc174342581</vt:lpwstr>
      </vt:variant>
      <vt:variant>
        <vt:i4>1638452</vt:i4>
      </vt:variant>
      <vt:variant>
        <vt:i4>929</vt:i4>
      </vt:variant>
      <vt:variant>
        <vt:i4>0</vt:i4>
      </vt:variant>
      <vt:variant>
        <vt:i4>5</vt:i4>
      </vt:variant>
      <vt:variant>
        <vt:lpwstr/>
      </vt:variant>
      <vt:variant>
        <vt:lpwstr>_Toc174342580</vt:lpwstr>
      </vt:variant>
      <vt:variant>
        <vt:i4>1441844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_Toc174342579</vt:lpwstr>
      </vt:variant>
      <vt:variant>
        <vt:i4>1441844</vt:i4>
      </vt:variant>
      <vt:variant>
        <vt:i4>923</vt:i4>
      </vt:variant>
      <vt:variant>
        <vt:i4>0</vt:i4>
      </vt:variant>
      <vt:variant>
        <vt:i4>5</vt:i4>
      </vt:variant>
      <vt:variant>
        <vt:lpwstr/>
      </vt:variant>
      <vt:variant>
        <vt:lpwstr>_Toc174342578</vt:lpwstr>
      </vt:variant>
      <vt:variant>
        <vt:i4>1441844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_Toc174342577</vt:lpwstr>
      </vt:variant>
      <vt:variant>
        <vt:i4>1441844</vt:i4>
      </vt:variant>
      <vt:variant>
        <vt:i4>917</vt:i4>
      </vt:variant>
      <vt:variant>
        <vt:i4>0</vt:i4>
      </vt:variant>
      <vt:variant>
        <vt:i4>5</vt:i4>
      </vt:variant>
      <vt:variant>
        <vt:lpwstr/>
      </vt:variant>
      <vt:variant>
        <vt:lpwstr>_Toc174342576</vt:lpwstr>
      </vt:variant>
      <vt:variant>
        <vt:i4>1441844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_Toc174342575</vt:lpwstr>
      </vt:variant>
      <vt:variant>
        <vt:i4>1441844</vt:i4>
      </vt:variant>
      <vt:variant>
        <vt:i4>911</vt:i4>
      </vt:variant>
      <vt:variant>
        <vt:i4>0</vt:i4>
      </vt:variant>
      <vt:variant>
        <vt:i4>5</vt:i4>
      </vt:variant>
      <vt:variant>
        <vt:lpwstr/>
      </vt:variant>
      <vt:variant>
        <vt:lpwstr>_Toc174342574</vt:lpwstr>
      </vt:variant>
      <vt:variant>
        <vt:i4>1441844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_Toc174342573</vt:lpwstr>
      </vt:variant>
      <vt:variant>
        <vt:i4>1441844</vt:i4>
      </vt:variant>
      <vt:variant>
        <vt:i4>905</vt:i4>
      </vt:variant>
      <vt:variant>
        <vt:i4>0</vt:i4>
      </vt:variant>
      <vt:variant>
        <vt:i4>5</vt:i4>
      </vt:variant>
      <vt:variant>
        <vt:lpwstr/>
      </vt:variant>
      <vt:variant>
        <vt:lpwstr>_Toc174342572</vt:lpwstr>
      </vt:variant>
      <vt:variant>
        <vt:i4>1441844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_Toc174342571</vt:lpwstr>
      </vt:variant>
      <vt:variant>
        <vt:i4>1441844</vt:i4>
      </vt:variant>
      <vt:variant>
        <vt:i4>899</vt:i4>
      </vt:variant>
      <vt:variant>
        <vt:i4>0</vt:i4>
      </vt:variant>
      <vt:variant>
        <vt:i4>5</vt:i4>
      </vt:variant>
      <vt:variant>
        <vt:lpwstr/>
      </vt:variant>
      <vt:variant>
        <vt:lpwstr>_Toc174342570</vt:lpwstr>
      </vt:variant>
      <vt:variant>
        <vt:i4>1507380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_Toc174342569</vt:lpwstr>
      </vt:variant>
      <vt:variant>
        <vt:i4>1507380</vt:i4>
      </vt:variant>
      <vt:variant>
        <vt:i4>893</vt:i4>
      </vt:variant>
      <vt:variant>
        <vt:i4>0</vt:i4>
      </vt:variant>
      <vt:variant>
        <vt:i4>5</vt:i4>
      </vt:variant>
      <vt:variant>
        <vt:lpwstr/>
      </vt:variant>
      <vt:variant>
        <vt:lpwstr>_Toc174342568</vt:lpwstr>
      </vt:variant>
      <vt:variant>
        <vt:i4>1507380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_Toc174342567</vt:lpwstr>
      </vt:variant>
      <vt:variant>
        <vt:i4>1507380</vt:i4>
      </vt:variant>
      <vt:variant>
        <vt:i4>887</vt:i4>
      </vt:variant>
      <vt:variant>
        <vt:i4>0</vt:i4>
      </vt:variant>
      <vt:variant>
        <vt:i4>5</vt:i4>
      </vt:variant>
      <vt:variant>
        <vt:lpwstr/>
      </vt:variant>
      <vt:variant>
        <vt:lpwstr>_Toc174342566</vt:lpwstr>
      </vt:variant>
      <vt:variant>
        <vt:i4>1507380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_Toc174342565</vt:lpwstr>
      </vt:variant>
      <vt:variant>
        <vt:i4>1507380</vt:i4>
      </vt:variant>
      <vt:variant>
        <vt:i4>881</vt:i4>
      </vt:variant>
      <vt:variant>
        <vt:i4>0</vt:i4>
      </vt:variant>
      <vt:variant>
        <vt:i4>5</vt:i4>
      </vt:variant>
      <vt:variant>
        <vt:lpwstr/>
      </vt:variant>
      <vt:variant>
        <vt:lpwstr>_Toc174342564</vt:lpwstr>
      </vt:variant>
      <vt:variant>
        <vt:i4>1507380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_Toc174342563</vt:lpwstr>
      </vt:variant>
      <vt:variant>
        <vt:i4>1507380</vt:i4>
      </vt:variant>
      <vt:variant>
        <vt:i4>875</vt:i4>
      </vt:variant>
      <vt:variant>
        <vt:i4>0</vt:i4>
      </vt:variant>
      <vt:variant>
        <vt:i4>5</vt:i4>
      </vt:variant>
      <vt:variant>
        <vt:lpwstr/>
      </vt:variant>
      <vt:variant>
        <vt:lpwstr>_Toc174342562</vt:lpwstr>
      </vt:variant>
      <vt:variant>
        <vt:i4>1507380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_Toc174342561</vt:lpwstr>
      </vt:variant>
      <vt:variant>
        <vt:i4>1507380</vt:i4>
      </vt:variant>
      <vt:variant>
        <vt:i4>869</vt:i4>
      </vt:variant>
      <vt:variant>
        <vt:i4>0</vt:i4>
      </vt:variant>
      <vt:variant>
        <vt:i4>5</vt:i4>
      </vt:variant>
      <vt:variant>
        <vt:lpwstr/>
      </vt:variant>
      <vt:variant>
        <vt:lpwstr>_Toc174342560</vt:lpwstr>
      </vt:variant>
      <vt:variant>
        <vt:i4>1310772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_Toc174342559</vt:lpwstr>
      </vt:variant>
      <vt:variant>
        <vt:i4>1310772</vt:i4>
      </vt:variant>
      <vt:variant>
        <vt:i4>863</vt:i4>
      </vt:variant>
      <vt:variant>
        <vt:i4>0</vt:i4>
      </vt:variant>
      <vt:variant>
        <vt:i4>5</vt:i4>
      </vt:variant>
      <vt:variant>
        <vt:lpwstr/>
      </vt:variant>
      <vt:variant>
        <vt:lpwstr>_Toc174342558</vt:lpwstr>
      </vt:variant>
      <vt:variant>
        <vt:i4>1310772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_Toc174342557</vt:lpwstr>
      </vt:variant>
      <vt:variant>
        <vt:i4>1310772</vt:i4>
      </vt:variant>
      <vt:variant>
        <vt:i4>857</vt:i4>
      </vt:variant>
      <vt:variant>
        <vt:i4>0</vt:i4>
      </vt:variant>
      <vt:variant>
        <vt:i4>5</vt:i4>
      </vt:variant>
      <vt:variant>
        <vt:lpwstr/>
      </vt:variant>
      <vt:variant>
        <vt:lpwstr>_Toc174342556</vt:lpwstr>
      </vt:variant>
      <vt:variant>
        <vt:i4>1310772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_Toc174342555</vt:lpwstr>
      </vt:variant>
      <vt:variant>
        <vt:i4>1310772</vt:i4>
      </vt:variant>
      <vt:variant>
        <vt:i4>851</vt:i4>
      </vt:variant>
      <vt:variant>
        <vt:i4>0</vt:i4>
      </vt:variant>
      <vt:variant>
        <vt:i4>5</vt:i4>
      </vt:variant>
      <vt:variant>
        <vt:lpwstr/>
      </vt:variant>
      <vt:variant>
        <vt:lpwstr>_Toc174342554</vt:lpwstr>
      </vt:variant>
      <vt:variant>
        <vt:i4>1310772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_Toc174342553</vt:lpwstr>
      </vt:variant>
      <vt:variant>
        <vt:i4>1310772</vt:i4>
      </vt:variant>
      <vt:variant>
        <vt:i4>845</vt:i4>
      </vt:variant>
      <vt:variant>
        <vt:i4>0</vt:i4>
      </vt:variant>
      <vt:variant>
        <vt:i4>5</vt:i4>
      </vt:variant>
      <vt:variant>
        <vt:lpwstr/>
      </vt:variant>
      <vt:variant>
        <vt:lpwstr>_Toc174342552</vt:lpwstr>
      </vt:variant>
      <vt:variant>
        <vt:i4>1310772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_Toc174342551</vt:lpwstr>
      </vt:variant>
      <vt:variant>
        <vt:i4>1310772</vt:i4>
      </vt:variant>
      <vt:variant>
        <vt:i4>839</vt:i4>
      </vt:variant>
      <vt:variant>
        <vt:i4>0</vt:i4>
      </vt:variant>
      <vt:variant>
        <vt:i4>5</vt:i4>
      </vt:variant>
      <vt:variant>
        <vt:lpwstr/>
      </vt:variant>
      <vt:variant>
        <vt:lpwstr>_Toc174342550</vt:lpwstr>
      </vt:variant>
      <vt:variant>
        <vt:i4>1376308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_Toc174342549</vt:lpwstr>
      </vt:variant>
      <vt:variant>
        <vt:i4>1376308</vt:i4>
      </vt:variant>
      <vt:variant>
        <vt:i4>833</vt:i4>
      </vt:variant>
      <vt:variant>
        <vt:i4>0</vt:i4>
      </vt:variant>
      <vt:variant>
        <vt:i4>5</vt:i4>
      </vt:variant>
      <vt:variant>
        <vt:lpwstr/>
      </vt:variant>
      <vt:variant>
        <vt:lpwstr>_Toc174342548</vt:lpwstr>
      </vt:variant>
      <vt:variant>
        <vt:i4>1376308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_Toc174342547</vt:lpwstr>
      </vt:variant>
      <vt:variant>
        <vt:i4>1376308</vt:i4>
      </vt:variant>
      <vt:variant>
        <vt:i4>827</vt:i4>
      </vt:variant>
      <vt:variant>
        <vt:i4>0</vt:i4>
      </vt:variant>
      <vt:variant>
        <vt:i4>5</vt:i4>
      </vt:variant>
      <vt:variant>
        <vt:lpwstr/>
      </vt:variant>
      <vt:variant>
        <vt:lpwstr>_Toc174342546</vt:lpwstr>
      </vt:variant>
      <vt:variant>
        <vt:i4>1376308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_Toc174342545</vt:lpwstr>
      </vt:variant>
      <vt:variant>
        <vt:i4>1376308</vt:i4>
      </vt:variant>
      <vt:variant>
        <vt:i4>821</vt:i4>
      </vt:variant>
      <vt:variant>
        <vt:i4>0</vt:i4>
      </vt:variant>
      <vt:variant>
        <vt:i4>5</vt:i4>
      </vt:variant>
      <vt:variant>
        <vt:lpwstr/>
      </vt:variant>
      <vt:variant>
        <vt:lpwstr>_Toc174342544</vt:lpwstr>
      </vt:variant>
      <vt:variant>
        <vt:i4>1376308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_Toc174342543</vt:lpwstr>
      </vt:variant>
      <vt:variant>
        <vt:i4>1376308</vt:i4>
      </vt:variant>
      <vt:variant>
        <vt:i4>815</vt:i4>
      </vt:variant>
      <vt:variant>
        <vt:i4>0</vt:i4>
      </vt:variant>
      <vt:variant>
        <vt:i4>5</vt:i4>
      </vt:variant>
      <vt:variant>
        <vt:lpwstr/>
      </vt:variant>
      <vt:variant>
        <vt:lpwstr>_Toc174342542</vt:lpwstr>
      </vt:variant>
      <vt:variant>
        <vt:i4>1376308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_Toc174342541</vt:lpwstr>
      </vt:variant>
      <vt:variant>
        <vt:i4>1376308</vt:i4>
      </vt:variant>
      <vt:variant>
        <vt:i4>809</vt:i4>
      </vt:variant>
      <vt:variant>
        <vt:i4>0</vt:i4>
      </vt:variant>
      <vt:variant>
        <vt:i4>5</vt:i4>
      </vt:variant>
      <vt:variant>
        <vt:lpwstr/>
      </vt:variant>
      <vt:variant>
        <vt:lpwstr>_Toc174342540</vt:lpwstr>
      </vt:variant>
      <vt:variant>
        <vt:i4>1179700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_Toc174342539</vt:lpwstr>
      </vt:variant>
      <vt:variant>
        <vt:i4>1179700</vt:i4>
      </vt:variant>
      <vt:variant>
        <vt:i4>803</vt:i4>
      </vt:variant>
      <vt:variant>
        <vt:i4>0</vt:i4>
      </vt:variant>
      <vt:variant>
        <vt:i4>5</vt:i4>
      </vt:variant>
      <vt:variant>
        <vt:lpwstr/>
      </vt:variant>
      <vt:variant>
        <vt:lpwstr>_Toc174342538</vt:lpwstr>
      </vt:variant>
      <vt:variant>
        <vt:i4>1179700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_Toc174342537</vt:lpwstr>
      </vt:variant>
      <vt:variant>
        <vt:i4>1179700</vt:i4>
      </vt:variant>
      <vt:variant>
        <vt:i4>797</vt:i4>
      </vt:variant>
      <vt:variant>
        <vt:i4>0</vt:i4>
      </vt:variant>
      <vt:variant>
        <vt:i4>5</vt:i4>
      </vt:variant>
      <vt:variant>
        <vt:lpwstr/>
      </vt:variant>
      <vt:variant>
        <vt:lpwstr>_Toc174342536</vt:lpwstr>
      </vt:variant>
      <vt:variant>
        <vt:i4>1179700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_Toc174342535</vt:lpwstr>
      </vt:variant>
      <vt:variant>
        <vt:i4>1179700</vt:i4>
      </vt:variant>
      <vt:variant>
        <vt:i4>791</vt:i4>
      </vt:variant>
      <vt:variant>
        <vt:i4>0</vt:i4>
      </vt:variant>
      <vt:variant>
        <vt:i4>5</vt:i4>
      </vt:variant>
      <vt:variant>
        <vt:lpwstr/>
      </vt:variant>
      <vt:variant>
        <vt:lpwstr>_Toc174342534</vt:lpwstr>
      </vt:variant>
      <vt:variant>
        <vt:i4>1179700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_Toc174342533</vt:lpwstr>
      </vt:variant>
      <vt:variant>
        <vt:i4>1179700</vt:i4>
      </vt:variant>
      <vt:variant>
        <vt:i4>785</vt:i4>
      </vt:variant>
      <vt:variant>
        <vt:i4>0</vt:i4>
      </vt:variant>
      <vt:variant>
        <vt:i4>5</vt:i4>
      </vt:variant>
      <vt:variant>
        <vt:lpwstr/>
      </vt:variant>
      <vt:variant>
        <vt:lpwstr>_Toc174342532</vt:lpwstr>
      </vt:variant>
      <vt:variant>
        <vt:i4>1179700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_Toc174342531</vt:lpwstr>
      </vt:variant>
      <vt:variant>
        <vt:i4>1179700</vt:i4>
      </vt:variant>
      <vt:variant>
        <vt:i4>779</vt:i4>
      </vt:variant>
      <vt:variant>
        <vt:i4>0</vt:i4>
      </vt:variant>
      <vt:variant>
        <vt:i4>5</vt:i4>
      </vt:variant>
      <vt:variant>
        <vt:lpwstr/>
      </vt:variant>
      <vt:variant>
        <vt:lpwstr>_Toc174342530</vt:lpwstr>
      </vt:variant>
      <vt:variant>
        <vt:i4>1245236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_Toc174342529</vt:lpwstr>
      </vt:variant>
      <vt:variant>
        <vt:i4>1245236</vt:i4>
      </vt:variant>
      <vt:variant>
        <vt:i4>773</vt:i4>
      </vt:variant>
      <vt:variant>
        <vt:i4>0</vt:i4>
      </vt:variant>
      <vt:variant>
        <vt:i4>5</vt:i4>
      </vt:variant>
      <vt:variant>
        <vt:lpwstr/>
      </vt:variant>
      <vt:variant>
        <vt:lpwstr>_Toc174342528</vt:lpwstr>
      </vt:variant>
      <vt:variant>
        <vt:i4>1245236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_Toc174342527</vt:lpwstr>
      </vt:variant>
      <vt:variant>
        <vt:i4>1245236</vt:i4>
      </vt:variant>
      <vt:variant>
        <vt:i4>767</vt:i4>
      </vt:variant>
      <vt:variant>
        <vt:i4>0</vt:i4>
      </vt:variant>
      <vt:variant>
        <vt:i4>5</vt:i4>
      </vt:variant>
      <vt:variant>
        <vt:lpwstr/>
      </vt:variant>
      <vt:variant>
        <vt:lpwstr>_Toc174342526</vt:lpwstr>
      </vt:variant>
      <vt:variant>
        <vt:i4>1245236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_Toc174342525</vt:lpwstr>
      </vt:variant>
      <vt:variant>
        <vt:i4>1245236</vt:i4>
      </vt:variant>
      <vt:variant>
        <vt:i4>761</vt:i4>
      </vt:variant>
      <vt:variant>
        <vt:i4>0</vt:i4>
      </vt:variant>
      <vt:variant>
        <vt:i4>5</vt:i4>
      </vt:variant>
      <vt:variant>
        <vt:lpwstr/>
      </vt:variant>
      <vt:variant>
        <vt:lpwstr>_Toc174342524</vt:lpwstr>
      </vt:variant>
      <vt:variant>
        <vt:i4>1245236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_Toc174342522</vt:lpwstr>
      </vt:variant>
      <vt:variant>
        <vt:i4>1245236</vt:i4>
      </vt:variant>
      <vt:variant>
        <vt:i4>755</vt:i4>
      </vt:variant>
      <vt:variant>
        <vt:i4>0</vt:i4>
      </vt:variant>
      <vt:variant>
        <vt:i4>5</vt:i4>
      </vt:variant>
      <vt:variant>
        <vt:lpwstr/>
      </vt:variant>
      <vt:variant>
        <vt:lpwstr>_Toc174342521</vt:lpwstr>
      </vt:variant>
      <vt:variant>
        <vt:i4>1245236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_Toc174342520</vt:lpwstr>
      </vt:variant>
      <vt:variant>
        <vt:i4>1048628</vt:i4>
      </vt:variant>
      <vt:variant>
        <vt:i4>749</vt:i4>
      </vt:variant>
      <vt:variant>
        <vt:i4>0</vt:i4>
      </vt:variant>
      <vt:variant>
        <vt:i4>5</vt:i4>
      </vt:variant>
      <vt:variant>
        <vt:lpwstr/>
      </vt:variant>
      <vt:variant>
        <vt:lpwstr>_Toc174342519</vt:lpwstr>
      </vt:variant>
      <vt:variant>
        <vt:i4>1048628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_Toc174342518</vt:lpwstr>
      </vt:variant>
      <vt:variant>
        <vt:i4>1048628</vt:i4>
      </vt:variant>
      <vt:variant>
        <vt:i4>743</vt:i4>
      </vt:variant>
      <vt:variant>
        <vt:i4>0</vt:i4>
      </vt:variant>
      <vt:variant>
        <vt:i4>5</vt:i4>
      </vt:variant>
      <vt:variant>
        <vt:lpwstr/>
      </vt:variant>
      <vt:variant>
        <vt:lpwstr>_Toc174342517</vt:lpwstr>
      </vt:variant>
      <vt:variant>
        <vt:i4>1048628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_Toc174342516</vt:lpwstr>
      </vt:variant>
      <vt:variant>
        <vt:i4>1048628</vt:i4>
      </vt:variant>
      <vt:variant>
        <vt:i4>737</vt:i4>
      </vt:variant>
      <vt:variant>
        <vt:i4>0</vt:i4>
      </vt:variant>
      <vt:variant>
        <vt:i4>5</vt:i4>
      </vt:variant>
      <vt:variant>
        <vt:lpwstr/>
      </vt:variant>
      <vt:variant>
        <vt:lpwstr>_Toc174342515</vt:lpwstr>
      </vt:variant>
      <vt:variant>
        <vt:i4>1048628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_Toc174342514</vt:lpwstr>
      </vt:variant>
      <vt:variant>
        <vt:i4>1048628</vt:i4>
      </vt:variant>
      <vt:variant>
        <vt:i4>731</vt:i4>
      </vt:variant>
      <vt:variant>
        <vt:i4>0</vt:i4>
      </vt:variant>
      <vt:variant>
        <vt:i4>5</vt:i4>
      </vt:variant>
      <vt:variant>
        <vt:lpwstr/>
      </vt:variant>
      <vt:variant>
        <vt:lpwstr>_Toc174342513</vt:lpwstr>
      </vt:variant>
      <vt:variant>
        <vt:i4>1048628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_Toc174342512</vt:lpwstr>
      </vt:variant>
      <vt:variant>
        <vt:i4>1048628</vt:i4>
      </vt:variant>
      <vt:variant>
        <vt:i4>725</vt:i4>
      </vt:variant>
      <vt:variant>
        <vt:i4>0</vt:i4>
      </vt:variant>
      <vt:variant>
        <vt:i4>5</vt:i4>
      </vt:variant>
      <vt:variant>
        <vt:lpwstr/>
      </vt:variant>
      <vt:variant>
        <vt:lpwstr>_Toc174342511</vt:lpwstr>
      </vt:variant>
      <vt:variant>
        <vt:i4>1048628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_Toc174342510</vt:lpwstr>
      </vt:variant>
      <vt:variant>
        <vt:i4>1114164</vt:i4>
      </vt:variant>
      <vt:variant>
        <vt:i4>719</vt:i4>
      </vt:variant>
      <vt:variant>
        <vt:i4>0</vt:i4>
      </vt:variant>
      <vt:variant>
        <vt:i4>5</vt:i4>
      </vt:variant>
      <vt:variant>
        <vt:lpwstr/>
      </vt:variant>
      <vt:variant>
        <vt:lpwstr>_Toc174342509</vt:lpwstr>
      </vt:variant>
      <vt:variant>
        <vt:i4>1114164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_Toc174342508</vt:lpwstr>
      </vt:variant>
      <vt:variant>
        <vt:i4>1114164</vt:i4>
      </vt:variant>
      <vt:variant>
        <vt:i4>713</vt:i4>
      </vt:variant>
      <vt:variant>
        <vt:i4>0</vt:i4>
      </vt:variant>
      <vt:variant>
        <vt:i4>5</vt:i4>
      </vt:variant>
      <vt:variant>
        <vt:lpwstr/>
      </vt:variant>
      <vt:variant>
        <vt:lpwstr>_Toc174342507</vt:lpwstr>
      </vt:variant>
      <vt:variant>
        <vt:i4>1114164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_Toc174342506</vt:lpwstr>
      </vt:variant>
      <vt:variant>
        <vt:i4>1114164</vt:i4>
      </vt:variant>
      <vt:variant>
        <vt:i4>707</vt:i4>
      </vt:variant>
      <vt:variant>
        <vt:i4>0</vt:i4>
      </vt:variant>
      <vt:variant>
        <vt:i4>5</vt:i4>
      </vt:variant>
      <vt:variant>
        <vt:lpwstr/>
      </vt:variant>
      <vt:variant>
        <vt:lpwstr>_Toc174342505</vt:lpwstr>
      </vt:variant>
      <vt:variant>
        <vt:i4>1114164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_Toc174342504</vt:lpwstr>
      </vt:variant>
      <vt:variant>
        <vt:i4>1114164</vt:i4>
      </vt:variant>
      <vt:variant>
        <vt:i4>701</vt:i4>
      </vt:variant>
      <vt:variant>
        <vt:i4>0</vt:i4>
      </vt:variant>
      <vt:variant>
        <vt:i4>5</vt:i4>
      </vt:variant>
      <vt:variant>
        <vt:lpwstr/>
      </vt:variant>
      <vt:variant>
        <vt:lpwstr>_Toc174342503</vt:lpwstr>
      </vt:variant>
      <vt:variant>
        <vt:i4>1114164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_Toc174342502</vt:lpwstr>
      </vt:variant>
      <vt:variant>
        <vt:i4>1114164</vt:i4>
      </vt:variant>
      <vt:variant>
        <vt:i4>695</vt:i4>
      </vt:variant>
      <vt:variant>
        <vt:i4>0</vt:i4>
      </vt:variant>
      <vt:variant>
        <vt:i4>5</vt:i4>
      </vt:variant>
      <vt:variant>
        <vt:lpwstr/>
      </vt:variant>
      <vt:variant>
        <vt:lpwstr>_Toc174342501</vt:lpwstr>
      </vt:variant>
      <vt:variant>
        <vt:i4>1114164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_Toc174342500</vt:lpwstr>
      </vt:variant>
      <vt:variant>
        <vt:i4>1572917</vt:i4>
      </vt:variant>
      <vt:variant>
        <vt:i4>689</vt:i4>
      </vt:variant>
      <vt:variant>
        <vt:i4>0</vt:i4>
      </vt:variant>
      <vt:variant>
        <vt:i4>5</vt:i4>
      </vt:variant>
      <vt:variant>
        <vt:lpwstr/>
      </vt:variant>
      <vt:variant>
        <vt:lpwstr>_Toc174342499</vt:lpwstr>
      </vt:variant>
      <vt:variant>
        <vt:i4>1572917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_Toc174342498</vt:lpwstr>
      </vt:variant>
      <vt:variant>
        <vt:i4>1572917</vt:i4>
      </vt:variant>
      <vt:variant>
        <vt:i4>683</vt:i4>
      </vt:variant>
      <vt:variant>
        <vt:i4>0</vt:i4>
      </vt:variant>
      <vt:variant>
        <vt:i4>5</vt:i4>
      </vt:variant>
      <vt:variant>
        <vt:lpwstr/>
      </vt:variant>
      <vt:variant>
        <vt:lpwstr>_Toc174342497</vt:lpwstr>
      </vt:variant>
      <vt:variant>
        <vt:i4>1572917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_Toc174342496</vt:lpwstr>
      </vt:variant>
      <vt:variant>
        <vt:i4>1572917</vt:i4>
      </vt:variant>
      <vt:variant>
        <vt:i4>677</vt:i4>
      </vt:variant>
      <vt:variant>
        <vt:i4>0</vt:i4>
      </vt:variant>
      <vt:variant>
        <vt:i4>5</vt:i4>
      </vt:variant>
      <vt:variant>
        <vt:lpwstr/>
      </vt:variant>
      <vt:variant>
        <vt:lpwstr>_Toc174342495</vt:lpwstr>
      </vt:variant>
      <vt:variant>
        <vt:i4>1572917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_Toc174342494</vt:lpwstr>
      </vt:variant>
      <vt:variant>
        <vt:i4>1572917</vt:i4>
      </vt:variant>
      <vt:variant>
        <vt:i4>671</vt:i4>
      </vt:variant>
      <vt:variant>
        <vt:i4>0</vt:i4>
      </vt:variant>
      <vt:variant>
        <vt:i4>5</vt:i4>
      </vt:variant>
      <vt:variant>
        <vt:lpwstr/>
      </vt:variant>
      <vt:variant>
        <vt:lpwstr>_Toc174342493</vt:lpwstr>
      </vt:variant>
      <vt:variant>
        <vt:i4>1572917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_Toc174342492</vt:lpwstr>
      </vt:variant>
      <vt:variant>
        <vt:i4>1572917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_Toc174342491</vt:lpwstr>
      </vt:variant>
      <vt:variant>
        <vt:i4>1572917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_Toc174342490</vt:lpwstr>
      </vt:variant>
      <vt:variant>
        <vt:i4>1638453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_Toc174342489</vt:lpwstr>
      </vt:variant>
      <vt:variant>
        <vt:i4>1638453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_Toc174342488</vt:lpwstr>
      </vt:variant>
      <vt:variant>
        <vt:i4>1638453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_Toc174342487</vt:lpwstr>
      </vt:variant>
      <vt:variant>
        <vt:i4>1638453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_Toc174342486</vt:lpwstr>
      </vt:variant>
      <vt:variant>
        <vt:i4>1638453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_Toc174342485</vt:lpwstr>
      </vt:variant>
      <vt:variant>
        <vt:i4>1638453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_Toc174342484</vt:lpwstr>
      </vt:variant>
      <vt:variant>
        <vt:i4>1638453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_Toc174342483</vt:lpwstr>
      </vt:variant>
      <vt:variant>
        <vt:i4>1638453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_Toc174342482</vt:lpwstr>
      </vt:variant>
      <vt:variant>
        <vt:i4>1638453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_Toc174342481</vt:lpwstr>
      </vt:variant>
      <vt:variant>
        <vt:i4>1638453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_Toc174342480</vt:lpwstr>
      </vt:variant>
      <vt:variant>
        <vt:i4>1441845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_Toc174342479</vt:lpwstr>
      </vt:variant>
      <vt:variant>
        <vt:i4>1441845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_Toc174342478</vt:lpwstr>
      </vt:variant>
      <vt:variant>
        <vt:i4>1441845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_Toc174342477</vt:lpwstr>
      </vt:variant>
      <vt:variant>
        <vt:i4>1441845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_Toc174342476</vt:lpwstr>
      </vt:variant>
      <vt:variant>
        <vt:i4>1441845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_Toc174342475</vt:lpwstr>
      </vt:variant>
      <vt:variant>
        <vt:i4>1441845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_Toc174342474</vt:lpwstr>
      </vt:variant>
      <vt:variant>
        <vt:i4>1441845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_Toc174342473</vt:lpwstr>
      </vt:variant>
      <vt:variant>
        <vt:i4>1441845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_Toc174342472</vt:lpwstr>
      </vt:variant>
      <vt:variant>
        <vt:i4>1441845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_Toc174342471</vt:lpwstr>
      </vt:variant>
      <vt:variant>
        <vt:i4>1441845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_Toc174342470</vt:lpwstr>
      </vt:variant>
      <vt:variant>
        <vt:i4>1507381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_Toc174342469</vt:lpwstr>
      </vt:variant>
      <vt:variant>
        <vt:i4>1507381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_Toc174342468</vt:lpwstr>
      </vt:variant>
      <vt:variant>
        <vt:i4>1507381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_Toc174342467</vt:lpwstr>
      </vt:variant>
      <vt:variant>
        <vt:i4>1507381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_Toc174342466</vt:lpwstr>
      </vt:variant>
      <vt:variant>
        <vt:i4>1507381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_Toc174342465</vt:lpwstr>
      </vt:variant>
      <vt:variant>
        <vt:i4>1507381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_Toc174342464</vt:lpwstr>
      </vt:variant>
      <vt:variant>
        <vt:i4>1507381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_Toc174342463</vt:lpwstr>
      </vt:variant>
      <vt:variant>
        <vt:i4>1507381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_Toc174342462</vt:lpwstr>
      </vt:variant>
      <vt:variant>
        <vt:i4>1507381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_Toc174342461</vt:lpwstr>
      </vt:variant>
      <vt:variant>
        <vt:i4>1507381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_Toc174342460</vt:lpwstr>
      </vt:variant>
      <vt:variant>
        <vt:i4>1310773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_Toc174342459</vt:lpwstr>
      </vt:variant>
      <vt:variant>
        <vt:i4>1310773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_Toc174342458</vt:lpwstr>
      </vt:variant>
      <vt:variant>
        <vt:i4>1310773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_Toc174342457</vt:lpwstr>
      </vt:variant>
      <vt:variant>
        <vt:i4>1310773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_Toc174342456</vt:lpwstr>
      </vt:variant>
      <vt:variant>
        <vt:i4>1310773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_Toc174342455</vt:lpwstr>
      </vt:variant>
      <vt:variant>
        <vt:i4>1310773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_Toc174342454</vt:lpwstr>
      </vt:variant>
      <vt:variant>
        <vt:i4>1310773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_Toc174342453</vt:lpwstr>
      </vt:variant>
      <vt:variant>
        <vt:i4>1310773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_Toc174342452</vt:lpwstr>
      </vt:variant>
      <vt:variant>
        <vt:i4>1310773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_Toc174342451</vt:lpwstr>
      </vt:variant>
      <vt:variant>
        <vt:i4>1310773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_Toc174342450</vt:lpwstr>
      </vt:variant>
      <vt:variant>
        <vt:i4>1376309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_Toc174342449</vt:lpwstr>
      </vt:variant>
      <vt:variant>
        <vt:i4>1376309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_Toc174342448</vt:lpwstr>
      </vt:variant>
      <vt:variant>
        <vt:i4>1376309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_Toc174342447</vt:lpwstr>
      </vt:variant>
      <vt:variant>
        <vt:i4>1376309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_Toc174342446</vt:lpwstr>
      </vt:variant>
      <vt:variant>
        <vt:i4>1376309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_Toc174342445</vt:lpwstr>
      </vt:variant>
      <vt:variant>
        <vt:i4>1376309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_Toc174342444</vt:lpwstr>
      </vt:variant>
      <vt:variant>
        <vt:i4>1376309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_Toc174342443</vt:lpwstr>
      </vt:variant>
      <vt:variant>
        <vt:i4>1376309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_Toc174342442</vt:lpwstr>
      </vt:variant>
      <vt:variant>
        <vt:i4>1376309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_Toc174342441</vt:lpwstr>
      </vt:variant>
      <vt:variant>
        <vt:i4>1376309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_Toc174342440</vt:lpwstr>
      </vt:variant>
      <vt:variant>
        <vt:i4>1179701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_Toc174342439</vt:lpwstr>
      </vt:variant>
      <vt:variant>
        <vt:i4>1179701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_Toc174342438</vt:lpwstr>
      </vt:variant>
      <vt:variant>
        <vt:i4>1179701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_Toc174342437</vt:lpwstr>
      </vt:variant>
      <vt:variant>
        <vt:i4>1179701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_Toc174342436</vt:lpwstr>
      </vt:variant>
      <vt:variant>
        <vt:i4>1179701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_Toc174342435</vt:lpwstr>
      </vt:variant>
      <vt:variant>
        <vt:i4>1179701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_Toc174342434</vt:lpwstr>
      </vt:variant>
      <vt:variant>
        <vt:i4>1179701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_Toc174342433</vt:lpwstr>
      </vt:variant>
      <vt:variant>
        <vt:i4>1179701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_Toc174342432</vt:lpwstr>
      </vt:variant>
      <vt:variant>
        <vt:i4>1179701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_Toc174342431</vt:lpwstr>
      </vt:variant>
      <vt:variant>
        <vt:i4>1179701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_Toc174342430</vt:lpwstr>
      </vt:variant>
      <vt:variant>
        <vt:i4>1245237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_Toc174342429</vt:lpwstr>
      </vt:variant>
      <vt:variant>
        <vt:i4>1245237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_Toc174342428</vt:lpwstr>
      </vt:variant>
      <vt:variant>
        <vt:i4>1245237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_Toc174342427</vt:lpwstr>
      </vt:variant>
      <vt:variant>
        <vt:i4>1245237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_Toc174342426</vt:lpwstr>
      </vt:variant>
      <vt:variant>
        <vt:i4>1245237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_Toc174342425</vt:lpwstr>
      </vt:variant>
      <vt:variant>
        <vt:i4>1245237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_Toc174342424</vt:lpwstr>
      </vt:variant>
      <vt:variant>
        <vt:i4>1245237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_Toc174342423</vt:lpwstr>
      </vt:variant>
      <vt:variant>
        <vt:i4>1245237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_Toc174342422</vt:lpwstr>
      </vt:variant>
      <vt:variant>
        <vt:i4>1245237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_Toc174342421</vt:lpwstr>
      </vt:variant>
      <vt:variant>
        <vt:i4>1245237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_Toc174342420</vt:lpwstr>
      </vt:variant>
      <vt:variant>
        <vt:i4>1048629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_Toc174342419</vt:lpwstr>
      </vt:variant>
      <vt:variant>
        <vt:i4>1048629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_Toc174342418</vt:lpwstr>
      </vt:variant>
      <vt:variant>
        <vt:i4>1048629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_Toc174342417</vt:lpwstr>
      </vt:variant>
      <vt:variant>
        <vt:i4>1048629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_Toc174342416</vt:lpwstr>
      </vt:variant>
      <vt:variant>
        <vt:i4>1048629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_Toc174342415</vt:lpwstr>
      </vt:variant>
      <vt:variant>
        <vt:i4>1048629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_Toc174342414</vt:lpwstr>
      </vt:variant>
      <vt:variant>
        <vt:i4>1048629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_Toc174342413</vt:lpwstr>
      </vt:variant>
      <vt:variant>
        <vt:i4>1048629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_Toc174342412</vt:lpwstr>
      </vt:variant>
      <vt:variant>
        <vt:i4>1048629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_Toc174342411</vt:lpwstr>
      </vt:variant>
      <vt:variant>
        <vt:i4>1048629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_Toc174342410</vt:lpwstr>
      </vt:variant>
      <vt:variant>
        <vt:i4>1114165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_Toc174342409</vt:lpwstr>
      </vt:variant>
      <vt:variant>
        <vt:i4>1114165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_Toc174342408</vt:lpwstr>
      </vt:variant>
      <vt:variant>
        <vt:i4>1114165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_Toc174342407</vt:lpwstr>
      </vt:variant>
      <vt:variant>
        <vt:i4>1114165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_Toc174342406</vt:lpwstr>
      </vt:variant>
      <vt:variant>
        <vt:i4>1114165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_Toc174342405</vt:lpwstr>
      </vt:variant>
      <vt:variant>
        <vt:i4>1114165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_Toc174342404</vt:lpwstr>
      </vt:variant>
      <vt:variant>
        <vt:i4>1114165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_Toc174342403</vt:lpwstr>
      </vt:variant>
      <vt:variant>
        <vt:i4>1114165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_Toc174342402</vt:lpwstr>
      </vt:variant>
      <vt:variant>
        <vt:i4>1114165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_Toc174342401</vt:lpwstr>
      </vt:variant>
      <vt:variant>
        <vt:i4>1114165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_Toc174342400</vt:lpwstr>
      </vt:variant>
      <vt:variant>
        <vt:i4>1572914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_Toc174342399</vt:lpwstr>
      </vt:variant>
      <vt:variant>
        <vt:i4>1572914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_Toc174342398</vt:lpwstr>
      </vt:variant>
      <vt:variant>
        <vt:i4>1572914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_Toc174342397</vt:lpwstr>
      </vt:variant>
      <vt:variant>
        <vt:i4>1572914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_Toc174342396</vt:lpwstr>
      </vt:variant>
      <vt:variant>
        <vt:i4>1572914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_Toc174342395</vt:lpwstr>
      </vt:variant>
      <vt:variant>
        <vt:i4>1572914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_Toc174342394</vt:lpwstr>
      </vt:variant>
      <vt:variant>
        <vt:i4>1572914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_Toc174342393</vt:lpwstr>
      </vt:variant>
      <vt:variant>
        <vt:i4>1572914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_Toc174342392</vt:lpwstr>
      </vt:variant>
      <vt:variant>
        <vt:i4>1572914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_Toc174342391</vt:lpwstr>
      </vt:variant>
      <vt:variant>
        <vt:i4>1572914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_Toc174342390</vt:lpwstr>
      </vt:variant>
      <vt:variant>
        <vt:i4>1638450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_Toc174342389</vt:lpwstr>
      </vt:variant>
      <vt:variant>
        <vt:i4>1638450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_Toc174342388</vt:lpwstr>
      </vt:variant>
      <vt:variant>
        <vt:i4>1638450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_Toc174342387</vt:lpwstr>
      </vt:variant>
      <vt:variant>
        <vt:i4>1638450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_Toc174342386</vt:lpwstr>
      </vt:variant>
      <vt:variant>
        <vt:i4>1638450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_Toc174342385</vt:lpwstr>
      </vt:variant>
      <vt:variant>
        <vt:i4>1638450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_Toc174342384</vt:lpwstr>
      </vt:variant>
      <vt:variant>
        <vt:i4>1638450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_Toc174342383</vt:lpwstr>
      </vt:variant>
      <vt:variant>
        <vt:i4>1638450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_Toc174342382</vt:lpwstr>
      </vt:variant>
      <vt:variant>
        <vt:i4>1638450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_Toc174342381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Aleksandar</dc:creator>
  <cp:lastModifiedBy>KristinaVukobrat</cp:lastModifiedBy>
  <cp:revision>20</cp:revision>
  <cp:lastPrinted>2024-04-24T05:23:00Z</cp:lastPrinted>
  <dcterms:created xsi:type="dcterms:W3CDTF">2025-01-22T02:55:00Z</dcterms:created>
  <dcterms:modified xsi:type="dcterms:W3CDTF">2025-01-23T11:31:00Z</dcterms:modified>
</cp:coreProperties>
</file>