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A579E50" w14:textId="77777777" w:rsidR="00B50EF9" w:rsidRPr="00AC7D85" w:rsidRDefault="00991F62" w:rsidP="006658E3">
      <w:pPr>
        <w:pStyle w:val="Title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</w:rPr>
        <w:drawing>
          <wp:anchor distT="0" distB="0" distL="114300" distR="114300" simplePos="0" relativeHeight="251653632" behindDoc="0" locked="0" layoutInCell="1" hidden="0" allowOverlap="1" wp14:anchorId="692E6324" wp14:editId="339E4A39">
            <wp:simplePos x="0" y="0"/>
            <wp:positionH relativeFrom="column">
              <wp:posOffset>1</wp:posOffset>
            </wp:positionH>
            <wp:positionV relativeFrom="paragraph">
              <wp:posOffset>-510539</wp:posOffset>
            </wp:positionV>
            <wp:extent cx="5731510" cy="291465"/>
            <wp:effectExtent l="0" t="0" r="0" b="0"/>
            <wp:wrapNone/>
            <wp:docPr id="3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9146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AC7D85">
        <w:rPr>
          <w:rFonts w:asciiTheme="majorHAnsi" w:hAnsiTheme="majorHAnsi" w:cstheme="majorHAnsi"/>
          <w:noProof/>
        </w:rPr>
        <mc:AlternateContent>
          <mc:Choice Requires="wps">
            <w:drawing>
              <wp:anchor distT="0" distB="0" distL="114300" distR="114300" simplePos="0" relativeHeight="251655680" behindDoc="0" locked="0" layoutInCell="1" hidden="0" allowOverlap="1" wp14:anchorId="5A9246FF" wp14:editId="38BA79C2">
                <wp:simplePos x="0" y="0"/>
                <wp:positionH relativeFrom="column">
                  <wp:posOffset>787400</wp:posOffset>
                </wp:positionH>
                <wp:positionV relativeFrom="paragraph">
                  <wp:posOffset>609600</wp:posOffset>
                </wp:positionV>
                <wp:extent cx="4048125" cy="6638925"/>
                <wp:effectExtent l="0" t="0" r="0" b="0"/>
                <wp:wrapNone/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3326700" y="465300"/>
                          <a:ext cx="4038600" cy="6629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15A3129" w14:textId="69A89AEA" w:rsidR="00B50EF9" w:rsidRDefault="00A322EB" w:rsidP="006658E3">
                            <w:pPr>
                              <w:spacing w:after="0" w:line="240" w:lineRule="auto"/>
                              <w:jc w:val="center"/>
                              <w:textDirection w:val="btLr"/>
                            </w:pPr>
                            <w:r>
                              <w:rPr>
                                <w:b/>
                                <w:color w:val="000000"/>
                                <w:sz w:val="80"/>
                              </w:rPr>
                              <w:t>eAkcize</w:t>
                            </w:r>
                          </w:p>
                          <w:p w14:paraId="5573F595" w14:textId="52D5BAC9" w:rsidR="00BF4147" w:rsidRPr="008E7297" w:rsidRDefault="009D7BAF" w:rsidP="008E7297">
                            <w:pPr>
                              <w:spacing w:after="0" w:line="240" w:lineRule="auto"/>
                              <w:jc w:val="center"/>
                              <w:textDirection w:val="btLr"/>
                              <w:rPr>
                                <w:i/>
                                <w:iCs/>
                                <w:color w:val="000000"/>
                                <w:sz w:val="40"/>
                              </w:rPr>
                            </w:pPr>
                            <w:r w:rsidRPr="00F3672A">
                              <w:rPr>
                                <w:i/>
                                <w:iCs/>
                                <w:color w:val="000000"/>
                                <w:sz w:val="40"/>
                              </w:rPr>
                              <w:t>Korisničko uputstvo</w:t>
                            </w:r>
                            <w:r w:rsidR="00BF4147" w:rsidRPr="00F3672A">
                              <w:rPr>
                                <w:i/>
                                <w:iCs/>
                                <w:color w:val="000000"/>
                                <w:sz w:val="40"/>
                              </w:rPr>
                              <w:t xml:space="preserve"> za </w:t>
                            </w:r>
                            <w:r w:rsidR="006D6933">
                              <w:rPr>
                                <w:i/>
                                <w:iCs/>
                                <w:color w:val="000000"/>
                                <w:sz w:val="40"/>
                              </w:rPr>
                              <w:t>Obveznike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A9246FF" id="Rectangle 1" o:spid="_x0000_s1026" style="position:absolute;left:0;text-align:left;margin-left:62pt;margin-top:48pt;width:318.75pt;height:522.75pt;z-index:25165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" stroked="f">
                <v:textbox inset="2.53958mm,1.2694mm,2.53958mm,1.2694mm">
                  <w:txbxContent>
                    <w:p w14:paraId="615A3129" w14:textId="69A89AEA" w:rsidR="00B50EF9" w:rsidRDefault="00A322EB" w:rsidP="006658E3">
                      <w:pPr>
                        <w:spacing w:after="0" w:line="240" w:lineRule="auto"/>
                        <w:jc w:val="center"/>
                        <w:textDirection w:val="btLr"/>
                      </w:pPr>
                      <w:r>
                        <w:rPr>
                          <w:b/>
                          <w:color w:val="000000"/>
                          <w:sz w:val="80"/>
                        </w:rPr>
                        <w:t>eAkcize</w:t>
                      </w:r>
                    </w:p>
                    <w:p w14:paraId="5573F595" w14:textId="52D5BAC9" w:rsidR="00BF4147" w:rsidRPr="008E7297" w:rsidRDefault="009D7BAF" w:rsidP="008E7297">
                      <w:pPr>
                        <w:spacing w:after="0" w:line="240" w:lineRule="auto"/>
                        <w:jc w:val="center"/>
                        <w:textDirection w:val="btLr"/>
                        <w:rPr>
                          <w:i/>
                          <w:iCs/>
                          <w:color w:val="000000"/>
                          <w:sz w:val="40"/>
                        </w:rPr>
                      </w:pPr>
                      <w:r w:rsidRPr="00F3672A">
                        <w:rPr>
                          <w:i/>
                          <w:iCs/>
                          <w:color w:val="000000"/>
                          <w:sz w:val="40"/>
                        </w:rPr>
                        <w:t>Korisničko uputstvo</w:t>
                      </w:r>
                      <w:r w:rsidR="00BF4147" w:rsidRPr="00F3672A">
                        <w:rPr>
                          <w:i/>
                          <w:iCs/>
                          <w:color w:val="000000"/>
                          <w:sz w:val="40"/>
                        </w:rPr>
                        <w:t xml:space="preserve"> za </w:t>
                      </w:r>
                      <w:r w:rsidR="006D6933">
                        <w:rPr>
                          <w:i/>
                          <w:iCs/>
                          <w:color w:val="000000"/>
                          <w:sz w:val="40"/>
                        </w:rPr>
                        <w:t>Obveznike</w:t>
                      </w:r>
                    </w:p>
                  </w:txbxContent>
                </v:textbox>
              </v:rect>
            </w:pict>
          </mc:Fallback>
        </mc:AlternateContent>
      </w:r>
    </w:p>
    <w:p w14:paraId="2E611651" w14:textId="34A4AC86" w:rsidR="00B50EF9" w:rsidRPr="00AC7D85" w:rsidRDefault="00B50EF9" w:rsidP="006658E3">
      <w:pPr>
        <w:pStyle w:val="Title"/>
        <w:rPr>
          <w:rFonts w:asciiTheme="majorHAnsi" w:hAnsiTheme="majorHAnsi" w:cstheme="majorHAnsi"/>
        </w:rPr>
      </w:pPr>
    </w:p>
    <w:p w14:paraId="5DA1F532" w14:textId="77777777" w:rsidR="00B50EF9" w:rsidRPr="00AC7D85" w:rsidRDefault="00B50EF9" w:rsidP="006658E3">
      <w:pPr>
        <w:jc w:val="center"/>
        <w:rPr>
          <w:rFonts w:asciiTheme="majorHAnsi" w:hAnsiTheme="majorHAnsi" w:cstheme="majorHAnsi"/>
        </w:rPr>
      </w:pPr>
    </w:p>
    <w:p w14:paraId="29485BDA" w14:textId="77777777" w:rsidR="00B50EF9" w:rsidRPr="00AC7D85" w:rsidRDefault="00B50EF9" w:rsidP="006658E3">
      <w:pPr>
        <w:jc w:val="center"/>
        <w:rPr>
          <w:rFonts w:asciiTheme="majorHAnsi" w:hAnsiTheme="majorHAnsi" w:cstheme="majorHAnsi"/>
        </w:rPr>
      </w:pPr>
    </w:p>
    <w:p w14:paraId="57F8881F" w14:textId="77777777" w:rsidR="00B50EF9" w:rsidRPr="00AC7D85" w:rsidRDefault="00B50EF9">
      <w:pPr>
        <w:pStyle w:val="Title"/>
        <w:rPr>
          <w:rFonts w:asciiTheme="majorHAnsi" w:hAnsiTheme="majorHAnsi" w:cstheme="majorHAnsi"/>
        </w:rPr>
      </w:pPr>
    </w:p>
    <w:p w14:paraId="748AE380" w14:textId="77777777" w:rsidR="00B50EF9" w:rsidRPr="00AC7D85" w:rsidRDefault="00B50EF9">
      <w:pPr>
        <w:rPr>
          <w:rFonts w:asciiTheme="majorHAnsi" w:hAnsiTheme="majorHAnsi" w:cstheme="majorHAnsi"/>
        </w:rPr>
      </w:pPr>
    </w:p>
    <w:p w14:paraId="0F46A854" w14:textId="77777777" w:rsidR="00B50EF9" w:rsidRPr="00AC7D85" w:rsidRDefault="00B50EF9">
      <w:pPr>
        <w:rPr>
          <w:rFonts w:asciiTheme="majorHAnsi" w:hAnsiTheme="majorHAnsi" w:cstheme="majorHAnsi"/>
        </w:rPr>
      </w:pPr>
    </w:p>
    <w:p w14:paraId="24B457B0" w14:textId="77777777" w:rsidR="00B50EF9" w:rsidRPr="00AC7D85" w:rsidRDefault="00B50EF9">
      <w:pPr>
        <w:rPr>
          <w:rFonts w:asciiTheme="majorHAnsi" w:hAnsiTheme="majorHAnsi" w:cstheme="majorHAnsi"/>
        </w:rPr>
      </w:pPr>
    </w:p>
    <w:p w14:paraId="3594C51E" w14:textId="77777777" w:rsidR="00B50EF9" w:rsidRPr="00AC7D85" w:rsidRDefault="00B50EF9">
      <w:pPr>
        <w:rPr>
          <w:rFonts w:asciiTheme="majorHAnsi" w:hAnsiTheme="majorHAnsi" w:cstheme="majorHAnsi"/>
        </w:rPr>
      </w:pPr>
    </w:p>
    <w:p w14:paraId="275AE2FF" w14:textId="77777777" w:rsidR="00B50EF9" w:rsidRPr="00AC7D85" w:rsidRDefault="00B50EF9">
      <w:pPr>
        <w:rPr>
          <w:rFonts w:asciiTheme="majorHAnsi" w:hAnsiTheme="majorHAnsi" w:cstheme="majorHAnsi"/>
        </w:rPr>
      </w:pPr>
    </w:p>
    <w:p w14:paraId="64C314F8" w14:textId="77777777" w:rsidR="00B50EF9" w:rsidRPr="00AC7D85" w:rsidRDefault="00B50EF9">
      <w:pPr>
        <w:rPr>
          <w:rFonts w:asciiTheme="majorHAnsi" w:hAnsiTheme="majorHAnsi" w:cstheme="majorHAnsi"/>
        </w:rPr>
      </w:pPr>
    </w:p>
    <w:p w14:paraId="2B08611C" w14:textId="77777777" w:rsidR="00B50EF9" w:rsidRPr="00AC7D85" w:rsidRDefault="00B50EF9">
      <w:pPr>
        <w:rPr>
          <w:rFonts w:asciiTheme="majorHAnsi" w:hAnsiTheme="majorHAnsi" w:cstheme="majorHAnsi"/>
        </w:rPr>
      </w:pPr>
    </w:p>
    <w:p w14:paraId="7B82420A" w14:textId="77777777" w:rsidR="00B50EF9" w:rsidRPr="00AC7D85" w:rsidRDefault="00B50EF9">
      <w:pPr>
        <w:rPr>
          <w:rFonts w:asciiTheme="majorHAnsi" w:hAnsiTheme="majorHAnsi" w:cstheme="majorHAnsi"/>
        </w:rPr>
      </w:pPr>
    </w:p>
    <w:p w14:paraId="4F2C75CA" w14:textId="77777777" w:rsidR="00B50EF9" w:rsidRPr="00AC7D85" w:rsidRDefault="00B50EF9">
      <w:pPr>
        <w:rPr>
          <w:rFonts w:asciiTheme="majorHAnsi" w:hAnsiTheme="majorHAnsi" w:cstheme="majorHAnsi"/>
        </w:rPr>
      </w:pPr>
    </w:p>
    <w:p w14:paraId="77AF9F78" w14:textId="77777777" w:rsidR="00B50EF9" w:rsidRPr="00AC7D85" w:rsidRDefault="00B50EF9">
      <w:pPr>
        <w:rPr>
          <w:rFonts w:asciiTheme="majorHAnsi" w:hAnsiTheme="majorHAnsi" w:cstheme="majorHAnsi"/>
        </w:rPr>
      </w:pPr>
    </w:p>
    <w:p w14:paraId="2785BDAD" w14:textId="77777777" w:rsidR="00B50EF9" w:rsidRPr="00AC7D85" w:rsidRDefault="00B50EF9">
      <w:pPr>
        <w:rPr>
          <w:rFonts w:asciiTheme="majorHAnsi" w:hAnsiTheme="majorHAnsi" w:cstheme="majorHAnsi"/>
        </w:rPr>
      </w:pPr>
    </w:p>
    <w:p w14:paraId="50CA4BB8" w14:textId="77777777" w:rsidR="00B50EF9" w:rsidRPr="00AC7D85" w:rsidRDefault="00B50EF9">
      <w:pPr>
        <w:rPr>
          <w:rFonts w:asciiTheme="majorHAnsi" w:hAnsiTheme="majorHAnsi" w:cstheme="majorHAnsi"/>
        </w:rPr>
      </w:pPr>
    </w:p>
    <w:p w14:paraId="7BC7C2AF" w14:textId="77777777" w:rsidR="00B50EF9" w:rsidRPr="00AC7D85" w:rsidRDefault="00B50EF9">
      <w:pPr>
        <w:rPr>
          <w:rFonts w:asciiTheme="majorHAnsi" w:hAnsiTheme="majorHAnsi" w:cstheme="majorHAnsi"/>
        </w:rPr>
      </w:pPr>
    </w:p>
    <w:p w14:paraId="3984A28B" w14:textId="77777777" w:rsidR="00B50EF9" w:rsidRPr="00AC7D85" w:rsidRDefault="00B50EF9">
      <w:pPr>
        <w:rPr>
          <w:rFonts w:asciiTheme="majorHAnsi" w:hAnsiTheme="majorHAnsi" w:cstheme="majorHAnsi"/>
        </w:rPr>
      </w:pPr>
    </w:p>
    <w:p w14:paraId="305C88C9" w14:textId="77777777" w:rsidR="00B50EF9" w:rsidRPr="00AC7D85" w:rsidRDefault="00B50EF9">
      <w:pPr>
        <w:rPr>
          <w:rFonts w:asciiTheme="majorHAnsi" w:hAnsiTheme="majorHAnsi" w:cstheme="majorHAnsi"/>
        </w:rPr>
      </w:pPr>
    </w:p>
    <w:p w14:paraId="68F85C23" w14:textId="77777777" w:rsidR="00B50EF9" w:rsidRPr="00AC7D85" w:rsidRDefault="00B50EF9">
      <w:pPr>
        <w:rPr>
          <w:rFonts w:asciiTheme="majorHAnsi" w:hAnsiTheme="majorHAnsi" w:cstheme="majorHAnsi"/>
        </w:rPr>
      </w:pPr>
    </w:p>
    <w:p w14:paraId="1AF391BE" w14:textId="77777777" w:rsidR="00B50EF9" w:rsidRPr="00AC7D85" w:rsidRDefault="00B50EF9">
      <w:pPr>
        <w:rPr>
          <w:rFonts w:asciiTheme="majorHAnsi" w:hAnsiTheme="majorHAnsi" w:cstheme="majorHAnsi"/>
        </w:rPr>
      </w:pPr>
    </w:p>
    <w:p w14:paraId="0D2AF680" w14:textId="77777777" w:rsidR="00B50EF9" w:rsidRPr="00AC7D85" w:rsidRDefault="00B50EF9">
      <w:pPr>
        <w:rPr>
          <w:rFonts w:asciiTheme="majorHAnsi" w:hAnsiTheme="majorHAnsi" w:cstheme="majorHAnsi"/>
        </w:rPr>
      </w:pPr>
    </w:p>
    <w:p w14:paraId="443F431F" w14:textId="77777777" w:rsidR="00B50EF9" w:rsidRPr="00AC7D85" w:rsidRDefault="00B50EF9">
      <w:pPr>
        <w:rPr>
          <w:rFonts w:asciiTheme="majorHAnsi" w:hAnsiTheme="majorHAnsi" w:cstheme="majorHAnsi"/>
        </w:rPr>
      </w:pPr>
    </w:p>
    <w:p w14:paraId="49FEE60F" w14:textId="77777777" w:rsidR="00B50EF9" w:rsidRPr="00AC7D85" w:rsidRDefault="00B50EF9">
      <w:pPr>
        <w:rPr>
          <w:rFonts w:asciiTheme="majorHAnsi" w:hAnsiTheme="majorHAnsi" w:cstheme="majorHAnsi"/>
        </w:rPr>
      </w:pPr>
    </w:p>
    <w:p w14:paraId="52CCB992" w14:textId="77777777" w:rsidR="00B50EF9" w:rsidRPr="00AC7D85" w:rsidRDefault="00B50EF9">
      <w:pPr>
        <w:rPr>
          <w:rFonts w:asciiTheme="majorHAnsi" w:eastAsia="Inter" w:hAnsiTheme="majorHAnsi" w:cstheme="majorHAnsi"/>
          <w:sz w:val="24"/>
          <w:szCs w:val="24"/>
        </w:rPr>
      </w:pPr>
    </w:p>
    <w:p w14:paraId="12F7F401" w14:textId="77777777" w:rsidR="00B50EF9" w:rsidRPr="00AC7D85" w:rsidRDefault="00991F62">
      <w:pPr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</w:rPr>
        <mc:AlternateContent>
          <mc:Choice Requires="wps">
            <w:drawing>
              <wp:anchor distT="0" distB="0" distL="114300" distR="114300" simplePos="0" relativeHeight="251657728" behindDoc="0" locked="0" layoutInCell="1" hidden="0" allowOverlap="1" wp14:anchorId="64DDC823" wp14:editId="2B53DD8D">
                <wp:simplePos x="0" y="0"/>
                <wp:positionH relativeFrom="margin">
                  <wp:posOffset>1189200</wp:posOffset>
                </wp:positionH>
                <wp:positionV relativeFrom="margin">
                  <wp:posOffset>8548688</wp:posOffset>
                </wp:positionV>
                <wp:extent cx="3352800" cy="303937"/>
                <wp:effectExtent l="0" t="0" r="0" b="0"/>
                <wp:wrapNone/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3673400" y="3547596"/>
                          <a:ext cx="3345300" cy="287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2E0A0E5" w14:textId="2DA34340" w:rsidR="00B50EF9" w:rsidRDefault="00991F62" w:rsidP="00AA0776">
                            <w:pPr>
                              <w:spacing w:after="0" w:line="240" w:lineRule="auto"/>
                              <w:jc w:val="center"/>
                              <w:textDirection w:val="btLr"/>
                            </w:pPr>
                            <w:r>
                              <w:rPr>
                                <w:rFonts w:ascii="Inter" w:eastAsia="Inter" w:hAnsi="Inter" w:cs="Inter"/>
                                <w:color w:val="000000"/>
                                <w:sz w:val="24"/>
                              </w:rPr>
                              <w:t xml:space="preserve">Beograd, </w:t>
                            </w:r>
                            <w:r w:rsidR="00FE6118">
                              <w:rPr>
                                <w:rFonts w:ascii="Inter" w:eastAsia="Inter" w:hAnsi="Inter" w:cs="Inter"/>
                                <w:color w:val="000000"/>
                                <w:sz w:val="24"/>
                              </w:rPr>
                              <w:t>2</w:t>
                            </w:r>
                            <w:r w:rsidR="002A01E0">
                              <w:rPr>
                                <w:rFonts w:ascii="Inter" w:eastAsia="Inter" w:hAnsi="Inter" w:cs="Inter"/>
                                <w:color w:val="000000"/>
                                <w:sz w:val="24"/>
                              </w:rPr>
                              <w:t>3</w:t>
                            </w:r>
                            <w:r w:rsidR="00B31E9E">
                              <w:rPr>
                                <w:rFonts w:ascii="Inter" w:eastAsia="Inter" w:hAnsi="Inter" w:cs="Inter"/>
                                <w:color w:val="000000"/>
                                <w:sz w:val="24"/>
                              </w:rPr>
                              <w:t xml:space="preserve">. </w:t>
                            </w:r>
                            <w:r w:rsidR="00FE6118">
                              <w:rPr>
                                <w:rFonts w:ascii="Inter" w:eastAsia="Inter" w:hAnsi="Inter" w:cs="Inter"/>
                                <w:color w:val="000000"/>
                                <w:sz w:val="24"/>
                              </w:rPr>
                              <w:t>januar</w:t>
                            </w:r>
                            <w:r w:rsidR="004D32EC">
                              <w:rPr>
                                <w:rFonts w:ascii="Inter" w:eastAsia="Inter" w:hAnsi="Inter" w:cs="Inter"/>
                                <w:color w:val="00000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Inter" w:eastAsia="Inter" w:hAnsi="Inter" w:cs="Inter"/>
                                <w:color w:val="000000"/>
                                <w:sz w:val="24"/>
                              </w:rPr>
                              <w:t>202</w:t>
                            </w:r>
                            <w:r w:rsidR="00FE6118">
                              <w:rPr>
                                <w:rFonts w:ascii="Inter" w:eastAsia="Inter" w:hAnsi="Inter" w:cs="Inter"/>
                                <w:color w:val="000000"/>
                                <w:sz w:val="24"/>
                              </w:rPr>
                              <w:t>5</w:t>
                            </w:r>
                            <w:r>
                              <w:rPr>
                                <w:rFonts w:ascii="Inter" w:eastAsia="Inter" w:hAnsi="Inter" w:cs="Inter"/>
                                <w:color w:val="000000"/>
                                <w:sz w:val="24"/>
                              </w:rPr>
                              <w:t>.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4DDC823" id="Rectangle 2" o:spid="_x0000_s1027" style="position:absolute;left:0;text-align:left;margin-left:93.65pt;margin-top:673.15pt;width:264pt;height:23.95pt;z-index:25165772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" stroked="f">
                <v:textbox inset="2.53958mm,1.2694mm,2.53958mm,1.2694mm">
                  <w:txbxContent>
                    <w:p w14:paraId="52E0A0E5" w14:textId="2DA34340" w:rsidR="00B50EF9" w:rsidRDefault="00991F62" w:rsidP="00AA0776">
                      <w:pPr>
                        <w:spacing w:after="0" w:line="240" w:lineRule="auto"/>
                        <w:jc w:val="center"/>
                        <w:textDirection w:val="btLr"/>
                      </w:pPr>
                      <w:r>
                        <w:rPr>
                          <w:rFonts w:ascii="Inter" w:eastAsia="Inter" w:hAnsi="Inter" w:cs="Inter"/>
                          <w:color w:val="000000"/>
                          <w:sz w:val="24"/>
                        </w:rPr>
                        <w:t xml:space="preserve">Beograd, </w:t>
                      </w:r>
                      <w:r w:rsidR="00FE6118">
                        <w:rPr>
                          <w:rFonts w:ascii="Inter" w:eastAsia="Inter" w:hAnsi="Inter" w:cs="Inter"/>
                          <w:color w:val="000000"/>
                          <w:sz w:val="24"/>
                        </w:rPr>
                        <w:t>2</w:t>
                      </w:r>
                      <w:r w:rsidR="002A01E0">
                        <w:rPr>
                          <w:rFonts w:ascii="Inter" w:eastAsia="Inter" w:hAnsi="Inter" w:cs="Inter"/>
                          <w:color w:val="000000"/>
                          <w:sz w:val="24"/>
                        </w:rPr>
                        <w:t>3</w:t>
                      </w:r>
                      <w:r w:rsidR="00B31E9E">
                        <w:rPr>
                          <w:rFonts w:ascii="Inter" w:eastAsia="Inter" w:hAnsi="Inter" w:cs="Inter"/>
                          <w:color w:val="000000"/>
                          <w:sz w:val="24"/>
                        </w:rPr>
                        <w:t xml:space="preserve">. </w:t>
                      </w:r>
                      <w:r w:rsidR="00FE6118">
                        <w:rPr>
                          <w:rFonts w:ascii="Inter" w:eastAsia="Inter" w:hAnsi="Inter" w:cs="Inter"/>
                          <w:color w:val="000000"/>
                          <w:sz w:val="24"/>
                        </w:rPr>
                        <w:t>januar</w:t>
                      </w:r>
                      <w:r w:rsidR="004D32EC">
                        <w:rPr>
                          <w:rFonts w:ascii="Inter" w:eastAsia="Inter" w:hAnsi="Inter" w:cs="Inter"/>
                          <w:color w:val="000000"/>
                          <w:sz w:val="24"/>
                        </w:rPr>
                        <w:t xml:space="preserve"> </w:t>
                      </w:r>
                      <w:r>
                        <w:rPr>
                          <w:rFonts w:ascii="Inter" w:eastAsia="Inter" w:hAnsi="Inter" w:cs="Inter"/>
                          <w:color w:val="000000"/>
                          <w:sz w:val="24"/>
                        </w:rPr>
                        <w:t>202</w:t>
                      </w:r>
                      <w:r w:rsidR="00FE6118">
                        <w:rPr>
                          <w:rFonts w:ascii="Inter" w:eastAsia="Inter" w:hAnsi="Inter" w:cs="Inter"/>
                          <w:color w:val="000000"/>
                          <w:sz w:val="24"/>
                        </w:rPr>
                        <w:t>5</w:t>
                      </w:r>
                      <w:r>
                        <w:rPr>
                          <w:rFonts w:ascii="Inter" w:eastAsia="Inter" w:hAnsi="Inter" w:cs="Inter"/>
                          <w:color w:val="000000"/>
                          <w:sz w:val="24"/>
                        </w:rPr>
                        <w:t>.</w:t>
                      </w:r>
                    </w:p>
                  </w:txbxContent>
                </v:textbox>
                <w10:wrap anchorx="margin" anchory="margin"/>
              </v:rect>
            </w:pict>
          </mc:Fallback>
        </mc:AlternateContent>
      </w:r>
    </w:p>
    <w:p w14:paraId="1DFD0F83" w14:textId="531D5A35" w:rsidR="002752DA" w:rsidRPr="002752DA" w:rsidRDefault="00991F6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left"/>
        <w:rPr>
          <w:rFonts w:asciiTheme="majorHAnsi" w:hAnsiTheme="majorHAnsi" w:cstheme="majorHAnsi"/>
          <w:color w:val="000000"/>
          <w:sz w:val="24"/>
          <w:szCs w:val="24"/>
        </w:rPr>
      </w:pPr>
      <w:r w:rsidRPr="00AC7D85">
        <w:rPr>
          <w:rFonts w:asciiTheme="majorHAnsi" w:hAnsiTheme="majorHAnsi" w:cstheme="majorHAnsi"/>
          <w:color w:val="000000"/>
          <w:sz w:val="36"/>
          <w:szCs w:val="36"/>
        </w:rPr>
        <w:lastRenderedPageBreak/>
        <w:t>Sadržaj</w:t>
      </w:r>
    </w:p>
    <w:sdt>
      <w:sdtPr>
        <w:rPr>
          <w:rFonts w:asciiTheme="majorHAnsi" w:hAnsiTheme="majorHAnsi" w:cstheme="majorBidi"/>
        </w:rPr>
        <w:id w:val="-1516531304"/>
        <w:docPartObj>
          <w:docPartGallery w:val="Table of Contents"/>
          <w:docPartUnique/>
        </w:docPartObj>
      </w:sdtPr>
      <w:sdtContent>
        <w:p w14:paraId="605BF9E6" w14:textId="37E0A36D" w:rsidR="00AA1EAE" w:rsidRDefault="00991F62">
          <w:pPr>
            <w:pStyle w:val="TOC1"/>
            <w:tabs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r w:rsidRPr="00AC7D85">
            <w:rPr>
              <w:rFonts w:asciiTheme="majorHAnsi" w:hAnsiTheme="majorHAnsi" w:cstheme="majorHAnsi"/>
            </w:rPr>
            <w:fldChar w:fldCharType="begin"/>
          </w:r>
          <w:r w:rsidRPr="00AC7D85">
            <w:rPr>
              <w:rFonts w:asciiTheme="majorHAnsi" w:hAnsiTheme="majorHAnsi" w:cstheme="majorHAnsi"/>
            </w:rPr>
            <w:instrText xml:space="preserve"> TOC \h \u \z \t "Heading 1,1,Heading 2,2,Heading 3,3,Heading 4,4,Heading 5,5,Heading 6,6,"</w:instrText>
          </w:r>
          <w:r w:rsidRPr="00AC7D85">
            <w:rPr>
              <w:rFonts w:asciiTheme="majorHAnsi" w:hAnsiTheme="majorHAnsi" w:cstheme="majorHAnsi"/>
            </w:rPr>
            <w:fldChar w:fldCharType="separate"/>
          </w:r>
          <w:hyperlink w:anchor="_Toc188543785" w:history="1">
            <w:r w:rsidR="00AA1EAE" w:rsidRPr="00945788">
              <w:rPr>
                <w:rStyle w:val="Hyperlink"/>
                <w:rFonts w:asciiTheme="majorHAnsi" w:hAnsiTheme="majorHAnsi" w:cstheme="majorHAnsi"/>
                <w:noProof/>
              </w:rPr>
              <w:t>OBVEZNIK - PRIJAVA NA PORTAL eAKCIZE I AKTIVACIJA INICIJALNOG SUBJEKTA</w:t>
            </w:r>
            <w:r w:rsidR="00AA1EAE">
              <w:rPr>
                <w:noProof/>
                <w:webHidden/>
              </w:rPr>
              <w:tab/>
            </w:r>
            <w:r w:rsidR="00AA1EAE">
              <w:rPr>
                <w:noProof/>
                <w:webHidden/>
              </w:rPr>
              <w:fldChar w:fldCharType="begin"/>
            </w:r>
            <w:r w:rsidR="00AA1EAE">
              <w:rPr>
                <w:noProof/>
                <w:webHidden/>
              </w:rPr>
              <w:instrText xml:space="preserve"> PAGEREF _Toc188543785 \h </w:instrText>
            </w:r>
            <w:r w:rsidR="00AA1EAE">
              <w:rPr>
                <w:noProof/>
                <w:webHidden/>
              </w:rPr>
            </w:r>
            <w:r w:rsidR="00AA1EAE">
              <w:rPr>
                <w:noProof/>
                <w:webHidden/>
              </w:rPr>
              <w:fldChar w:fldCharType="separate"/>
            </w:r>
            <w:r w:rsidR="00AA1EAE">
              <w:rPr>
                <w:noProof/>
                <w:webHidden/>
              </w:rPr>
              <w:t>2</w:t>
            </w:r>
            <w:r w:rsidR="00AA1EAE">
              <w:rPr>
                <w:noProof/>
                <w:webHidden/>
              </w:rPr>
              <w:fldChar w:fldCharType="end"/>
            </w:r>
          </w:hyperlink>
        </w:p>
        <w:p w14:paraId="438ECDBD" w14:textId="34982195" w:rsidR="00AA1EAE" w:rsidRDefault="00AA1EAE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43786" w:history="1"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1.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Prijava zakonskog zastupnika na portal eAkcize I aktivacija inicijalnog subjekta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_Toc188543786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87795B0" w14:textId="4DAFEE72" w:rsidR="00AA1EAE" w:rsidRDefault="00AA1EAE">
          <w:pPr>
            <w:pStyle w:val="TOC2"/>
            <w:tabs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43787" w:history="1"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2. Prijava korisnika sistema na portal eAkcize putem kvalifikovanog elektronskog sertifikata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_Toc188543787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EB66C75" w14:textId="506E3D4D" w:rsidR="00AA1EAE" w:rsidRDefault="00AA1EAE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43788" w:history="1"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3.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 xml:space="preserve">Prijava korisnika sistema na portal eAkcize putem </w:t>
            </w:r>
            <w:r w:rsidRPr="00945788">
              <w:rPr>
                <w:rStyle w:val="Hyperlink"/>
                <w:rFonts w:asciiTheme="majorHAnsi" w:hAnsiTheme="majorHAnsi" w:cstheme="majorHAnsi"/>
                <w:i/>
                <w:iCs/>
                <w:noProof/>
              </w:rPr>
              <w:t xml:space="preserve">ConsentID </w:t>
            </w:r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aplikacije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_Toc188543788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76BB772" w14:textId="00CD0F0E" w:rsidR="00AA1EAE" w:rsidRDefault="00AA1EAE">
          <w:pPr>
            <w:pStyle w:val="TOC1"/>
            <w:tabs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43789" w:history="1"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OBVEZNIK - PROMENA PISMA PORTALA eAKCIZE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_Toc188543789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A695C78" w14:textId="1ED8D9A9" w:rsidR="00AA1EAE" w:rsidRDefault="00AA1EAE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43790" w:history="1"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1.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Promena pisma na portalu eAkcize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_Toc188543790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70D2914" w14:textId="2911D8E2" w:rsidR="00AA1EAE" w:rsidRDefault="00AA1EAE">
          <w:pPr>
            <w:pStyle w:val="TOC1"/>
            <w:tabs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43791" w:history="1"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OBVEZNIK - PROMENA AKTIVNOG SUBJEKTA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_Toc188543791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EEDDB07" w14:textId="16BC3694" w:rsidR="00AA1EAE" w:rsidRDefault="00AA1EAE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43792" w:history="1"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1.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Promena aktiviranih subjekta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_Toc188543792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5F871A3" w14:textId="7C3B27ED" w:rsidR="00AA1EAE" w:rsidRDefault="00AA1EAE">
          <w:pPr>
            <w:pStyle w:val="TOC1"/>
            <w:tabs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43793" w:history="1"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OBVEZNIK - DODAVANJE NOVIH SUBJEKATA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_Toc188543793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72C48BD" w14:textId="6C0B8F28" w:rsidR="00AA1EAE" w:rsidRDefault="00AA1EAE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43794" w:history="1"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1.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Dodavanje novih subjekata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_Toc188543794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8EF6248" w14:textId="0ED05938" w:rsidR="00AA1EAE" w:rsidRDefault="00AA1EAE">
          <w:pPr>
            <w:pStyle w:val="TOC1"/>
            <w:tabs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43795" w:history="1"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OBVEZNIK - PODEŠAVANJA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_Toc188543795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29A6C74" w14:textId="40B7EE1C" w:rsidR="00AA1EAE" w:rsidRDefault="00AA1EAE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43796" w:history="1"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1.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Pregled detalja kompanije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_Toc188543796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93F6134" w14:textId="552414EF" w:rsidR="00AA1EAE" w:rsidRDefault="00AA1EAE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43797" w:history="1"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2.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Dodavanje email adrese za prijem notifikacija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_Toc188543797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F80D12C" w14:textId="22D603C7" w:rsidR="00AA1EAE" w:rsidRDefault="00AA1EAE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43798" w:history="1"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3.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Deaktivacija prijema notifikacija putem email poruka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_Toc188543798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BE55130" w14:textId="7B00CEA0" w:rsidR="00AA1EAE" w:rsidRDefault="00AA1EAE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43799" w:history="1"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4.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Dodavanje novog korisnika sistema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_Toc188543799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7686DDD" w14:textId="4EF88817" w:rsidR="00AA1EAE" w:rsidRDefault="00AA1EAE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43800" w:history="1"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5.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Izmena postojećih korisnika sistema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_Toc188543800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C4B7F72" w14:textId="2ED49769" w:rsidR="00AA1EAE" w:rsidRDefault="00AA1EAE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43801" w:history="1"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6.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Dodavanje novog skladišta sa proizvodnim pogonom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_Toc188543801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764E8D2" w14:textId="7D0B3413" w:rsidR="00AA1EAE" w:rsidRDefault="00AA1EAE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43802" w:history="1">
            <w:r w:rsidRPr="00945788">
              <w:rPr>
                <w:rStyle w:val="Hyperlink"/>
                <w:rFonts w:asciiTheme="majorHAnsi" w:hAnsiTheme="majorHAnsi" w:cstheme="majorHAnsi"/>
                <w:i/>
                <w:iCs/>
                <w:noProof/>
              </w:rPr>
              <w:t>7.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 xml:space="preserve">Dodavanje novog skladišta sa opcijom </w:t>
            </w:r>
            <w:r w:rsidRPr="00945788">
              <w:rPr>
                <w:rStyle w:val="Hyperlink"/>
                <w:rFonts w:asciiTheme="majorHAnsi" w:hAnsiTheme="majorHAnsi" w:cstheme="majorHAnsi"/>
                <w:i/>
                <w:iCs/>
                <w:noProof/>
              </w:rPr>
              <w:t>akcizno skladište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_Toc188543802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54480CE" w14:textId="2DBE53AF" w:rsidR="00AA1EAE" w:rsidRDefault="00AA1EAE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43803" w:history="1">
            <w:r w:rsidRPr="00945788">
              <w:rPr>
                <w:rStyle w:val="Hyperlink"/>
                <w:noProof/>
              </w:rPr>
              <w:t>8.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945788">
              <w:rPr>
                <w:rStyle w:val="Hyperlink"/>
                <w:noProof/>
              </w:rPr>
              <w:t>Dodavanje novog objekta sa tipom prodajno mesto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_Toc188543803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00E2160" w14:textId="68239BD1" w:rsidR="00AA1EAE" w:rsidRDefault="00AA1EAE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43804" w:history="1"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9.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Dodavanje novog vozila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_Toc188543804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9231EBE" w14:textId="6B47FE51" w:rsidR="00AA1EAE" w:rsidRDefault="00AA1EAE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43805" w:history="1"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10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 xml:space="preserve">Dodavanje novog objekta sa tipom </w:t>
            </w:r>
            <w:r w:rsidRPr="00945788">
              <w:rPr>
                <w:rStyle w:val="Hyperlink"/>
                <w:rFonts w:asciiTheme="majorHAnsi" w:hAnsiTheme="majorHAnsi" w:cstheme="majorHAnsi"/>
                <w:i/>
                <w:iCs/>
                <w:noProof/>
              </w:rPr>
              <w:t>ostalo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_Toc188543805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35F21B7" w14:textId="7BBC4BD4" w:rsidR="00AA1EAE" w:rsidRDefault="00AA1EAE">
          <w:pPr>
            <w:pStyle w:val="TOC2"/>
            <w:tabs>
              <w:tab w:val="left" w:pos="96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43806" w:history="1"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11.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Izmena postojećih objekta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_Toc188543806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39D1D8E" w14:textId="75CDED1F" w:rsidR="00AA1EAE" w:rsidRDefault="00AA1EAE">
          <w:pPr>
            <w:pStyle w:val="TOC2"/>
            <w:tabs>
              <w:tab w:val="left" w:pos="96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43807" w:history="1"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12.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Obnavljanje ključa za autentifikaciju u sekciji API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_Toc188543807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D83B3A3" w14:textId="7376448C" w:rsidR="00AA1EAE" w:rsidRDefault="00AA1EAE">
          <w:pPr>
            <w:pStyle w:val="TOC2"/>
            <w:tabs>
              <w:tab w:val="left" w:pos="96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43808" w:history="1"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13.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Deaktivacija API integracije u sekciji API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_Toc188543808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08F795D" w14:textId="19477A19" w:rsidR="00AA1EAE" w:rsidRDefault="00AA1EAE">
          <w:pPr>
            <w:pStyle w:val="TOC1"/>
            <w:tabs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43809" w:history="1"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OBVEZNIK - OVLAŠĆENA LICA ZA PREUZIMANJE MARKICA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_Toc188543809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B2FB615" w14:textId="1094F8C2" w:rsidR="00AA1EAE" w:rsidRDefault="00AA1EAE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43810" w:history="1"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1.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Pregled liste ovlašćenih lica za preuzimanje markica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_Toc188543810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069208A" w14:textId="1E7FDF5F" w:rsidR="00AA1EAE" w:rsidRDefault="00AA1EAE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43811" w:history="1"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2.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Dodavanje novog ovlašćenog lica za preuzimanje markica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_Toc188543811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C1230F6" w14:textId="5CC12317" w:rsidR="00AA1EAE" w:rsidRDefault="00AA1EAE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43812" w:history="1"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3.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Izmena postojećih ovlašćenih lica za preuzimanje markica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_Toc188543812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0ED3D9D" w14:textId="749962FC" w:rsidR="00AA1EAE" w:rsidRDefault="00AA1EAE">
          <w:pPr>
            <w:pStyle w:val="TOC1"/>
            <w:tabs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43813" w:history="1"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OBVEZNIK - ZAHTEVI ZA IZDAVANJE KONTROLNIH AKCIZNIH MARKICA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_Toc188543813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8616767" w14:textId="452AF3FA" w:rsidR="00AA1EAE" w:rsidRDefault="00AA1EAE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43814" w:history="1"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1.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Podnošenje novog zahteva za izdavanje kontrolnih akciznih markica kao proizvođač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_Toc188543814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BC8E389" w14:textId="53F81663" w:rsidR="00AA1EAE" w:rsidRDefault="00AA1EAE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43815" w:history="1"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2.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Podnošenje novog zahteva za izdavanje kontrolnih akciznih markica kao uvoznik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_Toc188543815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4CDE831" w14:textId="145BE0B4" w:rsidR="00AA1EAE" w:rsidRDefault="00AA1EAE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43816" w:history="1"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3.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Podnošenje novog zahteva za izdavanje kontrolnih akciznih markica kao obveznik koji vrši promet po posebnom postupku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_Toc188543816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A518F72" w14:textId="25FA5B0E" w:rsidR="00AA1EAE" w:rsidRDefault="00AA1EAE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43817" w:history="1"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4.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Preuzimanje predračuna za plaćanje podnetog zahteva za izdavanje kontrolnih akciznih markica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_Toc188543817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5F8D4C4" w14:textId="4E80D131" w:rsidR="00AA1EAE" w:rsidRDefault="00AA1EAE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43818" w:history="1"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5.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Dopuna podnetog zahteva za izdavanje kontrolnih akciznih markica pri vraćanju na dopunu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_Toc188543818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6074090" w14:textId="02119BD9" w:rsidR="00AA1EAE" w:rsidRDefault="00AA1EAE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43819" w:history="1"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6.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Pregled odobrenog zahteva za izdavanje kontrolnih akciznih markica nakon izdatih opsega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_Toc188543819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F44BA98" w14:textId="0B8AB3F5" w:rsidR="00AA1EAE" w:rsidRDefault="00AA1EAE">
          <w:pPr>
            <w:pStyle w:val="TOC1"/>
            <w:tabs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43820" w:history="1"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OBVEZNIK - LISTA ZAHTEVA KONTROLNIH AKCIZNIH MARKICA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_Toc188543820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AB70A72" w14:textId="1AF4E532" w:rsidR="00AA1EAE" w:rsidRDefault="00AA1EAE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43821" w:history="1"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1.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Pregled liste zahteva za kontrolne akcizne markice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_Toc188543821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B189E37" w14:textId="065DB55A" w:rsidR="00AA1EAE" w:rsidRDefault="00AA1EAE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43822" w:history="1"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2.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Pretraga liste zahteva za kontrolne akcizne markice po broju zahteva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_Toc188543822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A7A85EA" w14:textId="5D79A7E4" w:rsidR="00AA1EAE" w:rsidRDefault="00AA1EAE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43823" w:history="1"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3.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Pretraga liste zahteva za kontrolne akcizne markice po vrsti proizvoda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_Toc188543823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97024FF" w14:textId="7441ED70" w:rsidR="00AA1EAE" w:rsidRDefault="00AA1EAE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43824" w:history="1"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4.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Pretraga liste zahteva za kontrolne akcizne markice po broju markice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_Toc188543824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E480CF3" w14:textId="57FE7532" w:rsidR="00AA1EAE" w:rsidRDefault="00AA1EAE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43825" w:history="1"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5.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Pretraga liste zahteva za kontrolne akcizne markice po statusu zahteva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_Toc188543825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D25969A" w14:textId="377650D4" w:rsidR="00AA1EAE" w:rsidRDefault="00AA1EAE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43826" w:history="1"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6.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Pretraga liste zahteva za kontrolne akcizne markice po opsegu datuma podnošenja zahteva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_Toc188543826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60F60FF" w14:textId="520F4A8C" w:rsidR="00AA1EAE" w:rsidRDefault="00AA1EAE">
          <w:pPr>
            <w:pStyle w:val="TOC1"/>
            <w:tabs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43827" w:history="1"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OBVEZNIK - EVIDENCIJA ISPORUČENIH KONTROLNIH AKCIZNIH MARKICA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_Toc188543827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708E250" w14:textId="017C390C" w:rsidR="00AA1EAE" w:rsidRDefault="00AA1EAE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43828" w:history="1"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1.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Evidentiranje iskorišćenih kontrolnih akciznih markica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_Toc188543828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ADF0270" w14:textId="70935277" w:rsidR="00AA1EAE" w:rsidRDefault="00AA1EAE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43829" w:history="1"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2.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Evidentiranje neiskorišćenih kontrolnih akciznih markica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_Toc188543829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86D4154" w14:textId="251D53CB" w:rsidR="00AA1EAE" w:rsidRDefault="00AA1EAE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43830" w:history="1"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3.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Evidentiranje oštećenih kontrolnih akciznih markica sa vidljivom oznakom serije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_Toc188543830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27007AA" w14:textId="03E5E54B" w:rsidR="00AA1EAE" w:rsidRDefault="00AA1EAE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43831" w:history="1"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4.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Evidentiranje oštećenih kontrolnih akciznih markica sa nevidljivom oznakom serije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_Toc188543831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EE2B790" w14:textId="6CE4B93B" w:rsidR="00AA1EAE" w:rsidRDefault="00AA1EAE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43832" w:history="1"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5.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Evidentiranje opsega kontrolnih akciznih markica stavljenih u promet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_Toc188543832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AA8C8A2" w14:textId="609AEC39" w:rsidR="00AA1EAE" w:rsidRDefault="00AA1EAE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43833" w:history="1"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6.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945788">
              <w:rPr>
                <w:rStyle w:val="Hyperlink"/>
                <w:noProof/>
              </w:rPr>
              <w:t xml:space="preserve">Pregled liste iskorišćenih kontrolnih </w:t>
            </w:r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akciznih markica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_Toc188543833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825DDF9" w14:textId="17C99049" w:rsidR="00AA1EAE" w:rsidRDefault="00AA1EAE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43834" w:history="1"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7.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Pregled liste neiskorišćenih kontrolnih akciznih markica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_Toc188543834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FC15B52" w14:textId="0ADD0F49" w:rsidR="00AA1EAE" w:rsidRDefault="00AA1EAE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43835" w:history="1"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8.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Pregled liste oštećenih kontrolnih akciznih markica sa vidljivom serijom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_Toc188543835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7D925AA" w14:textId="77D355F9" w:rsidR="00AA1EAE" w:rsidRDefault="00AA1EAE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43836" w:history="1"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9.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Pregled liste oštećenih kontrolnih akciznih markica sa nevidljivom oznakom serije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_Toc188543836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086D289" w14:textId="110E31D6" w:rsidR="00AA1EAE" w:rsidRDefault="00AA1EAE">
          <w:pPr>
            <w:pStyle w:val="TOC2"/>
            <w:tabs>
              <w:tab w:val="left" w:pos="96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43837" w:history="1"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10.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Uklanjanje evidentiranih kontrolnih akciznih markica iz liste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_Toc188543837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F479B34" w14:textId="09ADED02" w:rsidR="00AA1EAE" w:rsidRDefault="00AA1EAE">
          <w:pPr>
            <w:pStyle w:val="TOC2"/>
            <w:tabs>
              <w:tab w:val="left" w:pos="96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43838" w:history="1"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11.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Uklanjanje opsega evidentiranih opsega kontrolnih akciznih markica stavljenih u promet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_Toc188543838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919CDAA" w14:textId="45D9F881" w:rsidR="00AA1EAE" w:rsidRDefault="00AA1EAE">
          <w:pPr>
            <w:pStyle w:val="TOC1"/>
            <w:tabs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43839" w:history="1"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OBVEZNIK - PRODUKCIONI KODOVI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_Toc188543839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DF3E04D" w14:textId="540D13A6" w:rsidR="00AA1EAE" w:rsidRDefault="00AA1EAE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43840" w:history="1"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1.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Podnošenje zahteva za generisanje produkcionih kodova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_Toc188543840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FF0D93F" w14:textId="09727428" w:rsidR="00AA1EAE" w:rsidRDefault="00AA1EAE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43841" w:history="1"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2.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Pregled liste zahteva za produkcione kodove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_Toc188543841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5CAEF53" w14:textId="274FB27F" w:rsidR="00AA1EAE" w:rsidRDefault="00AA1EAE">
          <w:pPr>
            <w:pStyle w:val="TOC2"/>
            <w:tabs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43842" w:history="1">
            <w:r w:rsidRPr="00945788">
              <w:rPr>
                <w:rStyle w:val="Hyperlink"/>
                <w:noProof/>
              </w:rPr>
              <w:t>3. Pregled detalja zahteva za produkcione kodove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_Toc188543842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54C07C9" w14:textId="12875558" w:rsidR="00AA1EAE" w:rsidRDefault="00AA1EAE">
          <w:pPr>
            <w:pStyle w:val="TOC2"/>
            <w:tabs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43843" w:history="1"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4. Preuzimanje eksel dokumenta generisanih produkcionih kodova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_Toc188543843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0D3928C" w14:textId="1278BB5D" w:rsidR="00AA1EAE" w:rsidRDefault="00AA1EAE">
          <w:pPr>
            <w:pStyle w:val="TOC2"/>
            <w:tabs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43844" w:history="1"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5. Pretraga liste zahteva za produkcione kodove po opsegu datuma podnošenja zahteva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_Toc188543844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FA9C752" w14:textId="39A4BFB7" w:rsidR="00AA1EAE" w:rsidRDefault="00AA1EAE">
          <w:pPr>
            <w:pStyle w:val="TOC2"/>
            <w:tabs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43845" w:history="1"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6. Pretraga liste zahteva za produkcione kodove po robnoj marki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_Toc188543845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F50730D" w14:textId="06FA6562" w:rsidR="00AA1EAE" w:rsidRDefault="00AA1EAE">
          <w:pPr>
            <w:pStyle w:val="TOC1"/>
            <w:tabs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43846" w:history="1">
            <w:r w:rsidRPr="00945788">
              <w:rPr>
                <w:rStyle w:val="Hyperlink"/>
                <w:noProof/>
              </w:rPr>
              <w:t xml:space="preserve">OBVEZNIK </w:t>
            </w:r>
            <w:r w:rsidRPr="00945788">
              <w:rPr>
                <w:rStyle w:val="Hyperlink"/>
                <w:noProof/>
                <w:lang w:val="en-US"/>
              </w:rPr>
              <w:t xml:space="preserve">- </w:t>
            </w:r>
            <w:r w:rsidRPr="00945788">
              <w:rPr>
                <w:rStyle w:val="Hyperlink"/>
                <w:noProof/>
              </w:rPr>
              <w:t>PODACI O IZVRŠENOM UNOSU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_Toc188543846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C5A8BFF" w14:textId="2F2BFC28" w:rsidR="00AA1EAE" w:rsidRDefault="00AA1EAE">
          <w:pPr>
            <w:pStyle w:val="TOC1"/>
            <w:tabs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43847" w:history="1"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OBVEZNIK - PERIODIČNI IZVEŠTAJI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_Toc188543847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8B97A0D" w14:textId="2B35E74B" w:rsidR="00AA1EAE" w:rsidRDefault="00AA1EAE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43848" w:history="1"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1.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Pregled periodičnih izveštaja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_Toc188543848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E8BF1FB" w14:textId="448A7D50" w:rsidR="00AA1EAE" w:rsidRDefault="00AA1EAE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43849" w:history="1"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2.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Preuzimanje periodičnih izveštaja u eksel dokumentu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_Toc188543849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9CEF8EE" w14:textId="0ACE0310" w:rsidR="00AA1EAE" w:rsidRDefault="00AA1EAE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43850" w:history="1">
            <w:r w:rsidRPr="00945788">
              <w:rPr>
                <w:rStyle w:val="Hyperlink"/>
                <w:noProof/>
              </w:rPr>
              <w:t>3.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945788">
              <w:rPr>
                <w:rStyle w:val="Hyperlink"/>
                <w:noProof/>
              </w:rPr>
              <w:t>Generisanje periodičnih izveštaja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_Toc188543850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430BEFE" w14:textId="41191FE4" w:rsidR="00AA1EAE" w:rsidRDefault="00AA1EAE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43851" w:history="1">
            <w:r w:rsidRPr="00945788">
              <w:rPr>
                <w:rStyle w:val="Hyperlink"/>
                <w:noProof/>
              </w:rPr>
              <w:t>4.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945788">
              <w:rPr>
                <w:rStyle w:val="Hyperlink"/>
                <w:noProof/>
              </w:rPr>
              <w:t>Ponavljanje generisanja za period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_Toc188543851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D1BEBC5" w14:textId="36BC52FD" w:rsidR="00AA1EAE" w:rsidRDefault="00AA1EAE">
          <w:pPr>
            <w:pStyle w:val="TOC1"/>
            <w:tabs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43852" w:history="1"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OBVEZNIK - ZAHTEVI ZA AKCIZNE DOZVOLE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_Toc188543852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330A1B5" w14:textId="3739B120" w:rsidR="00AA1EAE" w:rsidRDefault="00AA1EAE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43853" w:history="1"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1.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Podnošenje zahteva za akciznu dozvolu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_Toc188543853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BB87EFD" w14:textId="044BD431" w:rsidR="00AA1EAE" w:rsidRDefault="00AA1EAE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43854" w:history="1"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2.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Dopuna podnetog zahteva za akcizne dozvole pri vraćanju na dopunu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_Toc188543854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FEC6868" w14:textId="121C7205" w:rsidR="00AA1EAE" w:rsidRDefault="00AA1EAE">
          <w:pPr>
            <w:pStyle w:val="TOC1"/>
            <w:tabs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43855" w:history="1"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OBVEZNIK - LISTA ZAHTEVA AKCIZNIH DOZVOLA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_Toc188543855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B6E35F8" w14:textId="6CE6B9A5" w:rsidR="00AA1EAE" w:rsidRDefault="00AA1EAE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43856" w:history="1"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1.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Pregled liste zahteva za akcizne dozvole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_Toc188543856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E196346" w14:textId="097D7240" w:rsidR="00AA1EAE" w:rsidRDefault="00AA1EAE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43857" w:history="1"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2.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Pretraga liste zahteva za akcizne dozvole po statusu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_Toc188543857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F02821F" w14:textId="24331D4C" w:rsidR="00AA1EAE" w:rsidRDefault="00AA1EAE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43858" w:history="1"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3.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Pretraga liste zahteva za akcizne dozvole po tipu zahteva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_Toc188543858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E46A553" w14:textId="7E7450FD" w:rsidR="00AA1EAE" w:rsidRDefault="00AA1EAE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43859" w:history="1"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4.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Pretraga liste zahteva za akcizne dozvole po opsegu datuma podnošenja zahteva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_Toc188543859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231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7410E42" w14:textId="591C219A" w:rsidR="00AA1EAE" w:rsidRDefault="00AA1EAE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43860" w:history="1"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5.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Pretraga liste zahteva za akcizne dozvole po vrsti proizvoda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_Toc188543860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234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5CCE128" w14:textId="55FE9422" w:rsidR="00AA1EAE" w:rsidRDefault="00AA1EAE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43861" w:history="1"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6.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Pretraga liste zahteva za akcizne dozvole po broju rešenja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_Toc188543861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236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FE67394" w14:textId="4CF4557C" w:rsidR="00AA1EAE" w:rsidRDefault="00AA1EAE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43862" w:history="1"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7.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Pretraga liste zahteva za akcizne dozvole po datumu važenja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_Toc188543862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238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6ECC983" w14:textId="5D06278C" w:rsidR="00AA1EAE" w:rsidRDefault="00AA1EAE">
          <w:pPr>
            <w:pStyle w:val="TOC1"/>
            <w:tabs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43863" w:history="1"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OBVEZNIK - AKCIZNA SKLADIŠTA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_Toc188543863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240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4FB6AC6" w14:textId="53A3068E" w:rsidR="00AA1EAE" w:rsidRDefault="00AA1EAE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43864" w:history="1"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1.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Podnošenje zahteva za izmenu akcizne dozvole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_Toc188543864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240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C3C1301" w14:textId="660ED91D" w:rsidR="00AA1EAE" w:rsidRDefault="00AA1EAE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43865" w:history="1"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2.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Podnošenje zahteva za obnovu akcizne dozvole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_Toc188543865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245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7B20ED7" w14:textId="301E6B80" w:rsidR="00AA1EAE" w:rsidRDefault="00AA1EAE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43866" w:history="1"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3.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Podnošenje zahteva za prekid važenja akcizne dozvole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_Toc188543866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250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4F02325" w14:textId="207CAB9C" w:rsidR="00AA1EAE" w:rsidRDefault="00AA1EAE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43867" w:history="1"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4.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Pregled istorije zahteva akciznih skladišta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_Toc188543867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256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B8148DD" w14:textId="12D31C19" w:rsidR="00AA1EAE" w:rsidRDefault="00AA1EAE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43868" w:history="1"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5.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Pregled istorije rešenja akciznih skladišta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_Toc188543868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258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9D51B07" w14:textId="270E14DE" w:rsidR="00AA1EAE" w:rsidRDefault="00AA1EAE">
          <w:pPr>
            <w:pStyle w:val="TOC1"/>
            <w:tabs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43869" w:history="1"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OBVEZNIK - TRACK &amp; TRACE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_Toc188543869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260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F7AC618" w14:textId="5E21268F" w:rsidR="00AA1EAE" w:rsidRDefault="00AA1EAE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43870" w:history="1"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1.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Sekcija Praćenje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_Toc188543870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260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40E4570" w14:textId="62E72C2B" w:rsidR="00AA1EAE" w:rsidRDefault="00AA1EAE">
          <w:pPr>
            <w:pStyle w:val="TOC3"/>
            <w:tabs>
              <w:tab w:val="left" w:pos="120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43871" w:history="1"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1.1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Pretraga produkcionih kodova po tipu pakovanja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_Toc188543871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260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28A8E71" w14:textId="4DB6C9ED" w:rsidR="00AA1EAE" w:rsidRDefault="00AA1EAE">
          <w:pPr>
            <w:pStyle w:val="TOC3"/>
            <w:tabs>
              <w:tab w:val="left" w:pos="120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43872" w:history="1"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1.2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Pretraga produkcionih kodova po kodu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_Toc188543872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263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88733BC" w14:textId="63B9DB26" w:rsidR="00AA1EAE" w:rsidRDefault="00AA1EAE">
          <w:pPr>
            <w:pStyle w:val="TOC3"/>
            <w:tabs>
              <w:tab w:val="left" w:pos="120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43873" w:history="1"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1.3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Pretraga produkcionih kodova po statusu koda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_Toc188543873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265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5D86CFF" w14:textId="635D4A8F" w:rsidR="00AA1EAE" w:rsidRDefault="00AA1EAE">
          <w:pPr>
            <w:pStyle w:val="TOC3"/>
            <w:tabs>
              <w:tab w:val="left" w:pos="120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43874" w:history="1"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1.4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Prikaz sastava pakovanja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_Toc188543874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267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ADA37DF" w14:textId="20CA8683" w:rsidR="00AA1EAE" w:rsidRDefault="00AA1EAE">
          <w:pPr>
            <w:pStyle w:val="TOC3"/>
            <w:tabs>
              <w:tab w:val="left" w:pos="120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43875" w:history="1"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1.5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Odabir koda iz tabele produkcionih kodova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_Toc188543875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270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09E398F" w14:textId="6EE66D41" w:rsidR="00AA1EAE" w:rsidRDefault="00AA1EAE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43876" w:history="1"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2.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Sekcija Istorija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_Toc188543876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273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112EABC" w14:textId="6C746227" w:rsidR="00AA1EAE" w:rsidRDefault="00AA1EAE">
          <w:pPr>
            <w:pStyle w:val="TOC3"/>
            <w:tabs>
              <w:tab w:val="left" w:pos="120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43877" w:history="1"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2.1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Pretraga produkcionih kodova po kodu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_Toc188543877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273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DC3E238" w14:textId="3609143C" w:rsidR="00AA1EAE" w:rsidRDefault="00AA1EAE">
          <w:pPr>
            <w:pStyle w:val="TOC3"/>
            <w:tabs>
              <w:tab w:val="left" w:pos="120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43878" w:history="1"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2.2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Prikaz sastava pakovanja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_Toc188543878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275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ECA79D4" w14:textId="1330E15B" w:rsidR="00AA1EAE" w:rsidRDefault="00AA1EAE">
          <w:pPr>
            <w:pStyle w:val="TOC3"/>
            <w:tabs>
              <w:tab w:val="left" w:pos="120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43879" w:history="1"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2.3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Prikaz detalja produkcionih kodova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_Toc188543879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277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8B07AAF" w14:textId="538427E3" w:rsidR="00AA1EAE" w:rsidRDefault="00AA1EAE">
          <w:pPr>
            <w:pStyle w:val="TOC3"/>
            <w:tabs>
              <w:tab w:val="left" w:pos="120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43880" w:history="1"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2.4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Odabir koda iz tabele produkcionih kodova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_Toc188543880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279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55F35AE" w14:textId="18DC8159" w:rsidR="00AA1EAE" w:rsidRDefault="00AA1EAE">
          <w:pPr>
            <w:pStyle w:val="TOC3"/>
            <w:tabs>
              <w:tab w:val="left" w:pos="120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43881" w:history="1"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2.5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945788">
              <w:rPr>
                <w:rStyle w:val="Hyperlink"/>
                <w:rFonts w:asciiTheme="majorHAnsi" w:hAnsiTheme="majorHAnsi" w:cstheme="majorHAnsi"/>
                <w:noProof/>
              </w:rPr>
              <w:t>Pregled informacija otpremnica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_Toc188543881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281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E8CD7CE" w14:textId="609B578F" w:rsidR="00B50EF9" w:rsidRPr="00AC7D85" w:rsidRDefault="00991F62" w:rsidP="00C909D9">
          <w:pPr>
            <w:widowControl w:val="0"/>
            <w:tabs>
              <w:tab w:val="right" w:leader="dot" w:pos="12000"/>
            </w:tabs>
            <w:spacing w:before="60" w:after="0" w:line="240" w:lineRule="auto"/>
            <w:jc w:val="left"/>
            <w:rPr>
              <w:rFonts w:asciiTheme="majorHAnsi" w:hAnsiTheme="majorHAnsi" w:cstheme="majorHAnsi"/>
              <w:color w:val="000000"/>
            </w:rPr>
            <w:sectPr w:rsidR="00B50EF9" w:rsidRPr="00AC7D85" w:rsidSect="003D6D39">
              <w:pgSz w:w="11906" w:h="16838"/>
              <w:pgMar w:top="1440" w:right="1440" w:bottom="1440" w:left="1440" w:header="720" w:footer="720" w:gutter="0"/>
              <w:pgNumType w:start="1"/>
              <w:cols w:space="720"/>
            </w:sectPr>
          </w:pPr>
          <w:r w:rsidRPr="00AC7D85">
            <w:rPr>
              <w:rFonts w:asciiTheme="majorHAnsi" w:hAnsiTheme="majorHAnsi" w:cstheme="majorHAnsi"/>
            </w:rPr>
            <w:fldChar w:fldCharType="end"/>
          </w:r>
        </w:p>
      </w:sdtContent>
    </w:sdt>
    <w:p w14:paraId="73D83C25" w14:textId="77777777" w:rsidR="00B50EF9" w:rsidRPr="00AC7D85" w:rsidRDefault="00991F62">
      <w:pPr>
        <w:rPr>
          <w:rFonts w:asciiTheme="majorHAnsi" w:hAnsiTheme="majorHAnsi" w:cstheme="majorHAnsi"/>
          <w:b/>
        </w:rPr>
      </w:pPr>
      <w:r w:rsidRPr="00AC7D85">
        <w:rPr>
          <w:rFonts w:asciiTheme="majorHAnsi" w:hAnsiTheme="majorHAnsi" w:cstheme="majorHAnsi"/>
          <w:b/>
        </w:rPr>
        <w:lastRenderedPageBreak/>
        <w:t>Istorija dokumenta</w:t>
      </w:r>
    </w:p>
    <w:tbl>
      <w:tblPr>
        <w:tblStyle w:val="a"/>
        <w:tblW w:w="104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414"/>
        <w:gridCol w:w="1413"/>
        <w:gridCol w:w="4245"/>
        <w:gridCol w:w="2116"/>
        <w:gridCol w:w="1268"/>
      </w:tblGrid>
      <w:tr w:rsidR="00B50EF9" w:rsidRPr="00AC7D85" w14:paraId="0041828F" w14:textId="77777777">
        <w:trPr>
          <w:trHeight w:val="395"/>
        </w:trPr>
        <w:tc>
          <w:tcPr>
            <w:tcW w:w="1414" w:type="dxa"/>
            <w:shd w:val="clear" w:color="auto" w:fill="D9D9D9"/>
          </w:tcPr>
          <w:p w14:paraId="4988492F" w14:textId="77777777" w:rsidR="00B50EF9" w:rsidRPr="00AC7D85" w:rsidRDefault="00991F62">
            <w:pPr>
              <w:spacing w:after="160" w:line="259" w:lineRule="auto"/>
              <w:rPr>
                <w:rFonts w:asciiTheme="majorHAnsi" w:hAnsiTheme="majorHAnsi" w:cstheme="majorHAnsi"/>
                <w:b/>
              </w:rPr>
            </w:pPr>
            <w:r w:rsidRPr="00AC7D85">
              <w:rPr>
                <w:rFonts w:asciiTheme="majorHAnsi" w:hAnsiTheme="majorHAnsi" w:cstheme="majorHAnsi"/>
                <w:b/>
              </w:rPr>
              <w:t>Verzija</w:t>
            </w:r>
          </w:p>
        </w:tc>
        <w:tc>
          <w:tcPr>
            <w:tcW w:w="1413" w:type="dxa"/>
            <w:shd w:val="clear" w:color="auto" w:fill="D9D9D9"/>
          </w:tcPr>
          <w:p w14:paraId="0C6C5FBA" w14:textId="77777777" w:rsidR="00B50EF9" w:rsidRPr="00AC7D85" w:rsidRDefault="00991F62">
            <w:pPr>
              <w:spacing w:after="160" w:line="259" w:lineRule="auto"/>
              <w:rPr>
                <w:rFonts w:asciiTheme="majorHAnsi" w:hAnsiTheme="majorHAnsi" w:cstheme="majorHAnsi"/>
                <w:b/>
              </w:rPr>
            </w:pPr>
            <w:r w:rsidRPr="00AC7D85">
              <w:rPr>
                <w:rFonts w:asciiTheme="majorHAnsi" w:hAnsiTheme="majorHAnsi" w:cstheme="majorHAnsi"/>
                <w:b/>
              </w:rPr>
              <w:t>Datum</w:t>
            </w:r>
          </w:p>
        </w:tc>
        <w:tc>
          <w:tcPr>
            <w:tcW w:w="4245" w:type="dxa"/>
            <w:shd w:val="clear" w:color="auto" w:fill="D9D9D9"/>
          </w:tcPr>
          <w:p w14:paraId="34A11945" w14:textId="77777777" w:rsidR="00B50EF9" w:rsidRPr="00AC7D85" w:rsidRDefault="00991F62">
            <w:pPr>
              <w:spacing w:after="160" w:line="259" w:lineRule="auto"/>
              <w:rPr>
                <w:rFonts w:asciiTheme="majorHAnsi" w:hAnsiTheme="majorHAnsi" w:cstheme="majorHAnsi"/>
                <w:b/>
              </w:rPr>
            </w:pPr>
            <w:r w:rsidRPr="00AC7D85">
              <w:rPr>
                <w:rFonts w:asciiTheme="majorHAnsi" w:hAnsiTheme="majorHAnsi" w:cstheme="majorHAnsi"/>
                <w:b/>
              </w:rPr>
              <w:t>Autor(i)</w:t>
            </w:r>
          </w:p>
        </w:tc>
        <w:tc>
          <w:tcPr>
            <w:tcW w:w="2116" w:type="dxa"/>
            <w:shd w:val="clear" w:color="auto" w:fill="D9D9D9"/>
          </w:tcPr>
          <w:p w14:paraId="23533679" w14:textId="77777777" w:rsidR="00B50EF9" w:rsidRPr="00AC7D85" w:rsidRDefault="00991F62">
            <w:pPr>
              <w:spacing w:after="160" w:line="259" w:lineRule="auto"/>
              <w:rPr>
                <w:rFonts w:asciiTheme="majorHAnsi" w:hAnsiTheme="majorHAnsi" w:cstheme="majorHAnsi"/>
                <w:b/>
              </w:rPr>
            </w:pPr>
            <w:r w:rsidRPr="00AC7D85">
              <w:rPr>
                <w:rFonts w:asciiTheme="majorHAnsi" w:hAnsiTheme="majorHAnsi" w:cstheme="majorHAnsi"/>
                <w:b/>
              </w:rPr>
              <w:t>Organizacija</w:t>
            </w:r>
          </w:p>
        </w:tc>
        <w:tc>
          <w:tcPr>
            <w:tcW w:w="1268" w:type="dxa"/>
            <w:shd w:val="clear" w:color="auto" w:fill="D9D9D9"/>
          </w:tcPr>
          <w:p w14:paraId="4A5D8198" w14:textId="77777777" w:rsidR="00B50EF9" w:rsidRPr="00AC7D85" w:rsidRDefault="00991F62">
            <w:pPr>
              <w:spacing w:after="160" w:line="259" w:lineRule="auto"/>
              <w:rPr>
                <w:rFonts w:asciiTheme="majorHAnsi" w:hAnsiTheme="majorHAnsi" w:cstheme="majorHAnsi"/>
                <w:b/>
              </w:rPr>
            </w:pPr>
            <w:r w:rsidRPr="00AC7D85">
              <w:rPr>
                <w:rFonts w:asciiTheme="majorHAnsi" w:hAnsiTheme="majorHAnsi" w:cstheme="majorHAnsi"/>
                <w:b/>
              </w:rPr>
              <w:t>Komentari</w:t>
            </w:r>
          </w:p>
        </w:tc>
      </w:tr>
      <w:tr w:rsidR="00B50EF9" w:rsidRPr="00AC7D85" w14:paraId="2FD50830" w14:textId="77777777">
        <w:trPr>
          <w:trHeight w:val="422"/>
        </w:trPr>
        <w:tc>
          <w:tcPr>
            <w:tcW w:w="1414" w:type="dxa"/>
          </w:tcPr>
          <w:p w14:paraId="6C3A4F5C" w14:textId="0F51D079" w:rsidR="00B50EF9" w:rsidRPr="00AC7D85" w:rsidRDefault="00991F62">
            <w:pPr>
              <w:spacing w:after="160" w:line="259" w:lineRule="auto"/>
              <w:rPr>
                <w:rFonts w:asciiTheme="majorHAnsi" w:hAnsiTheme="majorHAnsi" w:cstheme="majorHAnsi"/>
              </w:rPr>
            </w:pPr>
            <w:r w:rsidRPr="00AC7D85">
              <w:rPr>
                <w:rFonts w:asciiTheme="majorHAnsi" w:hAnsiTheme="majorHAnsi" w:cstheme="majorHAnsi"/>
              </w:rPr>
              <w:t>1.0</w:t>
            </w:r>
          </w:p>
        </w:tc>
        <w:tc>
          <w:tcPr>
            <w:tcW w:w="1413" w:type="dxa"/>
          </w:tcPr>
          <w:p w14:paraId="14036B18" w14:textId="3BAF3695" w:rsidR="00B50EF9" w:rsidRPr="00AC7D85" w:rsidRDefault="003C4FFA">
            <w:pPr>
              <w:spacing w:after="160" w:line="259" w:lineRule="auto"/>
              <w:rPr>
                <w:rFonts w:asciiTheme="majorHAnsi" w:hAnsiTheme="majorHAnsi" w:cstheme="majorHAnsi"/>
              </w:rPr>
            </w:pPr>
            <w:r w:rsidRPr="00AC7D85">
              <w:rPr>
                <w:rFonts w:asciiTheme="majorHAnsi" w:hAnsiTheme="majorHAnsi" w:cstheme="majorHAnsi"/>
              </w:rPr>
              <w:t>15.04.2024.</w:t>
            </w:r>
          </w:p>
        </w:tc>
        <w:tc>
          <w:tcPr>
            <w:tcW w:w="4245" w:type="dxa"/>
            <w:shd w:val="clear" w:color="auto" w:fill="auto"/>
          </w:tcPr>
          <w:p w14:paraId="62304485" w14:textId="251D92B5" w:rsidR="00B50EF9" w:rsidRPr="00AC7D85" w:rsidRDefault="009C6FED">
            <w:pPr>
              <w:spacing w:after="160" w:line="259" w:lineRule="auto"/>
              <w:rPr>
                <w:rFonts w:asciiTheme="majorHAnsi" w:hAnsiTheme="majorHAnsi" w:cstheme="majorHAnsi"/>
              </w:rPr>
            </w:pPr>
            <w:r w:rsidRPr="00AC7D85">
              <w:rPr>
                <w:rFonts w:asciiTheme="majorHAnsi" w:hAnsiTheme="majorHAnsi" w:cstheme="majorHAnsi"/>
              </w:rPr>
              <w:t>Aleksandar Slavkovi</w:t>
            </w:r>
            <w:r w:rsidR="006F200F" w:rsidRPr="00AC7D85">
              <w:rPr>
                <w:rFonts w:asciiTheme="majorHAnsi" w:hAnsiTheme="majorHAnsi" w:cstheme="majorHAnsi"/>
              </w:rPr>
              <w:t>ć</w:t>
            </w:r>
          </w:p>
        </w:tc>
        <w:tc>
          <w:tcPr>
            <w:tcW w:w="2116" w:type="dxa"/>
          </w:tcPr>
          <w:p w14:paraId="70C1831F" w14:textId="6C0907A4" w:rsidR="00682439" w:rsidRPr="00AC7D85" w:rsidRDefault="00991F62">
            <w:pPr>
              <w:spacing w:after="160" w:line="259" w:lineRule="auto"/>
              <w:rPr>
                <w:rFonts w:asciiTheme="majorHAnsi" w:hAnsiTheme="majorHAnsi" w:cstheme="majorHAnsi"/>
              </w:rPr>
            </w:pPr>
            <w:r w:rsidRPr="00AC7D85">
              <w:rPr>
                <w:rFonts w:asciiTheme="majorHAnsi" w:hAnsiTheme="majorHAnsi" w:cstheme="majorHAnsi"/>
              </w:rPr>
              <w:t>Factory</w:t>
            </w:r>
          </w:p>
        </w:tc>
        <w:tc>
          <w:tcPr>
            <w:tcW w:w="1268" w:type="dxa"/>
          </w:tcPr>
          <w:p w14:paraId="4AD0302D" w14:textId="77777777" w:rsidR="00B50EF9" w:rsidRPr="00AC7D85" w:rsidRDefault="00B50EF9">
            <w:pPr>
              <w:spacing w:after="160" w:line="259" w:lineRule="auto"/>
              <w:rPr>
                <w:rFonts w:asciiTheme="majorHAnsi" w:hAnsiTheme="majorHAnsi" w:cstheme="majorHAnsi"/>
              </w:rPr>
            </w:pPr>
          </w:p>
        </w:tc>
      </w:tr>
      <w:tr w:rsidR="00B50EF9" w:rsidRPr="00AC7D85" w14:paraId="6F37D4EF" w14:textId="77777777">
        <w:trPr>
          <w:trHeight w:val="422"/>
        </w:trPr>
        <w:tc>
          <w:tcPr>
            <w:tcW w:w="1414" w:type="dxa"/>
          </w:tcPr>
          <w:p w14:paraId="1AA7EB1D" w14:textId="7EFE3A57" w:rsidR="00B50EF9" w:rsidRPr="00AC7D85" w:rsidRDefault="00F4070E">
            <w:pPr>
              <w:spacing w:after="160" w:line="259" w:lineRule="auto"/>
              <w:rPr>
                <w:rFonts w:asciiTheme="majorHAnsi" w:hAnsiTheme="majorHAnsi" w:cstheme="majorHAnsi"/>
              </w:rPr>
            </w:pPr>
            <w:r w:rsidRPr="00AC7D85">
              <w:rPr>
                <w:rFonts w:asciiTheme="majorHAnsi" w:hAnsiTheme="majorHAnsi" w:cstheme="majorHAnsi"/>
              </w:rPr>
              <w:t>2.0</w:t>
            </w:r>
          </w:p>
        </w:tc>
        <w:tc>
          <w:tcPr>
            <w:tcW w:w="1413" w:type="dxa"/>
          </w:tcPr>
          <w:p w14:paraId="36F36A90" w14:textId="0165CF8A" w:rsidR="00B50EF9" w:rsidRPr="00AC7D85" w:rsidRDefault="00F4070E">
            <w:pPr>
              <w:spacing w:after="160" w:line="259" w:lineRule="auto"/>
              <w:rPr>
                <w:rFonts w:asciiTheme="majorHAnsi" w:hAnsiTheme="majorHAnsi" w:cstheme="majorHAnsi"/>
              </w:rPr>
            </w:pPr>
            <w:r w:rsidRPr="00AC7D85">
              <w:rPr>
                <w:rFonts w:asciiTheme="majorHAnsi" w:hAnsiTheme="majorHAnsi" w:cstheme="majorHAnsi"/>
              </w:rPr>
              <w:t>23.04.2024.</w:t>
            </w:r>
          </w:p>
        </w:tc>
        <w:tc>
          <w:tcPr>
            <w:tcW w:w="4245" w:type="dxa"/>
          </w:tcPr>
          <w:p w14:paraId="334BE48A" w14:textId="39D338FC" w:rsidR="00B50EF9" w:rsidRPr="00AC7D85" w:rsidRDefault="00F4070E">
            <w:pPr>
              <w:spacing w:after="160" w:line="259" w:lineRule="auto"/>
              <w:rPr>
                <w:rFonts w:asciiTheme="majorHAnsi" w:hAnsiTheme="majorHAnsi" w:cstheme="majorHAnsi"/>
              </w:rPr>
            </w:pPr>
            <w:r w:rsidRPr="00AC7D85">
              <w:rPr>
                <w:rFonts w:asciiTheme="majorHAnsi" w:hAnsiTheme="majorHAnsi" w:cstheme="majorHAnsi"/>
              </w:rPr>
              <w:t>Aleksandar Slavković</w:t>
            </w:r>
          </w:p>
        </w:tc>
        <w:tc>
          <w:tcPr>
            <w:tcW w:w="2116" w:type="dxa"/>
          </w:tcPr>
          <w:p w14:paraId="018B4DE4" w14:textId="0B9B183D" w:rsidR="00B50EF9" w:rsidRPr="00AC7D85" w:rsidRDefault="00F4070E">
            <w:pPr>
              <w:spacing w:after="160" w:line="259" w:lineRule="auto"/>
              <w:rPr>
                <w:rFonts w:asciiTheme="majorHAnsi" w:hAnsiTheme="majorHAnsi" w:cstheme="majorHAnsi"/>
              </w:rPr>
            </w:pPr>
            <w:r w:rsidRPr="00AC7D85">
              <w:rPr>
                <w:rFonts w:asciiTheme="majorHAnsi" w:hAnsiTheme="majorHAnsi" w:cstheme="majorHAnsi"/>
              </w:rPr>
              <w:t>Factory</w:t>
            </w:r>
          </w:p>
        </w:tc>
        <w:tc>
          <w:tcPr>
            <w:tcW w:w="1268" w:type="dxa"/>
          </w:tcPr>
          <w:p w14:paraId="5837C971" w14:textId="77777777" w:rsidR="00B50EF9" w:rsidRPr="00AC7D85" w:rsidRDefault="00B50EF9">
            <w:pPr>
              <w:spacing w:after="160" w:line="259" w:lineRule="auto"/>
              <w:rPr>
                <w:rFonts w:asciiTheme="majorHAnsi" w:hAnsiTheme="majorHAnsi" w:cstheme="majorHAnsi"/>
              </w:rPr>
            </w:pPr>
          </w:p>
        </w:tc>
      </w:tr>
      <w:tr w:rsidR="00B50EF9" w:rsidRPr="00AC7D85" w14:paraId="0460C617" w14:textId="77777777">
        <w:trPr>
          <w:trHeight w:val="422"/>
        </w:trPr>
        <w:tc>
          <w:tcPr>
            <w:tcW w:w="1414" w:type="dxa"/>
          </w:tcPr>
          <w:p w14:paraId="4BF0B4CF" w14:textId="3A92C6FE" w:rsidR="00B50EF9" w:rsidRPr="00AC7D85" w:rsidRDefault="00AC4CEC">
            <w:pPr>
              <w:spacing w:after="160" w:line="259" w:lineRule="auto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3.0</w:t>
            </w:r>
          </w:p>
        </w:tc>
        <w:tc>
          <w:tcPr>
            <w:tcW w:w="1413" w:type="dxa"/>
          </w:tcPr>
          <w:p w14:paraId="6C5536E6" w14:textId="4D61105D" w:rsidR="00B50EF9" w:rsidRPr="00AC7D85" w:rsidRDefault="00B7715F">
            <w:pPr>
              <w:spacing w:after="160" w:line="259" w:lineRule="auto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12.08.2024</w:t>
            </w:r>
          </w:p>
        </w:tc>
        <w:tc>
          <w:tcPr>
            <w:tcW w:w="4245" w:type="dxa"/>
          </w:tcPr>
          <w:p w14:paraId="1C27FD42" w14:textId="3DA39209" w:rsidR="00B50EF9" w:rsidRPr="00AC7D85" w:rsidRDefault="00B7715F">
            <w:pPr>
              <w:spacing w:after="160" w:line="259" w:lineRule="auto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Kristina Vukobrat</w:t>
            </w:r>
          </w:p>
        </w:tc>
        <w:tc>
          <w:tcPr>
            <w:tcW w:w="2116" w:type="dxa"/>
          </w:tcPr>
          <w:p w14:paraId="452B8F70" w14:textId="7CCBF8EC" w:rsidR="00B50EF9" w:rsidRPr="00AC7D85" w:rsidRDefault="00B7715F">
            <w:pPr>
              <w:spacing w:after="160" w:line="259" w:lineRule="auto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Factory</w:t>
            </w:r>
          </w:p>
        </w:tc>
        <w:tc>
          <w:tcPr>
            <w:tcW w:w="1268" w:type="dxa"/>
          </w:tcPr>
          <w:p w14:paraId="332A99F3" w14:textId="77777777" w:rsidR="00B50EF9" w:rsidRPr="00AC7D85" w:rsidRDefault="00B50EF9">
            <w:pPr>
              <w:spacing w:after="160" w:line="259" w:lineRule="auto"/>
              <w:rPr>
                <w:rFonts w:asciiTheme="majorHAnsi" w:hAnsiTheme="majorHAnsi" w:cstheme="majorHAnsi"/>
              </w:rPr>
            </w:pPr>
          </w:p>
        </w:tc>
      </w:tr>
      <w:tr w:rsidR="00D13F02" w:rsidRPr="00AC7D85" w14:paraId="56FE5627" w14:textId="77777777">
        <w:trPr>
          <w:trHeight w:val="422"/>
        </w:trPr>
        <w:tc>
          <w:tcPr>
            <w:tcW w:w="1414" w:type="dxa"/>
          </w:tcPr>
          <w:p w14:paraId="32E2244C" w14:textId="666D5C14" w:rsidR="00D13F02" w:rsidRDefault="00D13F02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4.0</w:t>
            </w:r>
          </w:p>
        </w:tc>
        <w:tc>
          <w:tcPr>
            <w:tcW w:w="1413" w:type="dxa"/>
          </w:tcPr>
          <w:p w14:paraId="28973487" w14:textId="3A52E3F0" w:rsidR="00D13F02" w:rsidRDefault="00D13F02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30.12.2024</w:t>
            </w:r>
          </w:p>
        </w:tc>
        <w:tc>
          <w:tcPr>
            <w:tcW w:w="4245" w:type="dxa"/>
          </w:tcPr>
          <w:p w14:paraId="4BC6EC5E" w14:textId="7701AAC0" w:rsidR="00D13F02" w:rsidRDefault="00D13F02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Kristina Vukobrat</w:t>
            </w:r>
          </w:p>
        </w:tc>
        <w:tc>
          <w:tcPr>
            <w:tcW w:w="2116" w:type="dxa"/>
          </w:tcPr>
          <w:p w14:paraId="2966BD5F" w14:textId="2C263E91" w:rsidR="00D13F02" w:rsidRDefault="00D13F02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Factory</w:t>
            </w:r>
          </w:p>
        </w:tc>
        <w:tc>
          <w:tcPr>
            <w:tcW w:w="1268" w:type="dxa"/>
          </w:tcPr>
          <w:p w14:paraId="657BBC94" w14:textId="77777777" w:rsidR="00D13F02" w:rsidRPr="00AC7D85" w:rsidRDefault="00D13F02">
            <w:pPr>
              <w:rPr>
                <w:rFonts w:asciiTheme="majorHAnsi" w:hAnsiTheme="majorHAnsi" w:cstheme="majorHAnsi"/>
              </w:rPr>
            </w:pPr>
          </w:p>
        </w:tc>
      </w:tr>
      <w:tr w:rsidR="00D94EF9" w:rsidRPr="00AC7D85" w14:paraId="120F5520" w14:textId="77777777">
        <w:trPr>
          <w:trHeight w:val="422"/>
        </w:trPr>
        <w:tc>
          <w:tcPr>
            <w:tcW w:w="1414" w:type="dxa"/>
          </w:tcPr>
          <w:p w14:paraId="1429D34E" w14:textId="0D95B163" w:rsidR="00D94EF9" w:rsidRDefault="00D94EF9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5.0</w:t>
            </w:r>
          </w:p>
        </w:tc>
        <w:tc>
          <w:tcPr>
            <w:tcW w:w="1413" w:type="dxa"/>
          </w:tcPr>
          <w:p w14:paraId="239C15E7" w14:textId="2A607026" w:rsidR="00D94EF9" w:rsidRDefault="00D94EF9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23.01.2025</w:t>
            </w:r>
          </w:p>
        </w:tc>
        <w:tc>
          <w:tcPr>
            <w:tcW w:w="4245" w:type="dxa"/>
          </w:tcPr>
          <w:p w14:paraId="36010C18" w14:textId="227CE8E1" w:rsidR="00D94EF9" w:rsidRDefault="00D94EF9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Kristina Vukobrat</w:t>
            </w:r>
          </w:p>
        </w:tc>
        <w:tc>
          <w:tcPr>
            <w:tcW w:w="2116" w:type="dxa"/>
          </w:tcPr>
          <w:p w14:paraId="6139D201" w14:textId="466355EF" w:rsidR="00D94EF9" w:rsidRDefault="00D94EF9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Factory</w:t>
            </w:r>
          </w:p>
        </w:tc>
        <w:tc>
          <w:tcPr>
            <w:tcW w:w="1268" w:type="dxa"/>
          </w:tcPr>
          <w:p w14:paraId="023A4FAD" w14:textId="77777777" w:rsidR="00D94EF9" w:rsidRPr="00AC7D85" w:rsidRDefault="00D94EF9">
            <w:pPr>
              <w:rPr>
                <w:rFonts w:asciiTheme="majorHAnsi" w:hAnsiTheme="majorHAnsi" w:cstheme="majorHAnsi"/>
              </w:rPr>
            </w:pPr>
          </w:p>
        </w:tc>
      </w:tr>
    </w:tbl>
    <w:p w14:paraId="1FA56420" w14:textId="77777777" w:rsidR="00B50EF9" w:rsidRPr="00AC7D85" w:rsidRDefault="00B50EF9">
      <w:pPr>
        <w:rPr>
          <w:rFonts w:asciiTheme="majorHAnsi" w:hAnsiTheme="majorHAnsi" w:cstheme="majorHAnsi"/>
        </w:rPr>
      </w:pPr>
    </w:p>
    <w:p w14:paraId="26053446" w14:textId="2CEA534C" w:rsidR="000A0EAE" w:rsidRPr="00AC7D85" w:rsidRDefault="002F1C5E" w:rsidP="006D6933">
      <w:pPr>
        <w:pStyle w:val="Heading1"/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AC7D85">
        <w:rPr>
          <w:rFonts w:asciiTheme="majorHAnsi" w:hAnsiTheme="majorHAnsi" w:cstheme="majorHAnsi"/>
        </w:rPr>
        <w:br w:type="page"/>
      </w:r>
    </w:p>
    <w:p w14:paraId="4117853C" w14:textId="4DADE6AF" w:rsidR="000F74FE" w:rsidRPr="004C1B25" w:rsidRDefault="000808FD" w:rsidP="00257E2B">
      <w:pPr>
        <w:pStyle w:val="Heading1"/>
        <w:jc w:val="left"/>
        <w:rPr>
          <w:rFonts w:asciiTheme="majorHAnsi" w:hAnsiTheme="majorHAnsi" w:cstheme="majorHAnsi"/>
        </w:rPr>
      </w:pPr>
      <w:bookmarkStart w:id="0" w:name="_Toc188543785"/>
      <w:r>
        <w:rPr>
          <w:rFonts w:asciiTheme="majorHAnsi" w:hAnsiTheme="majorHAnsi" w:cstheme="majorHAnsi"/>
        </w:rPr>
        <w:lastRenderedPageBreak/>
        <w:t xml:space="preserve">OBVEZNIK - </w:t>
      </w:r>
      <w:r w:rsidR="000F74FE" w:rsidRPr="004C1B25">
        <w:rPr>
          <w:rFonts w:asciiTheme="majorHAnsi" w:hAnsiTheme="majorHAnsi" w:cstheme="majorHAnsi"/>
        </w:rPr>
        <w:t>PRIJAVA NA PORTAL eAKCIZE I AKTIVACIJA INICIJALNOG SUBJEKTA</w:t>
      </w:r>
      <w:bookmarkEnd w:id="0"/>
    </w:p>
    <w:p w14:paraId="3E5F293C" w14:textId="77777777" w:rsidR="000F74FE" w:rsidRPr="004C1B25" w:rsidRDefault="000F74FE" w:rsidP="00544D80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Korisnik sistema se može prijaviti na portal eAkcize na dva načina:</w:t>
      </w:r>
    </w:p>
    <w:p w14:paraId="63BDC5DA" w14:textId="77777777" w:rsidR="000F74FE" w:rsidRPr="004C1B25" w:rsidRDefault="000F74FE" w:rsidP="000F74FE">
      <w:pPr>
        <w:pStyle w:val="ListParagraph"/>
        <w:numPr>
          <w:ilvl w:val="0"/>
          <w:numId w:val="13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Putem kvalifikovanog elektronskog sertifikata</w:t>
      </w:r>
    </w:p>
    <w:p w14:paraId="025C1AFC" w14:textId="77777777" w:rsidR="000F74FE" w:rsidRPr="004C1B25" w:rsidRDefault="000F74FE" w:rsidP="000F74FE">
      <w:pPr>
        <w:pStyle w:val="ListParagraph"/>
        <w:numPr>
          <w:ilvl w:val="0"/>
          <w:numId w:val="13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Putem </w:t>
      </w:r>
      <w:r w:rsidRPr="004C1B25">
        <w:rPr>
          <w:rFonts w:asciiTheme="majorHAnsi" w:hAnsiTheme="majorHAnsi" w:cstheme="majorHAnsi"/>
          <w:i/>
          <w:iCs/>
        </w:rPr>
        <w:t xml:space="preserve">ConsentID </w:t>
      </w:r>
      <w:r w:rsidRPr="004C1B25">
        <w:rPr>
          <w:rFonts w:asciiTheme="majorHAnsi" w:hAnsiTheme="majorHAnsi" w:cstheme="majorHAnsi"/>
        </w:rPr>
        <w:t>aplikacije na mobilnom uređaju</w:t>
      </w:r>
    </w:p>
    <w:p w14:paraId="2283E068" w14:textId="77777777" w:rsidR="000F74FE" w:rsidRPr="004C1B25" w:rsidRDefault="000F74FE" w:rsidP="00544D80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Zakonski zastupnik pri prvom prijavljivanju na portal mora aktivirati inicijalni subjekat.</w:t>
      </w:r>
    </w:p>
    <w:p w14:paraId="3844CBBA" w14:textId="77777777" w:rsidR="000F74FE" w:rsidRPr="004C1B25" w:rsidRDefault="000F74FE" w:rsidP="00544D80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U narednim koracima će biti objašnjeno kako korisnik može odraditi prijavljivanje na portal eAkcize sa obe opcije prijavljivanja, kao I aktiviranje inicijalnog subjekta od strane zakonskog zastupnika.</w:t>
      </w:r>
    </w:p>
    <w:p w14:paraId="42487629" w14:textId="77777777" w:rsidR="000F74FE" w:rsidRPr="004C1B25" w:rsidRDefault="000F74FE" w:rsidP="000F74FE">
      <w:pPr>
        <w:pStyle w:val="Heading2"/>
        <w:numPr>
          <w:ilvl w:val="0"/>
          <w:numId w:val="15"/>
        </w:numPr>
        <w:jc w:val="left"/>
        <w:rPr>
          <w:rFonts w:asciiTheme="majorHAnsi" w:hAnsiTheme="majorHAnsi" w:cstheme="majorHAnsi"/>
        </w:rPr>
      </w:pPr>
      <w:bookmarkStart w:id="1" w:name="_Toc188543786"/>
      <w:r w:rsidRPr="004C1B25">
        <w:rPr>
          <w:rFonts w:asciiTheme="majorHAnsi" w:hAnsiTheme="majorHAnsi" w:cstheme="majorHAnsi"/>
        </w:rPr>
        <w:t>Prijava zakonskog zastupnika na portal eAkcize I aktivacija inicijalnog subjekta</w:t>
      </w:r>
      <w:bookmarkEnd w:id="1"/>
    </w:p>
    <w:p w14:paraId="70E9E9B2" w14:textId="1504445D" w:rsidR="000F74FE" w:rsidRPr="004C1B25" w:rsidRDefault="000F74FE" w:rsidP="000F74FE">
      <w:pPr>
        <w:pStyle w:val="NormalWeb"/>
        <w:numPr>
          <w:ilvl w:val="0"/>
          <w:numId w:val="16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Vršimo navigaciju na stranicu: </w:t>
      </w:r>
      <w:hyperlink r:id="rId9" w:history="1">
        <w:r w:rsidR="009362AF" w:rsidRPr="006E6342">
          <w:rPr>
            <w:rStyle w:val="Hyperlink"/>
            <w:rFonts w:asciiTheme="majorHAnsi" w:hAnsiTheme="majorHAnsi" w:cstheme="majorHAnsi"/>
          </w:rPr>
          <w:t>https://eakcize.mfin.gov.rs/</w:t>
        </w:r>
      </w:hyperlink>
      <w:r w:rsidR="009362AF">
        <w:rPr>
          <w:rFonts w:asciiTheme="majorHAnsi" w:hAnsiTheme="majorHAnsi" w:cstheme="majorHAnsi"/>
        </w:rPr>
        <w:t xml:space="preserve"> </w:t>
      </w:r>
    </w:p>
    <w:p w14:paraId="58B73398" w14:textId="77777777" w:rsidR="000F74FE" w:rsidRPr="004C1B25" w:rsidRDefault="000F74FE" w:rsidP="000F74FE">
      <w:pPr>
        <w:pStyle w:val="NormalWeb"/>
        <w:numPr>
          <w:ilvl w:val="0"/>
          <w:numId w:val="16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dugme </w:t>
      </w:r>
      <w:r w:rsidRPr="004C1B25">
        <w:rPr>
          <w:rFonts w:asciiTheme="majorHAnsi" w:hAnsiTheme="majorHAnsi" w:cstheme="majorHAnsi"/>
          <w:b/>
          <w:bCs/>
        </w:rPr>
        <w:t>"Prijava".</w:t>
      </w:r>
    </w:p>
    <w:p w14:paraId="074337A6" w14:textId="77777777" w:rsidR="000F74FE" w:rsidRPr="004C1B25" w:rsidRDefault="000F74FE" w:rsidP="00075D84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6A62C63A" wp14:editId="6A5B9A40">
            <wp:extent cx="5334000" cy="2971800"/>
            <wp:effectExtent l="19050" t="19050" r="19050" b="19050"/>
            <wp:docPr id="176582790" name="Picture 1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1508772" name="Picture 1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8BA7E39" w14:textId="77777777" w:rsidR="000F74FE" w:rsidRPr="004C1B25" w:rsidRDefault="000F74FE" w:rsidP="00075D84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65891CE8" w14:textId="77777777" w:rsidR="000F74FE" w:rsidRPr="004C1B25" w:rsidRDefault="000F74FE" w:rsidP="00075D84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3. Kliknuti na sekciju </w:t>
      </w:r>
      <w:r w:rsidRPr="004C1B25">
        <w:rPr>
          <w:rFonts w:asciiTheme="majorHAnsi" w:hAnsiTheme="majorHAnsi" w:cstheme="majorHAnsi"/>
          <w:b/>
          <w:bCs/>
        </w:rPr>
        <w:t>"</w:t>
      </w:r>
      <w:r w:rsidRPr="004C1B25">
        <w:rPr>
          <w:rFonts w:asciiTheme="majorHAnsi" w:hAnsiTheme="majorHAnsi" w:cstheme="majorHAnsi"/>
          <w:b/>
          <w:bCs/>
          <w:lang w:val="sr-Cyrl-RS"/>
        </w:rPr>
        <w:t>Квалификовани електронски сертификат</w:t>
      </w:r>
      <w:r w:rsidRPr="004C1B25">
        <w:rPr>
          <w:rFonts w:asciiTheme="majorHAnsi" w:hAnsiTheme="majorHAnsi" w:cstheme="majorHAnsi"/>
          <w:b/>
          <w:bCs/>
        </w:rPr>
        <w:t>".</w:t>
      </w:r>
    </w:p>
    <w:p w14:paraId="5826E611" w14:textId="77777777" w:rsidR="000F74FE" w:rsidRPr="004C1B25" w:rsidRDefault="000F74FE" w:rsidP="00075D84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57397AC4" wp14:editId="53279229">
            <wp:extent cx="5334000" cy="2971800"/>
            <wp:effectExtent l="19050" t="19050" r="19050" b="19050"/>
            <wp:docPr id="208153060" name="Picture 1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6967554" name="Picture 1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75508B1" w14:textId="77777777" w:rsidR="000F74FE" w:rsidRPr="004C1B25" w:rsidRDefault="000F74FE" w:rsidP="00075D84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4. Kliknuti na dugme </w:t>
      </w:r>
      <w:r w:rsidRPr="004C1B25">
        <w:rPr>
          <w:rFonts w:asciiTheme="majorHAnsi" w:hAnsiTheme="majorHAnsi" w:cstheme="majorHAnsi"/>
          <w:b/>
          <w:bCs/>
        </w:rPr>
        <w:t>"</w:t>
      </w:r>
      <w:r w:rsidRPr="004C1B25">
        <w:rPr>
          <w:rFonts w:asciiTheme="majorHAnsi" w:hAnsiTheme="majorHAnsi" w:cstheme="majorHAnsi"/>
          <w:b/>
          <w:bCs/>
          <w:lang w:val="sr-Cyrl-RS"/>
        </w:rPr>
        <w:t>Пријавите се</w:t>
      </w:r>
      <w:r w:rsidRPr="004C1B25">
        <w:rPr>
          <w:rFonts w:asciiTheme="majorHAnsi" w:hAnsiTheme="majorHAnsi" w:cstheme="majorHAnsi"/>
          <w:b/>
          <w:bCs/>
        </w:rPr>
        <w:t>".</w:t>
      </w:r>
    </w:p>
    <w:p w14:paraId="443B6B6E" w14:textId="77777777" w:rsidR="000F74FE" w:rsidRPr="004C1B25" w:rsidRDefault="000F74FE" w:rsidP="00075D84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301F0A62" wp14:editId="31DE2320">
            <wp:extent cx="5334000" cy="2984500"/>
            <wp:effectExtent l="19050" t="19050" r="19050" b="25400"/>
            <wp:docPr id="1597303328" name="Picture 1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3807689" name="Picture 1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69541D7" w14:textId="77777777" w:rsidR="000F74FE" w:rsidRPr="004C1B25" w:rsidRDefault="000F74FE" w:rsidP="00075D84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170B97A5" w14:textId="77777777" w:rsidR="000F74FE" w:rsidRPr="004C1B25" w:rsidRDefault="000F74FE" w:rsidP="00075D84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5. Primetiti da se otvara novi prozor za odabir ličnog elektronskog kvalifikovanog sertifikata. Odabrati lični elektronski sertifikat za prijavu na portal eAkcize.</w:t>
      </w:r>
    </w:p>
    <w:p w14:paraId="32C553CF" w14:textId="77777777" w:rsidR="000F74FE" w:rsidRPr="004C1B25" w:rsidRDefault="000F74FE" w:rsidP="00075D84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31F64E14" wp14:editId="511E2BBB">
            <wp:extent cx="5334000" cy="2971800"/>
            <wp:effectExtent l="19050" t="19050" r="19050" b="19050"/>
            <wp:docPr id="32270509" name="Picture 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9534146" name="Picture 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72CEEE2" w14:textId="77777777" w:rsidR="000F74FE" w:rsidRPr="004C1B25" w:rsidRDefault="000F74FE" w:rsidP="00075D84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6. Primetiti da se prikazuje novi prozor za unos lozinke kvalifikovanog elektronskog sertifikata. U polje za unos lozinke uneti ličnu lozinku kvalifikovanog elektronskog sertifikata.</w:t>
      </w:r>
    </w:p>
    <w:p w14:paraId="71D54743" w14:textId="77777777" w:rsidR="000F74FE" w:rsidRPr="004C1B25" w:rsidRDefault="000F74FE" w:rsidP="00075D84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0D80964E" wp14:editId="1912DAFF">
            <wp:extent cx="5334000" cy="2571750"/>
            <wp:effectExtent l="19050" t="19050" r="19050" b="19050"/>
            <wp:docPr id="1088929337" name="Picture 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336800" name="Picture 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5717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E1BDC83" w14:textId="77777777" w:rsidR="000F74FE" w:rsidRPr="004C1B25" w:rsidRDefault="000F74FE" w:rsidP="00075D84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2DE75B24" w14:textId="77777777" w:rsidR="000F74FE" w:rsidRPr="004C1B25" w:rsidRDefault="000F74FE" w:rsidP="00075D84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7. Kliknuti na dugme </w:t>
      </w:r>
      <w:r w:rsidRPr="004C1B25">
        <w:rPr>
          <w:rFonts w:asciiTheme="majorHAnsi" w:hAnsiTheme="majorHAnsi" w:cstheme="majorHAnsi"/>
          <w:b/>
          <w:bCs/>
        </w:rPr>
        <w:t>"Ok".</w:t>
      </w:r>
    </w:p>
    <w:p w14:paraId="1FA04DD8" w14:textId="77777777" w:rsidR="000F74FE" w:rsidRPr="004C1B25" w:rsidRDefault="000F74FE" w:rsidP="00FA246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03682602" wp14:editId="4D86C523">
            <wp:extent cx="5334000" cy="2984500"/>
            <wp:effectExtent l="19050" t="19050" r="19050" b="25400"/>
            <wp:docPr id="1476552247" name="Picture 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9284694" name="Picture 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3D7222C" w14:textId="77777777" w:rsidR="000F74FE" w:rsidRPr="004C1B25" w:rsidRDefault="000F74FE" w:rsidP="00FA246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8. Nakon prijave, primetiti formu za unos neophodnih informacija za aktivaciju subjekta. U formi odabrati tip subjekta. Za naš primer odabrati opciju </w:t>
      </w:r>
      <w:r w:rsidRPr="004C1B25">
        <w:rPr>
          <w:rStyle w:val="Strong"/>
          <w:rFonts w:asciiTheme="majorHAnsi" w:hAnsiTheme="majorHAnsi" w:cstheme="majorHAnsi"/>
        </w:rPr>
        <w:t>"Privredno društvo"</w:t>
      </w:r>
      <w:r w:rsidRPr="004C1B25">
        <w:rPr>
          <w:rFonts w:asciiTheme="majorHAnsi" w:hAnsiTheme="majorHAnsi" w:cstheme="majorHAnsi"/>
        </w:rPr>
        <w:t>.</w:t>
      </w:r>
    </w:p>
    <w:p w14:paraId="4F46CF7F" w14:textId="77777777" w:rsidR="000F74FE" w:rsidRPr="004C1B25" w:rsidRDefault="000F74FE" w:rsidP="00FA246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4645A236" wp14:editId="786CCAEE">
            <wp:extent cx="5335270" cy="2989580"/>
            <wp:effectExtent l="19050" t="19050" r="17780" b="20320"/>
            <wp:docPr id="205634300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958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A9308FC" w14:textId="77777777" w:rsidR="000F74FE" w:rsidRPr="004C1B25" w:rsidRDefault="000F74FE" w:rsidP="00FA246B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25CCA130" w14:textId="77777777" w:rsidR="000F74FE" w:rsidRPr="004C1B25" w:rsidRDefault="000F74FE" w:rsidP="00FA246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9. Kliknuti na polje za unos </w:t>
      </w:r>
      <w:r w:rsidRPr="004C1B25">
        <w:rPr>
          <w:rStyle w:val="Strong"/>
          <w:rFonts w:asciiTheme="majorHAnsi" w:hAnsiTheme="majorHAnsi" w:cstheme="majorHAnsi"/>
        </w:rPr>
        <w:t>"PIB".</w:t>
      </w:r>
    </w:p>
    <w:p w14:paraId="365068A8" w14:textId="77777777" w:rsidR="000F74FE" w:rsidRPr="004C1B25" w:rsidRDefault="000F74FE" w:rsidP="00FA246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00B1FA16" wp14:editId="46D3C794">
            <wp:extent cx="5335270" cy="2989580"/>
            <wp:effectExtent l="19050" t="19050" r="17780" b="20320"/>
            <wp:docPr id="98208264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958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5CBD40A" w14:textId="77777777" w:rsidR="000F74FE" w:rsidRPr="004C1B25" w:rsidRDefault="000F74FE" w:rsidP="00FA246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10. U polje za unos uneti PIB subjekta koji želimo da aktiviramo. U našem primeru unosimo </w:t>
      </w:r>
      <w:r w:rsidRPr="004C1B25">
        <w:rPr>
          <w:rStyle w:val="Strong"/>
          <w:rFonts w:asciiTheme="majorHAnsi" w:hAnsiTheme="majorHAnsi" w:cstheme="majorHAnsi"/>
        </w:rPr>
        <w:t>"106391294".</w:t>
      </w:r>
    </w:p>
    <w:p w14:paraId="379269C3" w14:textId="77777777" w:rsidR="000F74FE" w:rsidRPr="004C1B25" w:rsidRDefault="000F74FE" w:rsidP="00FA246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11. Kliknuti na dugme </w:t>
      </w:r>
      <w:r w:rsidRPr="004C1B25">
        <w:rPr>
          <w:rStyle w:val="Strong"/>
          <w:rFonts w:asciiTheme="majorHAnsi" w:hAnsiTheme="majorHAnsi" w:cstheme="majorHAnsi"/>
        </w:rPr>
        <w:t>"Prijavi"</w:t>
      </w:r>
      <w:r w:rsidRPr="004C1B25">
        <w:rPr>
          <w:rFonts w:asciiTheme="majorHAnsi" w:hAnsiTheme="majorHAnsi" w:cstheme="majorHAnsi"/>
        </w:rPr>
        <w:t>, nakon čega će subjekat biti aktiviran.</w:t>
      </w:r>
    </w:p>
    <w:p w14:paraId="06F0276C" w14:textId="77777777" w:rsidR="000F74FE" w:rsidRPr="004C1B25" w:rsidRDefault="000F74FE" w:rsidP="00FA246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459C4B56" wp14:editId="18030DFE">
            <wp:extent cx="5335270" cy="2989580"/>
            <wp:effectExtent l="19050" t="19050" r="17780" b="20320"/>
            <wp:docPr id="87675935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958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6251BF2" w14:textId="77777777" w:rsidR="000F74FE" w:rsidRPr="004C1B25" w:rsidRDefault="000F74FE" w:rsidP="00FA246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12. Primetiti listu aktiviranih subjekta, u kojoj se može nalaziti jedan subjekt ili više njih. Da bi pristupili portalu sa odabranim subjektom, kliknuti na dugme </w:t>
      </w:r>
      <w:r w:rsidRPr="004C1B25">
        <w:rPr>
          <w:rStyle w:val="Strong"/>
          <w:rFonts w:asciiTheme="majorHAnsi" w:hAnsiTheme="majorHAnsi" w:cstheme="majorHAnsi"/>
        </w:rPr>
        <w:t>"Izaberi".</w:t>
      </w:r>
    </w:p>
    <w:p w14:paraId="18ADF838" w14:textId="77777777" w:rsidR="000F74FE" w:rsidRPr="004C1B25" w:rsidRDefault="000F74FE" w:rsidP="00FA246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483C8464" wp14:editId="54AFD63B">
            <wp:extent cx="5335270" cy="469265"/>
            <wp:effectExtent l="19050" t="19050" r="17780" b="26035"/>
            <wp:docPr id="152166894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46926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51845FF" w14:textId="77777777" w:rsidR="000F74FE" w:rsidRPr="004C1B25" w:rsidRDefault="000F74FE" w:rsidP="00FA246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13. Primetiti da je korisnik sistema prijavljen na portal eAkcize.</w:t>
      </w:r>
    </w:p>
    <w:p w14:paraId="6F4236AE" w14:textId="77777777" w:rsidR="000F74FE" w:rsidRPr="004C1B25" w:rsidRDefault="000F74FE" w:rsidP="00FA246B">
      <w:pPr>
        <w:pStyle w:val="Heading2"/>
        <w:jc w:val="left"/>
        <w:rPr>
          <w:rFonts w:asciiTheme="majorHAnsi" w:hAnsiTheme="majorHAnsi" w:cstheme="majorHAnsi"/>
        </w:rPr>
      </w:pPr>
      <w:bookmarkStart w:id="2" w:name="_Toc188543787"/>
      <w:r w:rsidRPr="004C1B25">
        <w:rPr>
          <w:rFonts w:asciiTheme="majorHAnsi" w:hAnsiTheme="majorHAnsi" w:cstheme="majorHAnsi"/>
        </w:rPr>
        <w:lastRenderedPageBreak/>
        <w:t>2. Prijava korisnika sistema na portal eAkcize putem kvalifikovanog elektronskog sertifikata</w:t>
      </w:r>
      <w:bookmarkEnd w:id="2"/>
    </w:p>
    <w:p w14:paraId="5A389264" w14:textId="5A4CBE94" w:rsidR="000F74FE" w:rsidRPr="004C1B25" w:rsidRDefault="000F74FE" w:rsidP="000F74FE">
      <w:pPr>
        <w:pStyle w:val="NormalWeb"/>
        <w:numPr>
          <w:ilvl w:val="0"/>
          <w:numId w:val="2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Vršimo navigaciju na stranicu: </w:t>
      </w:r>
      <w:hyperlink r:id="rId20" w:history="1">
        <w:r w:rsidR="009362AF" w:rsidRPr="006E6342">
          <w:rPr>
            <w:rStyle w:val="Hyperlink"/>
          </w:rPr>
          <w:t>https://eakcize.mfin.gov.rs/</w:t>
        </w:r>
      </w:hyperlink>
      <w:r w:rsidR="009362AF">
        <w:t xml:space="preserve"> </w:t>
      </w:r>
    </w:p>
    <w:p w14:paraId="4754F6CC" w14:textId="77777777" w:rsidR="000F74FE" w:rsidRPr="004C1B25" w:rsidRDefault="000F74FE" w:rsidP="000F74FE">
      <w:pPr>
        <w:pStyle w:val="NormalWeb"/>
        <w:numPr>
          <w:ilvl w:val="0"/>
          <w:numId w:val="2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dugme </w:t>
      </w:r>
      <w:r w:rsidRPr="004C1B25">
        <w:rPr>
          <w:rFonts w:asciiTheme="majorHAnsi" w:hAnsiTheme="majorHAnsi" w:cstheme="majorHAnsi"/>
          <w:b/>
          <w:bCs/>
        </w:rPr>
        <w:t>"Prijava".</w:t>
      </w:r>
    </w:p>
    <w:p w14:paraId="2F1E389E" w14:textId="2ACEE959" w:rsidR="000F74FE" w:rsidRPr="004C1B25" w:rsidRDefault="000F74FE" w:rsidP="00FE6118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78BA7078" wp14:editId="2379A009">
            <wp:extent cx="5334000" cy="2971800"/>
            <wp:effectExtent l="19050" t="19050" r="19050" b="19050"/>
            <wp:docPr id="171056431" name="Picture 1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1508772" name="Picture 1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56ED1AD" w14:textId="77777777" w:rsidR="000F74FE" w:rsidRPr="004C1B25" w:rsidRDefault="000F74FE" w:rsidP="00FA246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3. Kliknuti na sekciju </w:t>
      </w:r>
      <w:r w:rsidRPr="004C1B25">
        <w:rPr>
          <w:rFonts w:asciiTheme="majorHAnsi" w:hAnsiTheme="majorHAnsi" w:cstheme="majorHAnsi"/>
          <w:b/>
          <w:bCs/>
        </w:rPr>
        <w:t>"</w:t>
      </w:r>
      <w:r w:rsidRPr="004C1B25">
        <w:rPr>
          <w:rFonts w:asciiTheme="majorHAnsi" w:hAnsiTheme="majorHAnsi" w:cstheme="majorHAnsi"/>
          <w:b/>
          <w:bCs/>
          <w:lang w:val="sr-Cyrl-RS"/>
        </w:rPr>
        <w:t>Квалификовани електронски сертификат</w:t>
      </w:r>
      <w:r w:rsidRPr="004C1B25">
        <w:rPr>
          <w:rFonts w:asciiTheme="majorHAnsi" w:hAnsiTheme="majorHAnsi" w:cstheme="majorHAnsi"/>
          <w:b/>
          <w:bCs/>
        </w:rPr>
        <w:t>".</w:t>
      </w:r>
    </w:p>
    <w:p w14:paraId="776EB03D" w14:textId="39C96630" w:rsidR="00FE6118" w:rsidRDefault="000F74FE" w:rsidP="00FA246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0BFD373D" wp14:editId="0C3CDAF5">
            <wp:extent cx="5334000" cy="2971800"/>
            <wp:effectExtent l="19050" t="19050" r="19050" b="19050"/>
            <wp:docPr id="511673096" name="Picture 1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6967554" name="Picture 1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7E6BC10" w14:textId="143FACAB" w:rsidR="000F74FE" w:rsidRPr="00FE6118" w:rsidRDefault="00FE6118" w:rsidP="00FE6118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>
        <w:rPr>
          <w:rFonts w:asciiTheme="majorHAnsi" w:hAnsiTheme="majorHAnsi" w:cstheme="majorHAnsi"/>
        </w:rPr>
        <w:br w:type="page"/>
      </w:r>
    </w:p>
    <w:p w14:paraId="6C6BFE8E" w14:textId="77777777" w:rsidR="000F74FE" w:rsidRPr="004C1B25" w:rsidRDefault="000F74FE" w:rsidP="00FA246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4. Kliknuti na dugme </w:t>
      </w:r>
      <w:r w:rsidRPr="004C1B25">
        <w:rPr>
          <w:rFonts w:asciiTheme="majorHAnsi" w:hAnsiTheme="majorHAnsi" w:cstheme="majorHAnsi"/>
          <w:b/>
          <w:bCs/>
        </w:rPr>
        <w:t>"</w:t>
      </w:r>
      <w:r w:rsidRPr="004C1B25">
        <w:rPr>
          <w:rFonts w:asciiTheme="majorHAnsi" w:hAnsiTheme="majorHAnsi" w:cstheme="majorHAnsi"/>
          <w:b/>
          <w:bCs/>
          <w:lang w:val="sr-Cyrl-RS"/>
        </w:rPr>
        <w:t>Пријавите се</w:t>
      </w:r>
      <w:r w:rsidRPr="004C1B25">
        <w:rPr>
          <w:rFonts w:asciiTheme="majorHAnsi" w:hAnsiTheme="majorHAnsi" w:cstheme="majorHAnsi"/>
          <w:b/>
          <w:bCs/>
        </w:rPr>
        <w:t>".</w:t>
      </w:r>
    </w:p>
    <w:p w14:paraId="6A11D4C8" w14:textId="634DBE69" w:rsidR="000F74FE" w:rsidRPr="004C1B25" w:rsidRDefault="000F74FE" w:rsidP="00FE6118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15A89A89" wp14:editId="003D2FB9">
            <wp:extent cx="5334000" cy="2984500"/>
            <wp:effectExtent l="19050" t="19050" r="19050" b="25400"/>
            <wp:docPr id="927420894" name="Picture 1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3807689" name="Picture 1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91CFE48" w14:textId="77777777" w:rsidR="000F74FE" w:rsidRPr="004C1B25" w:rsidRDefault="000F74FE" w:rsidP="00FA246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5. Primetiti da se otvara novi prozor za odabir ličnog elektronskog kvalifikovanog sertifikata. Odabrati lični elektronski sertifikat za prijavu na portal eAkcize.</w:t>
      </w:r>
    </w:p>
    <w:p w14:paraId="7853F322" w14:textId="481444EC" w:rsidR="00FE6118" w:rsidRDefault="000F74FE" w:rsidP="00FA246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465C774A" wp14:editId="64593CBB">
            <wp:extent cx="5334000" cy="2971800"/>
            <wp:effectExtent l="19050" t="19050" r="19050" b="19050"/>
            <wp:docPr id="898886569" name="Picture 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9534146" name="Picture 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2815E87" w14:textId="6EA90FAA" w:rsidR="000F74FE" w:rsidRPr="00FE6118" w:rsidRDefault="00FE6118" w:rsidP="00FE6118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>
        <w:rPr>
          <w:rFonts w:asciiTheme="majorHAnsi" w:hAnsiTheme="majorHAnsi" w:cstheme="majorHAnsi"/>
        </w:rPr>
        <w:br w:type="page"/>
      </w:r>
    </w:p>
    <w:p w14:paraId="47A35D88" w14:textId="77777777" w:rsidR="000F74FE" w:rsidRPr="004C1B25" w:rsidRDefault="000F74FE" w:rsidP="00FA246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6. Primetiti da se prikazuje novi prozor za unos lozinke kvalifikovanog elektronskog sertifikata. U polje za unos lozinke uneti ličnu lozinku kvalifikovanog elektronskog sertifikata.</w:t>
      </w:r>
    </w:p>
    <w:p w14:paraId="222B3E52" w14:textId="11FA0ACE" w:rsidR="000F74FE" w:rsidRPr="004C1B25" w:rsidRDefault="000F74FE" w:rsidP="00FE6118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4E7BBAE8" wp14:editId="7BBE4279">
            <wp:extent cx="5334000" cy="2571750"/>
            <wp:effectExtent l="19050" t="19050" r="19050" b="19050"/>
            <wp:docPr id="1583512457" name="Picture 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336800" name="Picture 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5717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00293E5" w14:textId="77777777" w:rsidR="000F74FE" w:rsidRPr="004C1B25" w:rsidRDefault="000F74FE" w:rsidP="00FA246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7. Kliknuti na dugme </w:t>
      </w:r>
      <w:r w:rsidRPr="004C1B25">
        <w:rPr>
          <w:rFonts w:asciiTheme="majorHAnsi" w:hAnsiTheme="majorHAnsi" w:cstheme="majorHAnsi"/>
          <w:b/>
          <w:bCs/>
        </w:rPr>
        <w:t>"Ok".</w:t>
      </w:r>
    </w:p>
    <w:p w14:paraId="2DF0BCAB" w14:textId="77777777" w:rsidR="000F74FE" w:rsidRPr="004C1B25" w:rsidRDefault="000F74FE" w:rsidP="00FA246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4D092740" wp14:editId="73338F80">
            <wp:extent cx="5334000" cy="2984500"/>
            <wp:effectExtent l="19050" t="19050" r="19050" b="25400"/>
            <wp:docPr id="343766795" name="Picture 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9284694" name="Picture 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782A4FF" w14:textId="77777777" w:rsidR="000F74FE" w:rsidRPr="004C1B25" w:rsidRDefault="000F74FE" w:rsidP="00FA246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8. Primetiti da je korisnik sistema prijavljen na portal eAkcize.</w:t>
      </w:r>
    </w:p>
    <w:p w14:paraId="3A0078F1" w14:textId="77777777" w:rsidR="000F74FE" w:rsidRPr="004C1B25" w:rsidRDefault="000F74FE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3F2C9921" w14:textId="77777777" w:rsidR="000F74FE" w:rsidRPr="004C1B25" w:rsidRDefault="000F74FE" w:rsidP="000F74FE">
      <w:pPr>
        <w:pStyle w:val="Heading2"/>
        <w:numPr>
          <w:ilvl w:val="0"/>
          <w:numId w:val="2"/>
        </w:numPr>
        <w:rPr>
          <w:rFonts w:asciiTheme="majorHAnsi" w:hAnsiTheme="majorHAnsi" w:cstheme="majorHAnsi"/>
        </w:rPr>
      </w:pPr>
      <w:bookmarkStart w:id="3" w:name="_Toc188543788"/>
      <w:r w:rsidRPr="004C1B25">
        <w:rPr>
          <w:rFonts w:asciiTheme="majorHAnsi" w:hAnsiTheme="majorHAnsi" w:cstheme="majorHAnsi"/>
        </w:rPr>
        <w:lastRenderedPageBreak/>
        <w:t xml:space="preserve">Prijava korisnika sistema na portal eAkcize putem </w:t>
      </w:r>
      <w:r w:rsidRPr="004C1B25">
        <w:rPr>
          <w:rFonts w:asciiTheme="majorHAnsi" w:hAnsiTheme="majorHAnsi" w:cstheme="majorHAnsi"/>
          <w:i/>
          <w:iCs/>
        </w:rPr>
        <w:t xml:space="preserve">ConsentID </w:t>
      </w:r>
      <w:r w:rsidRPr="004C1B25">
        <w:rPr>
          <w:rFonts w:asciiTheme="majorHAnsi" w:hAnsiTheme="majorHAnsi" w:cstheme="majorHAnsi"/>
        </w:rPr>
        <w:t>aplikacije</w:t>
      </w:r>
      <w:bookmarkEnd w:id="3"/>
    </w:p>
    <w:p w14:paraId="2CFB7030" w14:textId="77777777" w:rsidR="000F74FE" w:rsidRPr="004C1B25" w:rsidRDefault="000F74FE" w:rsidP="00FA246B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b/>
          <w:bCs/>
          <w:color w:val="FF0000"/>
        </w:rPr>
        <w:t>Napomena:</w:t>
      </w:r>
      <w:r w:rsidRPr="004C1B25">
        <w:rPr>
          <w:rFonts w:asciiTheme="majorHAnsi" w:hAnsiTheme="majorHAnsi" w:cstheme="majorHAnsi"/>
          <w:color w:val="FF0000"/>
        </w:rPr>
        <w:t xml:space="preserve"> </w:t>
      </w:r>
      <w:r w:rsidRPr="004C1B25">
        <w:rPr>
          <w:rFonts w:asciiTheme="majorHAnsi" w:hAnsiTheme="majorHAnsi" w:cstheme="majorHAnsi"/>
        </w:rPr>
        <w:t xml:space="preserve">Neophodno je da korisnik sistema ima podešenu </w:t>
      </w:r>
      <w:r w:rsidRPr="004C1B25">
        <w:rPr>
          <w:rFonts w:asciiTheme="majorHAnsi" w:hAnsiTheme="majorHAnsi" w:cstheme="majorHAnsi"/>
          <w:i/>
          <w:iCs/>
        </w:rPr>
        <w:t xml:space="preserve">ConsentID </w:t>
      </w:r>
      <w:r w:rsidRPr="004C1B25">
        <w:rPr>
          <w:rFonts w:asciiTheme="majorHAnsi" w:hAnsiTheme="majorHAnsi" w:cstheme="majorHAnsi"/>
        </w:rPr>
        <w:t>aplikaciju na svom mobilnom uređaju.</w:t>
      </w:r>
    </w:p>
    <w:p w14:paraId="450BBC2D" w14:textId="5AD5EDD8" w:rsidR="000F74FE" w:rsidRPr="004C1B25" w:rsidRDefault="000F74FE" w:rsidP="00FA246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Vršimo navigaciju na stranicu: </w:t>
      </w:r>
      <w:hyperlink r:id="rId21" w:history="1">
        <w:r w:rsidR="009362AF" w:rsidRPr="006E6342">
          <w:rPr>
            <w:rStyle w:val="Hyperlink"/>
          </w:rPr>
          <w:t>https://eakcize.mfin.gov.rs/</w:t>
        </w:r>
      </w:hyperlink>
      <w:r w:rsidR="009362AF">
        <w:t xml:space="preserve"> </w:t>
      </w:r>
    </w:p>
    <w:p w14:paraId="6E3EE2E9" w14:textId="77777777" w:rsidR="000F74FE" w:rsidRPr="004C1B25" w:rsidRDefault="000F74FE" w:rsidP="00FA246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2. Kliknuti na dugme</w:t>
      </w:r>
      <w:r w:rsidRPr="004C1B25">
        <w:rPr>
          <w:rFonts w:asciiTheme="majorHAnsi" w:hAnsiTheme="majorHAnsi" w:cstheme="majorHAnsi"/>
          <w:b/>
          <w:bCs/>
        </w:rPr>
        <w:t xml:space="preserve"> „Prijava"</w:t>
      </w:r>
    </w:p>
    <w:p w14:paraId="7D93F94E" w14:textId="77777777" w:rsidR="000F74FE" w:rsidRPr="004C1B25" w:rsidRDefault="000F74FE" w:rsidP="00FA246B">
      <w:pPr>
        <w:pStyle w:val="scribe-screenshot-container"/>
        <w:ind w:left="720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1C1505C2" wp14:editId="6D8A9873">
            <wp:extent cx="5335270" cy="2973705"/>
            <wp:effectExtent l="19050" t="19050" r="17780" b="17145"/>
            <wp:docPr id="760736593" name="Picture 1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7994632" name="Picture 1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7370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0D01E7F" w14:textId="77777777" w:rsidR="000F74FE" w:rsidRPr="004C1B25" w:rsidRDefault="000F74FE" w:rsidP="00FA246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3. Kliknuti na polje </w:t>
      </w:r>
      <w:r w:rsidRPr="004C1B25">
        <w:rPr>
          <w:rFonts w:asciiTheme="majorHAnsi" w:hAnsiTheme="majorHAnsi" w:cstheme="majorHAnsi"/>
          <w:b/>
          <w:bCs/>
        </w:rPr>
        <w:t>"Корисничко име".</w:t>
      </w:r>
    </w:p>
    <w:p w14:paraId="3B2EBD09" w14:textId="77777777" w:rsidR="000F74FE" w:rsidRPr="004C1B25" w:rsidRDefault="000F74FE" w:rsidP="00FA246B">
      <w:pPr>
        <w:pStyle w:val="scribe-screenshot-container"/>
        <w:ind w:left="360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      </w:t>
      </w: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79075DB9" wp14:editId="2AA37C6B">
            <wp:extent cx="5335270" cy="2981960"/>
            <wp:effectExtent l="19050" t="19050" r="17780" b="27940"/>
            <wp:docPr id="446931055" name="Picture 1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5853698" name="Picture 1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B16E661" w14:textId="77777777" w:rsidR="000F74FE" w:rsidRPr="004C1B25" w:rsidRDefault="000F74FE" w:rsidP="00FA246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4. Uneti email adresu korisnika koja se koristi za </w:t>
      </w:r>
      <w:r w:rsidRPr="004C1B25">
        <w:rPr>
          <w:rFonts w:asciiTheme="majorHAnsi" w:hAnsiTheme="majorHAnsi" w:cstheme="majorHAnsi"/>
          <w:i/>
          <w:iCs/>
        </w:rPr>
        <w:t>ConsentID</w:t>
      </w:r>
      <w:r w:rsidRPr="004C1B25">
        <w:rPr>
          <w:rFonts w:asciiTheme="majorHAnsi" w:hAnsiTheme="majorHAnsi" w:cstheme="majorHAnsi"/>
        </w:rPr>
        <w:t xml:space="preserve"> aplikaciju.</w:t>
      </w:r>
    </w:p>
    <w:p w14:paraId="0890BE21" w14:textId="77777777" w:rsidR="000F74FE" w:rsidRPr="004C1B25" w:rsidRDefault="000F74FE" w:rsidP="000F74FE">
      <w:pPr>
        <w:pStyle w:val="ListParagraph"/>
        <w:numPr>
          <w:ilvl w:val="0"/>
          <w:numId w:val="2"/>
        </w:num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33DAB5E1" w14:textId="77777777" w:rsidR="000F74FE" w:rsidRPr="004C1B25" w:rsidRDefault="000F74FE" w:rsidP="00FA246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5. Kliknuti na dugme </w:t>
      </w:r>
      <w:r w:rsidRPr="004C1B25">
        <w:rPr>
          <w:rFonts w:asciiTheme="majorHAnsi" w:hAnsiTheme="majorHAnsi" w:cstheme="majorHAnsi"/>
          <w:b/>
          <w:bCs/>
        </w:rPr>
        <w:t>"Пријавите се".</w:t>
      </w:r>
    </w:p>
    <w:p w14:paraId="688053ED" w14:textId="77777777" w:rsidR="000F74FE" w:rsidRPr="004C1B25" w:rsidRDefault="000F74FE" w:rsidP="00FA246B">
      <w:pPr>
        <w:pStyle w:val="scribe-screenshot-container"/>
        <w:ind w:left="720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5CE8D23C" wp14:editId="6AD63EEE">
            <wp:extent cx="5335270" cy="2981960"/>
            <wp:effectExtent l="19050" t="19050" r="17780" b="27940"/>
            <wp:docPr id="1682562026" name="Picture 1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2217810" name="Picture 13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E20871D" w14:textId="77777777" w:rsidR="000F74FE" w:rsidRPr="004C1B25" w:rsidRDefault="000F74FE" w:rsidP="00FA246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6. U </w:t>
      </w:r>
      <w:r w:rsidRPr="004C1B25">
        <w:rPr>
          <w:rFonts w:asciiTheme="majorHAnsi" w:hAnsiTheme="majorHAnsi" w:cstheme="majorHAnsi"/>
          <w:i/>
          <w:iCs/>
        </w:rPr>
        <w:t>ConsentID</w:t>
      </w:r>
      <w:r w:rsidRPr="004C1B25">
        <w:rPr>
          <w:rFonts w:asciiTheme="majorHAnsi" w:hAnsiTheme="majorHAnsi" w:cstheme="majorHAnsi"/>
        </w:rPr>
        <w:t xml:space="preserve"> aplikaciji potvrditi prijavu na portal eAkcize, nakon čega primetiti da je korisnik sistema uspešno prijavljen na portal eAkcize.</w:t>
      </w:r>
    </w:p>
    <w:p w14:paraId="60EC191B" w14:textId="77777777" w:rsidR="000F74FE" w:rsidRPr="004C1B25" w:rsidRDefault="000F74FE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5C8C1C24" w14:textId="3D64691B" w:rsidR="000F74FE" w:rsidRPr="004C1B25" w:rsidRDefault="000808FD" w:rsidP="00FA246B">
      <w:pPr>
        <w:pStyle w:val="Heading1"/>
        <w:rPr>
          <w:rFonts w:asciiTheme="majorHAnsi" w:hAnsiTheme="majorHAnsi" w:cstheme="majorHAnsi"/>
        </w:rPr>
      </w:pPr>
      <w:bookmarkStart w:id="4" w:name="_Toc188543789"/>
      <w:r>
        <w:rPr>
          <w:rFonts w:asciiTheme="majorHAnsi" w:hAnsiTheme="majorHAnsi" w:cstheme="majorHAnsi"/>
        </w:rPr>
        <w:lastRenderedPageBreak/>
        <w:t xml:space="preserve">OBVEZNIK - </w:t>
      </w:r>
      <w:r w:rsidR="000F74FE" w:rsidRPr="004C1B25">
        <w:rPr>
          <w:rFonts w:asciiTheme="majorHAnsi" w:hAnsiTheme="majorHAnsi" w:cstheme="majorHAnsi"/>
        </w:rPr>
        <w:t>PROMENA PISMA PORTALA eAKCIZE</w:t>
      </w:r>
      <w:bookmarkEnd w:id="4"/>
    </w:p>
    <w:p w14:paraId="06206A2C" w14:textId="77777777" w:rsidR="000F74FE" w:rsidRPr="004C1B25" w:rsidRDefault="000F74FE" w:rsidP="00FA246B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Na portalu eAkcize postoje dve opcije za odabir pisma:</w:t>
      </w:r>
    </w:p>
    <w:p w14:paraId="2495CC57" w14:textId="77777777" w:rsidR="000F74FE" w:rsidRPr="004C1B25" w:rsidRDefault="000F74FE" w:rsidP="000F74FE">
      <w:pPr>
        <w:pStyle w:val="ListParagraph"/>
        <w:numPr>
          <w:ilvl w:val="0"/>
          <w:numId w:val="14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Latinica</w:t>
      </w:r>
    </w:p>
    <w:p w14:paraId="21CCDB7B" w14:textId="77777777" w:rsidR="000F74FE" w:rsidRPr="004C1B25" w:rsidRDefault="000F74FE" w:rsidP="000F74FE">
      <w:pPr>
        <w:pStyle w:val="ListParagraph"/>
        <w:numPr>
          <w:ilvl w:val="0"/>
          <w:numId w:val="14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Ćirilica</w:t>
      </w:r>
    </w:p>
    <w:p w14:paraId="4B0CC829" w14:textId="77777777" w:rsidR="000F74FE" w:rsidRPr="004C1B25" w:rsidRDefault="000F74FE" w:rsidP="00FA246B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Korisnik sistema u svakom trenutku ima opciju da promeni pismo portala.</w:t>
      </w:r>
    </w:p>
    <w:p w14:paraId="4467BBDD" w14:textId="77777777" w:rsidR="000F74FE" w:rsidRPr="004C1B25" w:rsidRDefault="000F74FE" w:rsidP="000F74FE">
      <w:pPr>
        <w:pStyle w:val="Heading2"/>
        <w:numPr>
          <w:ilvl w:val="0"/>
          <w:numId w:val="17"/>
        </w:numPr>
        <w:rPr>
          <w:rFonts w:asciiTheme="majorHAnsi" w:hAnsiTheme="majorHAnsi" w:cstheme="majorHAnsi"/>
        </w:rPr>
      </w:pPr>
      <w:bookmarkStart w:id="5" w:name="_Toc188543790"/>
      <w:r w:rsidRPr="004C1B25">
        <w:rPr>
          <w:rFonts w:asciiTheme="majorHAnsi" w:hAnsiTheme="majorHAnsi" w:cstheme="majorHAnsi"/>
        </w:rPr>
        <w:t>Promena pisma na portalu eAkcize</w:t>
      </w:r>
      <w:bookmarkEnd w:id="5"/>
    </w:p>
    <w:p w14:paraId="5A9EE77F" w14:textId="77777777" w:rsidR="000F74FE" w:rsidRPr="004C1B25" w:rsidRDefault="000F74FE" w:rsidP="00FA246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"Latinica"</w:t>
      </w:r>
      <w:r w:rsidRPr="004C1B25">
        <w:rPr>
          <w:rStyle w:val="Strong"/>
          <w:rFonts w:asciiTheme="majorHAnsi" w:hAnsiTheme="majorHAnsi" w:cstheme="majorHAnsi"/>
          <w:b w:val="0"/>
          <w:bCs w:val="0"/>
        </w:rPr>
        <w:t xml:space="preserve">, </w:t>
      </w:r>
      <w:r w:rsidRPr="004C1B25">
        <w:rPr>
          <w:rFonts w:asciiTheme="majorHAnsi" w:hAnsiTheme="majorHAnsi" w:cstheme="majorHAnsi"/>
        </w:rPr>
        <w:t>nakon čega će se prikazati padajuća lista opcija sa portala eAkcize.</w:t>
      </w:r>
    </w:p>
    <w:p w14:paraId="1D23E7A7" w14:textId="77777777" w:rsidR="000F74FE" w:rsidRPr="004C1B25" w:rsidRDefault="000F74FE" w:rsidP="00FA246B">
      <w:pPr>
        <w:pStyle w:val="scribe-screenshot-container"/>
        <w:ind w:left="360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38392952" wp14:editId="03F3082F">
            <wp:extent cx="5335270" cy="2973705"/>
            <wp:effectExtent l="19050" t="19050" r="17780" b="17145"/>
            <wp:docPr id="77509015" name="Picture 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0130422" name="Picture 3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7370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57AB675" w14:textId="77777777" w:rsidR="000F74FE" w:rsidRPr="004C1B25" w:rsidRDefault="000F74FE" w:rsidP="000F74FE">
      <w:pPr>
        <w:pStyle w:val="ListParagraph"/>
        <w:numPr>
          <w:ilvl w:val="0"/>
          <w:numId w:val="17"/>
        </w:num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4FB6503D" w14:textId="77777777" w:rsidR="000F74FE" w:rsidRPr="004C1B25" w:rsidRDefault="000F74FE" w:rsidP="00FA246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2. U padajućoj listi opcija za naš primer odabrati opciju </w:t>
      </w:r>
      <w:r w:rsidRPr="004C1B25">
        <w:rPr>
          <w:rStyle w:val="Strong"/>
          <w:rFonts w:asciiTheme="majorHAnsi" w:hAnsiTheme="majorHAnsi" w:cstheme="majorHAnsi"/>
        </w:rPr>
        <w:t>"</w:t>
      </w:r>
      <w:r w:rsidRPr="004C1B25">
        <w:rPr>
          <w:rStyle w:val="Strong"/>
          <w:rFonts w:asciiTheme="majorHAnsi" w:hAnsiTheme="majorHAnsi" w:cstheme="majorHAnsi"/>
          <w:lang w:val="sr-Cyrl-RS"/>
        </w:rPr>
        <w:t>Ћирилица</w:t>
      </w:r>
      <w:r w:rsidRPr="004C1B25">
        <w:rPr>
          <w:rStyle w:val="Strong"/>
          <w:rFonts w:asciiTheme="majorHAnsi" w:hAnsiTheme="majorHAnsi" w:cstheme="majorHAnsi"/>
        </w:rPr>
        <w:t>".</w:t>
      </w:r>
    </w:p>
    <w:p w14:paraId="203114AC" w14:textId="77777777" w:rsidR="000F74FE" w:rsidRPr="004C1B25" w:rsidRDefault="000F74FE" w:rsidP="00FA246B">
      <w:pPr>
        <w:pStyle w:val="scribe-screenshot-container"/>
        <w:ind w:left="360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1D8D9AF0" wp14:editId="5C7DB4F0">
            <wp:extent cx="5335270" cy="2973705"/>
            <wp:effectExtent l="19050" t="19050" r="17780" b="17145"/>
            <wp:docPr id="651963741" name="Picture 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5049864" name="Picture 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7370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5F2BC2A" w14:textId="77777777" w:rsidR="000F74FE" w:rsidRPr="004C1B25" w:rsidRDefault="000F74FE" w:rsidP="00FA246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3. Primetiti da je pismo portala eAkcize promenjeno na ćirilicu.</w:t>
      </w:r>
    </w:p>
    <w:p w14:paraId="1C295B25" w14:textId="77777777" w:rsidR="000F74FE" w:rsidRPr="004C1B25" w:rsidRDefault="000F74FE" w:rsidP="00FA246B">
      <w:pPr>
        <w:pStyle w:val="scribe-screenshot-container"/>
        <w:ind w:left="720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        </w:t>
      </w: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5D934D87" wp14:editId="771214EC">
            <wp:extent cx="5335270" cy="2973705"/>
            <wp:effectExtent l="19050" t="19050" r="17780" b="17145"/>
            <wp:docPr id="188988503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6566105" name="Picture 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7370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99A63A5" w14:textId="77777777" w:rsidR="000F74FE" w:rsidRPr="004C1B25" w:rsidRDefault="000F74FE" w:rsidP="000F74FE">
      <w:pPr>
        <w:pStyle w:val="ListParagraph"/>
        <w:numPr>
          <w:ilvl w:val="0"/>
          <w:numId w:val="17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32ED9C8A" w14:textId="3BAAD3F6" w:rsidR="000F74FE" w:rsidRPr="004C1B25" w:rsidRDefault="000808FD" w:rsidP="00B834B2">
      <w:pPr>
        <w:pStyle w:val="Heading1"/>
        <w:rPr>
          <w:rFonts w:asciiTheme="majorHAnsi" w:hAnsiTheme="majorHAnsi" w:cstheme="majorHAnsi"/>
        </w:rPr>
      </w:pPr>
      <w:bookmarkStart w:id="6" w:name="_Toc188543791"/>
      <w:r>
        <w:rPr>
          <w:rFonts w:asciiTheme="majorHAnsi" w:hAnsiTheme="majorHAnsi" w:cstheme="majorHAnsi"/>
        </w:rPr>
        <w:lastRenderedPageBreak/>
        <w:t xml:space="preserve">OBVEZNIK - </w:t>
      </w:r>
      <w:r w:rsidR="000F74FE" w:rsidRPr="004C1B25">
        <w:rPr>
          <w:rFonts w:asciiTheme="majorHAnsi" w:hAnsiTheme="majorHAnsi" w:cstheme="majorHAnsi"/>
        </w:rPr>
        <w:t>PROMENA AKTIVNOG SUBJEKTA</w:t>
      </w:r>
      <w:bookmarkEnd w:id="6"/>
    </w:p>
    <w:p w14:paraId="609B2DAD" w14:textId="77777777" w:rsidR="000F74FE" w:rsidRPr="004C1B25" w:rsidRDefault="000F74FE" w:rsidP="00B834B2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Korisnik sistema ima mogućnost da u bilo kom trenutku promeni aktivirana društva, I ima uvid u sve informacije I podatke tog društva.</w:t>
      </w:r>
    </w:p>
    <w:p w14:paraId="3C3433FE" w14:textId="77777777" w:rsidR="000F74FE" w:rsidRPr="004C1B25" w:rsidRDefault="000F74FE" w:rsidP="000F74FE">
      <w:pPr>
        <w:pStyle w:val="Heading2"/>
        <w:numPr>
          <w:ilvl w:val="0"/>
          <w:numId w:val="18"/>
        </w:numPr>
        <w:rPr>
          <w:rFonts w:asciiTheme="majorHAnsi" w:hAnsiTheme="majorHAnsi" w:cstheme="majorHAnsi"/>
        </w:rPr>
      </w:pPr>
      <w:bookmarkStart w:id="7" w:name="_Toc188543792"/>
      <w:r w:rsidRPr="004C1B25">
        <w:rPr>
          <w:rFonts w:asciiTheme="majorHAnsi" w:hAnsiTheme="majorHAnsi" w:cstheme="majorHAnsi"/>
        </w:rPr>
        <w:t>Promena aktiviranih subjekta</w:t>
      </w:r>
      <w:bookmarkEnd w:id="7"/>
    </w:p>
    <w:p w14:paraId="39BB7190" w14:textId="77777777" w:rsidR="000F74FE" w:rsidRPr="004C1B25" w:rsidRDefault="000F74FE" w:rsidP="00B834B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1. Kliknuti na polje za odabir aktiviranih subjekta, nakon čega će biti prikazana padajuća lista opcija svih aktiviranih subjekta.</w:t>
      </w:r>
    </w:p>
    <w:p w14:paraId="6700766E" w14:textId="407D3570" w:rsidR="000F74FE" w:rsidRPr="004C1B25" w:rsidRDefault="000F74FE" w:rsidP="00B834B2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0BB99C9F" wp14:editId="6ABA2F0A">
            <wp:extent cx="5335270" cy="2981960"/>
            <wp:effectExtent l="19050" t="19050" r="17780" b="27940"/>
            <wp:docPr id="1987048483" name="Picture 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7048483" name="Picture 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7CC40FD" w14:textId="77777777" w:rsidR="000F74FE" w:rsidRPr="004C1B25" w:rsidRDefault="000F74FE" w:rsidP="00B834B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Za naš primer, u padajućoj listi opcija odabrati opciju </w:t>
      </w:r>
      <w:r w:rsidRPr="004C1B25">
        <w:rPr>
          <w:rStyle w:val="Strong"/>
          <w:rFonts w:asciiTheme="majorHAnsi" w:hAnsiTheme="majorHAnsi" w:cstheme="majorHAnsi"/>
        </w:rPr>
        <w:t>"Phillip Morris Operations a.d. Niš".</w:t>
      </w:r>
    </w:p>
    <w:p w14:paraId="11E5FA63" w14:textId="78E67433" w:rsidR="00FE6118" w:rsidRDefault="000F74FE" w:rsidP="00B834B2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03AB8414" wp14:editId="65F6A6E4">
            <wp:extent cx="5335270" cy="2520315"/>
            <wp:effectExtent l="19050" t="19050" r="17780" b="13335"/>
            <wp:docPr id="450381071" name="Picture 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381071" name="Picture 6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52031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591E40B" w14:textId="2010EE9D" w:rsidR="000F74FE" w:rsidRPr="00FE6118" w:rsidRDefault="00FE6118" w:rsidP="00FE6118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>
        <w:rPr>
          <w:rFonts w:asciiTheme="majorHAnsi" w:hAnsiTheme="majorHAnsi" w:cstheme="majorHAnsi"/>
        </w:rPr>
        <w:br w:type="page"/>
      </w:r>
    </w:p>
    <w:p w14:paraId="3EC35E97" w14:textId="77777777" w:rsidR="000F74FE" w:rsidRPr="004C1B25" w:rsidRDefault="000F74FE" w:rsidP="00B834B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3. Primetiti da je subjekt </w:t>
      </w:r>
      <w:r w:rsidRPr="004C1B25">
        <w:rPr>
          <w:rStyle w:val="Emphasis"/>
          <w:rFonts w:asciiTheme="majorHAnsi" w:hAnsiTheme="majorHAnsi" w:cstheme="majorHAnsi"/>
        </w:rPr>
        <w:t>Phillip Morris</w:t>
      </w:r>
      <w:r w:rsidRPr="004C1B25">
        <w:rPr>
          <w:rFonts w:asciiTheme="majorHAnsi" w:hAnsiTheme="majorHAnsi" w:cstheme="majorHAnsi"/>
        </w:rPr>
        <w:t xml:space="preserve"> sada odabran, i imamo uvid u sve podatke i informacije tog subjekta.</w:t>
      </w:r>
    </w:p>
    <w:p w14:paraId="68108A4A" w14:textId="77777777" w:rsidR="000F74FE" w:rsidRPr="004C1B25" w:rsidRDefault="000F74FE" w:rsidP="00B834B2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426D5870" wp14:editId="77E691D5">
            <wp:extent cx="5335270" cy="2655570"/>
            <wp:effectExtent l="19050" t="19050" r="17780" b="11430"/>
            <wp:docPr id="1421010870" name="Picture 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010870" name="Picture 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65557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D962501" w14:textId="77777777" w:rsidR="000F74FE" w:rsidRPr="004C1B25" w:rsidRDefault="000F74FE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64167552" w14:textId="1DD63D29" w:rsidR="000F74FE" w:rsidRPr="004C1B25" w:rsidRDefault="000808FD" w:rsidP="00B834B2">
      <w:pPr>
        <w:pStyle w:val="Heading1"/>
        <w:rPr>
          <w:rFonts w:asciiTheme="majorHAnsi" w:hAnsiTheme="majorHAnsi" w:cstheme="majorHAnsi"/>
        </w:rPr>
      </w:pPr>
      <w:bookmarkStart w:id="8" w:name="_Toc188543793"/>
      <w:r>
        <w:rPr>
          <w:rFonts w:asciiTheme="majorHAnsi" w:hAnsiTheme="majorHAnsi" w:cstheme="majorHAnsi"/>
        </w:rPr>
        <w:lastRenderedPageBreak/>
        <w:t xml:space="preserve">OBVEZNIK - </w:t>
      </w:r>
      <w:r w:rsidR="000F74FE" w:rsidRPr="004C1B25">
        <w:rPr>
          <w:rFonts w:asciiTheme="majorHAnsi" w:hAnsiTheme="majorHAnsi" w:cstheme="majorHAnsi"/>
        </w:rPr>
        <w:t>DODAVANJE NOVIH SUBJEKATA</w:t>
      </w:r>
      <w:bookmarkEnd w:id="8"/>
    </w:p>
    <w:p w14:paraId="4C9FC273" w14:textId="77777777" w:rsidR="000F74FE" w:rsidRPr="004C1B25" w:rsidRDefault="000F74FE" w:rsidP="00B834B2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Zakonski zastupnik ima mogućnost da u bilo kom trenutku aktivira dodatne subjekte, putem forme za aktivaciju subjekta.</w:t>
      </w:r>
    </w:p>
    <w:p w14:paraId="27F392B1" w14:textId="77777777" w:rsidR="000F74FE" w:rsidRPr="004C1B25" w:rsidRDefault="000F74FE" w:rsidP="000F74FE">
      <w:pPr>
        <w:pStyle w:val="Heading2"/>
        <w:numPr>
          <w:ilvl w:val="0"/>
          <w:numId w:val="19"/>
        </w:numPr>
        <w:rPr>
          <w:rFonts w:asciiTheme="majorHAnsi" w:hAnsiTheme="majorHAnsi" w:cstheme="majorHAnsi"/>
        </w:rPr>
      </w:pPr>
      <w:bookmarkStart w:id="9" w:name="_Toc188543794"/>
      <w:r w:rsidRPr="004C1B25">
        <w:rPr>
          <w:rFonts w:asciiTheme="majorHAnsi" w:hAnsiTheme="majorHAnsi" w:cstheme="majorHAnsi"/>
        </w:rPr>
        <w:t>Dodavanje novih subjekata</w:t>
      </w:r>
      <w:bookmarkEnd w:id="9"/>
    </w:p>
    <w:p w14:paraId="464F4CC5" w14:textId="77777777" w:rsidR="000F74FE" w:rsidRPr="004C1B25" w:rsidRDefault="000F74FE" w:rsidP="00C32E70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dugme </w:t>
      </w:r>
      <w:r w:rsidRPr="004C1B25">
        <w:rPr>
          <w:rStyle w:val="Strong"/>
          <w:rFonts w:asciiTheme="majorHAnsi" w:hAnsiTheme="majorHAnsi" w:cstheme="majorHAnsi"/>
        </w:rPr>
        <w:t>"+ Dodaj subjekt".</w:t>
      </w:r>
    </w:p>
    <w:p w14:paraId="6B40EB72" w14:textId="77777777" w:rsidR="000F74FE" w:rsidRPr="004C1B25" w:rsidRDefault="000F74FE" w:rsidP="00C32E70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63758DB7" wp14:editId="2FCA90B4">
            <wp:extent cx="5335270" cy="2981960"/>
            <wp:effectExtent l="19050" t="19050" r="17780" b="27940"/>
            <wp:docPr id="1748707322" name="Picture 1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8707322" name="Picture 1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4955200" w14:textId="77777777" w:rsidR="000F74FE" w:rsidRPr="004C1B25" w:rsidRDefault="000F74FE" w:rsidP="00C32E70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Primetiti formu za unos neophodnih informacija za dodavanje novog subjekta. U formi odabrati tip subjekta. Za naš primer odabrati opciju </w:t>
      </w:r>
      <w:r w:rsidRPr="004C1B25">
        <w:rPr>
          <w:rStyle w:val="Strong"/>
          <w:rFonts w:asciiTheme="majorHAnsi" w:hAnsiTheme="majorHAnsi" w:cstheme="majorHAnsi"/>
        </w:rPr>
        <w:t>"Privredno društvo"</w:t>
      </w:r>
      <w:r w:rsidRPr="004C1B25">
        <w:rPr>
          <w:rFonts w:asciiTheme="majorHAnsi" w:hAnsiTheme="majorHAnsi" w:cstheme="majorHAnsi"/>
        </w:rPr>
        <w:t>.</w:t>
      </w:r>
    </w:p>
    <w:p w14:paraId="5F779EE4" w14:textId="77777777" w:rsidR="000F74FE" w:rsidRPr="004C1B25" w:rsidRDefault="000F74FE" w:rsidP="00C32E70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091E2076" wp14:editId="63D004E3">
            <wp:extent cx="5335270" cy="2989580"/>
            <wp:effectExtent l="19050" t="19050" r="17780" b="20320"/>
            <wp:docPr id="2056965265" name="Picture 1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6965265" name="Picture 1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958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B178951" w14:textId="77777777" w:rsidR="000F74FE" w:rsidRPr="004C1B25" w:rsidRDefault="000F74FE" w:rsidP="00C32E70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3. Kliknuti na polje za unos </w:t>
      </w:r>
      <w:r w:rsidRPr="004C1B25">
        <w:rPr>
          <w:rStyle w:val="Strong"/>
          <w:rFonts w:asciiTheme="majorHAnsi" w:hAnsiTheme="majorHAnsi" w:cstheme="majorHAnsi"/>
        </w:rPr>
        <w:t>"PIB".</w:t>
      </w:r>
    </w:p>
    <w:p w14:paraId="20FB9EE7" w14:textId="77777777" w:rsidR="000F74FE" w:rsidRPr="004C1B25" w:rsidRDefault="000F74FE" w:rsidP="00C32E70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3E58773E" wp14:editId="62E36C40">
            <wp:extent cx="5335270" cy="2989580"/>
            <wp:effectExtent l="19050" t="19050" r="17780" b="20320"/>
            <wp:docPr id="1643150222" name="Picture 1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3150222" name="Picture 1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958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00BB96A" w14:textId="77777777" w:rsidR="000F74FE" w:rsidRPr="004C1B25" w:rsidRDefault="000F74FE" w:rsidP="00C32E70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4. U polje za unos uneti PIB subjekta koji želimo da aktiviramo. U našem primeru unosimo </w:t>
      </w:r>
      <w:r w:rsidRPr="004C1B25">
        <w:rPr>
          <w:rStyle w:val="Strong"/>
          <w:rFonts w:asciiTheme="majorHAnsi" w:hAnsiTheme="majorHAnsi" w:cstheme="majorHAnsi"/>
        </w:rPr>
        <w:t>"106391294".</w:t>
      </w:r>
    </w:p>
    <w:p w14:paraId="0CD50BE0" w14:textId="77777777" w:rsidR="000F74FE" w:rsidRPr="004C1B25" w:rsidRDefault="000F74FE" w:rsidP="00C32E70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5. Kliknuti na dugme </w:t>
      </w:r>
      <w:r w:rsidRPr="004C1B25">
        <w:rPr>
          <w:rStyle w:val="Strong"/>
          <w:rFonts w:asciiTheme="majorHAnsi" w:hAnsiTheme="majorHAnsi" w:cstheme="majorHAnsi"/>
        </w:rPr>
        <w:t>"Prijavi"</w:t>
      </w:r>
      <w:r w:rsidRPr="004C1B25">
        <w:rPr>
          <w:rFonts w:asciiTheme="majorHAnsi" w:hAnsiTheme="majorHAnsi" w:cstheme="majorHAnsi"/>
        </w:rPr>
        <w:t>, nakon čega će subjekat biti aktiviran.</w:t>
      </w:r>
    </w:p>
    <w:p w14:paraId="6435474C" w14:textId="77777777" w:rsidR="000F74FE" w:rsidRPr="004C1B25" w:rsidRDefault="000F74FE" w:rsidP="00C32E70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49BCAE36" wp14:editId="66743B16">
            <wp:extent cx="5335270" cy="2989580"/>
            <wp:effectExtent l="19050" t="19050" r="17780" b="20320"/>
            <wp:docPr id="2021832102" name="Picture 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1832102" name="Picture 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958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AFD0DEA" w14:textId="77777777" w:rsidR="000F74FE" w:rsidRPr="004C1B25" w:rsidRDefault="000F74FE" w:rsidP="00C32E70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090BCC03" w14:textId="77777777" w:rsidR="000F74FE" w:rsidRPr="004C1B25" w:rsidRDefault="000F74FE" w:rsidP="00C32E70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6. Primetiti listu aktiviranih subjekta, u kojoj se može nalaziti jedan subjekt ili više njih. Da bi pristupili portalu sa odabranim subjektom, kliknuti na dugme </w:t>
      </w:r>
      <w:r w:rsidRPr="004C1B25">
        <w:rPr>
          <w:rStyle w:val="Strong"/>
          <w:rFonts w:asciiTheme="majorHAnsi" w:hAnsiTheme="majorHAnsi" w:cstheme="majorHAnsi"/>
        </w:rPr>
        <w:t>"Izaberi".</w:t>
      </w:r>
    </w:p>
    <w:p w14:paraId="249E4843" w14:textId="77777777" w:rsidR="000F74FE" w:rsidRPr="004C1B25" w:rsidRDefault="000F74FE" w:rsidP="00C32E70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140BA34C" wp14:editId="1D844818">
            <wp:extent cx="5335270" cy="2194560"/>
            <wp:effectExtent l="19050" t="19050" r="17780" b="15240"/>
            <wp:docPr id="668575249" name="Picture 8" descr="A person holding a sig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8575249" name="Picture 8" descr="A person holding a sign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1945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746FC84" w14:textId="77777777" w:rsidR="000F74FE" w:rsidRPr="004C1B25" w:rsidRDefault="000F74FE" w:rsidP="00C32E70">
      <w:pPr>
        <w:pStyle w:val="Heading4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29524D6A" w14:textId="3EF518F9" w:rsidR="000F74FE" w:rsidRPr="004C1B25" w:rsidRDefault="000808FD" w:rsidP="00B834B2">
      <w:pPr>
        <w:pStyle w:val="Heading1"/>
        <w:rPr>
          <w:rFonts w:asciiTheme="majorHAnsi" w:hAnsiTheme="majorHAnsi" w:cstheme="majorHAnsi"/>
        </w:rPr>
      </w:pPr>
      <w:bookmarkStart w:id="10" w:name="_Toc188543795"/>
      <w:r>
        <w:rPr>
          <w:rFonts w:asciiTheme="majorHAnsi" w:hAnsiTheme="majorHAnsi" w:cstheme="majorHAnsi"/>
        </w:rPr>
        <w:lastRenderedPageBreak/>
        <w:t xml:space="preserve">OBVEZNIK - </w:t>
      </w:r>
      <w:r w:rsidR="000F74FE" w:rsidRPr="004C1B25">
        <w:rPr>
          <w:rFonts w:asciiTheme="majorHAnsi" w:hAnsiTheme="majorHAnsi" w:cstheme="majorHAnsi"/>
        </w:rPr>
        <w:t>PODEŠAVANJA</w:t>
      </w:r>
      <w:bookmarkEnd w:id="10"/>
    </w:p>
    <w:p w14:paraId="55709FD7" w14:textId="77777777" w:rsidR="000F74FE" w:rsidRPr="004C1B25" w:rsidRDefault="000F74FE" w:rsidP="00A644E2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Korisnik sistema u sekciji podešavanja ima mogućnosti pregleda osnovnih informacija subjekta, dodavanje i manipulaciju email adrese za prijem notifikacija, dodavanje i izmenu korisnika sistema, dodavanje i izmenu objekata i podešavanje API parametara za integraciju.</w:t>
      </w:r>
    </w:p>
    <w:p w14:paraId="5CB0EE1E" w14:textId="77777777" w:rsidR="000F74FE" w:rsidRPr="004C1B25" w:rsidRDefault="000F74FE" w:rsidP="00A644E2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Korisnik sistema može dodati sledeće tipove objekata:</w:t>
      </w:r>
    </w:p>
    <w:p w14:paraId="0AABEE23" w14:textId="77777777" w:rsidR="000F74FE" w:rsidRPr="004C1B25" w:rsidRDefault="000F74FE" w:rsidP="000F74FE">
      <w:pPr>
        <w:pStyle w:val="ListParagraph"/>
        <w:numPr>
          <w:ilvl w:val="0"/>
          <w:numId w:val="21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Skladište sa proizvodnjom – ovaj tip objekta može biti označeno kao akcizno skladište i ima opciju dodavanja mašina</w:t>
      </w:r>
    </w:p>
    <w:p w14:paraId="00DB6426" w14:textId="77777777" w:rsidR="000F74FE" w:rsidRPr="004C1B25" w:rsidRDefault="000F74FE" w:rsidP="000F74FE">
      <w:pPr>
        <w:pStyle w:val="ListParagraph"/>
        <w:numPr>
          <w:ilvl w:val="0"/>
          <w:numId w:val="21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Skladište – ovaj tip objekta može biti označeno kao akcizno skladište i carinsko skladište, a postoji i opcija dodavanja mašina</w:t>
      </w:r>
    </w:p>
    <w:p w14:paraId="7B9DB874" w14:textId="77777777" w:rsidR="000F74FE" w:rsidRPr="004C1B25" w:rsidRDefault="000F74FE" w:rsidP="000F74FE">
      <w:pPr>
        <w:pStyle w:val="ListParagraph"/>
        <w:numPr>
          <w:ilvl w:val="0"/>
          <w:numId w:val="21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Vozilo</w:t>
      </w:r>
    </w:p>
    <w:p w14:paraId="6CBA3240" w14:textId="77777777" w:rsidR="000F74FE" w:rsidRPr="004C1B25" w:rsidRDefault="000F74FE" w:rsidP="000F74FE">
      <w:pPr>
        <w:pStyle w:val="ListParagraph"/>
        <w:numPr>
          <w:ilvl w:val="0"/>
          <w:numId w:val="21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Ostalo</w:t>
      </w:r>
    </w:p>
    <w:p w14:paraId="3E26AD39" w14:textId="77777777" w:rsidR="000F74FE" w:rsidRPr="004C1B25" w:rsidRDefault="000F74FE" w:rsidP="000F74FE">
      <w:pPr>
        <w:pStyle w:val="Heading2"/>
        <w:numPr>
          <w:ilvl w:val="0"/>
          <w:numId w:val="20"/>
        </w:numPr>
        <w:rPr>
          <w:rFonts w:asciiTheme="majorHAnsi" w:hAnsiTheme="majorHAnsi" w:cstheme="majorHAnsi"/>
        </w:rPr>
      </w:pPr>
      <w:bookmarkStart w:id="11" w:name="_Toc188543796"/>
      <w:r w:rsidRPr="004C1B25">
        <w:rPr>
          <w:rFonts w:asciiTheme="majorHAnsi" w:hAnsiTheme="majorHAnsi" w:cstheme="majorHAnsi"/>
        </w:rPr>
        <w:t>Pregled detalja kompanije</w:t>
      </w:r>
      <w:bookmarkEnd w:id="11"/>
    </w:p>
    <w:p w14:paraId="6CD033CE" w14:textId="77777777" w:rsidR="000F74FE" w:rsidRPr="004C1B25" w:rsidRDefault="000F74FE" w:rsidP="00B834B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"Podešavanja".</w:t>
      </w:r>
    </w:p>
    <w:p w14:paraId="0A604659" w14:textId="77777777" w:rsidR="000F74FE" w:rsidRPr="004C1B25" w:rsidRDefault="000F74FE" w:rsidP="00B834B2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76CE7E02" wp14:editId="6AC502E4">
            <wp:extent cx="5335270" cy="2981960"/>
            <wp:effectExtent l="19050" t="19050" r="17780" b="27940"/>
            <wp:docPr id="483703430" name="Picture 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7346071" name="Picture 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A777603" w14:textId="77777777" w:rsidR="000F74FE" w:rsidRPr="004C1B25" w:rsidRDefault="000F74FE" w:rsidP="00B834B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2. Primetiti prikazane detalje trenutno odabranog subjekta.</w:t>
      </w:r>
    </w:p>
    <w:p w14:paraId="43F714FA" w14:textId="77777777" w:rsidR="000F74FE" w:rsidRPr="004C1B25" w:rsidRDefault="000F74FE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78EC8406" w14:textId="77777777" w:rsidR="000F74FE" w:rsidRPr="004C1B25" w:rsidRDefault="000F74FE" w:rsidP="000F74FE">
      <w:pPr>
        <w:pStyle w:val="Heading2"/>
        <w:numPr>
          <w:ilvl w:val="0"/>
          <w:numId w:val="20"/>
        </w:numPr>
        <w:rPr>
          <w:rFonts w:asciiTheme="majorHAnsi" w:hAnsiTheme="majorHAnsi" w:cstheme="majorHAnsi"/>
        </w:rPr>
      </w:pPr>
      <w:bookmarkStart w:id="12" w:name="_Toc188543797"/>
      <w:r w:rsidRPr="004C1B25">
        <w:rPr>
          <w:rFonts w:asciiTheme="majorHAnsi" w:hAnsiTheme="majorHAnsi" w:cstheme="majorHAnsi"/>
        </w:rPr>
        <w:lastRenderedPageBreak/>
        <w:t>Dodavanje email adrese za prijem notifikacija</w:t>
      </w:r>
      <w:bookmarkEnd w:id="12"/>
    </w:p>
    <w:p w14:paraId="2491C5C7" w14:textId="77777777" w:rsidR="000F74FE" w:rsidRPr="004C1B25" w:rsidRDefault="000F74FE" w:rsidP="00C32E70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"Podešavanja".</w:t>
      </w:r>
    </w:p>
    <w:p w14:paraId="075D36D8" w14:textId="77777777" w:rsidR="000F74FE" w:rsidRPr="004C1B25" w:rsidRDefault="000F74FE" w:rsidP="00C32E70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230CE1E3" wp14:editId="40427B16">
            <wp:extent cx="5335270" cy="2989580"/>
            <wp:effectExtent l="19050" t="19050" r="17780" b="20320"/>
            <wp:docPr id="2023529875" name="Picture 18" descr="A screenshot of a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3529875" name="Picture 18" descr="A screenshot of a phon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958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E0D9DE4" w14:textId="77777777" w:rsidR="000F74FE" w:rsidRPr="004C1B25" w:rsidRDefault="000F74FE" w:rsidP="00C32E70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polje za unos </w:t>
      </w:r>
      <w:r w:rsidRPr="004C1B25">
        <w:rPr>
          <w:rStyle w:val="Emphasis"/>
          <w:rFonts w:asciiTheme="majorHAnsi" w:hAnsiTheme="majorHAnsi" w:cstheme="majorHAnsi"/>
        </w:rPr>
        <w:t>email</w:t>
      </w:r>
      <w:r w:rsidRPr="004C1B25">
        <w:rPr>
          <w:rFonts w:asciiTheme="majorHAnsi" w:hAnsiTheme="majorHAnsi" w:cstheme="majorHAnsi"/>
        </w:rPr>
        <w:t xml:space="preserve"> adrese.</w:t>
      </w:r>
    </w:p>
    <w:p w14:paraId="0B6EE7C2" w14:textId="77777777" w:rsidR="000F74FE" w:rsidRPr="004C1B25" w:rsidRDefault="000F74FE" w:rsidP="00C32E70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5178C89E" wp14:editId="21B53622">
            <wp:extent cx="5335270" cy="2989580"/>
            <wp:effectExtent l="19050" t="19050" r="17780" b="20320"/>
            <wp:docPr id="1244894867" name="Picture 1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4894867" name="Picture 1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958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8BDAC3C" w14:textId="77777777" w:rsidR="000F74FE" w:rsidRPr="004C1B25" w:rsidRDefault="000F74FE" w:rsidP="00C32E70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3. U polje za unos uneti adresu za prijem notifikacija. Za naš primer ćemo uneti </w:t>
      </w:r>
      <w:r w:rsidRPr="004C1B25">
        <w:rPr>
          <w:rStyle w:val="Strong"/>
          <w:rFonts w:asciiTheme="majorHAnsi" w:hAnsiTheme="majorHAnsi" w:cstheme="majorHAnsi"/>
        </w:rPr>
        <w:t>"</w:t>
      </w:r>
      <w:hyperlink r:id="rId39" w:history="1">
        <w:r w:rsidRPr="004C1B25">
          <w:rPr>
            <w:rStyle w:val="Hyperlink"/>
            <w:rFonts w:asciiTheme="majorHAnsi" w:hAnsiTheme="majorHAnsi" w:cstheme="majorHAnsi"/>
            <w:b/>
            <w:bCs/>
          </w:rPr>
          <w:t>test@test.com</w:t>
        </w:r>
      </w:hyperlink>
      <w:r w:rsidRPr="004C1B25">
        <w:rPr>
          <w:rStyle w:val="Strong"/>
          <w:rFonts w:asciiTheme="majorHAnsi" w:hAnsiTheme="majorHAnsi" w:cstheme="majorHAnsi"/>
        </w:rPr>
        <w:t>"</w:t>
      </w:r>
      <w:r w:rsidRPr="004C1B25">
        <w:rPr>
          <w:rFonts w:asciiTheme="majorHAnsi" w:hAnsiTheme="majorHAnsi" w:cstheme="majorHAnsi"/>
        </w:rPr>
        <w:t xml:space="preserve"> email adresu.</w:t>
      </w:r>
    </w:p>
    <w:p w14:paraId="5F853A75" w14:textId="77777777" w:rsidR="000F74FE" w:rsidRPr="004C1B25" w:rsidRDefault="000F74FE" w:rsidP="00C32E70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15209158" w14:textId="77777777" w:rsidR="000F74FE" w:rsidRPr="004C1B25" w:rsidRDefault="000F74FE" w:rsidP="00C32E70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4. Kliknuti na dugme </w:t>
      </w:r>
      <w:r w:rsidRPr="004C1B25">
        <w:rPr>
          <w:rStyle w:val="Strong"/>
          <w:rFonts w:asciiTheme="majorHAnsi" w:hAnsiTheme="majorHAnsi" w:cstheme="majorHAnsi"/>
        </w:rPr>
        <w:t>"Sačuvaj".</w:t>
      </w:r>
    </w:p>
    <w:p w14:paraId="1D749398" w14:textId="77777777" w:rsidR="000F74FE" w:rsidRPr="004C1B25" w:rsidRDefault="000F74FE" w:rsidP="00C32E70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3FEA7CEF" wp14:editId="21C7BAB6">
            <wp:extent cx="5335270" cy="2981960"/>
            <wp:effectExtent l="19050" t="19050" r="17780" b="27940"/>
            <wp:docPr id="2104604089" name="Picture 1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4604089" name="Picture 16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C4EF1A8" w14:textId="77777777" w:rsidR="000F74FE" w:rsidRPr="004C1B25" w:rsidRDefault="000F74FE" w:rsidP="000F74FE">
      <w:pPr>
        <w:pStyle w:val="NormalWeb"/>
        <w:numPr>
          <w:ilvl w:val="0"/>
          <w:numId w:val="17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Primetiti unesenu email adresu za prijem notifikacija, na koju će stizati sistemske notifikacije.</w:t>
      </w:r>
    </w:p>
    <w:p w14:paraId="1B997FCB" w14:textId="77777777" w:rsidR="000F74FE" w:rsidRPr="004C1B25" w:rsidRDefault="000F74FE" w:rsidP="00C32E70">
      <w:pPr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0652A273" wp14:editId="2B2ED073">
            <wp:extent cx="5340096" cy="2501671"/>
            <wp:effectExtent l="19050" t="19050" r="13335" b="13335"/>
            <wp:docPr id="262118119" name="Picture 1" descr="A white background with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118119" name="Picture 1" descr="A white background with black text&#10;&#10;Description automatically generated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340096" cy="2501671"/>
                    </a:xfrm>
                    <a:prstGeom prst="rect">
                      <a:avLst/>
                    </a:prstGeom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AC84657" w14:textId="77777777" w:rsidR="000F74FE" w:rsidRPr="004C1B25" w:rsidRDefault="000F74FE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203F6F45" w14:textId="77777777" w:rsidR="000F74FE" w:rsidRPr="004C1B25" w:rsidRDefault="000F74FE" w:rsidP="000F74FE">
      <w:pPr>
        <w:pStyle w:val="Heading2"/>
        <w:numPr>
          <w:ilvl w:val="0"/>
          <w:numId w:val="20"/>
        </w:numPr>
        <w:rPr>
          <w:rFonts w:asciiTheme="majorHAnsi" w:hAnsiTheme="majorHAnsi" w:cstheme="majorHAnsi"/>
        </w:rPr>
      </w:pPr>
      <w:bookmarkStart w:id="13" w:name="_Toc188543798"/>
      <w:r w:rsidRPr="004C1B25">
        <w:rPr>
          <w:rFonts w:asciiTheme="majorHAnsi" w:hAnsiTheme="majorHAnsi" w:cstheme="majorHAnsi"/>
        </w:rPr>
        <w:lastRenderedPageBreak/>
        <w:t>Deaktivacija prijema notifikacija putem email poruka</w:t>
      </w:r>
      <w:bookmarkEnd w:id="13"/>
    </w:p>
    <w:p w14:paraId="3C9C60B1" w14:textId="77777777" w:rsidR="000F74FE" w:rsidRPr="004C1B25" w:rsidRDefault="000F74FE" w:rsidP="00C32E70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"Podešavanja".</w:t>
      </w:r>
    </w:p>
    <w:p w14:paraId="563629BC" w14:textId="77777777" w:rsidR="000F74FE" w:rsidRPr="004C1B25" w:rsidRDefault="000F74FE" w:rsidP="00C32E70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3DFF87DF" wp14:editId="0F0C436A">
            <wp:extent cx="5335270" cy="2981960"/>
            <wp:effectExtent l="19050" t="19050" r="17780" b="27940"/>
            <wp:docPr id="234944153" name="Picture 2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96868" name="Picture 2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6EBFD6A" w14:textId="77777777" w:rsidR="000F74FE" w:rsidRPr="004C1B25" w:rsidRDefault="000F74FE" w:rsidP="00C32E70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2. Kliknuti na dugme za deaktivaciju prijema notifikacija putem email adrese.</w:t>
      </w:r>
    </w:p>
    <w:p w14:paraId="5665CFD5" w14:textId="77777777" w:rsidR="000F74FE" w:rsidRPr="004C1B25" w:rsidRDefault="000F74FE" w:rsidP="00C32E70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64830555" wp14:editId="11708731">
            <wp:extent cx="5335270" cy="2981960"/>
            <wp:effectExtent l="19050" t="19050" r="17780" b="27940"/>
            <wp:docPr id="734194057" name="Picture 2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9950877" name="Picture 2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AE2EFD4" w14:textId="77777777" w:rsidR="000F74FE" w:rsidRPr="004C1B25" w:rsidRDefault="000F74FE" w:rsidP="00C32E70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0F175C81" w14:textId="77777777" w:rsidR="000F74FE" w:rsidRPr="004C1B25" w:rsidRDefault="000F74FE" w:rsidP="00C32E70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3. Primetiti da je označeno dugme za deaktivaciju stizanja email pošte za notifikacije. U ovom slučaju na unesenu email adresu za prijem notifikacija neće stizati sistemske notifikacije.</w:t>
      </w:r>
    </w:p>
    <w:p w14:paraId="0E447517" w14:textId="77777777" w:rsidR="000F74FE" w:rsidRPr="004C1B25" w:rsidRDefault="000F74FE" w:rsidP="00C32E70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24FF1933" wp14:editId="69768E6B">
            <wp:extent cx="5335270" cy="2981960"/>
            <wp:effectExtent l="19050" t="19050" r="17780" b="27940"/>
            <wp:docPr id="668926460" name="Picture 2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4607520" name="Picture 2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34CBDFB" w14:textId="77777777" w:rsidR="000F74FE" w:rsidRPr="004C1B25" w:rsidRDefault="000F74FE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62214316" w14:textId="77777777" w:rsidR="000F74FE" w:rsidRPr="004C1B25" w:rsidRDefault="000F74FE" w:rsidP="000F74FE">
      <w:pPr>
        <w:pStyle w:val="Heading2"/>
        <w:numPr>
          <w:ilvl w:val="0"/>
          <w:numId w:val="20"/>
        </w:numPr>
        <w:rPr>
          <w:rFonts w:asciiTheme="majorHAnsi" w:hAnsiTheme="majorHAnsi" w:cstheme="majorHAnsi"/>
        </w:rPr>
      </w:pPr>
      <w:bookmarkStart w:id="14" w:name="_Toc188543799"/>
      <w:r w:rsidRPr="004C1B25">
        <w:rPr>
          <w:rFonts w:asciiTheme="majorHAnsi" w:hAnsiTheme="majorHAnsi" w:cstheme="majorHAnsi"/>
        </w:rPr>
        <w:lastRenderedPageBreak/>
        <w:t>Dodavanje novog korisnika sistema</w:t>
      </w:r>
      <w:bookmarkEnd w:id="14"/>
    </w:p>
    <w:p w14:paraId="31179B67" w14:textId="77777777" w:rsidR="000F74FE" w:rsidRPr="004C1B25" w:rsidRDefault="000F74FE" w:rsidP="009B2575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"Podešavanja".</w:t>
      </w:r>
    </w:p>
    <w:p w14:paraId="71B19448" w14:textId="77777777" w:rsidR="000F74FE" w:rsidRPr="004C1B25" w:rsidRDefault="000F74FE" w:rsidP="009B2575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0442975C" wp14:editId="09B55AE6">
            <wp:extent cx="5335270" cy="2981960"/>
            <wp:effectExtent l="19050" t="19050" r="17780" b="27940"/>
            <wp:docPr id="905540367" name="Picture 3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5540367" name="Picture 3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4929481" w14:textId="77777777" w:rsidR="000F74FE" w:rsidRPr="004C1B25" w:rsidRDefault="000F74FE" w:rsidP="009B2575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sekciju </w:t>
      </w:r>
      <w:r w:rsidRPr="004C1B25">
        <w:rPr>
          <w:rStyle w:val="Strong"/>
          <w:rFonts w:asciiTheme="majorHAnsi" w:hAnsiTheme="majorHAnsi" w:cstheme="majorHAnsi"/>
        </w:rPr>
        <w:t>"Korisnici".</w:t>
      </w:r>
    </w:p>
    <w:p w14:paraId="4657E690" w14:textId="77777777" w:rsidR="000F74FE" w:rsidRPr="004C1B25" w:rsidRDefault="000F74FE" w:rsidP="009B2575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0D6CDF0F" wp14:editId="24B5EA17">
            <wp:extent cx="5335270" cy="2981960"/>
            <wp:effectExtent l="19050" t="19050" r="17780" b="27940"/>
            <wp:docPr id="385821907" name="Picture 3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821907" name="Picture 3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5350A04" w14:textId="77777777" w:rsidR="000F74FE" w:rsidRPr="004C1B25" w:rsidRDefault="000F74FE" w:rsidP="009B2575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4ECDFDEA" w14:textId="77777777" w:rsidR="000F74FE" w:rsidRPr="004C1B25" w:rsidRDefault="000F74FE" w:rsidP="009B2575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3. Kliknuti na dugme </w:t>
      </w:r>
      <w:r w:rsidRPr="004C1B25">
        <w:rPr>
          <w:rStyle w:val="Strong"/>
          <w:rFonts w:asciiTheme="majorHAnsi" w:hAnsiTheme="majorHAnsi" w:cstheme="majorHAnsi"/>
        </w:rPr>
        <w:t>"Novi korisnik"</w:t>
      </w:r>
      <w:r w:rsidRPr="004C1B25">
        <w:rPr>
          <w:rFonts w:asciiTheme="majorHAnsi" w:hAnsiTheme="majorHAnsi" w:cstheme="majorHAnsi"/>
        </w:rPr>
        <w:t>, i primetiti da se otvorio novi prozor za unos osnovnih informacija novog korisnika sistema, kao i mogućih uloga koje korisnik može posedovati.</w:t>
      </w:r>
    </w:p>
    <w:p w14:paraId="4F92D844" w14:textId="77777777" w:rsidR="000F74FE" w:rsidRPr="004C1B25" w:rsidRDefault="000F74FE" w:rsidP="009B2575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71E22B33" wp14:editId="0CA0423C">
            <wp:extent cx="5335270" cy="2973705"/>
            <wp:effectExtent l="19050" t="19050" r="17780" b="17145"/>
            <wp:docPr id="1665367604" name="Picture 2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5367604" name="Picture 2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7370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F7F95DF" w14:textId="77777777" w:rsidR="000F74FE" w:rsidRPr="004C1B25" w:rsidRDefault="000F74FE" w:rsidP="009B2575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4. Kliknuti na polje </w:t>
      </w:r>
      <w:r w:rsidRPr="004C1B25">
        <w:rPr>
          <w:rStyle w:val="Strong"/>
          <w:rFonts w:asciiTheme="majorHAnsi" w:hAnsiTheme="majorHAnsi" w:cstheme="majorHAnsi"/>
        </w:rPr>
        <w:t>"Ime".</w:t>
      </w:r>
    </w:p>
    <w:p w14:paraId="6CA57ECD" w14:textId="0D0D2EF4" w:rsidR="000F74FE" w:rsidRPr="004C1B25" w:rsidRDefault="00F71BB3" w:rsidP="009B2575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4DCEFA91" wp14:editId="2032FF98">
            <wp:extent cx="5384891" cy="3009900"/>
            <wp:effectExtent l="0" t="0" r="6350" b="0"/>
            <wp:docPr id="1893183922" name="Picture 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3183922" name="Picture 3" descr="A screenshot of a computer&#10;&#10;Description automatically generated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1320" cy="30134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FE62CE" w14:textId="77777777" w:rsidR="000F74FE" w:rsidRPr="004C1B25" w:rsidRDefault="000F74FE" w:rsidP="009B2575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5. Uneti ime korisnika.</w:t>
      </w:r>
    </w:p>
    <w:p w14:paraId="712134B3" w14:textId="77777777" w:rsidR="000F74FE" w:rsidRPr="004C1B25" w:rsidRDefault="000F74FE" w:rsidP="009B2575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21EFBC41" w14:textId="77777777" w:rsidR="000F74FE" w:rsidRPr="004C1B25" w:rsidRDefault="000F74FE" w:rsidP="009B2575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6. Kliknuti na polje </w:t>
      </w:r>
      <w:r w:rsidRPr="004C1B25">
        <w:rPr>
          <w:rStyle w:val="Strong"/>
          <w:rFonts w:asciiTheme="majorHAnsi" w:hAnsiTheme="majorHAnsi" w:cstheme="majorHAnsi"/>
        </w:rPr>
        <w:t>"Prezime".</w:t>
      </w:r>
    </w:p>
    <w:p w14:paraId="0515BB98" w14:textId="77777777" w:rsidR="000F74FE" w:rsidRPr="004C1B25" w:rsidRDefault="000F74FE" w:rsidP="009B2575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0DA9CC3E" wp14:editId="460D13EE">
            <wp:extent cx="5335270" cy="2973705"/>
            <wp:effectExtent l="19050" t="19050" r="17780" b="17145"/>
            <wp:docPr id="1332226303" name="Picture 2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2226303" name="Picture 2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7370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DCA6F9E" w14:textId="77777777" w:rsidR="000F74FE" w:rsidRPr="004C1B25" w:rsidRDefault="000F74FE" w:rsidP="009B2575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7. Uneti prezime korisnika.</w:t>
      </w:r>
    </w:p>
    <w:p w14:paraId="4A28B91E" w14:textId="77777777" w:rsidR="000F74FE" w:rsidRPr="004C1B25" w:rsidRDefault="000F74FE" w:rsidP="009B2575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8. Kliknuti na polje "Email".</w:t>
      </w:r>
    </w:p>
    <w:p w14:paraId="1752A0FF" w14:textId="77777777" w:rsidR="000F74FE" w:rsidRPr="004C1B25" w:rsidRDefault="000F74FE" w:rsidP="009B2575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7EC26E25" wp14:editId="040875BC">
            <wp:extent cx="5335270" cy="2981960"/>
            <wp:effectExtent l="19050" t="19050" r="17780" b="27940"/>
            <wp:docPr id="1919258083" name="Picture 2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9258083" name="Picture 26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7F71C18" w14:textId="77777777" w:rsidR="000F74FE" w:rsidRPr="004C1B25" w:rsidRDefault="000F74FE" w:rsidP="009B2575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9. Uneti email adresu korisnika.</w:t>
      </w:r>
    </w:p>
    <w:p w14:paraId="3DFDAD2B" w14:textId="77777777" w:rsidR="000F74FE" w:rsidRPr="004C1B25" w:rsidRDefault="000F74FE" w:rsidP="009B2575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47E92C67" w14:textId="77777777" w:rsidR="000F74FE" w:rsidRPr="004C1B25" w:rsidRDefault="000F74FE" w:rsidP="009B2575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10. Klikom na dugme </w:t>
      </w:r>
      <w:r w:rsidRPr="004C1B25">
        <w:rPr>
          <w:rStyle w:val="Strong"/>
          <w:rFonts w:asciiTheme="majorHAnsi" w:hAnsiTheme="majorHAnsi" w:cstheme="majorHAnsi"/>
        </w:rPr>
        <w:t>"Aktivno"</w:t>
      </w:r>
      <w:r w:rsidRPr="004C1B25">
        <w:rPr>
          <w:rFonts w:asciiTheme="majorHAnsi" w:hAnsiTheme="majorHAnsi" w:cstheme="majorHAnsi"/>
        </w:rPr>
        <w:t xml:space="preserve"> označiti da je korisnik inicijalno aktivan.</w:t>
      </w:r>
    </w:p>
    <w:p w14:paraId="575946D4" w14:textId="77777777" w:rsidR="000F74FE" w:rsidRPr="004C1B25" w:rsidRDefault="000F74FE" w:rsidP="009B2575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53995D2D" wp14:editId="3D9863CF">
            <wp:extent cx="5335270" cy="2981960"/>
            <wp:effectExtent l="19050" t="19050" r="17780" b="27940"/>
            <wp:docPr id="745124774" name="Picture 2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5124774" name="Picture 2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6FF23EF" w14:textId="77777777" w:rsidR="000F74FE" w:rsidRPr="004C1B25" w:rsidRDefault="000F74FE" w:rsidP="009B2575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11. Kliknuti na ulogu "Administracija akciznih markica" kako bi se novom korisniku omogućila ta uloga. Za ovaj primer, označiti sve ponuđene uloge novom korisniku.</w:t>
      </w:r>
    </w:p>
    <w:p w14:paraId="55125766" w14:textId="75CEEA74" w:rsidR="000F74FE" w:rsidRPr="004C1B25" w:rsidRDefault="00F71BB3" w:rsidP="009B2575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1E056518" wp14:editId="3C3E2FB1">
            <wp:extent cx="5390218" cy="3005667"/>
            <wp:effectExtent l="0" t="0" r="1270" b="4445"/>
            <wp:docPr id="32554460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544605" name="Picture 325544605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1438" cy="30119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AFBA26" w14:textId="77777777" w:rsidR="000F74FE" w:rsidRPr="004C1B25" w:rsidRDefault="000F74FE" w:rsidP="009B2575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5F851254" w14:textId="77777777" w:rsidR="000F74FE" w:rsidRPr="004C1B25" w:rsidRDefault="000F74FE" w:rsidP="009B2575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12. Nakon označenih svih uloga, kliknuti na polje </w:t>
      </w:r>
      <w:r w:rsidRPr="004C1B25">
        <w:rPr>
          <w:rStyle w:val="Strong"/>
          <w:rFonts w:asciiTheme="majorHAnsi" w:hAnsiTheme="majorHAnsi" w:cstheme="majorHAnsi"/>
        </w:rPr>
        <w:t>"Od".</w:t>
      </w:r>
    </w:p>
    <w:p w14:paraId="0F1D0825" w14:textId="7682E542" w:rsidR="000F74FE" w:rsidRPr="004C1B25" w:rsidRDefault="00F71BB3" w:rsidP="009B2575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16A202F9" wp14:editId="54CDB95B">
            <wp:extent cx="5457719" cy="3048000"/>
            <wp:effectExtent l="0" t="0" r="0" b="0"/>
            <wp:docPr id="1559292587" name="Picture 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9292587" name="Picture 5" descr="A screenshot of a computer&#10;&#10;Description automatically generated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0365" cy="3055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CE2EEF" w14:textId="77777777" w:rsidR="000F74FE" w:rsidRPr="004C1B25" w:rsidRDefault="000F74FE" w:rsidP="009B2575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13. Primetiti novootvoreni kalendar za odabir datuma, i u kalendaru odabrati datum od kog će odabrana uloga početi sa važenjem.</w:t>
      </w:r>
    </w:p>
    <w:p w14:paraId="6BEB6934" w14:textId="6D9A3BBE" w:rsidR="000F74FE" w:rsidRPr="004C1B25" w:rsidRDefault="00F71BB3" w:rsidP="009B2575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50F2DA5D" wp14:editId="6B40B292">
            <wp:extent cx="5447467" cy="3048000"/>
            <wp:effectExtent l="0" t="0" r="1270" b="0"/>
            <wp:docPr id="995071377" name="Picture 6" descr="A screenshot of a 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5071377" name="Picture 6" descr="A screenshot of a calendar&#10;&#10;Description automatically generated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55493" cy="3052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2FDCB0" w14:textId="77777777" w:rsidR="000F74FE" w:rsidRPr="004C1B25" w:rsidRDefault="000F74FE" w:rsidP="009B2575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64321BE2" w14:textId="77777777" w:rsidR="000F74FE" w:rsidRPr="004C1B25" w:rsidRDefault="000F74FE" w:rsidP="009B2575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14. Nakon odabranog prvog datuma, odabrati drugi datum koji označava do kog datuma će odabrana uloga važiti.</w:t>
      </w:r>
    </w:p>
    <w:p w14:paraId="7164A608" w14:textId="74BA4CAC" w:rsidR="000F74FE" w:rsidRPr="004C1B25" w:rsidRDefault="00F71BB3" w:rsidP="009B2575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2A1C61CA" wp14:editId="2AE5C805">
            <wp:extent cx="5336435" cy="2980266"/>
            <wp:effectExtent l="0" t="0" r="0" b="0"/>
            <wp:docPr id="1872265319" name="Picture 7" descr="A screenshot of a 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2265319" name="Picture 7" descr="A screenshot of a calendar&#10;&#10;Description automatically generated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2800" cy="2989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42878E" w14:textId="77777777" w:rsidR="000F74FE" w:rsidRPr="004C1B25" w:rsidRDefault="000F74FE" w:rsidP="009B2575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15. Kliknuti na dugme </w:t>
      </w:r>
      <w:r w:rsidRPr="004C1B25">
        <w:rPr>
          <w:rStyle w:val="Strong"/>
          <w:rFonts w:asciiTheme="majorHAnsi" w:hAnsiTheme="majorHAnsi" w:cstheme="majorHAnsi"/>
        </w:rPr>
        <w:t>"Sačuvaj".</w:t>
      </w:r>
    </w:p>
    <w:p w14:paraId="3C5715CC" w14:textId="334A8CDB" w:rsidR="000F74FE" w:rsidRPr="004C1B25" w:rsidRDefault="00F71BB3" w:rsidP="009B2575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4E0A7B09" wp14:editId="5FD11E0F">
            <wp:extent cx="5324475" cy="2971800"/>
            <wp:effectExtent l="0" t="0" r="9525" b="0"/>
            <wp:docPr id="1897264792" name="Picture 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7264792" name="Picture 8" descr="A screenshot of a computer&#10;&#10;Description automatically generated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2504" cy="2976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EC0A53" w14:textId="77777777" w:rsidR="000F74FE" w:rsidRPr="004C1B25" w:rsidRDefault="000F74FE" w:rsidP="009B2575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4154FC7A" w14:textId="77777777" w:rsidR="000F74FE" w:rsidRPr="004C1B25" w:rsidRDefault="000F74FE" w:rsidP="009B2575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16. Nakon dodavanja novog korisnika, on se nalazi u tabeli svih postojećih korisnika.</w:t>
      </w:r>
    </w:p>
    <w:p w14:paraId="7466A491" w14:textId="77777777" w:rsidR="000F74FE" w:rsidRPr="004C1B25" w:rsidRDefault="000F74FE" w:rsidP="009B2575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71DC212C" wp14:editId="24F182AE">
            <wp:extent cx="5335270" cy="2981960"/>
            <wp:effectExtent l="19050" t="19050" r="17780" b="27940"/>
            <wp:docPr id="1980261948" name="Picture 1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0261948" name="Picture 1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0C43D1F" w14:textId="77777777" w:rsidR="000F74FE" w:rsidRPr="004C1B25" w:rsidRDefault="000F74FE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23699E36" w14:textId="77777777" w:rsidR="000F74FE" w:rsidRPr="004C1B25" w:rsidRDefault="000F74FE" w:rsidP="000F74FE">
      <w:pPr>
        <w:pStyle w:val="Heading2"/>
        <w:numPr>
          <w:ilvl w:val="0"/>
          <w:numId w:val="20"/>
        </w:numPr>
        <w:rPr>
          <w:rFonts w:asciiTheme="majorHAnsi" w:hAnsiTheme="majorHAnsi" w:cstheme="majorHAnsi"/>
        </w:rPr>
      </w:pPr>
      <w:bookmarkStart w:id="15" w:name="_Toc188543800"/>
      <w:r w:rsidRPr="004C1B25">
        <w:rPr>
          <w:rFonts w:asciiTheme="majorHAnsi" w:hAnsiTheme="majorHAnsi" w:cstheme="majorHAnsi"/>
        </w:rPr>
        <w:lastRenderedPageBreak/>
        <w:t>Izmena postojećih korisnika sistema</w:t>
      </w:r>
      <w:bookmarkEnd w:id="15"/>
    </w:p>
    <w:p w14:paraId="25E75031" w14:textId="77777777" w:rsidR="000F74FE" w:rsidRPr="004C1B25" w:rsidRDefault="000F74FE" w:rsidP="009B2575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"Podešavanja".</w:t>
      </w:r>
    </w:p>
    <w:p w14:paraId="35FC21B9" w14:textId="77777777" w:rsidR="000F74FE" w:rsidRPr="004C1B25" w:rsidRDefault="000F74FE" w:rsidP="009B2575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602F240D" wp14:editId="0B86F492">
            <wp:extent cx="5335270" cy="2981960"/>
            <wp:effectExtent l="19050" t="19050" r="17780" b="27940"/>
            <wp:docPr id="1627391295" name="Picture 3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7391295" name="Picture 3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4A67958" w14:textId="77777777" w:rsidR="000F74FE" w:rsidRPr="004C1B25" w:rsidRDefault="000F74FE" w:rsidP="009B2575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sekciju </w:t>
      </w:r>
      <w:r w:rsidRPr="004C1B25">
        <w:rPr>
          <w:rStyle w:val="Strong"/>
          <w:rFonts w:asciiTheme="majorHAnsi" w:hAnsiTheme="majorHAnsi" w:cstheme="majorHAnsi"/>
        </w:rPr>
        <w:t>"Korisnici".</w:t>
      </w:r>
    </w:p>
    <w:p w14:paraId="2189F538" w14:textId="77777777" w:rsidR="000F74FE" w:rsidRPr="004C1B25" w:rsidRDefault="000F74FE" w:rsidP="009B2575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53614374" wp14:editId="55659EBE">
            <wp:extent cx="5335270" cy="2981960"/>
            <wp:effectExtent l="19050" t="19050" r="17780" b="27940"/>
            <wp:docPr id="1103933841" name="Picture 3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3933841" name="Picture 36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4912D6D" w14:textId="77777777" w:rsidR="000F74FE" w:rsidRPr="004C1B25" w:rsidRDefault="000F74FE" w:rsidP="009B2575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10887E66" w14:textId="77777777" w:rsidR="000F74FE" w:rsidRPr="004C1B25" w:rsidRDefault="000F74FE" w:rsidP="009B2575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3. Kliknuti na korisnika </w:t>
      </w:r>
      <w:r w:rsidRPr="004C1B25">
        <w:rPr>
          <w:rStyle w:val="Strong"/>
          <w:rFonts w:asciiTheme="majorHAnsi" w:hAnsiTheme="majorHAnsi" w:cstheme="majorHAnsi"/>
        </w:rPr>
        <w:t>"MARKO MARKOVIC".</w:t>
      </w:r>
    </w:p>
    <w:p w14:paraId="5F65D3B0" w14:textId="77777777" w:rsidR="000F74FE" w:rsidRPr="004C1B25" w:rsidRDefault="000F74FE" w:rsidP="009B2575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3687C48D" wp14:editId="118C33C9">
            <wp:extent cx="5335270" cy="2981960"/>
            <wp:effectExtent l="19050" t="19050" r="17780" b="27940"/>
            <wp:docPr id="504050453" name="Picture 35" descr="A green dot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050453" name="Picture 35" descr="A green dot on a white backgroun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076EF76" w14:textId="77777777" w:rsidR="000F74FE" w:rsidRPr="004C1B25" w:rsidRDefault="000F74FE" w:rsidP="009B2575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4. Kliknuti na polje </w:t>
      </w:r>
      <w:r w:rsidRPr="004C1B25">
        <w:rPr>
          <w:rStyle w:val="Strong"/>
          <w:rFonts w:asciiTheme="majorHAnsi" w:hAnsiTheme="majorHAnsi" w:cstheme="majorHAnsi"/>
        </w:rPr>
        <w:t>"Ime".</w:t>
      </w:r>
    </w:p>
    <w:p w14:paraId="4DCD6A9E" w14:textId="77777777" w:rsidR="000F74FE" w:rsidRPr="004C1B25" w:rsidRDefault="000F74FE" w:rsidP="009B2575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4AAB6256" wp14:editId="2BE85F8D">
            <wp:extent cx="5335270" cy="2981960"/>
            <wp:effectExtent l="19050" t="19050" r="17780" b="27940"/>
            <wp:docPr id="858767055" name="Picture 3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8767055" name="Picture 3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C8006B0" w14:textId="77777777" w:rsidR="000F74FE" w:rsidRPr="004C1B25" w:rsidRDefault="000F74FE" w:rsidP="009B2575">
      <w:pPr>
        <w:pStyle w:val="NormalWeb"/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5. Obrisati uneseno ime korisnika, i uneti novo ime, na primer </w:t>
      </w:r>
      <w:r w:rsidRPr="004C1B25">
        <w:rPr>
          <w:rStyle w:val="Strong"/>
          <w:rFonts w:asciiTheme="majorHAnsi" w:hAnsiTheme="majorHAnsi" w:cstheme="majorHAnsi"/>
        </w:rPr>
        <w:t>"Stefan".</w:t>
      </w:r>
    </w:p>
    <w:p w14:paraId="368D7F3B" w14:textId="77777777" w:rsidR="000F74FE" w:rsidRPr="004C1B25" w:rsidRDefault="000F74FE" w:rsidP="009B2575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4C1B25">
        <w:rPr>
          <w:rStyle w:val="Strong"/>
          <w:rFonts w:asciiTheme="majorHAnsi" w:hAnsiTheme="majorHAnsi" w:cstheme="majorHAnsi"/>
        </w:rPr>
        <w:br w:type="page"/>
      </w:r>
    </w:p>
    <w:p w14:paraId="6D56C67C" w14:textId="77777777" w:rsidR="000F74FE" w:rsidRPr="004C1B25" w:rsidRDefault="000F74FE" w:rsidP="009B2575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6. Kliknuti na dugme </w:t>
      </w:r>
      <w:r w:rsidRPr="004C1B25">
        <w:rPr>
          <w:rStyle w:val="Strong"/>
          <w:rFonts w:asciiTheme="majorHAnsi" w:hAnsiTheme="majorHAnsi" w:cstheme="majorHAnsi"/>
        </w:rPr>
        <w:t>"Sačuvaj".</w:t>
      </w:r>
    </w:p>
    <w:p w14:paraId="35096AE6" w14:textId="74D676CF" w:rsidR="000F74FE" w:rsidRPr="004C1B25" w:rsidRDefault="00F71BB3" w:rsidP="009B2575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6298EB7E" wp14:editId="118DAB0F">
            <wp:extent cx="5400322" cy="3014133"/>
            <wp:effectExtent l="0" t="0" r="0" b="0"/>
            <wp:docPr id="1103400208" name="Picture 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3400208" name="Picture 9" descr="A screenshot of a computer&#10;&#10;Description automatically generated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1573" cy="3020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56CA1A" w14:textId="77777777" w:rsidR="000F74FE" w:rsidRPr="004C1B25" w:rsidRDefault="000F74FE" w:rsidP="009B2575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7. Primetiti da se u tabeli postojećih korisnika sistema ime korisnika uspešno promenilo.</w:t>
      </w:r>
    </w:p>
    <w:p w14:paraId="2D942B67" w14:textId="77777777" w:rsidR="000F74FE" w:rsidRPr="004C1B25" w:rsidRDefault="000F74FE" w:rsidP="009B2575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6CBDBDEC" wp14:editId="462BEA8A">
            <wp:extent cx="5335270" cy="2981960"/>
            <wp:effectExtent l="19050" t="19050" r="17780" b="27940"/>
            <wp:docPr id="999500825" name="Picture 3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9500825" name="Picture 3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851CDBC" w14:textId="77777777" w:rsidR="000F74FE" w:rsidRPr="004C1B25" w:rsidRDefault="000F74FE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654E6B6E" w14:textId="0DBD0E24" w:rsidR="000F74FE" w:rsidRPr="004C1B25" w:rsidRDefault="000F74FE" w:rsidP="000F74FE">
      <w:pPr>
        <w:pStyle w:val="Heading2"/>
        <w:numPr>
          <w:ilvl w:val="0"/>
          <w:numId w:val="20"/>
        </w:numPr>
        <w:rPr>
          <w:rFonts w:asciiTheme="majorHAnsi" w:hAnsiTheme="majorHAnsi" w:cstheme="majorHAnsi"/>
        </w:rPr>
      </w:pPr>
      <w:bookmarkStart w:id="16" w:name="_Toc188543801"/>
      <w:r w:rsidRPr="004C1B25">
        <w:rPr>
          <w:rFonts w:asciiTheme="majorHAnsi" w:hAnsiTheme="majorHAnsi" w:cstheme="majorHAnsi"/>
        </w:rPr>
        <w:lastRenderedPageBreak/>
        <w:t>Dodavanje novog skladišta sa proizvod</w:t>
      </w:r>
      <w:r w:rsidR="007F2611">
        <w:rPr>
          <w:rFonts w:asciiTheme="majorHAnsi" w:hAnsiTheme="majorHAnsi" w:cstheme="majorHAnsi"/>
        </w:rPr>
        <w:t>nim pogonom</w:t>
      </w:r>
      <w:bookmarkEnd w:id="16"/>
    </w:p>
    <w:p w14:paraId="0C7C3567" w14:textId="77777777" w:rsidR="000F74FE" w:rsidRPr="004C1B25" w:rsidRDefault="000F74FE" w:rsidP="00D555B7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"Podešavanja".</w:t>
      </w:r>
    </w:p>
    <w:p w14:paraId="14196D1D" w14:textId="77777777" w:rsidR="000F74FE" w:rsidRPr="004C1B25" w:rsidRDefault="000F74FE" w:rsidP="008D789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1DD187E0" wp14:editId="0A566AC1">
            <wp:extent cx="5335270" cy="2989580"/>
            <wp:effectExtent l="19050" t="19050" r="17780" b="20320"/>
            <wp:docPr id="575706613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958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E7BA9F5" w14:textId="77777777" w:rsidR="000F74FE" w:rsidRPr="004C1B25" w:rsidRDefault="000F74FE" w:rsidP="00D555B7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sekciju </w:t>
      </w:r>
      <w:r w:rsidRPr="004C1B25">
        <w:rPr>
          <w:rStyle w:val="Strong"/>
          <w:rFonts w:asciiTheme="majorHAnsi" w:hAnsiTheme="majorHAnsi" w:cstheme="majorHAnsi"/>
        </w:rPr>
        <w:t>"Objekti".</w:t>
      </w:r>
    </w:p>
    <w:p w14:paraId="5933ED3A" w14:textId="77777777" w:rsidR="000F74FE" w:rsidRPr="004C1B25" w:rsidRDefault="000F74FE" w:rsidP="008D789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304A2171" wp14:editId="26F1AFCA">
            <wp:extent cx="5335270" cy="2981960"/>
            <wp:effectExtent l="19050" t="19050" r="17780" b="27940"/>
            <wp:docPr id="1041135655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820A004" w14:textId="77777777" w:rsidR="000F74FE" w:rsidRPr="004C1B25" w:rsidRDefault="000F74FE" w:rsidP="008D7899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56A77A0A" w14:textId="77777777" w:rsidR="000F74FE" w:rsidRPr="004C1B25" w:rsidRDefault="000F74FE" w:rsidP="00D555B7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3. Kliknuti na dugme </w:t>
      </w:r>
      <w:r w:rsidRPr="004C1B25">
        <w:rPr>
          <w:rStyle w:val="Strong"/>
          <w:rFonts w:asciiTheme="majorHAnsi" w:hAnsiTheme="majorHAnsi" w:cstheme="majorHAnsi"/>
        </w:rPr>
        <w:t>"Novi objekat"</w:t>
      </w:r>
      <w:r w:rsidRPr="004C1B25">
        <w:rPr>
          <w:rFonts w:asciiTheme="majorHAnsi" w:hAnsiTheme="majorHAnsi" w:cstheme="majorHAnsi"/>
        </w:rPr>
        <w:t>, nakon čega se otvara novi prozor za unos informacija o objektu.</w:t>
      </w:r>
    </w:p>
    <w:p w14:paraId="7201C17F" w14:textId="77777777" w:rsidR="000F74FE" w:rsidRPr="004C1B25" w:rsidRDefault="000F74FE" w:rsidP="008D789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20F193A7" wp14:editId="6EBA3B24">
            <wp:extent cx="5335270" cy="2973705"/>
            <wp:effectExtent l="19050" t="19050" r="17780" b="17145"/>
            <wp:docPr id="641796125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7370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8692C9B" w14:textId="77777777" w:rsidR="000F74FE" w:rsidRPr="004C1B25" w:rsidRDefault="000F74FE" w:rsidP="00D555B7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4. Kliknuti na polje </w:t>
      </w:r>
      <w:r w:rsidRPr="004C1B25">
        <w:rPr>
          <w:rStyle w:val="Strong"/>
          <w:rFonts w:asciiTheme="majorHAnsi" w:hAnsiTheme="majorHAnsi" w:cstheme="majorHAnsi"/>
        </w:rPr>
        <w:t>"Tip"</w:t>
      </w:r>
      <w:r w:rsidRPr="004C1B25">
        <w:rPr>
          <w:rFonts w:asciiTheme="majorHAnsi" w:hAnsiTheme="majorHAnsi" w:cstheme="majorHAnsi"/>
        </w:rPr>
        <w:t xml:space="preserve"> nakon čega će se prikazati padajuća lista opcija sa tipovima objekta.</w:t>
      </w:r>
    </w:p>
    <w:p w14:paraId="05E11FBD" w14:textId="77777777" w:rsidR="000F74FE" w:rsidRPr="004C1B25" w:rsidRDefault="000F74FE" w:rsidP="008D789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797BCD3C" wp14:editId="1D7D6C10">
            <wp:extent cx="5335270" cy="2981960"/>
            <wp:effectExtent l="19050" t="19050" r="17780" b="27940"/>
            <wp:docPr id="737740821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88B3894" w14:textId="77777777" w:rsidR="000F74FE" w:rsidRPr="004C1B25" w:rsidRDefault="000F74FE" w:rsidP="006056B9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000651F9" w14:textId="6F20D3D2" w:rsidR="000F74FE" w:rsidRPr="004C1B25" w:rsidRDefault="000F74FE" w:rsidP="00D555B7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5. U padajućoj listi opcija za naš primer odabrati opciju </w:t>
      </w:r>
      <w:r w:rsidRPr="004C1B25">
        <w:rPr>
          <w:rStyle w:val="Strong"/>
          <w:rFonts w:asciiTheme="majorHAnsi" w:hAnsiTheme="majorHAnsi" w:cstheme="majorHAnsi"/>
        </w:rPr>
        <w:t>"</w:t>
      </w:r>
      <w:r w:rsidR="007F2611">
        <w:rPr>
          <w:rStyle w:val="Strong"/>
          <w:rFonts w:asciiTheme="majorHAnsi" w:hAnsiTheme="majorHAnsi" w:cstheme="majorHAnsi"/>
        </w:rPr>
        <w:t xml:space="preserve">Akcizno skladište </w:t>
      </w:r>
      <w:r w:rsidR="007F2611">
        <w:rPr>
          <w:rStyle w:val="Strong"/>
          <w:rFonts w:asciiTheme="majorHAnsi" w:hAnsiTheme="majorHAnsi" w:cstheme="majorHAnsi"/>
          <w:lang w:val="en-US"/>
        </w:rPr>
        <w:t>-</w:t>
      </w:r>
      <w:r w:rsidR="007F2611">
        <w:rPr>
          <w:rStyle w:val="Strong"/>
          <w:rFonts w:asciiTheme="majorHAnsi" w:hAnsiTheme="majorHAnsi" w:cstheme="majorHAnsi"/>
        </w:rPr>
        <w:t xml:space="preserve"> proizvodni pogon</w:t>
      </w:r>
      <w:r w:rsidRPr="004C1B25">
        <w:rPr>
          <w:rStyle w:val="Strong"/>
          <w:rFonts w:asciiTheme="majorHAnsi" w:hAnsiTheme="majorHAnsi" w:cstheme="majorHAnsi"/>
        </w:rPr>
        <w:t>".</w:t>
      </w:r>
    </w:p>
    <w:p w14:paraId="0D836685" w14:textId="102E612D" w:rsidR="000F74FE" w:rsidRPr="004C1B25" w:rsidRDefault="007F2611" w:rsidP="008D7899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5E52BA83" wp14:editId="794A264B">
            <wp:extent cx="5340091" cy="2980267"/>
            <wp:effectExtent l="0" t="0" r="0" b="0"/>
            <wp:docPr id="1061577248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1577248" name="Picture 1061577248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7571" cy="29844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00C47A" w14:textId="77777777" w:rsidR="000F74FE" w:rsidRPr="004C1B25" w:rsidRDefault="000F74FE" w:rsidP="00D555B7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6. Kliknuti na polje za unos </w:t>
      </w:r>
      <w:r w:rsidRPr="004C1B25">
        <w:rPr>
          <w:rStyle w:val="Strong"/>
          <w:rFonts w:asciiTheme="majorHAnsi" w:hAnsiTheme="majorHAnsi" w:cstheme="majorHAnsi"/>
        </w:rPr>
        <w:t>"Naziv".</w:t>
      </w:r>
    </w:p>
    <w:p w14:paraId="097E3A62" w14:textId="59360D9E" w:rsidR="000F74FE" w:rsidRPr="004C1B25" w:rsidRDefault="007F2611" w:rsidP="008D7899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09B55A51" wp14:editId="096595E1">
            <wp:extent cx="5314315" cy="2965882"/>
            <wp:effectExtent l="0" t="0" r="635" b="6350"/>
            <wp:docPr id="347599508" name="Picture 1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599508" name="Picture 11" descr="A screenshot of a computer&#10;&#10;Description automatically generated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0134" cy="2974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927C83" w14:textId="77777777" w:rsidR="000F74FE" w:rsidRPr="004C1B25" w:rsidRDefault="000F74FE" w:rsidP="00D555B7">
      <w:pPr>
        <w:pStyle w:val="NormalWeb"/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7. U polje za unos uneti naziv skladišta. U našem primeru unosimo </w:t>
      </w:r>
      <w:r w:rsidRPr="004C1B25">
        <w:rPr>
          <w:rStyle w:val="Strong"/>
          <w:rFonts w:asciiTheme="majorHAnsi" w:hAnsiTheme="majorHAnsi" w:cstheme="majorHAnsi"/>
        </w:rPr>
        <w:t>“Test Skladište 1".</w:t>
      </w:r>
    </w:p>
    <w:p w14:paraId="70BF9D19" w14:textId="77777777" w:rsidR="000F74FE" w:rsidRPr="004C1B25" w:rsidRDefault="000F74FE" w:rsidP="006056B9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4C1B25">
        <w:rPr>
          <w:rStyle w:val="Strong"/>
          <w:rFonts w:asciiTheme="majorHAnsi" w:hAnsiTheme="majorHAnsi" w:cstheme="majorHAnsi"/>
        </w:rPr>
        <w:br w:type="page"/>
      </w:r>
    </w:p>
    <w:p w14:paraId="01FACB36" w14:textId="77777777" w:rsidR="000F74FE" w:rsidRPr="004C1B25" w:rsidRDefault="000F74FE" w:rsidP="00D555B7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8. Kliknuti na polje za unos </w:t>
      </w:r>
      <w:r w:rsidRPr="004C1B25">
        <w:rPr>
          <w:rStyle w:val="Strong"/>
          <w:rFonts w:asciiTheme="majorHAnsi" w:hAnsiTheme="majorHAnsi" w:cstheme="majorHAnsi"/>
        </w:rPr>
        <w:t>"Zemlja".</w:t>
      </w:r>
    </w:p>
    <w:p w14:paraId="0D52854D" w14:textId="5CB34C6C" w:rsidR="000F74FE" w:rsidRPr="004C1B25" w:rsidRDefault="007F2611" w:rsidP="008D7899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6587ACCA" wp14:editId="46A071E1">
            <wp:extent cx="5464466" cy="3056467"/>
            <wp:effectExtent l="0" t="0" r="3175" b="0"/>
            <wp:docPr id="1316621470" name="Picture 1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6621470" name="Picture 12" descr="A screenshot of a computer&#10;&#10;Description automatically generated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0722" cy="30711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D094AC" w14:textId="77777777" w:rsidR="000F74FE" w:rsidRPr="004C1B25" w:rsidRDefault="000F74FE" w:rsidP="00D555B7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9. U polje za unos uneti zemlju u kojoj se nalazi skladište. U našem primeru unosimo </w:t>
      </w:r>
      <w:r w:rsidRPr="004C1B25">
        <w:rPr>
          <w:rStyle w:val="Strong"/>
          <w:rFonts w:asciiTheme="majorHAnsi" w:hAnsiTheme="majorHAnsi" w:cstheme="majorHAnsi"/>
        </w:rPr>
        <w:t>“Srbija".</w:t>
      </w:r>
    </w:p>
    <w:p w14:paraId="29E44FB6" w14:textId="77777777" w:rsidR="000F74FE" w:rsidRPr="004C1B25" w:rsidRDefault="000F74FE" w:rsidP="00D555B7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10. Kliknuti na polje za unos </w:t>
      </w:r>
      <w:r w:rsidRPr="004C1B25">
        <w:rPr>
          <w:rStyle w:val="Strong"/>
          <w:rFonts w:asciiTheme="majorHAnsi" w:hAnsiTheme="majorHAnsi" w:cstheme="majorHAnsi"/>
        </w:rPr>
        <w:t>"Grad".</w:t>
      </w:r>
    </w:p>
    <w:p w14:paraId="36D2BD6A" w14:textId="511BF154" w:rsidR="000F74FE" w:rsidRPr="004C1B25" w:rsidRDefault="007F2611" w:rsidP="008D7899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3805F7BC" wp14:editId="0CB36B87">
            <wp:extent cx="5432334" cy="3039533"/>
            <wp:effectExtent l="0" t="0" r="0" b="8890"/>
            <wp:docPr id="1369726607" name="Picture 1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9726607" name="Picture 13" descr="A screenshot of a computer&#10;&#10;Description automatically generated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8959" cy="3048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B967DB" w14:textId="77777777" w:rsidR="000F74FE" w:rsidRPr="004C1B25" w:rsidRDefault="000F74FE" w:rsidP="00D555B7">
      <w:pPr>
        <w:pStyle w:val="NormalWeb"/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11. U polje za unos uneti grad u kome se nalazi skladište. U našem primeru unosimo </w:t>
      </w:r>
      <w:r w:rsidRPr="004C1B25">
        <w:rPr>
          <w:rStyle w:val="Strong"/>
          <w:rFonts w:asciiTheme="majorHAnsi" w:hAnsiTheme="majorHAnsi" w:cstheme="majorHAnsi"/>
        </w:rPr>
        <w:t>“Beograd".</w:t>
      </w:r>
    </w:p>
    <w:p w14:paraId="5CD224B5" w14:textId="77777777" w:rsidR="000F74FE" w:rsidRPr="004C1B25" w:rsidRDefault="000F74FE" w:rsidP="006056B9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4C1B25">
        <w:rPr>
          <w:rStyle w:val="Strong"/>
          <w:rFonts w:asciiTheme="majorHAnsi" w:hAnsiTheme="majorHAnsi" w:cstheme="majorHAnsi"/>
        </w:rPr>
        <w:br w:type="page"/>
      </w:r>
    </w:p>
    <w:p w14:paraId="04D72007" w14:textId="77777777" w:rsidR="000F74FE" w:rsidRPr="004C1B25" w:rsidRDefault="000F74FE" w:rsidP="00D555B7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12. Kliknuti na polje za unos </w:t>
      </w:r>
      <w:r w:rsidRPr="004C1B25">
        <w:rPr>
          <w:rStyle w:val="Strong"/>
          <w:rFonts w:asciiTheme="majorHAnsi" w:hAnsiTheme="majorHAnsi" w:cstheme="majorHAnsi"/>
        </w:rPr>
        <w:t>"Ulica".</w:t>
      </w:r>
    </w:p>
    <w:p w14:paraId="4BF47213" w14:textId="09CB5AC2" w:rsidR="000F74FE" w:rsidRPr="004C1B25" w:rsidRDefault="007F2611" w:rsidP="008D7899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59656C30" wp14:editId="22DF2639">
            <wp:extent cx="5401310" cy="3021142"/>
            <wp:effectExtent l="0" t="0" r="0" b="8255"/>
            <wp:docPr id="497016828" name="Picture 1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7016828" name="Picture 14" descr="A screenshot of a computer&#10;&#10;Description automatically generated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1999" cy="30271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C93251" w14:textId="77777777" w:rsidR="000F74FE" w:rsidRPr="004C1B25" w:rsidRDefault="000F74FE" w:rsidP="00D555B7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13. U polje za unos uneti naziv ulice u kojoj se nalazi skladište. U našem primeru unosimo </w:t>
      </w:r>
      <w:r w:rsidRPr="004C1B25">
        <w:rPr>
          <w:rStyle w:val="Strong"/>
          <w:rFonts w:asciiTheme="majorHAnsi" w:hAnsiTheme="majorHAnsi" w:cstheme="majorHAnsi"/>
        </w:rPr>
        <w:t>“Beogradska".</w:t>
      </w:r>
    </w:p>
    <w:p w14:paraId="709C5172" w14:textId="77777777" w:rsidR="000F74FE" w:rsidRPr="004C1B25" w:rsidRDefault="000F74FE" w:rsidP="00D555B7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14. Kliknuti na polje za unos </w:t>
      </w:r>
      <w:r w:rsidRPr="004C1B25">
        <w:rPr>
          <w:rStyle w:val="Strong"/>
          <w:rFonts w:asciiTheme="majorHAnsi" w:hAnsiTheme="majorHAnsi" w:cstheme="majorHAnsi"/>
        </w:rPr>
        <w:t>"Poštanski broj".</w:t>
      </w:r>
    </w:p>
    <w:p w14:paraId="37ED84B7" w14:textId="3510D1E5" w:rsidR="000F74FE" w:rsidRPr="004C1B25" w:rsidRDefault="007F2611" w:rsidP="008D7899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6151073F" wp14:editId="1456C848">
            <wp:extent cx="5387763" cy="3014594"/>
            <wp:effectExtent l="0" t="0" r="3810" b="0"/>
            <wp:docPr id="1924865468" name="Picture 1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4865468" name="Picture 15" descr="A screenshot of a computer&#10;&#10;Description automatically generated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8089" cy="30203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093587" w14:textId="77777777" w:rsidR="000F74FE" w:rsidRPr="004C1B25" w:rsidRDefault="000F74FE" w:rsidP="00D555B7">
      <w:pPr>
        <w:pStyle w:val="NormalWeb"/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15. U polje za unos uneti poštanski broj. U našem primeru unosimo </w:t>
      </w:r>
      <w:r w:rsidRPr="004C1B25">
        <w:rPr>
          <w:rStyle w:val="Strong"/>
          <w:rFonts w:asciiTheme="majorHAnsi" w:hAnsiTheme="majorHAnsi" w:cstheme="majorHAnsi"/>
        </w:rPr>
        <w:t>“11000".</w:t>
      </w:r>
    </w:p>
    <w:p w14:paraId="325735BD" w14:textId="77777777" w:rsidR="000F74FE" w:rsidRPr="004C1B25" w:rsidRDefault="000F74FE" w:rsidP="006056B9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4C1B25">
        <w:rPr>
          <w:rStyle w:val="Strong"/>
          <w:rFonts w:asciiTheme="majorHAnsi" w:hAnsiTheme="majorHAnsi" w:cstheme="majorHAnsi"/>
        </w:rPr>
        <w:br w:type="page"/>
      </w:r>
    </w:p>
    <w:p w14:paraId="56B56841" w14:textId="77777777" w:rsidR="000F74FE" w:rsidRPr="004C1B25" w:rsidRDefault="000F74FE" w:rsidP="00D555B7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16. Kliknuti na polje za unos </w:t>
      </w:r>
      <w:r w:rsidRPr="004C1B25">
        <w:rPr>
          <w:rStyle w:val="Strong"/>
          <w:rFonts w:asciiTheme="majorHAnsi" w:hAnsiTheme="majorHAnsi" w:cstheme="majorHAnsi"/>
        </w:rPr>
        <w:t>"Broj".</w:t>
      </w:r>
    </w:p>
    <w:p w14:paraId="086D623A" w14:textId="64156F5D" w:rsidR="000F74FE" w:rsidRPr="004C1B25" w:rsidRDefault="007F2611" w:rsidP="008D7899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255E3667" wp14:editId="0D062814">
            <wp:extent cx="5392863" cy="3022600"/>
            <wp:effectExtent l="0" t="0" r="0" b="6350"/>
            <wp:docPr id="217590831" name="Picture 1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590831" name="Picture 16" descr="A screenshot of a computer&#10;&#10;Description automatically generated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906" cy="3027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5E1206" w14:textId="77777777" w:rsidR="000F74FE" w:rsidRPr="004C1B25" w:rsidRDefault="000F74FE" w:rsidP="00D555B7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17. U polje za unos uneti broj adrese na kojoj se nalazi skladište. U našem primeru unosimo </w:t>
      </w:r>
      <w:r w:rsidRPr="004C1B25">
        <w:rPr>
          <w:rStyle w:val="Strong"/>
          <w:rFonts w:asciiTheme="majorHAnsi" w:hAnsiTheme="majorHAnsi" w:cstheme="majorHAnsi"/>
        </w:rPr>
        <w:t>“10".</w:t>
      </w:r>
    </w:p>
    <w:p w14:paraId="1EE670E9" w14:textId="77777777" w:rsidR="000F74FE" w:rsidRPr="004C1B25" w:rsidRDefault="000F74FE" w:rsidP="00D555B7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18. Kliknuti na polje za unos </w:t>
      </w:r>
      <w:r w:rsidRPr="004C1B25">
        <w:rPr>
          <w:rStyle w:val="Strong"/>
          <w:rFonts w:asciiTheme="majorHAnsi" w:hAnsiTheme="majorHAnsi" w:cstheme="majorHAnsi"/>
        </w:rPr>
        <w:t>"Ime".</w:t>
      </w:r>
    </w:p>
    <w:p w14:paraId="0986505F" w14:textId="420547C2" w:rsidR="000F74FE" w:rsidRPr="004C1B25" w:rsidRDefault="007F2611" w:rsidP="008D7899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5F9EC40D" wp14:editId="3F071056">
            <wp:extent cx="5358507" cy="2997200"/>
            <wp:effectExtent l="0" t="0" r="0" b="0"/>
            <wp:docPr id="1888428079" name="Picture 1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8428079" name="Picture 17" descr="A screenshot of a computer&#10;&#10;Description automatically generated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2849" cy="3005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C6090F" w14:textId="77777777" w:rsidR="000F74FE" w:rsidRPr="004C1B25" w:rsidRDefault="000F74FE" w:rsidP="00D555B7">
      <w:pPr>
        <w:pStyle w:val="NormalWeb"/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19. U polje za unos uneti ime odgovornog lica. U našem primeru unosimo </w:t>
      </w:r>
      <w:r w:rsidRPr="004C1B25">
        <w:rPr>
          <w:rStyle w:val="Strong"/>
          <w:rFonts w:asciiTheme="majorHAnsi" w:hAnsiTheme="majorHAnsi" w:cstheme="majorHAnsi"/>
        </w:rPr>
        <w:t>“Ivan".</w:t>
      </w:r>
    </w:p>
    <w:p w14:paraId="48562EEF" w14:textId="77777777" w:rsidR="000F74FE" w:rsidRPr="004C1B25" w:rsidRDefault="000F74FE" w:rsidP="006056B9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4C1B25">
        <w:rPr>
          <w:rStyle w:val="Strong"/>
          <w:rFonts w:asciiTheme="majorHAnsi" w:hAnsiTheme="majorHAnsi" w:cstheme="majorHAnsi"/>
        </w:rPr>
        <w:br w:type="page"/>
      </w:r>
    </w:p>
    <w:p w14:paraId="2D53604B" w14:textId="77777777" w:rsidR="000F74FE" w:rsidRPr="004C1B25" w:rsidRDefault="000F74FE" w:rsidP="00D555B7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20. Kliknuti na polje za unos </w:t>
      </w:r>
      <w:r w:rsidRPr="004C1B25">
        <w:rPr>
          <w:rStyle w:val="Strong"/>
          <w:rFonts w:asciiTheme="majorHAnsi" w:hAnsiTheme="majorHAnsi" w:cstheme="majorHAnsi"/>
        </w:rPr>
        <w:t>"Prezime".</w:t>
      </w:r>
    </w:p>
    <w:p w14:paraId="72A1D78A" w14:textId="079BD2E8" w:rsidR="000F74FE" w:rsidRPr="004C1B25" w:rsidRDefault="007F2611" w:rsidP="008D7899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7FF6C38D" wp14:editId="4D9FF97A">
            <wp:extent cx="5464466" cy="3056467"/>
            <wp:effectExtent l="0" t="0" r="3175" b="0"/>
            <wp:docPr id="219553695" name="Picture 1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553695" name="Picture 18" descr="A screenshot of a computer&#10;&#10;Description automatically generated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289" cy="30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D6AF1C" w14:textId="77777777" w:rsidR="000F74FE" w:rsidRPr="004C1B25" w:rsidRDefault="000F74FE" w:rsidP="00D555B7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21. U polje za unos uneti prezime odgovornog lica. U našem primeru unosimo </w:t>
      </w:r>
      <w:r w:rsidRPr="004C1B25">
        <w:rPr>
          <w:rStyle w:val="Strong"/>
          <w:rFonts w:asciiTheme="majorHAnsi" w:hAnsiTheme="majorHAnsi" w:cstheme="majorHAnsi"/>
        </w:rPr>
        <w:t>“Ivanovic".</w:t>
      </w:r>
    </w:p>
    <w:p w14:paraId="5808A740" w14:textId="77777777" w:rsidR="000F74FE" w:rsidRPr="004C1B25" w:rsidRDefault="000F74FE" w:rsidP="00D555B7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22. Kliknuti na polje za unos </w:t>
      </w:r>
      <w:r w:rsidRPr="004C1B25">
        <w:rPr>
          <w:rStyle w:val="Strong"/>
          <w:rFonts w:asciiTheme="majorHAnsi" w:hAnsiTheme="majorHAnsi" w:cstheme="majorHAnsi"/>
        </w:rPr>
        <w:t>"Email".</w:t>
      </w:r>
    </w:p>
    <w:p w14:paraId="5F053989" w14:textId="3DDA3B06" w:rsidR="000F74FE" w:rsidRPr="004C1B25" w:rsidRDefault="00950A71" w:rsidP="008D7899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78172AD2" wp14:editId="3ADB2F60">
            <wp:extent cx="5401734" cy="3014668"/>
            <wp:effectExtent l="0" t="0" r="8890" b="0"/>
            <wp:docPr id="1429482719" name="Picture 19" descr="A screenshot of a login for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9482719" name="Picture 19" descr="A screenshot of a login form&#10;&#10;Description automatically generated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4187" cy="3021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7D1D33" w14:textId="77777777" w:rsidR="000F74FE" w:rsidRPr="004C1B25" w:rsidRDefault="000F74FE" w:rsidP="00D555B7">
      <w:pPr>
        <w:pStyle w:val="NormalWeb"/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23. U polje za unos uneti email adresu odgovornog lica. U našem primeru unosimo </w:t>
      </w:r>
      <w:r w:rsidRPr="004C1B25">
        <w:rPr>
          <w:rStyle w:val="Strong"/>
          <w:rFonts w:asciiTheme="majorHAnsi" w:hAnsiTheme="majorHAnsi" w:cstheme="majorHAnsi"/>
        </w:rPr>
        <w:t>“ivan@test.com".</w:t>
      </w:r>
    </w:p>
    <w:p w14:paraId="68D624F6" w14:textId="77777777" w:rsidR="000F74FE" w:rsidRPr="004C1B25" w:rsidRDefault="000F74FE" w:rsidP="006056B9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4C1B25">
        <w:rPr>
          <w:rStyle w:val="Strong"/>
          <w:rFonts w:asciiTheme="majorHAnsi" w:hAnsiTheme="majorHAnsi" w:cstheme="majorHAnsi"/>
        </w:rPr>
        <w:br w:type="page"/>
      </w:r>
    </w:p>
    <w:p w14:paraId="7A54DFBC" w14:textId="77777777" w:rsidR="000F74FE" w:rsidRPr="004C1B25" w:rsidRDefault="000F74FE" w:rsidP="00D555B7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24. Nakon unosa osnovnih informacija, kliknuti na sekciju </w:t>
      </w:r>
      <w:r w:rsidRPr="004C1B25">
        <w:rPr>
          <w:rStyle w:val="Strong"/>
          <w:rFonts w:asciiTheme="majorHAnsi" w:hAnsiTheme="majorHAnsi" w:cstheme="majorHAnsi"/>
        </w:rPr>
        <w:t>"Mašina 1"</w:t>
      </w:r>
      <w:r w:rsidRPr="004C1B25">
        <w:rPr>
          <w:rFonts w:asciiTheme="majorHAnsi" w:hAnsiTheme="majorHAnsi" w:cstheme="majorHAnsi"/>
        </w:rPr>
        <w:t>, nakon čega će se prikazati formular za unos informacija o mašini.</w:t>
      </w:r>
    </w:p>
    <w:p w14:paraId="25181E7E" w14:textId="1431F658" w:rsidR="000F74FE" w:rsidRPr="004C1B25" w:rsidRDefault="00950A71" w:rsidP="008D7899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5BC4468A" wp14:editId="6359D77F">
            <wp:extent cx="5390658" cy="3021364"/>
            <wp:effectExtent l="0" t="0" r="635" b="7620"/>
            <wp:docPr id="1889311791" name="Picture 2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9311791" name="Picture 20" descr="A screenshot of a computer&#10;&#10;Description automatically generated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635" cy="3026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569088" w14:textId="77777777" w:rsidR="000F74FE" w:rsidRPr="004C1B25" w:rsidRDefault="000F74FE" w:rsidP="00D555B7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25. Kliknuti na polje za unos </w:t>
      </w:r>
      <w:r w:rsidRPr="004C1B25">
        <w:rPr>
          <w:rStyle w:val="Strong"/>
          <w:rFonts w:asciiTheme="majorHAnsi" w:hAnsiTheme="majorHAnsi" w:cstheme="majorHAnsi"/>
        </w:rPr>
        <w:t>"Model".</w:t>
      </w:r>
    </w:p>
    <w:p w14:paraId="78F37331" w14:textId="740E5658" w:rsidR="000F74FE" w:rsidRPr="004C1B25" w:rsidRDefault="00950A71" w:rsidP="008D7899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6513676D" wp14:editId="3C9A626C">
            <wp:extent cx="5341544" cy="2988733"/>
            <wp:effectExtent l="0" t="0" r="0" b="2540"/>
            <wp:docPr id="529303783" name="Picture 2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9303783" name="Picture 21" descr="A screenshot of a computer&#10;&#10;Description automatically generated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6603" cy="29915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970B13" w14:textId="77777777" w:rsidR="000F74FE" w:rsidRPr="004C1B25" w:rsidRDefault="000F74FE" w:rsidP="00D555B7">
      <w:pPr>
        <w:pStyle w:val="NormalWeb"/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26. U polje za unos uneti model mašine. U našem primeru unosimo </w:t>
      </w:r>
      <w:r w:rsidRPr="004C1B25">
        <w:rPr>
          <w:rStyle w:val="Strong"/>
          <w:rFonts w:asciiTheme="majorHAnsi" w:hAnsiTheme="majorHAnsi" w:cstheme="majorHAnsi"/>
        </w:rPr>
        <w:t>“Test Model Mašine".</w:t>
      </w:r>
    </w:p>
    <w:p w14:paraId="73909D82" w14:textId="77777777" w:rsidR="000F74FE" w:rsidRPr="004C1B25" w:rsidRDefault="000F74FE" w:rsidP="006056B9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4C1B25">
        <w:rPr>
          <w:rStyle w:val="Strong"/>
          <w:rFonts w:asciiTheme="majorHAnsi" w:hAnsiTheme="majorHAnsi" w:cstheme="majorHAnsi"/>
        </w:rPr>
        <w:br w:type="page"/>
      </w:r>
    </w:p>
    <w:p w14:paraId="0DF77A9E" w14:textId="77777777" w:rsidR="000F74FE" w:rsidRPr="004C1B25" w:rsidRDefault="000F74FE" w:rsidP="00D555B7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27. Kliknuti na polje za unos </w:t>
      </w:r>
      <w:r w:rsidRPr="004C1B25">
        <w:rPr>
          <w:rStyle w:val="Strong"/>
          <w:rFonts w:asciiTheme="majorHAnsi" w:hAnsiTheme="majorHAnsi" w:cstheme="majorHAnsi"/>
        </w:rPr>
        <w:t>"Proizvođač".</w:t>
      </w:r>
    </w:p>
    <w:p w14:paraId="6A27B292" w14:textId="6256A964" w:rsidR="000F74FE" w:rsidRPr="004C1B25" w:rsidRDefault="00950A71" w:rsidP="008D7899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31AD4176" wp14:editId="66723631">
            <wp:extent cx="5328233" cy="2980267"/>
            <wp:effectExtent l="0" t="0" r="6350" b="0"/>
            <wp:docPr id="1869048520" name="Picture 2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9048520" name="Picture 22" descr="A screenshot of a computer&#10;&#10;Description automatically generated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8496" cy="2986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FA8D91" w14:textId="77777777" w:rsidR="000F74FE" w:rsidRPr="004C1B25" w:rsidRDefault="000F74FE" w:rsidP="00D555B7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28. U polje za unos uneti naziv proizvođača mašine. U našem primeru unosimo </w:t>
      </w:r>
      <w:r w:rsidRPr="004C1B25">
        <w:rPr>
          <w:rStyle w:val="Strong"/>
          <w:rFonts w:asciiTheme="majorHAnsi" w:hAnsiTheme="majorHAnsi" w:cstheme="majorHAnsi"/>
        </w:rPr>
        <w:t>“Bosch".</w:t>
      </w:r>
    </w:p>
    <w:p w14:paraId="1A15B730" w14:textId="77777777" w:rsidR="000F74FE" w:rsidRPr="004C1B25" w:rsidRDefault="000F74FE" w:rsidP="00D555B7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29. Kliknuti na polje za unos </w:t>
      </w:r>
      <w:r w:rsidRPr="004C1B25">
        <w:rPr>
          <w:rStyle w:val="Strong"/>
          <w:rFonts w:asciiTheme="majorHAnsi" w:hAnsiTheme="majorHAnsi" w:cstheme="majorHAnsi"/>
        </w:rPr>
        <w:t>"Serijski br.".</w:t>
      </w:r>
    </w:p>
    <w:p w14:paraId="4E21792A" w14:textId="1DD52638" w:rsidR="000F74FE" w:rsidRPr="004C1B25" w:rsidRDefault="00950A71" w:rsidP="008D7899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1527F87B" wp14:editId="7F1A6CBC">
            <wp:extent cx="5325322" cy="2978639"/>
            <wp:effectExtent l="0" t="0" r="0" b="0"/>
            <wp:docPr id="193319039" name="Picture 2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319039" name="Picture 23" descr="A screenshot of a computer&#10;&#10;Description automatically generated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2983" cy="2988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321A18" w14:textId="77777777" w:rsidR="000F74FE" w:rsidRPr="004C1B25" w:rsidRDefault="000F74FE" w:rsidP="00D555B7">
      <w:pPr>
        <w:pStyle w:val="NormalWeb"/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30. U polje za unos uneti serijski broj mašine. U našem primeru unosimo </w:t>
      </w:r>
      <w:r w:rsidRPr="004C1B25">
        <w:rPr>
          <w:rStyle w:val="Strong"/>
          <w:rFonts w:asciiTheme="majorHAnsi" w:hAnsiTheme="majorHAnsi" w:cstheme="majorHAnsi"/>
        </w:rPr>
        <w:t>“123456".</w:t>
      </w:r>
    </w:p>
    <w:p w14:paraId="1E2002C2" w14:textId="77777777" w:rsidR="000F74FE" w:rsidRPr="004C1B25" w:rsidRDefault="000F74FE" w:rsidP="006056B9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4C1B25">
        <w:rPr>
          <w:rStyle w:val="Strong"/>
          <w:rFonts w:asciiTheme="majorHAnsi" w:hAnsiTheme="majorHAnsi" w:cstheme="majorHAnsi"/>
        </w:rPr>
        <w:br w:type="page"/>
      </w:r>
    </w:p>
    <w:p w14:paraId="4D167FA7" w14:textId="77777777" w:rsidR="000F74FE" w:rsidRPr="004C1B25" w:rsidRDefault="000F74FE" w:rsidP="00D555B7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31. Kliknuti na polje za unos </w:t>
      </w:r>
      <w:r w:rsidRPr="004C1B25">
        <w:rPr>
          <w:rStyle w:val="Strong"/>
          <w:rFonts w:asciiTheme="majorHAnsi" w:hAnsiTheme="majorHAnsi" w:cstheme="majorHAnsi"/>
        </w:rPr>
        <w:t>"Kapacitet.".</w:t>
      </w:r>
    </w:p>
    <w:p w14:paraId="732C05D4" w14:textId="4D9BC8B6" w:rsidR="000F74FE" w:rsidRPr="004C1B25" w:rsidRDefault="00950A71" w:rsidP="00D555B7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6C6FDAB0" wp14:editId="31A31F35">
            <wp:extent cx="5434191" cy="3039533"/>
            <wp:effectExtent l="0" t="0" r="0" b="8890"/>
            <wp:docPr id="125633799" name="Picture 2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633799" name="Picture 24" descr="A screenshot of a computer&#10;&#10;Description automatically generated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7763" cy="3047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E87FE3" w14:textId="77777777" w:rsidR="000F74FE" w:rsidRPr="004C1B25" w:rsidRDefault="000F74FE" w:rsidP="00D555B7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32. U polje za unos najveći kapacitet u proizvodnom ciklusu od 24h izražen u jediničnim pakovanjima. U našem primeru unosimo </w:t>
      </w:r>
      <w:r w:rsidRPr="004C1B25">
        <w:rPr>
          <w:rStyle w:val="Strong"/>
          <w:rFonts w:asciiTheme="majorHAnsi" w:hAnsiTheme="majorHAnsi" w:cstheme="majorHAnsi"/>
        </w:rPr>
        <w:t>“100".</w:t>
      </w:r>
    </w:p>
    <w:p w14:paraId="447F1AA1" w14:textId="77777777" w:rsidR="000F74FE" w:rsidRPr="004C1B25" w:rsidRDefault="000F74FE" w:rsidP="00D555B7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33. Kliknuti na dugme za aktivaciju dodate mašine nakon čuvanja podataka u sistemu.</w:t>
      </w:r>
    </w:p>
    <w:p w14:paraId="5B2D735F" w14:textId="36E32744" w:rsidR="000F74FE" w:rsidRPr="004C1B25" w:rsidRDefault="00950A71" w:rsidP="00D555B7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43663505" wp14:editId="3A7FEC67">
            <wp:extent cx="5476630" cy="3056467"/>
            <wp:effectExtent l="0" t="0" r="0" b="0"/>
            <wp:docPr id="2049878208" name="Picture 2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9878208" name="Picture 25" descr="A screenshot of a computer&#10;&#10;Description automatically generated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7209" cy="3067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AFD807" w14:textId="77777777" w:rsidR="000F74FE" w:rsidRPr="004C1B25" w:rsidRDefault="000F74FE" w:rsidP="006056B9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69FF808C" w14:textId="77777777" w:rsidR="000F74FE" w:rsidRPr="004C1B25" w:rsidRDefault="000F74FE" w:rsidP="00D555B7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34. Kliknuti na dugme za aktivaciju dodatog objekta nakon čuvanja podataka u sistemu.</w:t>
      </w:r>
    </w:p>
    <w:p w14:paraId="09F36C61" w14:textId="0E4B44A7" w:rsidR="000F74FE" w:rsidRPr="004C1B25" w:rsidRDefault="00950A71" w:rsidP="00D555B7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789562E7" wp14:editId="698B3038">
            <wp:extent cx="5386940" cy="3014133"/>
            <wp:effectExtent l="0" t="0" r="4445" b="0"/>
            <wp:docPr id="658285102" name="Picture 2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8285102" name="Picture 26" descr="A screenshot of a computer&#10;&#10;Description automatically generated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7173" cy="3019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917FD5" w14:textId="77777777" w:rsidR="000F74FE" w:rsidRPr="004C1B25" w:rsidRDefault="000F74FE" w:rsidP="00D555B7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35. Nakon unesenih svih neophodnih podataka o objektu, kliknuti na dugme </w:t>
      </w:r>
      <w:r w:rsidRPr="004C1B25">
        <w:rPr>
          <w:rStyle w:val="Strong"/>
          <w:rFonts w:asciiTheme="majorHAnsi" w:hAnsiTheme="majorHAnsi" w:cstheme="majorHAnsi"/>
        </w:rPr>
        <w:t>"Sačuvaj".</w:t>
      </w:r>
      <w:r w:rsidRPr="004C1B25">
        <w:rPr>
          <w:rFonts w:asciiTheme="majorHAnsi" w:hAnsiTheme="majorHAnsi" w:cstheme="majorHAnsi"/>
        </w:rPr>
        <w:t xml:space="preserve"> Dodati objekat će biti prikazan u listi objekata.</w:t>
      </w:r>
    </w:p>
    <w:p w14:paraId="1AE1E9DE" w14:textId="77777777" w:rsidR="000F74FE" w:rsidRPr="004C1B25" w:rsidRDefault="000F74FE" w:rsidP="008D789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162C20D6" wp14:editId="35F46957">
            <wp:extent cx="5335270" cy="2989580"/>
            <wp:effectExtent l="19050" t="19050" r="17780" b="20320"/>
            <wp:docPr id="1206496501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958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7D5BB2B" w14:textId="77777777" w:rsidR="000F74FE" w:rsidRPr="004C1B25" w:rsidRDefault="000F74FE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0D7A5271" w14:textId="5129A61B" w:rsidR="000F74FE" w:rsidRPr="004C1B25" w:rsidRDefault="000F74FE" w:rsidP="000F74FE">
      <w:pPr>
        <w:pStyle w:val="Heading2"/>
        <w:numPr>
          <w:ilvl w:val="0"/>
          <w:numId w:val="20"/>
        </w:numPr>
        <w:rPr>
          <w:rFonts w:asciiTheme="majorHAnsi" w:hAnsiTheme="majorHAnsi" w:cstheme="majorHAnsi"/>
          <w:i/>
          <w:iCs/>
        </w:rPr>
      </w:pPr>
      <w:bookmarkStart w:id="17" w:name="_Toc188543802"/>
      <w:r w:rsidRPr="004C1B25">
        <w:rPr>
          <w:rFonts w:asciiTheme="majorHAnsi" w:hAnsiTheme="majorHAnsi" w:cstheme="majorHAnsi"/>
        </w:rPr>
        <w:lastRenderedPageBreak/>
        <w:t xml:space="preserve">Dodavanje novog skladišta sa opcijom </w:t>
      </w:r>
      <w:r w:rsidR="00486DDC">
        <w:rPr>
          <w:rFonts w:asciiTheme="majorHAnsi" w:hAnsiTheme="majorHAnsi" w:cstheme="majorHAnsi"/>
          <w:i/>
          <w:iCs/>
        </w:rPr>
        <w:t>akcizno</w:t>
      </w:r>
      <w:r w:rsidRPr="004C1B25">
        <w:rPr>
          <w:rFonts w:asciiTheme="majorHAnsi" w:hAnsiTheme="majorHAnsi" w:cstheme="majorHAnsi"/>
          <w:i/>
          <w:iCs/>
        </w:rPr>
        <w:t xml:space="preserve"> skladište</w:t>
      </w:r>
      <w:bookmarkEnd w:id="17"/>
    </w:p>
    <w:p w14:paraId="28B96928" w14:textId="77777777" w:rsidR="000F74FE" w:rsidRPr="004C1B25" w:rsidRDefault="000F74FE" w:rsidP="00772C8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"Podešavanja".</w:t>
      </w:r>
    </w:p>
    <w:p w14:paraId="6C03EE88" w14:textId="77777777" w:rsidR="000F74FE" w:rsidRPr="004C1B25" w:rsidRDefault="000F74FE" w:rsidP="00772C82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7C79FFE6" wp14:editId="6F5B1DD4">
            <wp:extent cx="5334000" cy="2990850"/>
            <wp:effectExtent l="19050" t="19050" r="19050" b="19050"/>
            <wp:docPr id="1082509272" name="Picture 9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2509272" name="Picture 93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DE2D0CA" w14:textId="77777777" w:rsidR="000F74FE" w:rsidRPr="004C1B25" w:rsidRDefault="000F74FE" w:rsidP="00772C8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sekciju </w:t>
      </w:r>
      <w:r w:rsidRPr="004C1B25">
        <w:rPr>
          <w:rStyle w:val="Strong"/>
          <w:rFonts w:asciiTheme="majorHAnsi" w:hAnsiTheme="majorHAnsi" w:cstheme="majorHAnsi"/>
        </w:rPr>
        <w:t>"Objekti".</w:t>
      </w:r>
    </w:p>
    <w:p w14:paraId="3170B91D" w14:textId="77777777" w:rsidR="000F74FE" w:rsidRPr="004C1B25" w:rsidRDefault="000F74FE" w:rsidP="00772C82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159430D9" wp14:editId="7122BEC9">
            <wp:extent cx="5334000" cy="2984500"/>
            <wp:effectExtent l="19050" t="19050" r="19050" b="25400"/>
            <wp:docPr id="646802540" name="Picture 92" descr="A screenshot of a cha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6802540" name="Picture 92" descr="A screenshot of a cha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C7A5E62" w14:textId="77777777" w:rsidR="000F74FE" w:rsidRPr="004C1B25" w:rsidRDefault="000F74FE" w:rsidP="00772C82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0D83AF12" w14:textId="77777777" w:rsidR="000F74FE" w:rsidRPr="004C1B25" w:rsidRDefault="000F74FE" w:rsidP="00772C8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3. Kliknuti na dugme </w:t>
      </w:r>
      <w:r w:rsidRPr="004C1B25">
        <w:rPr>
          <w:rStyle w:val="Strong"/>
          <w:rFonts w:asciiTheme="majorHAnsi" w:hAnsiTheme="majorHAnsi" w:cstheme="majorHAnsi"/>
        </w:rPr>
        <w:t>"Novi objekat"</w:t>
      </w:r>
      <w:r w:rsidRPr="004C1B25">
        <w:rPr>
          <w:rFonts w:asciiTheme="majorHAnsi" w:hAnsiTheme="majorHAnsi" w:cstheme="majorHAnsi"/>
        </w:rPr>
        <w:t>, nakon čega se otvara novi prozor za unos informacija o objektu.</w:t>
      </w:r>
    </w:p>
    <w:p w14:paraId="0FDFF45F" w14:textId="77777777" w:rsidR="000F74FE" w:rsidRPr="004C1B25" w:rsidRDefault="000F74FE" w:rsidP="00772C82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5CFE0992" wp14:editId="18C21D41">
            <wp:extent cx="5334000" cy="2971800"/>
            <wp:effectExtent l="19050" t="19050" r="19050" b="19050"/>
            <wp:docPr id="191852419" name="Picture 9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852419" name="Picture 9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DAEA825" w14:textId="77777777" w:rsidR="000F74FE" w:rsidRPr="004C1B25" w:rsidRDefault="000F74FE" w:rsidP="00772C8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4. Kliknuti na polje </w:t>
      </w:r>
      <w:r w:rsidRPr="004C1B25">
        <w:rPr>
          <w:rStyle w:val="Strong"/>
          <w:rFonts w:asciiTheme="majorHAnsi" w:hAnsiTheme="majorHAnsi" w:cstheme="majorHAnsi"/>
        </w:rPr>
        <w:t>"Tip"</w:t>
      </w:r>
      <w:r w:rsidRPr="004C1B25">
        <w:rPr>
          <w:rFonts w:asciiTheme="majorHAnsi" w:hAnsiTheme="majorHAnsi" w:cstheme="majorHAnsi"/>
        </w:rPr>
        <w:t xml:space="preserve"> nakon čega će se prikazati padajuća lista opcija sa tipovima objekta.</w:t>
      </w:r>
    </w:p>
    <w:p w14:paraId="50755FCB" w14:textId="77777777" w:rsidR="000F74FE" w:rsidRPr="004C1B25" w:rsidRDefault="000F74FE" w:rsidP="00772C82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69E8F9B6" wp14:editId="29C0B6AD">
            <wp:extent cx="5334000" cy="2984500"/>
            <wp:effectExtent l="19050" t="19050" r="19050" b="25400"/>
            <wp:docPr id="431561771" name="Picture 9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1561771" name="Picture 9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1E8CC1B" w14:textId="77777777" w:rsidR="000F74FE" w:rsidRPr="004C1B25" w:rsidRDefault="000F74FE" w:rsidP="00772C82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1AEB0E17" w14:textId="1BDF61E9" w:rsidR="000F74FE" w:rsidRPr="004C1B25" w:rsidRDefault="000F74FE" w:rsidP="00772C8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5. U padajućoj listi opcija za naš primer odabrati opciju </w:t>
      </w:r>
      <w:r w:rsidRPr="004C1B25">
        <w:rPr>
          <w:rStyle w:val="Strong"/>
          <w:rFonts w:asciiTheme="majorHAnsi" w:hAnsiTheme="majorHAnsi" w:cstheme="majorHAnsi"/>
        </w:rPr>
        <w:t>"</w:t>
      </w:r>
      <w:r w:rsidR="00486DDC">
        <w:rPr>
          <w:rStyle w:val="Strong"/>
          <w:rFonts w:asciiTheme="majorHAnsi" w:hAnsiTheme="majorHAnsi" w:cstheme="majorHAnsi"/>
        </w:rPr>
        <w:t>Akcizno s</w:t>
      </w:r>
      <w:r w:rsidRPr="004C1B25">
        <w:rPr>
          <w:rStyle w:val="Strong"/>
          <w:rFonts w:asciiTheme="majorHAnsi" w:hAnsiTheme="majorHAnsi" w:cstheme="majorHAnsi"/>
        </w:rPr>
        <w:t>kladište".</w:t>
      </w:r>
    </w:p>
    <w:p w14:paraId="46883982" w14:textId="40CE676B" w:rsidR="000F74FE" w:rsidRPr="004C1B25" w:rsidRDefault="00486DDC" w:rsidP="00772C82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496255F4" wp14:editId="2EB4F675">
            <wp:extent cx="5388780" cy="3014133"/>
            <wp:effectExtent l="0" t="0" r="2540" b="0"/>
            <wp:docPr id="1755581893" name="Picture 2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5581893" name="Picture 27" descr="A screenshot of a computer&#10;&#10;Description automatically generated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3421" cy="3022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13100F" w14:textId="77777777" w:rsidR="000F74FE" w:rsidRPr="004C1B25" w:rsidRDefault="000F74FE" w:rsidP="00772C8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6. Kliknuti na polje za unos </w:t>
      </w:r>
      <w:r w:rsidRPr="004C1B25">
        <w:rPr>
          <w:rStyle w:val="Strong"/>
          <w:rFonts w:asciiTheme="majorHAnsi" w:hAnsiTheme="majorHAnsi" w:cstheme="majorHAnsi"/>
        </w:rPr>
        <w:t>"Naziv".</w:t>
      </w:r>
    </w:p>
    <w:p w14:paraId="3D5BF581" w14:textId="3267FF02" w:rsidR="000F74FE" w:rsidRPr="004C1B25" w:rsidRDefault="0033654C" w:rsidP="00772C82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5AAEB76E" wp14:editId="3BDFEDB0">
            <wp:extent cx="5398801" cy="3019738"/>
            <wp:effectExtent l="0" t="0" r="0" b="9525"/>
            <wp:docPr id="968850057" name="Picture 3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8850057" name="Picture 30" descr="A screenshot of a computer&#10;&#10;Description automatically generated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0802" cy="3026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E618A1" w14:textId="64BC5936" w:rsidR="000F74FE" w:rsidRPr="004C1B25" w:rsidRDefault="000F74FE" w:rsidP="00772C82">
      <w:pPr>
        <w:pStyle w:val="NormalWeb"/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7. U polje za unos uneti naziv skladišta. U našem primeru unosimo </w:t>
      </w:r>
      <w:r w:rsidRPr="004C1B25">
        <w:rPr>
          <w:rStyle w:val="Strong"/>
          <w:rFonts w:asciiTheme="majorHAnsi" w:hAnsiTheme="majorHAnsi" w:cstheme="majorHAnsi"/>
        </w:rPr>
        <w:t>“</w:t>
      </w:r>
      <w:r w:rsidR="00A63EEC">
        <w:rPr>
          <w:rStyle w:val="Strong"/>
          <w:rFonts w:asciiTheme="majorHAnsi" w:hAnsiTheme="majorHAnsi" w:cstheme="majorHAnsi"/>
        </w:rPr>
        <w:t>Akcizno</w:t>
      </w:r>
      <w:r w:rsidRPr="004C1B25">
        <w:rPr>
          <w:rStyle w:val="Strong"/>
          <w:rFonts w:asciiTheme="majorHAnsi" w:hAnsiTheme="majorHAnsi" w:cstheme="majorHAnsi"/>
        </w:rPr>
        <w:t xml:space="preserve"> Skladište 1".</w:t>
      </w:r>
    </w:p>
    <w:p w14:paraId="154B85E6" w14:textId="77777777" w:rsidR="000F74FE" w:rsidRPr="004C1B25" w:rsidRDefault="000F74FE" w:rsidP="00772C82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4C1B25">
        <w:rPr>
          <w:rStyle w:val="Strong"/>
          <w:rFonts w:asciiTheme="majorHAnsi" w:hAnsiTheme="majorHAnsi" w:cstheme="majorHAnsi"/>
        </w:rPr>
        <w:br w:type="page"/>
      </w:r>
    </w:p>
    <w:p w14:paraId="0D5C7EE2" w14:textId="77777777" w:rsidR="000F74FE" w:rsidRPr="004C1B25" w:rsidRDefault="000F74FE" w:rsidP="00772C8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8. Odabrati opciju </w:t>
      </w:r>
      <w:r w:rsidRPr="004C1B25">
        <w:rPr>
          <w:rStyle w:val="Strong"/>
          <w:rFonts w:asciiTheme="majorHAnsi" w:hAnsiTheme="majorHAnsi" w:cstheme="majorHAnsi"/>
        </w:rPr>
        <w:t>"Carinsko skladište".</w:t>
      </w:r>
    </w:p>
    <w:p w14:paraId="307C4BAA" w14:textId="07ADE5DE" w:rsidR="000F74FE" w:rsidRPr="004C1B25" w:rsidRDefault="0033654C" w:rsidP="00772C82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3558345D" wp14:editId="7D9F16A0">
            <wp:extent cx="5324920" cy="2971800"/>
            <wp:effectExtent l="0" t="0" r="9525" b="0"/>
            <wp:docPr id="1717722983" name="Picture 3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7722983" name="Picture 31" descr="A screenshot of a computer&#10;&#10;Description automatically generated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9687" cy="2974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6F8F00" w14:textId="77777777" w:rsidR="000F74FE" w:rsidRPr="004C1B25" w:rsidRDefault="000F74FE" w:rsidP="00772C8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9. Kliknuti na polje za unos </w:t>
      </w:r>
      <w:r w:rsidRPr="004C1B25">
        <w:rPr>
          <w:rStyle w:val="Strong"/>
          <w:rFonts w:asciiTheme="majorHAnsi" w:hAnsiTheme="majorHAnsi" w:cstheme="majorHAnsi"/>
        </w:rPr>
        <w:t>"Zemlja".</w:t>
      </w:r>
    </w:p>
    <w:p w14:paraId="71CDCF75" w14:textId="75E63089" w:rsidR="000F74FE" w:rsidRPr="004C1B25" w:rsidRDefault="0033654C" w:rsidP="00772C82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1AE0ECE3" wp14:editId="05EBF04F">
            <wp:extent cx="5461457" cy="3048000"/>
            <wp:effectExtent l="0" t="0" r="6350" b="0"/>
            <wp:docPr id="1872548428" name="Picture 3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2548428" name="Picture 32" descr="A screenshot of a computer&#10;&#10;Description automatically generated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9480" cy="3052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9CC13F" w14:textId="77777777" w:rsidR="000F74FE" w:rsidRPr="004C1B25" w:rsidRDefault="000F74FE" w:rsidP="00772C82">
      <w:pPr>
        <w:pStyle w:val="NormalWeb"/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10. U polje za unos uneti zemlju u kojoj se nalazi skladište. U našem primeru unosimo </w:t>
      </w:r>
      <w:r w:rsidRPr="004C1B25">
        <w:rPr>
          <w:rStyle w:val="Strong"/>
          <w:rFonts w:asciiTheme="majorHAnsi" w:hAnsiTheme="majorHAnsi" w:cstheme="majorHAnsi"/>
        </w:rPr>
        <w:t>“Srbija".</w:t>
      </w:r>
    </w:p>
    <w:p w14:paraId="3BAE96EE" w14:textId="77777777" w:rsidR="000F74FE" w:rsidRPr="004C1B25" w:rsidRDefault="000F74FE" w:rsidP="00772C82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4C1B25">
        <w:rPr>
          <w:rStyle w:val="Strong"/>
          <w:rFonts w:asciiTheme="majorHAnsi" w:hAnsiTheme="majorHAnsi" w:cstheme="majorHAnsi"/>
        </w:rPr>
        <w:br w:type="page"/>
      </w:r>
    </w:p>
    <w:p w14:paraId="33E10AD8" w14:textId="77777777" w:rsidR="000F74FE" w:rsidRPr="004C1B25" w:rsidRDefault="000F74FE" w:rsidP="00772C8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11. Kliknuti na polje za unos </w:t>
      </w:r>
      <w:r w:rsidRPr="004C1B25">
        <w:rPr>
          <w:rStyle w:val="Strong"/>
          <w:rFonts w:asciiTheme="majorHAnsi" w:hAnsiTheme="majorHAnsi" w:cstheme="majorHAnsi"/>
        </w:rPr>
        <w:t>"Grad".</w:t>
      </w:r>
    </w:p>
    <w:p w14:paraId="5B69C6E6" w14:textId="3CF58707" w:rsidR="000F74FE" w:rsidRPr="004C1B25" w:rsidRDefault="0033654C" w:rsidP="00772C82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3249F594" wp14:editId="65E7B001">
            <wp:extent cx="5448058" cy="3047289"/>
            <wp:effectExtent l="0" t="0" r="635" b="1270"/>
            <wp:docPr id="779774272" name="Picture 3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9774272" name="Picture 33" descr="A screenshot of a computer&#10;&#10;Description automatically generated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7161" cy="3057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005BDF" w14:textId="77777777" w:rsidR="000F74FE" w:rsidRPr="004C1B25" w:rsidRDefault="000F74FE" w:rsidP="00772C8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12. U polje za unos uneti grad u kome se nalazi skladište. U našem primeru unosimo </w:t>
      </w:r>
      <w:r w:rsidRPr="004C1B25">
        <w:rPr>
          <w:rStyle w:val="Strong"/>
          <w:rFonts w:asciiTheme="majorHAnsi" w:hAnsiTheme="majorHAnsi" w:cstheme="majorHAnsi"/>
        </w:rPr>
        <w:t>“Beograd".</w:t>
      </w:r>
    </w:p>
    <w:p w14:paraId="1CD12639" w14:textId="77777777" w:rsidR="000F74FE" w:rsidRPr="004C1B25" w:rsidRDefault="000F74FE" w:rsidP="00772C8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13. Kliknuti na polje za unos </w:t>
      </w:r>
      <w:r w:rsidRPr="004C1B25">
        <w:rPr>
          <w:rStyle w:val="Strong"/>
          <w:rFonts w:asciiTheme="majorHAnsi" w:hAnsiTheme="majorHAnsi" w:cstheme="majorHAnsi"/>
        </w:rPr>
        <w:t>"Poštanski broj".</w:t>
      </w:r>
    </w:p>
    <w:p w14:paraId="1EB412A1" w14:textId="2FFBD826" w:rsidR="000F74FE" w:rsidRPr="004C1B25" w:rsidRDefault="0033654C" w:rsidP="00772C82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6BA003F1" wp14:editId="37B8018B">
            <wp:extent cx="5397077" cy="3014133"/>
            <wp:effectExtent l="0" t="0" r="0" b="0"/>
            <wp:docPr id="1672390098" name="Picture 3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2390098" name="Picture 35" descr="A screenshot of a computer&#10;&#10;Description automatically generated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6044" cy="3019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3B6D9F" w14:textId="77777777" w:rsidR="000F74FE" w:rsidRPr="004C1B25" w:rsidRDefault="000F74FE" w:rsidP="00772C82">
      <w:pPr>
        <w:pStyle w:val="NormalWeb"/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14. U polje za unos uneti poštanski broj. U našem primeru unosimo </w:t>
      </w:r>
      <w:r w:rsidRPr="004C1B25">
        <w:rPr>
          <w:rStyle w:val="Strong"/>
          <w:rFonts w:asciiTheme="majorHAnsi" w:hAnsiTheme="majorHAnsi" w:cstheme="majorHAnsi"/>
        </w:rPr>
        <w:t>“11000".</w:t>
      </w:r>
    </w:p>
    <w:p w14:paraId="6BE9635F" w14:textId="77777777" w:rsidR="000F74FE" w:rsidRPr="004C1B25" w:rsidRDefault="000F74FE" w:rsidP="00772C82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4C1B25">
        <w:rPr>
          <w:rStyle w:val="Strong"/>
          <w:rFonts w:asciiTheme="majorHAnsi" w:hAnsiTheme="majorHAnsi" w:cstheme="majorHAnsi"/>
        </w:rPr>
        <w:br w:type="page"/>
      </w:r>
    </w:p>
    <w:p w14:paraId="73962207" w14:textId="77777777" w:rsidR="000F74FE" w:rsidRPr="004C1B25" w:rsidRDefault="000F74FE" w:rsidP="00772C8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15. Kliknuti na polje za unos </w:t>
      </w:r>
      <w:r w:rsidRPr="004C1B25">
        <w:rPr>
          <w:rStyle w:val="Strong"/>
          <w:rFonts w:asciiTheme="majorHAnsi" w:hAnsiTheme="majorHAnsi" w:cstheme="majorHAnsi"/>
        </w:rPr>
        <w:t>"Ulica".</w:t>
      </w:r>
    </w:p>
    <w:p w14:paraId="61A463BF" w14:textId="5F45798C" w:rsidR="000F74FE" w:rsidRPr="004C1B25" w:rsidRDefault="0033654C" w:rsidP="00772C82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7746EC8D" wp14:editId="1C7335E9">
            <wp:extent cx="5479601" cy="3064933"/>
            <wp:effectExtent l="0" t="0" r="6985" b="2540"/>
            <wp:docPr id="1926602251" name="Picture 3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9666653" name="Picture 34" descr="A screenshot of a computer&#10;&#10;Description automatically generated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3051" cy="3072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93844E" w14:textId="77777777" w:rsidR="000F74FE" w:rsidRPr="004C1B25" w:rsidRDefault="000F74FE" w:rsidP="00772C8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16. U polje za unos uneti naziv ulice u kojoj se nalazi skladište. U našem primeru unosimo </w:t>
      </w:r>
      <w:r w:rsidRPr="004C1B25">
        <w:rPr>
          <w:rStyle w:val="Strong"/>
          <w:rFonts w:asciiTheme="majorHAnsi" w:hAnsiTheme="majorHAnsi" w:cstheme="majorHAnsi"/>
        </w:rPr>
        <w:t>“Beogradska".</w:t>
      </w:r>
    </w:p>
    <w:p w14:paraId="08479016" w14:textId="77777777" w:rsidR="000F74FE" w:rsidRPr="004C1B25" w:rsidRDefault="000F74FE" w:rsidP="00772C8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17. Kliknuti na polje za unos </w:t>
      </w:r>
      <w:r w:rsidRPr="004C1B25">
        <w:rPr>
          <w:rStyle w:val="Strong"/>
          <w:rFonts w:asciiTheme="majorHAnsi" w:hAnsiTheme="majorHAnsi" w:cstheme="majorHAnsi"/>
        </w:rPr>
        <w:t>"Broj".</w:t>
      </w:r>
    </w:p>
    <w:p w14:paraId="3C6F5743" w14:textId="57D88181" w:rsidR="000F74FE" w:rsidRPr="004C1B25" w:rsidRDefault="0033654C" w:rsidP="00772C82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27ED25C7" wp14:editId="2CE62F44">
            <wp:extent cx="5491797" cy="3064933"/>
            <wp:effectExtent l="0" t="0" r="0" b="2540"/>
            <wp:docPr id="668715456" name="Picture 3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8715456" name="Picture 36" descr="A screenshot of a computer&#10;&#10;Description automatically generated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8220" cy="3068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7372D2" w14:textId="77777777" w:rsidR="000F74FE" w:rsidRPr="004C1B25" w:rsidRDefault="000F74FE" w:rsidP="00772C82">
      <w:pPr>
        <w:pStyle w:val="NormalWeb"/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18. U polje za unos uneti broj adrese na kojoj se nalazi skladište. U našem primeru unosimo </w:t>
      </w:r>
      <w:r w:rsidRPr="004C1B25">
        <w:rPr>
          <w:rStyle w:val="Strong"/>
          <w:rFonts w:asciiTheme="majorHAnsi" w:hAnsiTheme="majorHAnsi" w:cstheme="majorHAnsi"/>
        </w:rPr>
        <w:t>“10".</w:t>
      </w:r>
    </w:p>
    <w:p w14:paraId="66088EB8" w14:textId="77777777" w:rsidR="000F74FE" w:rsidRPr="004C1B25" w:rsidRDefault="000F74FE" w:rsidP="00772C82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4C1B25">
        <w:rPr>
          <w:rStyle w:val="Strong"/>
          <w:rFonts w:asciiTheme="majorHAnsi" w:hAnsiTheme="majorHAnsi" w:cstheme="majorHAnsi"/>
        </w:rPr>
        <w:br w:type="page"/>
      </w:r>
    </w:p>
    <w:p w14:paraId="71581E07" w14:textId="77777777" w:rsidR="000F74FE" w:rsidRPr="004C1B25" w:rsidRDefault="000F74FE" w:rsidP="00772C8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19. Kliknuti na polje za unos </w:t>
      </w:r>
      <w:r w:rsidRPr="004C1B25">
        <w:rPr>
          <w:rStyle w:val="Strong"/>
          <w:rFonts w:asciiTheme="majorHAnsi" w:hAnsiTheme="majorHAnsi" w:cstheme="majorHAnsi"/>
        </w:rPr>
        <w:t>"Ime".</w:t>
      </w:r>
    </w:p>
    <w:p w14:paraId="5C84F60A" w14:textId="4870E18D" w:rsidR="000F74FE" w:rsidRPr="004C1B25" w:rsidRDefault="0033654C" w:rsidP="00772C82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2D89AF5F" wp14:editId="10A4C7FA">
            <wp:extent cx="5525013" cy="3090333"/>
            <wp:effectExtent l="0" t="0" r="0" b="0"/>
            <wp:docPr id="832112388" name="Picture 37" descr="A screenshot of a login for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2112388" name="Picture 37" descr="A screenshot of a login form&#10;&#10;Description automatically generated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31860" cy="3094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DFD571" w14:textId="77777777" w:rsidR="000F74FE" w:rsidRPr="004C1B25" w:rsidRDefault="000F74FE" w:rsidP="00772C8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20. U polje za unos uneti ime odgovornog lica. U našem primeru unosimo </w:t>
      </w:r>
      <w:r w:rsidRPr="004C1B25">
        <w:rPr>
          <w:rStyle w:val="Strong"/>
          <w:rFonts w:asciiTheme="majorHAnsi" w:hAnsiTheme="majorHAnsi" w:cstheme="majorHAnsi"/>
        </w:rPr>
        <w:t>“Uros".</w:t>
      </w:r>
    </w:p>
    <w:p w14:paraId="6D0C3AE5" w14:textId="77777777" w:rsidR="000F74FE" w:rsidRPr="004C1B25" w:rsidRDefault="000F74FE" w:rsidP="00772C8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21. Kliknuti na polje za unos </w:t>
      </w:r>
      <w:r w:rsidRPr="004C1B25">
        <w:rPr>
          <w:rStyle w:val="Strong"/>
          <w:rFonts w:asciiTheme="majorHAnsi" w:hAnsiTheme="majorHAnsi" w:cstheme="majorHAnsi"/>
        </w:rPr>
        <w:t>"Prezime".</w:t>
      </w:r>
    </w:p>
    <w:p w14:paraId="093C644C" w14:textId="65643834" w:rsidR="000F74FE" w:rsidRPr="004C1B25" w:rsidRDefault="0033654C" w:rsidP="00772C82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50CD1ED2" wp14:editId="5B815A40">
            <wp:extent cx="5506969" cy="3073400"/>
            <wp:effectExtent l="0" t="0" r="0" b="0"/>
            <wp:docPr id="365461257" name="Picture 3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461257" name="Picture 38" descr="A screenshot of a computer&#10;&#10;Description automatically generated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1582" cy="3075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E069E2" w14:textId="77777777" w:rsidR="000F74FE" w:rsidRPr="004C1B25" w:rsidRDefault="000F74FE" w:rsidP="00772C82">
      <w:pPr>
        <w:pStyle w:val="NormalWeb"/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22. U polje za unos uneti prezime odgovornog lica. U našem primeru unosimo </w:t>
      </w:r>
      <w:r w:rsidRPr="004C1B25">
        <w:rPr>
          <w:rStyle w:val="Strong"/>
          <w:rFonts w:asciiTheme="majorHAnsi" w:hAnsiTheme="majorHAnsi" w:cstheme="majorHAnsi"/>
        </w:rPr>
        <w:t>“Urosevic".</w:t>
      </w:r>
    </w:p>
    <w:p w14:paraId="784AFEBB" w14:textId="77777777" w:rsidR="000F74FE" w:rsidRPr="004C1B25" w:rsidRDefault="000F74FE" w:rsidP="00772C82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4C1B25">
        <w:rPr>
          <w:rStyle w:val="Strong"/>
          <w:rFonts w:asciiTheme="majorHAnsi" w:hAnsiTheme="majorHAnsi" w:cstheme="majorHAnsi"/>
        </w:rPr>
        <w:br w:type="page"/>
      </w:r>
    </w:p>
    <w:p w14:paraId="701B410B" w14:textId="77777777" w:rsidR="000F74FE" w:rsidRPr="004C1B25" w:rsidRDefault="000F74FE" w:rsidP="00772C8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23. Kliknuti na polje za unos </w:t>
      </w:r>
      <w:r w:rsidRPr="004C1B25">
        <w:rPr>
          <w:rStyle w:val="Strong"/>
          <w:rFonts w:asciiTheme="majorHAnsi" w:hAnsiTheme="majorHAnsi" w:cstheme="majorHAnsi"/>
        </w:rPr>
        <w:t>"Email".</w:t>
      </w:r>
    </w:p>
    <w:p w14:paraId="609B3F9A" w14:textId="32440CCB" w:rsidR="000F74FE" w:rsidRPr="004C1B25" w:rsidRDefault="0033654C" w:rsidP="00772C82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77AB8F99" wp14:editId="69E11EEB">
            <wp:extent cx="5403917" cy="3022600"/>
            <wp:effectExtent l="0" t="0" r="6350" b="6350"/>
            <wp:docPr id="253583738" name="Picture 3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583738" name="Picture 39" descr="A screenshot of a computer&#10;&#10;Description automatically generated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3644" cy="3028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E3D37B" w14:textId="77777777" w:rsidR="000F74FE" w:rsidRPr="004C1B25" w:rsidRDefault="000F74FE" w:rsidP="00772C8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24. U polje za unos uneti email adresu odgovornog lica. U našem primeru unosimo </w:t>
      </w:r>
      <w:r w:rsidRPr="004C1B25">
        <w:rPr>
          <w:rStyle w:val="Strong"/>
          <w:rFonts w:asciiTheme="majorHAnsi" w:hAnsiTheme="majorHAnsi" w:cstheme="majorHAnsi"/>
        </w:rPr>
        <w:t>“uros@test.com".</w:t>
      </w:r>
    </w:p>
    <w:p w14:paraId="4534FC09" w14:textId="77777777" w:rsidR="000F74FE" w:rsidRPr="004C1B25" w:rsidRDefault="000F74FE" w:rsidP="00772C8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25. Kliknuti na dugme za aktivaciju dodatog objekta nakon čuvanja podataka u sistemu.</w:t>
      </w:r>
    </w:p>
    <w:p w14:paraId="1CB5C3C2" w14:textId="77777777" w:rsidR="000F74FE" w:rsidRPr="004C1B25" w:rsidRDefault="000F74FE" w:rsidP="00772C82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39005A8A" wp14:editId="5D9E3314">
            <wp:extent cx="5334000" cy="2990850"/>
            <wp:effectExtent l="19050" t="19050" r="19050" b="19050"/>
            <wp:docPr id="881559323" name="Picture 7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1559323" name="Picture 7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4239ED4" w14:textId="77777777" w:rsidR="000F74FE" w:rsidRPr="004C1B25" w:rsidRDefault="000F74FE" w:rsidP="00772C82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6590EB14" w14:textId="77777777" w:rsidR="000F74FE" w:rsidRPr="004C1B25" w:rsidRDefault="000F74FE" w:rsidP="00772C8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26. Nakon unesenih svih neophodnih podataka o objektu, kliknuti na dugme </w:t>
      </w:r>
      <w:r w:rsidRPr="004C1B25">
        <w:rPr>
          <w:rStyle w:val="Strong"/>
          <w:rFonts w:asciiTheme="majorHAnsi" w:hAnsiTheme="majorHAnsi" w:cstheme="majorHAnsi"/>
        </w:rPr>
        <w:t>"Sačuvaj".</w:t>
      </w:r>
      <w:r w:rsidRPr="004C1B25">
        <w:rPr>
          <w:rFonts w:asciiTheme="majorHAnsi" w:hAnsiTheme="majorHAnsi" w:cstheme="majorHAnsi"/>
        </w:rPr>
        <w:t xml:space="preserve"> Dodati objekat će biti prikazan u listi objekata.</w:t>
      </w:r>
    </w:p>
    <w:p w14:paraId="039743B9" w14:textId="77777777" w:rsidR="000F74FE" w:rsidRPr="004C1B25" w:rsidRDefault="000F74FE" w:rsidP="00772C82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191A6308" wp14:editId="2455D870">
            <wp:extent cx="5334000" cy="2990850"/>
            <wp:effectExtent l="19050" t="19050" r="19050" b="19050"/>
            <wp:docPr id="728344562" name="Picture 7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8344562" name="Picture 7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D0DC16F" w14:textId="77777777" w:rsidR="000F74FE" w:rsidRPr="004C1B25" w:rsidRDefault="000F74FE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00AEB7C9" w14:textId="613A13AE" w:rsidR="00E5260A" w:rsidRDefault="00E5260A" w:rsidP="00E5260A">
      <w:pPr>
        <w:pStyle w:val="Heading2"/>
        <w:numPr>
          <w:ilvl w:val="0"/>
          <w:numId w:val="20"/>
        </w:numPr>
      </w:pPr>
      <w:bookmarkStart w:id="18" w:name="_Toc188543803"/>
      <w:r>
        <w:lastRenderedPageBreak/>
        <w:t>Dodavanje novog objekta sa tipom prodajno mesto</w:t>
      </w:r>
      <w:bookmarkEnd w:id="18"/>
    </w:p>
    <w:p w14:paraId="2E9D6AF2" w14:textId="3B525879" w:rsidR="00E5260A" w:rsidRPr="004C1B25" w:rsidRDefault="00E5260A" w:rsidP="004F0F52">
      <w:pPr>
        <w:pStyle w:val="NormalWeb"/>
        <w:numPr>
          <w:ilvl w:val="0"/>
          <w:numId w:val="124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</w:t>
      </w:r>
      <w:r w:rsidRPr="004C1B25">
        <w:rPr>
          <w:rStyle w:val="Strong"/>
          <w:rFonts w:asciiTheme="majorHAnsi" w:hAnsiTheme="majorHAnsi" w:cstheme="majorHAnsi"/>
        </w:rPr>
        <w:t>"Podešavanja".</w:t>
      </w:r>
    </w:p>
    <w:p w14:paraId="681C9496" w14:textId="77777777" w:rsidR="00E5260A" w:rsidRPr="004C1B25" w:rsidRDefault="00E5260A" w:rsidP="00E5260A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392B3001" wp14:editId="48DD67E3">
            <wp:extent cx="5334000" cy="2990850"/>
            <wp:effectExtent l="19050" t="19050" r="19050" b="19050"/>
            <wp:docPr id="2100409987" name="Picture 11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0867552" name="Picture 11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B7D340E" w14:textId="007D09B8" w:rsidR="00E5260A" w:rsidRPr="004C1B25" w:rsidRDefault="00E5260A" w:rsidP="004F0F52">
      <w:pPr>
        <w:pStyle w:val="NormalWeb"/>
        <w:numPr>
          <w:ilvl w:val="0"/>
          <w:numId w:val="124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sekciju </w:t>
      </w:r>
      <w:r w:rsidRPr="004C1B25">
        <w:rPr>
          <w:rStyle w:val="Strong"/>
          <w:rFonts w:asciiTheme="majorHAnsi" w:hAnsiTheme="majorHAnsi" w:cstheme="majorHAnsi"/>
        </w:rPr>
        <w:t>"Objekti".</w:t>
      </w:r>
    </w:p>
    <w:p w14:paraId="7D42D6B2" w14:textId="77777777" w:rsidR="00E5260A" w:rsidRPr="004C1B25" w:rsidRDefault="00E5260A" w:rsidP="004A1FBE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70E73AEA" wp14:editId="71CC1FD6">
            <wp:extent cx="5334000" cy="2984500"/>
            <wp:effectExtent l="19050" t="19050" r="19050" b="25400"/>
            <wp:docPr id="1604092570" name="Picture 11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9287118" name="Picture 116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8337429" w14:textId="77777777" w:rsidR="00E5260A" w:rsidRPr="00E5260A" w:rsidRDefault="00E5260A" w:rsidP="004F0F52">
      <w:pPr>
        <w:pStyle w:val="ListParagraph"/>
        <w:numPr>
          <w:ilvl w:val="0"/>
          <w:numId w:val="124"/>
        </w:num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E5260A">
        <w:rPr>
          <w:rFonts w:asciiTheme="majorHAnsi" w:hAnsiTheme="majorHAnsi" w:cstheme="majorHAnsi"/>
        </w:rPr>
        <w:br w:type="page"/>
      </w:r>
    </w:p>
    <w:p w14:paraId="38FC085C" w14:textId="1B324325" w:rsidR="00E5260A" w:rsidRPr="004C1B25" w:rsidRDefault="00E5260A" w:rsidP="004F0F52">
      <w:pPr>
        <w:pStyle w:val="NormalWeb"/>
        <w:numPr>
          <w:ilvl w:val="0"/>
          <w:numId w:val="125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Kliknuti na dugme </w:t>
      </w:r>
      <w:r w:rsidRPr="004C1B25">
        <w:rPr>
          <w:rStyle w:val="Strong"/>
          <w:rFonts w:asciiTheme="majorHAnsi" w:hAnsiTheme="majorHAnsi" w:cstheme="majorHAnsi"/>
        </w:rPr>
        <w:t>"Novi objekat"</w:t>
      </w:r>
      <w:r w:rsidRPr="004C1B25">
        <w:rPr>
          <w:rFonts w:asciiTheme="majorHAnsi" w:hAnsiTheme="majorHAnsi" w:cstheme="majorHAnsi"/>
        </w:rPr>
        <w:t>, nakon čega se otvara novi prozor za unos informacija o objektu.</w:t>
      </w:r>
    </w:p>
    <w:p w14:paraId="37D9857E" w14:textId="190FF045" w:rsidR="00E5260A" w:rsidRPr="004C1B25" w:rsidRDefault="00E5260A" w:rsidP="004F0F52">
      <w:pPr>
        <w:pStyle w:val="scribe-screenshot-container"/>
        <w:ind w:left="360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3EEE4642" wp14:editId="560A3302">
            <wp:extent cx="5334000" cy="2971800"/>
            <wp:effectExtent l="19050" t="19050" r="19050" b="19050"/>
            <wp:docPr id="1570448955" name="Picture 11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54800" name="Picture 11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EE304F9" w14:textId="3C4499BA" w:rsidR="00E5260A" w:rsidRPr="004C1B25" w:rsidRDefault="00E5260A" w:rsidP="004F0F52">
      <w:pPr>
        <w:pStyle w:val="NormalWeb"/>
        <w:numPr>
          <w:ilvl w:val="0"/>
          <w:numId w:val="125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polje </w:t>
      </w:r>
      <w:r w:rsidRPr="004C1B25">
        <w:rPr>
          <w:rStyle w:val="Strong"/>
          <w:rFonts w:asciiTheme="majorHAnsi" w:hAnsiTheme="majorHAnsi" w:cstheme="majorHAnsi"/>
        </w:rPr>
        <w:t>"Tip"</w:t>
      </w:r>
      <w:r w:rsidRPr="004C1B25">
        <w:rPr>
          <w:rFonts w:asciiTheme="majorHAnsi" w:hAnsiTheme="majorHAnsi" w:cstheme="majorHAnsi"/>
        </w:rPr>
        <w:t xml:space="preserve"> nakon čega će se prikazati padajuća lista opcija sa tipovima objekta.</w:t>
      </w:r>
    </w:p>
    <w:p w14:paraId="564281E6" w14:textId="77777777" w:rsidR="00E5260A" w:rsidRPr="004C1B25" w:rsidRDefault="00E5260A" w:rsidP="004F0F52">
      <w:pPr>
        <w:pStyle w:val="scribe-screenshot-container"/>
        <w:ind w:left="360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6053B62E" wp14:editId="0680F67B">
            <wp:extent cx="5334000" cy="2984500"/>
            <wp:effectExtent l="19050" t="19050" r="19050" b="25400"/>
            <wp:docPr id="1023685036" name="Picture 11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27025" name="Picture 11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07E2C4C" w14:textId="77777777" w:rsidR="00E5260A" w:rsidRPr="00E5260A" w:rsidRDefault="00E5260A" w:rsidP="004F0F52">
      <w:pPr>
        <w:pStyle w:val="ListParagraph"/>
        <w:numPr>
          <w:ilvl w:val="0"/>
          <w:numId w:val="125"/>
        </w:num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E5260A">
        <w:rPr>
          <w:rFonts w:asciiTheme="majorHAnsi" w:hAnsiTheme="majorHAnsi" w:cstheme="majorHAnsi"/>
        </w:rPr>
        <w:br w:type="page"/>
      </w:r>
    </w:p>
    <w:p w14:paraId="13762DFD" w14:textId="3CE13BA1" w:rsidR="00E5260A" w:rsidRPr="004C1B25" w:rsidRDefault="00E5260A" w:rsidP="004F0F52">
      <w:pPr>
        <w:pStyle w:val="NormalWeb"/>
        <w:numPr>
          <w:ilvl w:val="0"/>
          <w:numId w:val="126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U padajućoj listi opcija za naš primer odabrati opciju </w:t>
      </w:r>
      <w:r w:rsidRPr="004C1B25">
        <w:rPr>
          <w:rStyle w:val="Strong"/>
          <w:rFonts w:asciiTheme="majorHAnsi" w:hAnsiTheme="majorHAnsi" w:cstheme="majorHAnsi"/>
        </w:rPr>
        <w:t>"</w:t>
      </w:r>
      <w:r w:rsidR="009866B2">
        <w:rPr>
          <w:rStyle w:val="Strong"/>
          <w:rFonts w:asciiTheme="majorHAnsi" w:hAnsiTheme="majorHAnsi" w:cstheme="majorHAnsi"/>
        </w:rPr>
        <w:t>Prodajno mesto</w:t>
      </w:r>
      <w:r w:rsidRPr="004C1B25">
        <w:rPr>
          <w:rStyle w:val="Strong"/>
          <w:rFonts w:asciiTheme="majorHAnsi" w:hAnsiTheme="majorHAnsi" w:cstheme="majorHAnsi"/>
        </w:rPr>
        <w:t>".</w:t>
      </w:r>
    </w:p>
    <w:p w14:paraId="37CEF63D" w14:textId="51747C07" w:rsidR="00E5260A" w:rsidRPr="004C1B25" w:rsidRDefault="009866B2" w:rsidP="004F0F52">
      <w:pPr>
        <w:pStyle w:val="scribe-screenshot-container"/>
        <w:ind w:left="360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7CC6FB5F" wp14:editId="68C08991">
            <wp:extent cx="5381202" cy="3009895"/>
            <wp:effectExtent l="0" t="0" r="0" b="635"/>
            <wp:docPr id="563156069" name="Picture 4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156069" name="Picture 47" descr="A screenshot of a computer&#10;&#10;Description automatically generated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4598" cy="3017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C945E6" w14:textId="1778E5A8" w:rsidR="00E5260A" w:rsidRPr="004C1B25" w:rsidRDefault="00E5260A" w:rsidP="004F0F52">
      <w:pPr>
        <w:pStyle w:val="NormalWeb"/>
        <w:numPr>
          <w:ilvl w:val="0"/>
          <w:numId w:val="126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"Naziv".</w:t>
      </w:r>
    </w:p>
    <w:p w14:paraId="598B43D2" w14:textId="752566AC" w:rsidR="00E5260A" w:rsidRPr="004C1B25" w:rsidRDefault="009866B2" w:rsidP="004F0F52">
      <w:pPr>
        <w:pStyle w:val="scribe-screenshot-container"/>
        <w:ind w:left="360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36E0CFF8" wp14:editId="4F8E9BAC">
            <wp:extent cx="5385604" cy="3005667"/>
            <wp:effectExtent l="0" t="0" r="5715" b="4445"/>
            <wp:docPr id="1646851547" name="Picture 4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6851547" name="Picture 46" descr="A screenshot of a computer&#10;&#10;Description automatically generated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1756" cy="300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B5C321" w14:textId="043428A2" w:rsidR="00E5260A" w:rsidRPr="004C1B25" w:rsidRDefault="00E5260A" w:rsidP="004F0F52">
      <w:pPr>
        <w:pStyle w:val="NormalWeb"/>
        <w:numPr>
          <w:ilvl w:val="0"/>
          <w:numId w:val="126"/>
        </w:numPr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U polje za unos uneti naziv skladišta. U našem primeru unosimo </w:t>
      </w:r>
      <w:r w:rsidRPr="004C1B25">
        <w:rPr>
          <w:rStyle w:val="Strong"/>
          <w:rFonts w:asciiTheme="majorHAnsi" w:hAnsiTheme="majorHAnsi" w:cstheme="majorHAnsi"/>
        </w:rPr>
        <w:t>“Objekat - Ostalo".</w:t>
      </w:r>
    </w:p>
    <w:p w14:paraId="2E0B9BC9" w14:textId="77777777" w:rsidR="00E5260A" w:rsidRPr="00E5260A" w:rsidRDefault="00E5260A" w:rsidP="004F0F52">
      <w:pPr>
        <w:pStyle w:val="ListParagraph"/>
        <w:numPr>
          <w:ilvl w:val="0"/>
          <w:numId w:val="126"/>
        </w:numPr>
        <w:rPr>
          <w:rFonts w:asciiTheme="majorHAnsi" w:hAnsiTheme="majorHAnsi" w:cstheme="majorHAnsi"/>
          <w:b/>
          <w:bCs/>
        </w:rPr>
      </w:pPr>
      <w:r w:rsidRPr="00E5260A">
        <w:rPr>
          <w:rStyle w:val="Strong"/>
          <w:rFonts w:asciiTheme="majorHAnsi" w:hAnsiTheme="majorHAnsi" w:cstheme="majorHAnsi"/>
        </w:rPr>
        <w:br w:type="page"/>
      </w:r>
    </w:p>
    <w:p w14:paraId="0E643CD9" w14:textId="49686732" w:rsidR="00E5260A" w:rsidRPr="004C1B25" w:rsidRDefault="00E5260A" w:rsidP="004F0F52">
      <w:pPr>
        <w:pStyle w:val="NormalWeb"/>
        <w:numPr>
          <w:ilvl w:val="0"/>
          <w:numId w:val="127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"Zemlja".</w:t>
      </w:r>
    </w:p>
    <w:p w14:paraId="367F079B" w14:textId="7850C504" w:rsidR="00E5260A" w:rsidRPr="004C1B25" w:rsidRDefault="004F0F52" w:rsidP="004F0F52">
      <w:pPr>
        <w:pStyle w:val="scribe-screenshot-container"/>
        <w:ind w:left="360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4DA3318C" wp14:editId="675E5823">
            <wp:extent cx="5297957" cy="2963333"/>
            <wp:effectExtent l="0" t="0" r="0" b="8890"/>
            <wp:docPr id="69296307" name="Picture 4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96307" name="Picture 45" descr="A screenshot of a computer&#10;&#10;Description automatically generated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9329" cy="2969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5396AE" w14:textId="4D09135F" w:rsidR="00E5260A" w:rsidRPr="004C1B25" w:rsidRDefault="00E5260A" w:rsidP="004F0F52">
      <w:pPr>
        <w:pStyle w:val="NormalWeb"/>
        <w:numPr>
          <w:ilvl w:val="0"/>
          <w:numId w:val="127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U polje za unos uneti zemlju u kojoj se nalazi skladište. U našem primeru unosimo </w:t>
      </w:r>
      <w:r w:rsidRPr="004C1B25">
        <w:rPr>
          <w:rStyle w:val="Strong"/>
          <w:rFonts w:asciiTheme="majorHAnsi" w:hAnsiTheme="majorHAnsi" w:cstheme="majorHAnsi"/>
        </w:rPr>
        <w:t>“Srbija".</w:t>
      </w:r>
    </w:p>
    <w:p w14:paraId="1BC87518" w14:textId="01FF451C" w:rsidR="00E5260A" w:rsidRPr="004C1B25" w:rsidRDefault="00E5260A" w:rsidP="004F0F52">
      <w:pPr>
        <w:pStyle w:val="NormalWeb"/>
        <w:numPr>
          <w:ilvl w:val="0"/>
          <w:numId w:val="127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"Grad".</w:t>
      </w:r>
    </w:p>
    <w:p w14:paraId="7440D210" w14:textId="22468CF3" w:rsidR="00E5260A" w:rsidRPr="004C1B25" w:rsidRDefault="004F0F52" w:rsidP="004F0F52">
      <w:pPr>
        <w:pStyle w:val="scribe-screenshot-container"/>
        <w:ind w:left="360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079A0645" wp14:editId="7D1FFD5F">
            <wp:extent cx="5249067" cy="2929467"/>
            <wp:effectExtent l="0" t="0" r="8890" b="4445"/>
            <wp:docPr id="1249625728" name="Picture 4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9625728" name="Picture 44" descr="A screenshot of a computer&#10;&#10;Description automatically generated"/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8342" cy="2934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C7A06D" w14:textId="032161B7" w:rsidR="00E5260A" w:rsidRPr="004C1B25" w:rsidRDefault="00E5260A" w:rsidP="004F0F52">
      <w:pPr>
        <w:pStyle w:val="NormalWeb"/>
        <w:numPr>
          <w:ilvl w:val="0"/>
          <w:numId w:val="127"/>
        </w:numPr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U polje za unos uneti grad u kome se nalazi skladište. U našem primeru unosimo </w:t>
      </w:r>
      <w:r w:rsidRPr="004C1B25">
        <w:rPr>
          <w:rStyle w:val="Strong"/>
          <w:rFonts w:asciiTheme="majorHAnsi" w:hAnsiTheme="majorHAnsi" w:cstheme="majorHAnsi"/>
        </w:rPr>
        <w:t>“Beograd".</w:t>
      </w:r>
    </w:p>
    <w:p w14:paraId="0662761B" w14:textId="77777777" w:rsidR="00E5260A" w:rsidRPr="00E5260A" w:rsidRDefault="00E5260A" w:rsidP="004F0F52">
      <w:pPr>
        <w:pStyle w:val="ListParagraph"/>
        <w:numPr>
          <w:ilvl w:val="0"/>
          <w:numId w:val="127"/>
        </w:num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E5260A">
        <w:rPr>
          <w:rStyle w:val="Strong"/>
          <w:rFonts w:asciiTheme="majorHAnsi" w:hAnsiTheme="majorHAnsi" w:cstheme="majorHAnsi"/>
        </w:rPr>
        <w:br w:type="page"/>
      </w:r>
    </w:p>
    <w:p w14:paraId="0A598AB5" w14:textId="4538DE1F" w:rsidR="00E5260A" w:rsidRPr="004C1B25" w:rsidRDefault="00E5260A" w:rsidP="004F0F52">
      <w:pPr>
        <w:pStyle w:val="NormalWeb"/>
        <w:numPr>
          <w:ilvl w:val="0"/>
          <w:numId w:val="128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"Poštanski broj".</w:t>
      </w:r>
    </w:p>
    <w:p w14:paraId="282AEB44" w14:textId="673E1A2A" w:rsidR="00E5260A" w:rsidRPr="004C1B25" w:rsidRDefault="004F0F52" w:rsidP="004F0F52">
      <w:pPr>
        <w:pStyle w:val="scribe-screenshot-container"/>
        <w:ind w:left="360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547E9D9D" wp14:editId="5FD705DF">
            <wp:extent cx="5434191" cy="3039533"/>
            <wp:effectExtent l="0" t="0" r="0" b="8890"/>
            <wp:docPr id="1548527582" name="Picture 4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8527582" name="Picture 41" descr="A screenshot of a computer&#10;&#10;Description automatically generated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2407" cy="305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905B4F" w14:textId="6C85C507" w:rsidR="00E5260A" w:rsidRPr="004C1B25" w:rsidRDefault="00E5260A" w:rsidP="004F0F52">
      <w:pPr>
        <w:pStyle w:val="NormalWeb"/>
        <w:numPr>
          <w:ilvl w:val="0"/>
          <w:numId w:val="128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U polje za unos uneti poštanski broj. U našem primeru unosimo </w:t>
      </w:r>
      <w:r w:rsidRPr="004C1B25">
        <w:rPr>
          <w:rStyle w:val="Strong"/>
          <w:rFonts w:asciiTheme="majorHAnsi" w:hAnsiTheme="majorHAnsi" w:cstheme="majorHAnsi"/>
        </w:rPr>
        <w:t>“11000".</w:t>
      </w:r>
    </w:p>
    <w:p w14:paraId="6A0BA3BD" w14:textId="765CA112" w:rsidR="00E5260A" w:rsidRPr="004C1B25" w:rsidRDefault="00E5260A" w:rsidP="004F0F52">
      <w:pPr>
        <w:pStyle w:val="NormalWeb"/>
        <w:numPr>
          <w:ilvl w:val="0"/>
          <w:numId w:val="128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"Ulica".</w:t>
      </w:r>
    </w:p>
    <w:p w14:paraId="5B9572C8" w14:textId="0F6B2247" w:rsidR="00E5260A" w:rsidRPr="004C1B25" w:rsidRDefault="004F0F52" w:rsidP="004F0F52">
      <w:pPr>
        <w:pStyle w:val="scribe-screenshot-container"/>
        <w:ind w:left="360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1C0EB34B" wp14:editId="22F44294">
            <wp:extent cx="5400775" cy="3014134"/>
            <wp:effectExtent l="0" t="0" r="0" b="0"/>
            <wp:docPr id="653097397" name="Picture 4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3097397" name="Picture 42" descr="A screenshot of a computer&#10;&#10;Description automatically generated"/>
                    <pic:cNvPicPr/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5115" cy="3022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615CCB" w14:textId="7AD21797" w:rsidR="00E5260A" w:rsidRPr="004C1B25" w:rsidRDefault="00E5260A" w:rsidP="004F0F52">
      <w:pPr>
        <w:pStyle w:val="NormalWeb"/>
        <w:numPr>
          <w:ilvl w:val="0"/>
          <w:numId w:val="128"/>
        </w:numPr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U polje za unos uneti naziv ulice u kojoj se nalazi skladište. U našem primeru unosimo </w:t>
      </w:r>
      <w:r w:rsidRPr="004C1B25">
        <w:rPr>
          <w:rStyle w:val="Strong"/>
          <w:rFonts w:asciiTheme="majorHAnsi" w:hAnsiTheme="majorHAnsi" w:cstheme="majorHAnsi"/>
        </w:rPr>
        <w:t>“Beogradska".</w:t>
      </w:r>
    </w:p>
    <w:p w14:paraId="25318E12" w14:textId="77777777" w:rsidR="00E5260A" w:rsidRPr="00E5260A" w:rsidRDefault="00E5260A" w:rsidP="004F0F52">
      <w:pPr>
        <w:pStyle w:val="ListParagraph"/>
        <w:numPr>
          <w:ilvl w:val="0"/>
          <w:numId w:val="128"/>
        </w:num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E5260A">
        <w:rPr>
          <w:rStyle w:val="Strong"/>
          <w:rFonts w:asciiTheme="majorHAnsi" w:hAnsiTheme="majorHAnsi" w:cstheme="majorHAnsi"/>
        </w:rPr>
        <w:br w:type="page"/>
      </w:r>
    </w:p>
    <w:p w14:paraId="79241676" w14:textId="242532BA" w:rsidR="00E5260A" w:rsidRPr="004C1B25" w:rsidRDefault="00E5260A" w:rsidP="004F0F52">
      <w:pPr>
        <w:pStyle w:val="NormalWeb"/>
        <w:numPr>
          <w:ilvl w:val="0"/>
          <w:numId w:val="129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 Kliknuti na polje za unos </w:t>
      </w:r>
      <w:r w:rsidRPr="004C1B25">
        <w:rPr>
          <w:rStyle w:val="Strong"/>
          <w:rFonts w:asciiTheme="majorHAnsi" w:hAnsiTheme="majorHAnsi" w:cstheme="majorHAnsi"/>
        </w:rPr>
        <w:t>"Broj".</w:t>
      </w:r>
    </w:p>
    <w:p w14:paraId="787EA978" w14:textId="7FD598B6" w:rsidR="00E5260A" w:rsidRPr="004C1B25" w:rsidRDefault="004F0F52" w:rsidP="004F0F52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40507268" wp14:editId="1E45CC85">
            <wp:extent cx="5522140" cy="3081867"/>
            <wp:effectExtent l="0" t="0" r="2540" b="4445"/>
            <wp:docPr id="430277244" name="Picture 4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277244" name="Picture 40" descr="A screenshot of a computer&#10;&#10;Description automatically generated"/>
                    <pic:cNvPicPr/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32858" cy="3087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38637F" w14:textId="6D28294B" w:rsidR="00E5260A" w:rsidRPr="004C1B25" w:rsidRDefault="00E5260A" w:rsidP="004F0F52">
      <w:pPr>
        <w:pStyle w:val="NormalWeb"/>
        <w:numPr>
          <w:ilvl w:val="0"/>
          <w:numId w:val="129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U polje za unos uneti broj adrese na kojoj se nalazi skladište. U našem primeru unosimo </w:t>
      </w:r>
      <w:r w:rsidRPr="004C1B25">
        <w:rPr>
          <w:rStyle w:val="Strong"/>
          <w:rFonts w:asciiTheme="majorHAnsi" w:hAnsiTheme="majorHAnsi" w:cstheme="majorHAnsi"/>
        </w:rPr>
        <w:t>“10".</w:t>
      </w:r>
    </w:p>
    <w:p w14:paraId="444DBF33" w14:textId="360B7466" w:rsidR="00E5260A" w:rsidRPr="004C1B25" w:rsidRDefault="00E5260A" w:rsidP="004F0F52">
      <w:pPr>
        <w:pStyle w:val="NormalWeb"/>
        <w:numPr>
          <w:ilvl w:val="0"/>
          <w:numId w:val="129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"Ime".</w:t>
      </w:r>
    </w:p>
    <w:p w14:paraId="75ACECFA" w14:textId="77777777" w:rsidR="00E5260A" w:rsidRPr="004C1B25" w:rsidRDefault="00E5260A" w:rsidP="004F0F52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64B5D3EE" wp14:editId="2E903C9C">
            <wp:extent cx="5334000" cy="2990850"/>
            <wp:effectExtent l="19050" t="19050" r="19050" b="19050"/>
            <wp:docPr id="39938413" name="Picture 10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5766176" name="Picture 106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60C30C7" w14:textId="74005CF7" w:rsidR="00E5260A" w:rsidRPr="004C1B25" w:rsidRDefault="00E5260A" w:rsidP="004F0F52">
      <w:pPr>
        <w:pStyle w:val="NormalWeb"/>
        <w:numPr>
          <w:ilvl w:val="0"/>
          <w:numId w:val="129"/>
        </w:numPr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U polje za unos uneti ime odgovornog lica. U našem primeru unosimo </w:t>
      </w:r>
      <w:r w:rsidRPr="004C1B25">
        <w:rPr>
          <w:rStyle w:val="Strong"/>
          <w:rFonts w:asciiTheme="majorHAnsi" w:hAnsiTheme="majorHAnsi" w:cstheme="majorHAnsi"/>
        </w:rPr>
        <w:t>“Stefan".</w:t>
      </w:r>
    </w:p>
    <w:p w14:paraId="1CB802CF" w14:textId="77777777" w:rsidR="00E5260A" w:rsidRPr="00E5260A" w:rsidRDefault="00E5260A" w:rsidP="004F0F52">
      <w:pPr>
        <w:pStyle w:val="ListParagraph"/>
        <w:numPr>
          <w:ilvl w:val="0"/>
          <w:numId w:val="129"/>
        </w:num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E5260A">
        <w:rPr>
          <w:rStyle w:val="Strong"/>
          <w:rFonts w:asciiTheme="majorHAnsi" w:hAnsiTheme="majorHAnsi" w:cstheme="majorHAnsi"/>
        </w:rPr>
        <w:br w:type="page"/>
      </w:r>
    </w:p>
    <w:p w14:paraId="5A5081BC" w14:textId="2F0F8699" w:rsidR="00E5260A" w:rsidRPr="004C1B25" w:rsidRDefault="00E5260A" w:rsidP="004F0F52">
      <w:pPr>
        <w:pStyle w:val="NormalWeb"/>
        <w:numPr>
          <w:ilvl w:val="0"/>
          <w:numId w:val="130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"Prezime".</w:t>
      </w:r>
    </w:p>
    <w:p w14:paraId="5D8DEE86" w14:textId="77777777" w:rsidR="00E5260A" w:rsidRPr="004C1B25" w:rsidRDefault="00E5260A" w:rsidP="004F0F52">
      <w:pPr>
        <w:pStyle w:val="scribe-screenshot-container"/>
        <w:ind w:left="360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6E71FCC5" wp14:editId="25FAF213">
            <wp:extent cx="5334000" cy="2990850"/>
            <wp:effectExtent l="19050" t="19050" r="19050" b="19050"/>
            <wp:docPr id="961481564" name="Picture 10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6876902" name="Picture 10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90473BB" w14:textId="4A3F5081" w:rsidR="00E5260A" w:rsidRPr="004C1B25" w:rsidRDefault="00E5260A" w:rsidP="004F0F52">
      <w:pPr>
        <w:pStyle w:val="NormalWeb"/>
        <w:numPr>
          <w:ilvl w:val="0"/>
          <w:numId w:val="130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U polje za unos uneti prezime odgovornog lica. U našem primeru unosimo </w:t>
      </w:r>
      <w:r w:rsidRPr="004C1B25">
        <w:rPr>
          <w:rStyle w:val="Strong"/>
          <w:rFonts w:asciiTheme="majorHAnsi" w:hAnsiTheme="majorHAnsi" w:cstheme="majorHAnsi"/>
        </w:rPr>
        <w:t>“Stefanovic".</w:t>
      </w:r>
    </w:p>
    <w:p w14:paraId="2AD899BD" w14:textId="01BCC53B" w:rsidR="00E5260A" w:rsidRPr="004C1B25" w:rsidRDefault="00E5260A" w:rsidP="004F0F52">
      <w:pPr>
        <w:pStyle w:val="NormalWeb"/>
        <w:numPr>
          <w:ilvl w:val="0"/>
          <w:numId w:val="130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"Email".</w:t>
      </w:r>
    </w:p>
    <w:p w14:paraId="528EA21A" w14:textId="77777777" w:rsidR="00E5260A" w:rsidRPr="004C1B25" w:rsidRDefault="00E5260A" w:rsidP="004F0F52">
      <w:pPr>
        <w:pStyle w:val="scribe-screenshot-container"/>
        <w:ind w:left="360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27259AF2" wp14:editId="68B5F9CC">
            <wp:extent cx="5334000" cy="2990850"/>
            <wp:effectExtent l="19050" t="19050" r="19050" b="19050"/>
            <wp:docPr id="1667416351" name="Picture 10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1384024" name="Picture 10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4EDB35C" w14:textId="6A77B404" w:rsidR="00E5260A" w:rsidRPr="004C1B25" w:rsidRDefault="00E5260A" w:rsidP="004F0F52">
      <w:pPr>
        <w:pStyle w:val="NormalWeb"/>
        <w:numPr>
          <w:ilvl w:val="0"/>
          <w:numId w:val="130"/>
        </w:numPr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U polje za unos uneti email adresu odgovornog lica. U našem primeru unosimo </w:t>
      </w:r>
      <w:r w:rsidRPr="004C1B25">
        <w:rPr>
          <w:rStyle w:val="Strong"/>
          <w:rFonts w:asciiTheme="majorHAnsi" w:hAnsiTheme="majorHAnsi" w:cstheme="majorHAnsi"/>
        </w:rPr>
        <w:t>“stefan@test.com".</w:t>
      </w:r>
    </w:p>
    <w:p w14:paraId="0D7A48AB" w14:textId="17737DDF" w:rsidR="00E5260A" w:rsidRPr="004F0F52" w:rsidRDefault="00E5260A" w:rsidP="004F0F52">
      <w:pPr>
        <w:pStyle w:val="ListParagraph"/>
        <w:numPr>
          <w:ilvl w:val="0"/>
          <w:numId w:val="130"/>
        </w:num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E5260A">
        <w:rPr>
          <w:rStyle w:val="Strong"/>
          <w:rFonts w:asciiTheme="majorHAnsi" w:hAnsiTheme="majorHAnsi" w:cstheme="majorHAnsi"/>
        </w:rPr>
        <w:br w:type="page"/>
      </w:r>
    </w:p>
    <w:p w14:paraId="27427694" w14:textId="1A20476A" w:rsidR="00E5260A" w:rsidRPr="004C1B25" w:rsidRDefault="00E5260A" w:rsidP="004F0F52">
      <w:pPr>
        <w:pStyle w:val="NormalWeb"/>
        <w:numPr>
          <w:ilvl w:val="0"/>
          <w:numId w:val="131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Nakon unesenih svih neophodnih podataka o objektu, kliknuti na dugme </w:t>
      </w:r>
      <w:r w:rsidRPr="004C1B25">
        <w:rPr>
          <w:rStyle w:val="Strong"/>
          <w:rFonts w:asciiTheme="majorHAnsi" w:hAnsiTheme="majorHAnsi" w:cstheme="majorHAnsi"/>
        </w:rPr>
        <w:t>"Sačuvaj".</w:t>
      </w:r>
      <w:r w:rsidRPr="004C1B25">
        <w:rPr>
          <w:rFonts w:asciiTheme="majorHAnsi" w:hAnsiTheme="majorHAnsi" w:cstheme="majorHAnsi"/>
        </w:rPr>
        <w:t xml:space="preserve"> Dodati objekat će biti prikazan u listi objekata.</w:t>
      </w:r>
    </w:p>
    <w:p w14:paraId="3BCBD6EB" w14:textId="77777777" w:rsidR="00E5260A" w:rsidRPr="004C1B25" w:rsidRDefault="00E5260A" w:rsidP="004F0F52">
      <w:pPr>
        <w:pStyle w:val="scribe-screenshot-container"/>
        <w:ind w:left="720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5FC586F5" wp14:editId="37D75326">
            <wp:extent cx="5334000" cy="2990850"/>
            <wp:effectExtent l="19050" t="19050" r="19050" b="19050"/>
            <wp:docPr id="994520664" name="Picture 10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351682" name="Picture 10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1CC8880" w14:textId="72EE5B1C" w:rsidR="00E5260A" w:rsidRPr="004A1FBE" w:rsidRDefault="00E5260A" w:rsidP="00E5260A">
      <w:pPr>
        <w:pStyle w:val="ListParagraph"/>
        <w:numPr>
          <w:ilvl w:val="0"/>
          <w:numId w:val="131"/>
        </w:numPr>
        <w:rPr>
          <w:rFonts w:asciiTheme="majorHAnsi" w:hAnsiTheme="majorHAnsi" w:cstheme="majorHAnsi"/>
        </w:rPr>
      </w:pPr>
      <w:r w:rsidRPr="00E5260A">
        <w:rPr>
          <w:rFonts w:asciiTheme="majorHAnsi" w:hAnsiTheme="majorHAnsi" w:cstheme="majorHAnsi"/>
        </w:rPr>
        <w:br w:type="page"/>
      </w:r>
    </w:p>
    <w:p w14:paraId="73C2A61F" w14:textId="7ED93BB4" w:rsidR="000F74FE" w:rsidRPr="004C1B25" w:rsidRDefault="000F74FE" w:rsidP="00E5260A">
      <w:pPr>
        <w:pStyle w:val="Heading2"/>
        <w:numPr>
          <w:ilvl w:val="0"/>
          <w:numId w:val="122"/>
        </w:numPr>
        <w:rPr>
          <w:rFonts w:asciiTheme="majorHAnsi" w:hAnsiTheme="majorHAnsi" w:cstheme="majorHAnsi"/>
        </w:rPr>
      </w:pPr>
      <w:bookmarkStart w:id="19" w:name="_Toc188543804"/>
      <w:r w:rsidRPr="004C1B25">
        <w:rPr>
          <w:rFonts w:asciiTheme="majorHAnsi" w:hAnsiTheme="majorHAnsi" w:cstheme="majorHAnsi"/>
        </w:rPr>
        <w:lastRenderedPageBreak/>
        <w:t>Dodavanje novog vozila</w:t>
      </w:r>
      <w:bookmarkEnd w:id="19"/>
      <w:r w:rsidRPr="004C1B25">
        <w:rPr>
          <w:rFonts w:asciiTheme="majorHAnsi" w:hAnsiTheme="majorHAnsi" w:cstheme="majorHAnsi"/>
        </w:rPr>
        <w:t xml:space="preserve"> </w:t>
      </w:r>
    </w:p>
    <w:p w14:paraId="0D6BFB8F" w14:textId="77777777" w:rsidR="000F74FE" w:rsidRPr="004C1B25" w:rsidRDefault="000F74FE" w:rsidP="00C379D9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"Podešavanja".</w:t>
      </w:r>
    </w:p>
    <w:p w14:paraId="029E6004" w14:textId="77777777" w:rsidR="000F74FE" w:rsidRPr="004C1B25" w:rsidRDefault="000F74FE" w:rsidP="00C379D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0C5D12D0" wp14:editId="69A76C08">
            <wp:extent cx="5334000" cy="2990850"/>
            <wp:effectExtent l="19050" t="19050" r="19050" b="19050"/>
            <wp:docPr id="992775661" name="Picture 10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2775661" name="Picture 10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0D61C5F" w14:textId="77777777" w:rsidR="000F74FE" w:rsidRPr="004C1B25" w:rsidRDefault="000F74FE" w:rsidP="00C379D9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sekciju </w:t>
      </w:r>
      <w:r w:rsidRPr="004C1B25">
        <w:rPr>
          <w:rStyle w:val="Strong"/>
          <w:rFonts w:asciiTheme="majorHAnsi" w:hAnsiTheme="majorHAnsi" w:cstheme="majorHAnsi"/>
        </w:rPr>
        <w:t>"Objekti".</w:t>
      </w:r>
    </w:p>
    <w:p w14:paraId="010B34B8" w14:textId="77777777" w:rsidR="000F74FE" w:rsidRPr="004C1B25" w:rsidRDefault="000F74FE" w:rsidP="00C379D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56E87121" wp14:editId="2E48F35A">
            <wp:extent cx="5334000" cy="2984500"/>
            <wp:effectExtent l="19050" t="19050" r="19050" b="25400"/>
            <wp:docPr id="2023741724" name="Picture 10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3741724" name="Picture 10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5F236E9" w14:textId="77777777" w:rsidR="000F74FE" w:rsidRPr="004C1B25" w:rsidRDefault="000F74FE" w:rsidP="00C379D9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583147BC" w14:textId="77777777" w:rsidR="000F74FE" w:rsidRPr="004C1B25" w:rsidRDefault="000F74FE" w:rsidP="00C379D9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3. Kliknuti na dugme </w:t>
      </w:r>
      <w:r w:rsidRPr="004C1B25">
        <w:rPr>
          <w:rStyle w:val="Strong"/>
          <w:rFonts w:asciiTheme="majorHAnsi" w:hAnsiTheme="majorHAnsi" w:cstheme="majorHAnsi"/>
        </w:rPr>
        <w:t>"Novi objekat"</w:t>
      </w:r>
      <w:r w:rsidRPr="004C1B25">
        <w:rPr>
          <w:rFonts w:asciiTheme="majorHAnsi" w:hAnsiTheme="majorHAnsi" w:cstheme="majorHAnsi"/>
        </w:rPr>
        <w:t>, nakon čega se otvara novi prozor za unos informacija o objektu.</w:t>
      </w:r>
    </w:p>
    <w:p w14:paraId="7599DA63" w14:textId="77777777" w:rsidR="000F74FE" w:rsidRPr="004C1B25" w:rsidRDefault="000F74FE" w:rsidP="00C379D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3FACA0E8" wp14:editId="5CA5BC9F">
            <wp:extent cx="5334000" cy="2971800"/>
            <wp:effectExtent l="19050" t="19050" r="19050" b="19050"/>
            <wp:docPr id="2130184860" name="Picture 9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0184860" name="Picture 9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A5BFD74" w14:textId="77777777" w:rsidR="000F74FE" w:rsidRPr="004C1B25" w:rsidRDefault="000F74FE" w:rsidP="00C379D9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4. Kliknuti na polje </w:t>
      </w:r>
      <w:r w:rsidRPr="004C1B25">
        <w:rPr>
          <w:rStyle w:val="Strong"/>
          <w:rFonts w:asciiTheme="majorHAnsi" w:hAnsiTheme="majorHAnsi" w:cstheme="majorHAnsi"/>
        </w:rPr>
        <w:t>"Tip"</w:t>
      </w:r>
      <w:r w:rsidRPr="004C1B25">
        <w:rPr>
          <w:rFonts w:asciiTheme="majorHAnsi" w:hAnsiTheme="majorHAnsi" w:cstheme="majorHAnsi"/>
        </w:rPr>
        <w:t xml:space="preserve"> nakon čega će se prikazati padajuća lista opcija sa tipovima objekta.</w:t>
      </w:r>
    </w:p>
    <w:p w14:paraId="26171DCA" w14:textId="77777777" w:rsidR="000F74FE" w:rsidRPr="004C1B25" w:rsidRDefault="000F74FE" w:rsidP="00C379D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5D41FF85" wp14:editId="47F47066">
            <wp:extent cx="5334000" cy="2984500"/>
            <wp:effectExtent l="19050" t="19050" r="19050" b="25400"/>
            <wp:docPr id="1634058107" name="Picture 9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4058107" name="Picture 9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FDE8F45" w14:textId="77777777" w:rsidR="000F74FE" w:rsidRPr="004C1B25" w:rsidRDefault="000F74FE" w:rsidP="00C379D9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782B2F71" w14:textId="77777777" w:rsidR="000F74FE" w:rsidRPr="004C1B25" w:rsidRDefault="000F74FE" w:rsidP="00C379D9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5. U padajućoj listi opcija za naš primer odabrati opciju </w:t>
      </w:r>
      <w:r w:rsidRPr="004C1B25">
        <w:rPr>
          <w:rStyle w:val="Strong"/>
          <w:rFonts w:asciiTheme="majorHAnsi" w:hAnsiTheme="majorHAnsi" w:cstheme="majorHAnsi"/>
        </w:rPr>
        <w:t>"Vozilo".</w:t>
      </w:r>
    </w:p>
    <w:p w14:paraId="2BC7F90A" w14:textId="4132E97C" w:rsidR="000F74FE" w:rsidRPr="004C1B25" w:rsidRDefault="00486DDC" w:rsidP="00C379D9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59340C9E" wp14:editId="659CABA8">
            <wp:extent cx="5358505" cy="2997200"/>
            <wp:effectExtent l="0" t="0" r="0" b="0"/>
            <wp:docPr id="291125503" name="Picture 2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125503" name="Picture 28" descr="A screenshot of a computer&#10;&#10;Description automatically generated"/>
                    <pic:cNvPicPr/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0538" cy="3003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A9B932" w14:textId="77777777" w:rsidR="000F74FE" w:rsidRPr="004C1B25" w:rsidRDefault="000F74FE" w:rsidP="00C379D9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6. Kliknuti na polje za unos </w:t>
      </w:r>
      <w:r w:rsidRPr="004C1B25">
        <w:rPr>
          <w:rStyle w:val="Strong"/>
          <w:rFonts w:asciiTheme="majorHAnsi" w:hAnsiTheme="majorHAnsi" w:cstheme="majorHAnsi"/>
        </w:rPr>
        <w:t>"Oznaka".</w:t>
      </w:r>
    </w:p>
    <w:p w14:paraId="57326E5B" w14:textId="77777777" w:rsidR="000F74FE" w:rsidRPr="004C1B25" w:rsidRDefault="000F74FE" w:rsidP="00C379D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4A808193" wp14:editId="3EF7C62F">
            <wp:extent cx="5334000" cy="2984500"/>
            <wp:effectExtent l="19050" t="19050" r="19050" b="25400"/>
            <wp:docPr id="1047613032" name="Picture 9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7613032" name="Picture 96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4C085EE" w14:textId="77777777" w:rsidR="000F74FE" w:rsidRPr="004C1B25" w:rsidRDefault="000F74FE" w:rsidP="00C379D9">
      <w:pPr>
        <w:pStyle w:val="NormalWeb"/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7. U polje za unos uneti oznaku vozila. U našem primeru unosimo </w:t>
      </w:r>
      <w:r w:rsidRPr="004C1B25">
        <w:rPr>
          <w:rStyle w:val="Strong"/>
          <w:rFonts w:asciiTheme="majorHAnsi" w:hAnsiTheme="majorHAnsi" w:cstheme="majorHAnsi"/>
        </w:rPr>
        <w:t>“BG2255LE.</w:t>
      </w:r>
    </w:p>
    <w:p w14:paraId="28DED261" w14:textId="77777777" w:rsidR="000F74FE" w:rsidRPr="004C1B25" w:rsidRDefault="000F74FE" w:rsidP="00C379D9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4C1B25">
        <w:rPr>
          <w:rStyle w:val="Strong"/>
          <w:rFonts w:asciiTheme="majorHAnsi" w:hAnsiTheme="majorHAnsi" w:cstheme="majorHAnsi"/>
        </w:rPr>
        <w:br w:type="page"/>
      </w:r>
    </w:p>
    <w:p w14:paraId="0739A1B1" w14:textId="77777777" w:rsidR="000F74FE" w:rsidRPr="004C1B25" w:rsidRDefault="000F74FE" w:rsidP="00C379D9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8. Kliknuti na dugme za aktivaciju dodatog vozila nakon čuvanja podataka u sistemu.</w:t>
      </w:r>
    </w:p>
    <w:p w14:paraId="48FCBD98" w14:textId="77777777" w:rsidR="000F74FE" w:rsidRPr="004C1B25" w:rsidRDefault="000F74FE" w:rsidP="00C379D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427AD47D" wp14:editId="7D3689F6">
            <wp:extent cx="5334000" cy="2984500"/>
            <wp:effectExtent l="19050" t="19050" r="19050" b="25400"/>
            <wp:docPr id="1788721228" name="Picture 9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8721228" name="Picture 9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3025633" w14:textId="77777777" w:rsidR="000F74FE" w:rsidRPr="004C1B25" w:rsidRDefault="000F74FE" w:rsidP="00C379D9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9. Nakon unesenih svih neophodnih podataka o vozilu, kliknuti na dugme </w:t>
      </w:r>
      <w:r w:rsidRPr="004C1B25">
        <w:rPr>
          <w:rStyle w:val="Strong"/>
          <w:rFonts w:asciiTheme="majorHAnsi" w:hAnsiTheme="majorHAnsi" w:cstheme="majorHAnsi"/>
        </w:rPr>
        <w:t>"Sačuvaj".</w:t>
      </w:r>
      <w:r w:rsidRPr="004C1B25">
        <w:rPr>
          <w:rFonts w:asciiTheme="majorHAnsi" w:hAnsiTheme="majorHAnsi" w:cstheme="majorHAnsi"/>
        </w:rPr>
        <w:t xml:space="preserve"> Dodato vozilo će biti prikazano u listi objekata.</w:t>
      </w:r>
    </w:p>
    <w:p w14:paraId="2BB19E2C" w14:textId="77777777" w:rsidR="000F74FE" w:rsidRPr="004C1B25" w:rsidRDefault="000F74FE" w:rsidP="00C379D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3057984E" wp14:editId="2B7ABE94">
            <wp:extent cx="5334000" cy="2990850"/>
            <wp:effectExtent l="19050" t="19050" r="19050" b="19050"/>
            <wp:docPr id="1088906748" name="Picture 9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8906748" name="Picture 9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80DC7F0" w14:textId="77777777" w:rsidR="000F74FE" w:rsidRPr="004C1B25" w:rsidRDefault="000F74FE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23BC26BE" w14:textId="49E7DA16" w:rsidR="000F74FE" w:rsidRPr="004C1B25" w:rsidRDefault="000F74FE" w:rsidP="004A1FBE">
      <w:pPr>
        <w:pStyle w:val="Heading2"/>
        <w:numPr>
          <w:ilvl w:val="0"/>
          <w:numId w:val="136"/>
        </w:numPr>
        <w:rPr>
          <w:rFonts w:asciiTheme="majorHAnsi" w:hAnsiTheme="majorHAnsi" w:cstheme="majorHAnsi"/>
        </w:rPr>
      </w:pPr>
      <w:bookmarkStart w:id="20" w:name="_Toc188543805"/>
      <w:r w:rsidRPr="004C1B25">
        <w:rPr>
          <w:rFonts w:asciiTheme="majorHAnsi" w:hAnsiTheme="majorHAnsi" w:cstheme="majorHAnsi"/>
        </w:rPr>
        <w:lastRenderedPageBreak/>
        <w:t xml:space="preserve">Dodavanje novog objekta sa tipom </w:t>
      </w:r>
      <w:r w:rsidRPr="004C1B25">
        <w:rPr>
          <w:rFonts w:asciiTheme="majorHAnsi" w:hAnsiTheme="majorHAnsi" w:cstheme="majorHAnsi"/>
          <w:i/>
          <w:iCs/>
        </w:rPr>
        <w:t>ostalo</w:t>
      </w:r>
      <w:bookmarkEnd w:id="20"/>
    </w:p>
    <w:p w14:paraId="042717BA" w14:textId="77777777" w:rsidR="000F74FE" w:rsidRPr="004C1B25" w:rsidRDefault="000F74FE" w:rsidP="008267C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"Podešavanja".</w:t>
      </w:r>
    </w:p>
    <w:p w14:paraId="6AC5DFBC" w14:textId="77777777" w:rsidR="000F74FE" w:rsidRPr="004C1B25" w:rsidRDefault="000F74FE" w:rsidP="008267C1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1EEE103B" wp14:editId="2DF16075">
            <wp:extent cx="5334000" cy="2990850"/>
            <wp:effectExtent l="19050" t="19050" r="19050" b="19050"/>
            <wp:docPr id="1720867552" name="Picture 11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0867552" name="Picture 11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4250CBC" w14:textId="77777777" w:rsidR="000F74FE" w:rsidRPr="004C1B25" w:rsidRDefault="000F74FE" w:rsidP="008267C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sekciju </w:t>
      </w:r>
      <w:r w:rsidRPr="004C1B25">
        <w:rPr>
          <w:rStyle w:val="Strong"/>
          <w:rFonts w:asciiTheme="majorHAnsi" w:hAnsiTheme="majorHAnsi" w:cstheme="majorHAnsi"/>
        </w:rPr>
        <w:t>"Objekti".</w:t>
      </w:r>
    </w:p>
    <w:p w14:paraId="5C664F41" w14:textId="77777777" w:rsidR="000F74FE" w:rsidRPr="004C1B25" w:rsidRDefault="000F74FE" w:rsidP="008267C1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200E24C0" wp14:editId="59A48EB9">
            <wp:extent cx="5334000" cy="2984500"/>
            <wp:effectExtent l="19050" t="19050" r="19050" b="25400"/>
            <wp:docPr id="569287118" name="Picture 11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9287118" name="Picture 116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BFB4AFA" w14:textId="77777777" w:rsidR="000F74FE" w:rsidRPr="004C1B25" w:rsidRDefault="000F74FE" w:rsidP="008267C1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527834E8" w14:textId="77777777" w:rsidR="000F74FE" w:rsidRPr="004C1B25" w:rsidRDefault="000F74FE" w:rsidP="008267C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3. Kliknuti na dugme </w:t>
      </w:r>
      <w:r w:rsidRPr="004C1B25">
        <w:rPr>
          <w:rStyle w:val="Strong"/>
          <w:rFonts w:asciiTheme="majorHAnsi" w:hAnsiTheme="majorHAnsi" w:cstheme="majorHAnsi"/>
        </w:rPr>
        <w:t>"Novi objekat"</w:t>
      </w:r>
      <w:r w:rsidRPr="004C1B25">
        <w:rPr>
          <w:rFonts w:asciiTheme="majorHAnsi" w:hAnsiTheme="majorHAnsi" w:cstheme="majorHAnsi"/>
        </w:rPr>
        <w:t>, nakon čega se otvara novi prozor za unos informacija o objektu.</w:t>
      </w:r>
    </w:p>
    <w:p w14:paraId="68928B2F" w14:textId="77777777" w:rsidR="000F74FE" w:rsidRPr="004C1B25" w:rsidRDefault="000F74FE" w:rsidP="008267C1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19043929" wp14:editId="5211873A">
            <wp:extent cx="5334000" cy="2971800"/>
            <wp:effectExtent l="19050" t="19050" r="19050" b="19050"/>
            <wp:docPr id="32254800" name="Picture 11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54800" name="Picture 11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8F28149" w14:textId="77777777" w:rsidR="000F74FE" w:rsidRPr="004C1B25" w:rsidRDefault="000F74FE" w:rsidP="008267C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4. Kliknuti na polje </w:t>
      </w:r>
      <w:r w:rsidRPr="004C1B25">
        <w:rPr>
          <w:rStyle w:val="Strong"/>
          <w:rFonts w:asciiTheme="majorHAnsi" w:hAnsiTheme="majorHAnsi" w:cstheme="majorHAnsi"/>
        </w:rPr>
        <w:t>"Tip"</w:t>
      </w:r>
      <w:r w:rsidRPr="004C1B25">
        <w:rPr>
          <w:rFonts w:asciiTheme="majorHAnsi" w:hAnsiTheme="majorHAnsi" w:cstheme="majorHAnsi"/>
        </w:rPr>
        <w:t xml:space="preserve"> nakon čega će se prikazati padajuća lista opcija sa tipovima objekta.</w:t>
      </w:r>
    </w:p>
    <w:p w14:paraId="6A56A6FB" w14:textId="77777777" w:rsidR="000F74FE" w:rsidRPr="004C1B25" w:rsidRDefault="000F74FE" w:rsidP="008267C1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057D91CB" wp14:editId="3D4EC46E">
            <wp:extent cx="5334000" cy="2984500"/>
            <wp:effectExtent l="19050" t="19050" r="19050" b="25400"/>
            <wp:docPr id="19227025" name="Picture 11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27025" name="Picture 11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950E6BE" w14:textId="77777777" w:rsidR="000F74FE" w:rsidRPr="004C1B25" w:rsidRDefault="000F74FE" w:rsidP="008267C1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4FB0CEA7" w14:textId="77777777" w:rsidR="000F74FE" w:rsidRPr="004C1B25" w:rsidRDefault="000F74FE" w:rsidP="008267C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5. U padajućoj listi opcija za naš primer odabrati opciju </w:t>
      </w:r>
      <w:r w:rsidRPr="004C1B25">
        <w:rPr>
          <w:rStyle w:val="Strong"/>
          <w:rFonts w:asciiTheme="majorHAnsi" w:hAnsiTheme="majorHAnsi" w:cstheme="majorHAnsi"/>
        </w:rPr>
        <w:t>"Ostalo".</w:t>
      </w:r>
    </w:p>
    <w:p w14:paraId="4CF4CF62" w14:textId="20A39DE7" w:rsidR="000F74FE" w:rsidRPr="004C1B25" w:rsidRDefault="00486DDC" w:rsidP="008267C1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3FED72AC" wp14:editId="4EA2A891">
            <wp:extent cx="5431116" cy="3031067"/>
            <wp:effectExtent l="0" t="0" r="0" b="0"/>
            <wp:docPr id="282124541" name="Picture 2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124541" name="Picture 29" descr="A screenshot of a computer&#10;&#10;Description automatically generated"/>
                    <pic:cNvPicPr/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1544" cy="3036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C4BFF6" w14:textId="77777777" w:rsidR="000F74FE" w:rsidRPr="004C1B25" w:rsidRDefault="000F74FE" w:rsidP="008267C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6. Kliknuti na polje za unos </w:t>
      </w:r>
      <w:r w:rsidRPr="004C1B25">
        <w:rPr>
          <w:rStyle w:val="Strong"/>
          <w:rFonts w:asciiTheme="majorHAnsi" w:hAnsiTheme="majorHAnsi" w:cstheme="majorHAnsi"/>
        </w:rPr>
        <w:t>"Naziv".</w:t>
      </w:r>
    </w:p>
    <w:p w14:paraId="250526A5" w14:textId="77777777" w:rsidR="000F74FE" w:rsidRPr="004C1B25" w:rsidRDefault="000F74FE" w:rsidP="008267C1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403E2BA0" wp14:editId="2C1C79DC">
            <wp:extent cx="5334000" cy="2984500"/>
            <wp:effectExtent l="19050" t="19050" r="19050" b="25400"/>
            <wp:docPr id="1298262730" name="Picture 11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8262730" name="Picture 11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1A85F75" w14:textId="77777777" w:rsidR="000F74FE" w:rsidRPr="004C1B25" w:rsidRDefault="000F74FE" w:rsidP="008267C1">
      <w:pPr>
        <w:pStyle w:val="NormalWeb"/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7. U polje za unos uneti naziv skladišta. U našem primeru unosimo </w:t>
      </w:r>
      <w:r w:rsidRPr="004C1B25">
        <w:rPr>
          <w:rStyle w:val="Strong"/>
          <w:rFonts w:asciiTheme="majorHAnsi" w:hAnsiTheme="majorHAnsi" w:cstheme="majorHAnsi"/>
        </w:rPr>
        <w:t>“Objekat - Ostalo".</w:t>
      </w:r>
    </w:p>
    <w:p w14:paraId="4362EB56" w14:textId="77777777" w:rsidR="000F74FE" w:rsidRPr="004C1B25" w:rsidRDefault="000F74FE" w:rsidP="008267C1">
      <w:pPr>
        <w:rPr>
          <w:rFonts w:asciiTheme="majorHAnsi" w:hAnsiTheme="majorHAnsi" w:cstheme="majorHAnsi"/>
          <w:b/>
          <w:bCs/>
        </w:rPr>
      </w:pPr>
      <w:r w:rsidRPr="004C1B25">
        <w:rPr>
          <w:rStyle w:val="Strong"/>
          <w:rFonts w:asciiTheme="majorHAnsi" w:hAnsiTheme="majorHAnsi" w:cstheme="majorHAnsi"/>
        </w:rPr>
        <w:br w:type="page"/>
      </w:r>
    </w:p>
    <w:p w14:paraId="44EB284B" w14:textId="77777777" w:rsidR="000F74FE" w:rsidRPr="004C1B25" w:rsidRDefault="000F74FE" w:rsidP="008267C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8. Kliknuti na polje za unos </w:t>
      </w:r>
      <w:r w:rsidRPr="004C1B25">
        <w:rPr>
          <w:rStyle w:val="Strong"/>
          <w:rFonts w:asciiTheme="majorHAnsi" w:hAnsiTheme="majorHAnsi" w:cstheme="majorHAnsi"/>
        </w:rPr>
        <w:t>"Zemlja".</w:t>
      </w:r>
    </w:p>
    <w:p w14:paraId="0C75AE39" w14:textId="77777777" w:rsidR="000F74FE" w:rsidRPr="004C1B25" w:rsidRDefault="000F74FE" w:rsidP="008267C1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5B7BB381" wp14:editId="33A239C0">
            <wp:extent cx="5334000" cy="2990850"/>
            <wp:effectExtent l="19050" t="19050" r="19050" b="19050"/>
            <wp:docPr id="458761368" name="Picture 11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761368" name="Picture 11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9A9868B" w14:textId="77777777" w:rsidR="000F74FE" w:rsidRPr="004C1B25" w:rsidRDefault="000F74FE" w:rsidP="008267C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9. U polje za unos uneti zemlju u kojoj se nalazi skladište. U našem primeru unosimo </w:t>
      </w:r>
      <w:r w:rsidRPr="004C1B25">
        <w:rPr>
          <w:rStyle w:val="Strong"/>
          <w:rFonts w:asciiTheme="majorHAnsi" w:hAnsiTheme="majorHAnsi" w:cstheme="majorHAnsi"/>
        </w:rPr>
        <w:t>“Srbija".</w:t>
      </w:r>
    </w:p>
    <w:p w14:paraId="179B4110" w14:textId="77777777" w:rsidR="000F74FE" w:rsidRPr="004C1B25" w:rsidRDefault="000F74FE" w:rsidP="008267C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10. Kliknuti na polje za unos </w:t>
      </w:r>
      <w:r w:rsidRPr="004C1B25">
        <w:rPr>
          <w:rStyle w:val="Strong"/>
          <w:rFonts w:asciiTheme="majorHAnsi" w:hAnsiTheme="majorHAnsi" w:cstheme="majorHAnsi"/>
        </w:rPr>
        <w:t>"Grad".</w:t>
      </w:r>
    </w:p>
    <w:p w14:paraId="3A1BCFFD" w14:textId="77777777" w:rsidR="000F74FE" w:rsidRPr="004C1B25" w:rsidRDefault="000F74FE" w:rsidP="008267C1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718E4513" wp14:editId="79FCF14B">
            <wp:extent cx="5334000" cy="2990850"/>
            <wp:effectExtent l="19050" t="19050" r="19050" b="19050"/>
            <wp:docPr id="955807946" name="Picture 11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5807946" name="Picture 11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806FA32" w14:textId="77777777" w:rsidR="000F74FE" w:rsidRPr="004C1B25" w:rsidRDefault="000F74FE" w:rsidP="008267C1">
      <w:pPr>
        <w:pStyle w:val="NormalWeb"/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11.  U polje za unos uneti grad u kome se nalazi skladište. U našem primeru unosimo </w:t>
      </w:r>
      <w:r w:rsidRPr="004C1B25">
        <w:rPr>
          <w:rStyle w:val="Strong"/>
          <w:rFonts w:asciiTheme="majorHAnsi" w:hAnsiTheme="majorHAnsi" w:cstheme="majorHAnsi"/>
        </w:rPr>
        <w:t>“Beograd".</w:t>
      </w:r>
    </w:p>
    <w:p w14:paraId="1EB92F7A" w14:textId="77777777" w:rsidR="000F74FE" w:rsidRPr="004C1B25" w:rsidRDefault="000F74FE" w:rsidP="008267C1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4C1B25">
        <w:rPr>
          <w:rStyle w:val="Strong"/>
          <w:rFonts w:asciiTheme="majorHAnsi" w:hAnsiTheme="majorHAnsi" w:cstheme="majorHAnsi"/>
        </w:rPr>
        <w:br w:type="page"/>
      </w:r>
    </w:p>
    <w:p w14:paraId="415F1098" w14:textId="77777777" w:rsidR="000F74FE" w:rsidRPr="004C1B25" w:rsidRDefault="000F74FE" w:rsidP="008267C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12. Kliknuti na polje za unos </w:t>
      </w:r>
      <w:r w:rsidRPr="004C1B25">
        <w:rPr>
          <w:rStyle w:val="Strong"/>
          <w:rFonts w:asciiTheme="majorHAnsi" w:hAnsiTheme="majorHAnsi" w:cstheme="majorHAnsi"/>
        </w:rPr>
        <w:t>"Poštanski broj".</w:t>
      </w:r>
    </w:p>
    <w:p w14:paraId="770C76AD" w14:textId="77777777" w:rsidR="000F74FE" w:rsidRPr="004C1B25" w:rsidRDefault="000F74FE" w:rsidP="008267C1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77C1D323" wp14:editId="61CDE085">
            <wp:extent cx="5334000" cy="2990850"/>
            <wp:effectExtent l="19050" t="19050" r="19050" b="19050"/>
            <wp:docPr id="729287483" name="Picture 10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9287483" name="Picture 10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431B46C" w14:textId="77777777" w:rsidR="000F74FE" w:rsidRPr="004C1B25" w:rsidRDefault="000F74FE" w:rsidP="008267C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13. U polje za unos uneti poštanski broj. U našem primeru unosimo </w:t>
      </w:r>
      <w:r w:rsidRPr="004C1B25">
        <w:rPr>
          <w:rStyle w:val="Strong"/>
          <w:rFonts w:asciiTheme="majorHAnsi" w:hAnsiTheme="majorHAnsi" w:cstheme="majorHAnsi"/>
        </w:rPr>
        <w:t>“11000".</w:t>
      </w:r>
    </w:p>
    <w:p w14:paraId="71E36A86" w14:textId="77777777" w:rsidR="000F74FE" w:rsidRPr="004C1B25" w:rsidRDefault="000F74FE" w:rsidP="008267C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14. Kliknuti na polje za unos </w:t>
      </w:r>
      <w:r w:rsidRPr="004C1B25">
        <w:rPr>
          <w:rStyle w:val="Strong"/>
          <w:rFonts w:asciiTheme="majorHAnsi" w:hAnsiTheme="majorHAnsi" w:cstheme="majorHAnsi"/>
        </w:rPr>
        <w:t>"Ulica".</w:t>
      </w:r>
    </w:p>
    <w:p w14:paraId="3C7A87F9" w14:textId="77777777" w:rsidR="000F74FE" w:rsidRPr="004C1B25" w:rsidRDefault="000F74FE" w:rsidP="008267C1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322B436E" wp14:editId="40C6A921">
            <wp:extent cx="5334000" cy="2990850"/>
            <wp:effectExtent l="19050" t="19050" r="19050" b="19050"/>
            <wp:docPr id="35063735" name="Picture 10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63735" name="Picture 10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3BF2782" w14:textId="77777777" w:rsidR="000F74FE" w:rsidRPr="004C1B25" w:rsidRDefault="000F74FE" w:rsidP="008267C1">
      <w:pPr>
        <w:pStyle w:val="NormalWeb"/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15. U polje za unos uneti naziv ulice u kojoj se nalazi skladište. U našem primeru unosimo </w:t>
      </w:r>
      <w:r w:rsidRPr="004C1B25">
        <w:rPr>
          <w:rStyle w:val="Strong"/>
          <w:rFonts w:asciiTheme="majorHAnsi" w:hAnsiTheme="majorHAnsi" w:cstheme="majorHAnsi"/>
        </w:rPr>
        <w:t>“Beogradska".</w:t>
      </w:r>
    </w:p>
    <w:p w14:paraId="175B8E14" w14:textId="77777777" w:rsidR="000F74FE" w:rsidRPr="004C1B25" w:rsidRDefault="000F74FE" w:rsidP="008267C1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4C1B25">
        <w:rPr>
          <w:rStyle w:val="Strong"/>
          <w:rFonts w:asciiTheme="majorHAnsi" w:hAnsiTheme="majorHAnsi" w:cstheme="majorHAnsi"/>
        </w:rPr>
        <w:br w:type="page"/>
      </w:r>
    </w:p>
    <w:p w14:paraId="2E6665AA" w14:textId="77777777" w:rsidR="000F74FE" w:rsidRPr="004C1B25" w:rsidRDefault="000F74FE" w:rsidP="008267C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16. Kliknuti na polje za unos </w:t>
      </w:r>
      <w:r w:rsidRPr="004C1B25">
        <w:rPr>
          <w:rStyle w:val="Strong"/>
          <w:rFonts w:asciiTheme="majorHAnsi" w:hAnsiTheme="majorHAnsi" w:cstheme="majorHAnsi"/>
        </w:rPr>
        <w:t>"Broj".</w:t>
      </w:r>
    </w:p>
    <w:p w14:paraId="295700C7" w14:textId="77777777" w:rsidR="000F74FE" w:rsidRPr="004C1B25" w:rsidRDefault="000F74FE" w:rsidP="008267C1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20532C7C" wp14:editId="31DE4E31">
            <wp:extent cx="5334000" cy="2990850"/>
            <wp:effectExtent l="19050" t="19050" r="19050" b="19050"/>
            <wp:docPr id="1116085518" name="Picture 10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6085518" name="Picture 10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9C599DA" w14:textId="77777777" w:rsidR="000F74FE" w:rsidRPr="004C1B25" w:rsidRDefault="000F74FE" w:rsidP="008267C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17. U polje za unos uneti broj adrese na kojoj se nalazi skladište. U našem primeru unosimo </w:t>
      </w:r>
      <w:r w:rsidRPr="004C1B25">
        <w:rPr>
          <w:rStyle w:val="Strong"/>
          <w:rFonts w:asciiTheme="majorHAnsi" w:hAnsiTheme="majorHAnsi" w:cstheme="majorHAnsi"/>
        </w:rPr>
        <w:t>“10".</w:t>
      </w:r>
    </w:p>
    <w:p w14:paraId="7CAC0593" w14:textId="77777777" w:rsidR="000F74FE" w:rsidRPr="004C1B25" w:rsidRDefault="000F74FE" w:rsidP="008267C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18. Kliknuti na polje za unos </w:t>
      </w:r>
      <w:r w:rsidRPr="004C1B25">
        <w:rPr>
          <w:rStyle w:val="Strong"/>
          <w:rFonts w:asciiTheme="majorHAnsi" w:hAnsiTheme="majorHAnsi" w:cstheme="majorHAnsi"/>
        </w:rPr>
        <w:t>"Ime".</w:t>
      </w:r>
    </w:p>
    <w:p w14:paraId="6E5EE03F" w14:textId="77777777" w:rsidR="000F74FE" w:rsidRPr="004C1B25" w:rsidRDefault="000F74FE" w:rsidP="008267C1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386A69AB" wp14:editId="6564A3FA">
            <wp:extent cx="5334000" cy="2990850"/>
            <wp:effectExtent l="19050" t="19050" r="19050" b="19050"/>
            <wp:docPr id="2005766176" name="Picture 10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5766176" name="Picture 106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8CDB6DD" w14:textId="77777777" w:rsidR="000F74FE" w:rsidRPr="004C1B25" w:rsidRDefault="000F74FE" w:rsidP="008267C1">
      <w:pPr>
        <w:pStyle w:val="NormalWeb"/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19. U polje za unos uneti ime odgovornog lica. U našem primeru unosimo </w:t>
      </w:r>
      <w:r w:rsidRPr="004C1B25">
        <w:rPr>
          <w:rStyle w:val="Strong"/>
          <w:rFonts w:asciiTheme="majorHAnsi" w:hAnsiTheme="majorHAnsi" w:cstheme="majorHAnsi"/>
        </w:rPr>
        <w:t>“Stefan".</w:t>
      </w:r>
    </w:p>
    <w:p w14:paraId="16ED1E5E" w14:textId="77777777" w:rsidR="000F74FE" w:rsidRPr="004C1B25" w:rsidRDefault="000F74FE" w:rsidP="008267C1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4C1B25">
        <w:rPr>
          <w:rStyle w:val="Strong"/>
          <w:rFonts w:asciiTheme="majorHAnsi" w:hAnsiTheme="majorHAnsi" w:cstheme="majorHAnsi"/>
        </w:rPr>
        <w:br w:type="page"/>
      </w:r>
    </w:p>
    <w:p w14:paraId="21B2CD13" w14:textId="77777777" w:rsidR="000F74FE" w:rsidRPr="004C1B25" w:rsidRDefault="000F74FE" w:rsidP="008267C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20. Kliknuti na polje za unos </w:t>
      </w:r>
      <w:r w:rsidRPr="004C1B25">
        <w:rPr>
          <w:rStyle w:val="Strong"/>
          <w:rFonts w:asciiTheme="majorHAnsi" w:hAnsiTheme="majorHAnsi" w:cstheme="majorHAnsi"/>
        </w:rPr>
        <w:t>"Prezime".</w:t>
      </w:r>
    </w:p>
    <w:p w14:paraId="63720BF8" w14:textId="77777777" w:rsidR="000F74FE" w:rsidRPr="004C1B25" w:rsidRDefault="000F74FE" w:rsidP="008267C1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60F3AC5F" wp14:editId="7F28B0B1">
            <wp:extent cx="5334000" cy="2990850"/>
            <wp:effectExtent l="19050" t="19050" r="19050" b="19050"/>
            <wp:docPr id="1936876902" name="Picture 10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6876902" name="Picture 10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9422088" w14:textId="77777777" w:rsidR="000F74FE" w:rsidRPr="004C1B25" w:rsidRDefault="000F74FE" w:rsidP="008267C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21. U polje za unos uneti prezime odgovornog lica. U našem primeru unosimo </w:t>
      </w:r>
      <w:r w:rsidRPr="004C1B25">
        <w:rPr>
          <w:rStyle w:val="Strong"/>
          <w:rFonts w:asciiTheme="majorHAnsi" w:hAnsiTheme="majorHAnsi" w:cstheme="majorHAnsi"/>
        </w:rPr>
        <w:t>“Stefanovic".</w:t>
      </w:r>
    </w:p>
    <w:p w14:paraId="68E6C969" w14:textId="77777777" w:rsidR="000F74FE" w:rsidRPr="004C1B25" w:rsidRDefault="000F74FE" w:rsidP="008267C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22. Kliknuti na polje za unos </w:t>
      </w:r>
      <w:r w:rsidRPr="004C1B25">
        <w:rPr>
          <w:rStyle w:val="Strong"/>
          <w:rFonts w:asciiTheme="majorHAnsi" w:hAnsiTheme="majorHAnsi" w:cstheme="majorHAnsi"/>
        </w:rPr>
        <w:t>"Email".</w:t>
      </w:r>
    </w:p>
    <w:p w14:paraId="78C9B056" w14:textId="77777777" w:rsidR="000F74FE" w:rsidRPr="004C1B25" w:rsidRDefault="000F74FE" w:rsidP="008267C1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570F83FD" wp14:editId="09476D56">
            <wp:extent cx="5334000" cy="2990850"/>
            <wp:effectExtent l="19050" t="19050" r="19050" b="19050"/>
            <wp:docPr id="441384024" name="Picture 10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1384024" name="Picture 10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C7EC25C" w14:textId="77777777" w:rsidR="000F74FE" w:rsidRPr="004C1B25" w:rsidRDefault="000F74FE" w:rsidP="008267C1">
      <w:pPr>
        <w:pStyle w:val="NormalWeb"/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23. U polje za unos uneti email adresu odgovornog lica. U našem primeru unosimo </w:t>
      </w:r>
      <w:r w:rsidRPr="004C1B25">
        <w:rPr>
          <w:rStyle w:val="Strong"/>
          <w:rFonts w:asciiTheme="majorHAnsi" w:hAnsiTheme="majorHAnsi" w:cstheme="majorHAnsi"/>
        </w:rPr>
        <w:t>“stefan@test.com".</w:t>
      </w:r>
    </w:p>
    <w:p w14:paraId="55F32BA5" w14:textId="77777777" w:rsidR="000F74FE" w:rsidRPr="004C1B25" w:rsidRDefault="000F74FE" w:rsidP="008267C1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4C1B25">
        <w:rPr>
          <w:rStyle w:val="Strong"/>
          <w:rFonts w:asciiTheme="majorHAnsi" w:hAnsiTheme="majorHAnsi" w:cstheme="majorHAnsi"/>
        </w:rPr>
        <w:br w:type="page"/>
      </w:r>
    </w:p>
    <w:p w14:paraId="6CDE4C41" w14:textId="77777777" w:rsidR="000F74FE" w:rsidRPr="004C1B25" w:rsidRDefault="000F74FE" w:rsidP="008267C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24. Kliknuti na dugme za aktivaciju dodatog objekta nakon čuvanja podataka u sistemu.</w:t>
      </w:r>
    </w:p>
    <w:p w14:paraId="2720485C" w14:textId="77777777" w:rsidR="000F74FE" w:rsidRPr="004C1B25" w:rsidRDefault="000F74FE" w:rsidP="008267C1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143A295A" wp14:editId="16512283">
            <wp:extent cx="5334000" cy="2984500"/>
            <wp:effectExtent l="19050" t="19050" r="19050" b="25400"/>
            <wp:docPr id="1549276137" name="Picture 10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9276137" name="Picture 103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C84B6E2" w14:textId="77777777" w:rsidR="000F74FE" w:rsidRPr="004C1B25" w:rsidRDefault="000F74FE" w:rsidP="008267C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25. Nakon unesenih svih neophodnih podataka o objektu, kliknuti na dugme </w:t>
      </w:r>
      <w:r w:rsidRPr="004C1B25">
        <w:rPr>
          <w:rStyle w:val="Strong"/>
          <w:rFonts w:asciiTheme="majorHAnsi" w:hAnsiTheme="majorHAnsi" w:cstheme="majorHAnsi"/>
        </w:rPr>
        <w:t>"Sačuvaj".</w:t>
      </w:r>
      <w:r w:rsidRPr="004C1B25">
        <w:rPr>
          <w:rFonts w:asciiTheme="majorHAnsi" w:hAnsiTheme="majorHAnsi" w:cstheme="majorHAnsi"/>
        </w:rPr>
        <w:t xml:space="preserve"> Dodati objekat će biti prikazan u listi objekata.</w:t>
      </w:r>
    </w:p>
    <w:p w14:paraId="2A68BE31" w14:textId="77777777" w:rsidR="000F74FE" w:rsidRPr="004C1B25" w:rsidRDefault="000F74FE" w:rsidP="008267C1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41A5B3A3" wp14:editId="0CE948F6">
            <wp:extent cx="5334000" cy="2990850"/>
            <wp:effectExtent l="19050" t="19050" r="19050" b="19050"/>
            <wp:docPr id="63351682" name="Picture 10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351682" name="Picture 10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F551939" w14:textId="77777777" w:rsidR="000F74FE" w:rsidRPr="004C1B25" w:rsidRDefault="000F74FE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4EB554C1" w14:textId="761CF8FC" w:rsidR="000F74FE" w:rsidRPr="004C1B25" w:rsidRDefault="000F74FE" w:rsidP="004A1FBE">
      <w:pPr>
        <w:pStyle w:val="Heading2"/>
        <w:numPr>
          <w:ilvl w:val="0"/>
          <w:numId w:val="134"/>
        </w:numPr>
        <w:rPr>
          <w:rFonts w:asciiTheme="majorHAnsi" w:hAnsiTheme="majorHAnsi" w:cstheme="majorHAnsi"/>
        </w:rPr>
      </w:pPr>
      <w:bookmarkStart w:id="21" w:name="_Toc188543806"/>
      <w:r w:rsidRPr="004C1B25">
        <w:rPr>
          <w:rFonts w:asciiTheme="majorHAnsi" w:hAnsiTheme="majorHAnsi" w:cstheme="majorHAnsi"/>
        </w:rPr>
        <w:lastRenderedPageBreak/>
        <w:t>Izmena postojećih objekta</w:t>
      </w:r>
      <w:bookmarkEnd w:id="21"/>
    </w:p>
    <w:p w14:paraId="1D816108" w14:textId="77777777" w:rsidR="000F74FE" w:rsidRPr="004C1B25" w:rsidRDefault="000F74FE" w:rsidP="00F75BCA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"Podešavanja".</w:t>
      </w:r>
    </w:p>
    <w:p w14:paraId="07743F7C" w14:textId="77777777" w:rsidR="000F74FE" w:rsidRPr="004C1B25" w:rsidRDefault="000F74FE" w:rsidP="00F75BCA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6CA0C98D" wp14:editId="6F610B4C">
            <wp:extent cx="5334000" cy="2990850"/>
            <wp:effectExtent l="19050" t="19050" r="19050" b="19050"/>
            <wp:docPr id="727423826" name="Picture 11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0867552" name="Picture 11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1B427C8" w14:textId="77777777" w:rsidR="000F74FE" w:rsidRPr="004C1B25" w:rsidRDefault="000F74FE" w:rsidP="00F75BCA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sekciju </w:t>
      </w:r>
      <w:r w:rsidRPr="004C1B25">
        <w:rPr>
          <w:rStyle w:val="Strong"/>
          <w:rFonts w:asciiTheme="majorHAnsi" w:hAnsiTheme="majorHAnsi" w:cstheme="majorHAnsi"/>
        </w:rPr>
        <w:t>"Objekti".</w:t>
      </w:r>
    </w:p>
    <w:p w14:paraId="4766CBD1" w14:textId="77777777" w:rsidR="000F74FE" w:rsidRPr="004C1B25" w:rsidRDefault="000F74FE" w:rsidP="00F75BCA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78FB6428" wp14:editId="5F3E54FB">
            <wp:extent cx="5334000" cy="2984500"/>
            <wp:effectExtent l="19050" t="19050" r="19050" b="25400"/>
            <wp:docPr id="1986102024" name="Picture 11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9287118" name="Picture 116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DA5F88D" w14:textId="77777777" w:rsidR="000F74FE" w:rsidRPr="004C1B25" w:rsidRDefault="000F74FE" w:rsidP="00AE755E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733D1B14" w14:textId="77777777" w:rsidR="000F74FE" w:rsidRPr="004C1B25" w:rsidRDefault="000F74FE" w:rsidP="00AE755E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3. Kliknuti na objekat kojem želimo da pristupimo. U našem primeru kliknuti na </w:t>
      </w:r>
      <w:r w:rsidRPr="004C1B25">
        <w:rPr>
          <w:rStyle w:val="Strong"/>
          <w:rFonts w:asciiTheme="majorHAnsi" w:hAnsiTheme="majorHAnsi" w:cstheme="majorHAnsi"/>
        </w:rPr>
        <w:t>"OBJEKAT - OSTALO"</w:t>
      </w:r>
      <w:r w:rsidRPr="004C1B25">
        <w:rPr>
          <w:rFonts w:asciiTheme="majorHAnsi" w:hAnsiTheme="majorHAnsi" w:cstheme="majorHAnsi"/>
        </w:rPr>
        <w:t xml:space="preserve"> objekat.</w:t>
      </w:r>
    </w:p>
    <w:p w14:paraId="0A44B0A6" w14:textId="77777777" w:rsidR="000F74FE" w:rsidRPr="004C1B25" w:rsidRDefault="000F74FE" w:rsidP="00AE755E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754F0429" wp14:editId="735F9712">
            <wp:extent cx="5334000" cy="2990850"/>
            <wp:effectExtent l="19050" t="19050" r="19050" b="19050"/>
            <wp:docPr id="1518439414" name="Picture 12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8439414" name="Picture 12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83996D1" w14:textId="77777777" w:rsidR="000F74FE" w:rsidRPr="004C1B25" w:rsidRDefault="000F74FE" w:rsidP="00AE755E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4. Kliknuti na polje za unos </w:t>
      </w:r>
      <w:r w:rsidRPr="004C1B25">
        <w:rPr>
          <w:rStyle w:val="Strong"/>
          <w:rFonts w:asciiTheme="majorHAnsi" w:hAnsiTheme="majorHAnsi" w:cstheme="majorHAnsi"/>
        </w:rPr>
        <w:t>"Naziv".</w:t>
      </w:r>
    </w:p>
    <w:p w14:paraId="245B807B" w14:textId="77777777" w:rsidR="000F74FE" w:rsidRPr="004C1B25" w:rsidRDefault="000F74FE" w:rsidP="00AE755E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3533893F" wp14:editId="15250B88">
            <wp:extent cx="5334000" cy="2984500"/>
            <wp:effectExtent l="19050" t="19050" r="19050" b="25400"/>
            <wp:docPr id="182566105" name="Picture 11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566105" name="Picture 11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55CBD22" w14:textId="77777777" w:rsidR="000F74FE" w:rsidRPr="004C1B25" w:rsidRDefault="000F74FE" w:rsidP="00AE755E">
      <w:pPr>
        <w:pStyle w:val="NormalWeb"/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5. Obrisati uneseni naziv objekta, i uneti novi naziv, za naš primer uneti </w:t>
      </w:r>
      <w:r w:rsidRPr="004C1B25">
        <w:rPr>
          <w:rStyle w:val="Strong"/>
          <w:rFonts w:asciiTheme="majorHAnsi" w:hAnsiTheme="majorHAnsi" w:cstheme="majorHAnsi"/>
        </w:rPr>
        <w:t>"OBJEKAT OSTALO 2".</w:t>
      </w:r>
    </w:p>
    <w:p w14:paraId="31D0A203" w14:textId="77777777" w:rsidR="000F74FE" w:rsidRPr="004C1B25" w:rsidRDefault="000F74FE" w:rsidP="00AE755E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4C1B25">
        <w:rPr>
          <w:rStyle w:val="Strong"/>
          <w:rFonts w:asciiTheme="majorHAnsi" w:hAnsiTheme="majorHAnsi" w:cstheme="majorHAnsi"/>
        </w:rPr>
        <w:br w:type="page"/>
      </w:r>
    </w:p>
    <w:p w14:paraId="2BE40CB5" w14:textId="77777777" w:rsidR="000F74FE" w:rsidRPr="004C1B25" w:rsidRDefault="000F74FE" w:rsidP="00AE755E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6. Kliknuti na dugme </w:t>
      </w:r>
      <w:r w:rsidRPr="004C1B25">
        <w:rPr>
          <w:rStyle w:val="Strong"/>
          <w:rFonts w:asciiTheme="majorHAnsi" w:hAnsiTheme="majorHAnsi" w:cstheme="majorHAnsi"/>
        </w:rPr>
        <w:t>"Sačuvaj",</w:t>
      </w:r>
      <w:r w:rsidRPr="004C1B25">
        <w:rPr>
          <w:rFonts w:asciiTheme="majorHAnsi" w:hAnsiTheme="majorHAnsi" w:cstheme="majorHAnsi"/>
        </w:rPr>
        <w:t xml:space="preserve"> nakon čega u listi objekata primetiti da se naziv objekta promenio u </w:t>
      </w:r>
      <w:r w:rsidRPr="004C1B25">
        <w:rPr>
          <w:rStyle w:val="Strong"/>
          <w:rFonts w:asciiTheme="majorHAnsi" w:hAnsiTheme="majorHAnsi" w:cstheme="majorHAnsi"/>
        </w:rPr>
        <w:t>"OBJEKAT OSTALO 2".</w:t>
      </w:r>
    </w:p>
    <w:p w14:paraId="66C83765" w14:textId="77777777" w:rsidR="000F74FE" w:rsidRPr="004C1B25" w:rsidRDefault="000F74FE" w:rsidP="00AE755E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49382B7C" wp14:editId="0AE90E0A">
            <wp:extent cx="5334000" cy="2990850"/>
            <wp:effectExtent l="19050" t="19050" r="19050" b="19050"/>
            <wp:docPr id="1323224596" name="Picture 11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3224596" name="Picture 11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A020E03" w14:textId="77777777" w:rsidR="000F74FE" w:rsidRPr="004C1B25" w:rsidRDefault="000F74FE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2BE04748" w14:textId="77777777" w:rsidR="000F74FE" w:rsidRPr="004C1B25" w:rsidRDefault="000F74FE" w:rsidP="004A1FBE">
      <w:pPr>
        <w:pStyle w:val="Heading2"/>
        <w:numPr>
          <w:ilvl w:val="0"/>
          <w:numId w:val="134"/>
        </w:numPr>
        <w:rPr>
          <w:rFonts w:asciiTheme="majorHAnsi" w:hAnsiTheme="majorHAnsi" w:cstheme="majorHAnsi"/>
        </w:rPr>
      </w:pPr>
      <w:bookmarkStart w:id="22" w:name="_Toc188543807"/>
      <w:r w:rsidRPr="004C1B25">
        <w:rPr>
          <w:rFonts w:asciiTheme="majorHAnsi" w:hAnsiTheme="majorHAnsi" w:cstheme="majorHAnsi"/>
        </w:rPr>
        <w:lastRenderedPageBreak/>
        <w:t>Obnavljanje ključa za autentifikaciju u sekciji API</w:t>
      </w:r>
      <w:bookmarkEnd w:id="22"/>
    </w:p>
    <w:p w14:paraId="561B65DA" w14:textId="77777777" w:rsidR="000F74FE" w:rsidRPr="004C1B25" w:rsidRDefault="000F74FE" w:rsidP="00AE755E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"Podešavanja".</w:t>
      </w:r>
    </w:p>
    <w:p w14:paraId="741F4E15" w14:textId="77777777" w:rsidR="000F74FE" w:rsidRPr="004C1B25" w:rsidRDefault="000F74FE" w:rsidP="00AE755E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29CC4EE1" wp14:editId="1DFADEE3">
            <wp:extent cx="5334000" cy="2984500"/>
            <wp:effectExtent l="19050" t="19050" r="19050" b="25400"/>
            <wp:docPr id="2016842854" name="Picture 12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6842854" name="Picture 12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0037F6D" w14:textId="77777777" w:rsidR="000F74FE" w:rsidRPr="004C1B25" w:rsidRDefault="000F74FE" w:rsidP="00AE755E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sekciju </w:t>
      </w:r>
      <w:r w:rsidRPr="004C1B25">
        <w:rPr>
          <w:rStyle w:val="Strong"/>
          <w:rFonts w:asciiTheme="majorHAnsi" w:hAnsiTheme="majorHAnsi" w:cstheme="majorHAnsi"/>
        </w:rPr>
        <w:t>"API".</w:t>
      </w:r>
    </w:p>
    <w:p w14:paraId="513C65EB" w14:textId="77777777" w:rsidR="000F74FE" w:rsidRPr="004C1B25" w:rsidRDefault="000F74FE" w:rsidP="00AE755E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3C457971" wp14:editId="5050A8C2">
            <wp:extent cx="5334000" cy="2984500"/>
            <wp:effectExtent l="19050" t="19050" r="19050" b="25400"/>
            <wp:docPr id="1882928372" name="Picture 12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2928372" name="Picture 12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51EC2D0" w14:textId="77777777" w:rsidR="000F74FE" w:rsidRPr="004C1B25" w:rsidRDefault="000F74FE" w:rsidP="00AE755E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58246241" w14:textId="77777777" w:rsidR="000F74FE" w:rsidRPr="004C1B25" w:rsidRDefault="000F74FE" w:rsidP="00AE755E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3. Kliknuti na dugme </w:t>
      </w:r>
      <w:r w:rsidRPr="004C1B25">
        <w:rPr>
          <w:rStyle w:val="Strong"/>
          <w:rFonts w:asciiTheme="majorHAnsi" w:hAnsiTheme="majorHAnsi" w:cstheme="majorHAnsi"/>
        </w:rPr>
        <w:t>"Obnovi".</w:t>
      </w:r>
    </w:p>
    <w:p w14:paraId="06DA3667" w14:textId="77777777" w:rsidR="000F74FE" w:rsidRPr="004C1B25" w:rsidRDefault="000F74FE" w:rsidP="00AE755E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416709F8" wp14:editId="28F653B9">
            <wp:extent cx="5334000" cy="2984500"/>
            <wp:effectExtent l="19050" t="19050" r="19050" b="25400"/>
            <wp:docPr id="1511409358" name="Picture 12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1409358" name="Picture 123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C65B846" w14:textId="77777777" w:rsidR="000F74FE" w:rsidRPr="004C1B25" w:rsidRDefault="000F74FE" w:rsidP="00AE755E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4. U novootvorenom prozoru kliknuti na dugme </w:t>
      </w:r>
      <w:r w:rsidRPr="004C1B25">
        <w:rPr>
          <w:rStyle w:val="Strong"/>
          <w:rFonts w:asciiTheme="majorHAnsi" w:hAnsiTheme="majorHAnsi" w:cstheme="majorHAnsi"/>
        </w:rPr>
        <w:t>"Da".</w:t>
      </w:r>
    </w:p>
    <w:p w14:paraId="655B51BC" w14:textId="77777777" w:rsidR="000F74FE" w:rsidRPr="004C1B25" w:rsidRDefault="000F74FE" w:rsidP="00AE755E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0CF6B7E0" wp14:editId="6FF8D3C7">
            <wp:extent cx="5334000" cy="2984500"/>
            <wp:effectExtent l="19050" t="19050" r="19050" b="25400"/>
            <wp:docPr id="1228213808" name="Picture 12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8213808" name="Picture 12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B5B8052" w14:textId="77777777" w:rsidR="000F74FE" w:rsidRPr="004C1B25" w:rsidRDefault="000F74FE" w:rsidP="00AE755E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0056C0A1" w14:textId="77777777" w:rsidR="000F74FE" w:rsidRPr="004C1B25" w:rsidRDefault="000F74FE" w:rsidP="00AE755E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5. Primetiti da je ključ za autentifikaciju uspešno obnovljen.</w:t>
      </w:r>
    </w:p>
    <w:p w14:paraId="1B289743" w14:textId="77777777" w:rsidR="000F74FE" w:rsidRPr="004C1B25" w:rsidRDefault="000F74FE" w:rsidP="00AE755E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37E17D78" wp14:editId="609727F4">
            <wp:extent cx="5334000" cy="3867150"/>
            <wp:effectExtent l="19050" t="19050" r="19050" b="19050"/>
            <wp:docPr id="110174479" name="Picture 12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174479" name="Picture 12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8671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F3FB6B6" w14:textId="77777777" w:rsidR="000F74FE" w:rsidRPr="004C1B25" w:rsidRDefault="000F74FE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4A515662" w14:textId="77777777" w:rsidR="000F74FE" w:rsidRPr="004C1B25" w:rsidRDefault="000F74FE" w:rsidP="004A1FBE">
      <w:pPr>
        <w:pStyle w:val="Heading2"/>
        <w:numPr>
          <w:ilvl w:val="0"/>
          <w:numId w:val="134"/>
        </w:numPr>
        <w:rPr>
          <w:rFonts w:asciiTheme="majorHAnsi" w:hAnsiTheme="majorHAnsi" w:cstheme="majorHAnsi"/>
        </w:rPr>
      </w:pPr>
      <w:bookmarkStart w:id="23" w:name="_Toc188543808"/>
      <w:r w:rsidRPr="004C1B25">
        <w:rPr>
          <w:rFonts w:asciiTheme="majorHAnsi" w:hAnsiTheme="majorHAnsi" w:cstheme="majorHAnsi"/>
        </w:rPr>
        <w:lastRenderedPageBreak/>
        <w:t>Deaktivacija API integracije u sekciji API</w:t>
      </w:r>
      <w:bookmarkEnd w:id="23"/>
    </w:p>
    <w:p w14:paraId="2D6BC798" w14:textId="77777777" w:rsidR="000F74FE" w:rsidRPr="004C1B25" w:rsidRDefault="000F74FE" w:rsidP="00EB58E6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"Podešavanja".</w:t>
      </w:r>
    </w:p>
    <w:p w14:paraId="1AD4CB77" w14:textId="77777777" w:rsidR="000F74FE" w:rsidRPr="004C1B25" w:rsidRDefault="000F74FE" w:rsidP="00EB58E6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21E4A0CC" wp14:editId="5AF96DD3">
            <wp:extent cx="5334000" cy="2984500"/>
            <wp:effectExtent l="19050" t="19050" r="19050" b="25400"/>
            <wp:docPr id="1356152928" name="Picture 12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6152928" name="Picture 12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08E6560" w14:textId="77777777" w:rsidR="000F74FE" w:rsidRPr="004C1B25" w:rsidRDefault="000F74FE" w:rsidP="00EB58E6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sekciju </w:t>
      </w:r>
      <w:r w:rsidRPr="004C1B25">
        <w:rPr>
          <w:rStyle w:val="Strong"/>
          <w:rFonts w:asciiTheme="majorHAnsi" w:hAnsiTheme="majorHAnsi" w:cstheme="majorHAnsi"/>
        </w:rPr>
        <w:t>"API".</w:t>
      </w:r>
    </w:p>
    <w:p w14:paraId="21D40937" w14:textId="77777777" w:rsidR="000F74FE" w:rsidRPr="004C1B25" w:rsidRDefault="000F74FE" w:rsidP="00EB58E6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2DF72EF1" wp14:editId="7ED08D9E">
            <wp:extent cx="5334000" cy="2971800"/>
            <wp:effectExtent l="19050" t="19050" r="19050" b="19050"/>
            <wp:docPr id="630563797" name="Picture 12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0563797" name="Picture 12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E7247D7" w14:textId="77777777" w:rsidR="000F74FE" w:rsidRPr="004C1B25" w:rsidRDefault="000F74FE" w:rsidP="00EB58E6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613ADA2C" w14:textId="77777777" w:rsidR="000F74FE" w:rsidRPr="004C1B25" w:rsidRDefault="000F74FE" w:rsidP="00EB58E6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3. Kliknuti na dugme za deaktiviranje API integracije.</w:t>
      </w:r>
    </w:p>
    <w:p w14:paraId="29D0A65F" w14:textId="77777777" w:rsidR="000F74FE" w:rsidRPr="004C1B25" w:rsidRDefault="000F74FE" w:rsidP="00EB58E6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21D5DDD6" wp14:editId="24AC22E6">
            <wp:extent cx="5334000" cy="2984500"/>
            <wp:effectExtent l="19050" t="19050" r="19050" b="25400"/>
            <wp:docPr id="7514704" name="Picture 127" descr="A screenshot of a cha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14704" name="Picture 127" descr="A screenshot of a cha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48B62ED" w14:textId="77777777" w:rsidR="000F74FE" w:rsidRPr="004C1B25" w:rsidRDefault="000F74FE" w:rsidP="00EB58E6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4. Primetiti da je API integracija deaktivirana.</w:t>
      </w:r>
    </w:p>
    <w:p w14:paraId="325F04D3" w14:textId="77777777" w:rsidR="000F74FE" w:rsidRPr="004C1B25" w:rsidRDefault="000F74FE" w:rsidP="00EB58E6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7AC3A852" wp14:editId="3F1D38AA">
            <wp:extent cx="5334000" cy="2984500"/>
            <wp:effectExtent l="19050" t="19050" r="19050" b="25400"/>
            <wp:docPr id="1158655401" name="Picture 126" descr="A screenshot of a cha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8655401" name="Picture 126" descr="A screenshot of a cha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248ED9F" w14:textId="77777777" w:rsidR="000F74FE" w:rsidRPr="004C1B25" w:rsidRDefault="000F74FE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42D08D81" w14:textId="5BCBE272" w:rsidR="000F74FE" w:rsidRPr="004C1B25" w:rsidRDefault="000808FD" w:rsidP="00AE0006">
      <w:pPr>
        <w:pStyle w:val="Heading1"/>
        <w:rPr>
          <w:rFonts w:asciiTheme="majorHAnsi" w:hAnsiTheme="majorHAnsi" w:cstheme="majorHAnsi"/>
        </w:rPr>
      </w:pPr>
      <w:bookmarkStart w:id="24" w:name="_Toc188543809"/>
      <w:r>
        <w:rPr>
          <w:rFonts w:asciiTheme="majorHAnsi" w:hAnsiTheme="majorHAnsi" w:cstheme="majorHAnsi"/>
        </w:rPr>
        <w:lastRenderedPageBreak/>
        <w:t xml:space="preserve">OBVEZNIK - </w:t>
      </w:r>
      <w:r w:rsidR="000F74FE" w:rsidRPr="004C1B25">
        <w:rPr>
          <w:rFonts w:asciiTheme="majorHAnsi" w:hAnsiTheme="majorHAnsi" w:cstheme="majorHAnsi"/>
        </w:rPr>
        <w:t>OVLAŠĆENA LICA ZA PREUZIMANJE MARKICA</w:t>
      </w:r>
      <w:bookmarkEnd w:id="24"/>
    </w:p>
    <w:p w14:paraId="55D1762A" w14:textId="77777777" w:rsidR="000F74FE" w:rsidRPr="004C1B25" w:rsidRDefault="000F74FE" w:rsidP="00ED398C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Korisnik sistema u sekciji ovlašćena lica za preuzimanje markica ima mogućnost pregleda informacija ovlašćenih lica, dodavanje novih kao I izmenu već postojećih ovlašćenih lica.</w:t>
      </w:r>
    </w:p>
    <w:p w14:paraId="5FAF141B" w14:textId="77777777" w:rsidR="000F74FE" w:rsidRPr="004C1B25" w:rsidRDefault="000F74FE" w:rsidP="000F74FE">
      <w:pPr>
        <w:pStyle w:val="Heading2"/>
        <w:numPr>
          <w:ilvl w:val="0"/>
          <w:numId w:val="22"/>
        </w:numPr>
        <w:rPr>
          <w:rFonts w:asciiTheme="majorHAnsi" w:hAnsiTheme="majorHAnsi" w:cstheme="majorHAnsi"/>
        </w:rPr>
      </w:pPr>
      <w:bookmarkStart w:id="25" w:name="_Toc188543810"/>
      <w:r w:rsidRPr="004C1B25">
        <w:rPr>
          <w:rFonts w:asciiTheme="majorHAnsi" w:hAnsiTheme="majorHAnsi" w:cstheme="majorHAnsi"/>
        </w:rPr>
        <w:t>Pregled liste ovlašćenih lica za preuzimanje markica</w:t>
      </w:r>
      <w:bookmarkEnd w:id="25"/>
    </w:p>
    <w:p w14:paraId="5AA32A65" w14:textId="77777777" w:rsidR="000F74FE" w:rsidRPr="004C1B25" w:rsidRDefault="000F74FE" w:rsidP="003E4549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"Ovlašćena lica".</w:t>
      </w:r>
    </w:p>
    <w:p w14:paraId="1549F11F" w14:textId="16D803E9" w:rsidR="000F74FE" w:rsidRPr="004C1B25" w:rsidRDefault="000F74FE" w:rsidP="00FE6118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5F13BABB" wp14:editId="12EF8422">
            <wp:extent cx="5334000" cy="2990850"/>
            <wp:effectExtent l="19050" t="19050" r="19050" b="19050"/>
            <wp:docPr id="768664838" name="Picture 13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8664838" name="Picture 13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0B3DDDF" w14:textId="77777777" w:rsidR="000F74FE" w:rsidRPr="004C1B25" w:rsidRDefault="000F74FE" w:rsidP="003E4549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2. Primetiti listu svih ovlašćenih lica za preuzimanje markica, sa prikazanim osnovnim informacijama za svako ovlašćeno lice.</w:t>
      </w:r>
    </w:p>
    <w:p w14:paraId="61D208BF" w14:textId="36A87525" w:rsidR="000F74FE" w:rsidRPr="00FE6118" w:rsidRDefault="000F74FE" w:rsidP="00FE6118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09ACCAEC" wp14:editId="44F1668C">
            <wp:extent cx="5334000" cy="2971800"/>
            <wp:effectExtent l="19050" t="19050" r="19050" b="19050"/>
            <wp:docPr id="514450298" name="Picture 13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450298" name="Picture 13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1A67B00" w14:textId="77777777" w:rsidR="000F74FE" w:rsidRPr="004C1B25" w:rsidRDefault="000F74FE" w:rsidP="000F74FE">
      <w:pPr>
        <w:pStyle w:val="Heading2"/>
        <w:numPr>
          <w:ilvl w:val="0"/>
          <w:numId w:val="22"/>
        </w:numPr>
        <w:rPr>
          <w:rFonts w:asciiTheme="majorHAnsi" w:hAnsiTheme="majorHAnsi" w:cstheme="majorHAnsi"/>
        </w:rPr>
      </w:pPr>
      <w:bookmarkStart w:id="26" w:name="_Toc188543811"/>
      <w:r w:rsidRPr="004C1B25">
        <w:rPr>
          <w:rFonts w:asciiTheme="majorHAnsi" w:hAnsiTheme="majorHAnsi" w:cstheme="majorHAnsi"/>
        </w:rPr>
        <w:lastRenderedPageBreak/>
        <w:t>Dodavanje novog ovlašćenog lica za preuzimanje markica</w:t>
      </w:r>
      <w:bookmarkEnd w:id="26"/>
    </w:p>
    <w:p w14:paraId="7AC99340" w14:textId="77777777" w:rsidR="000F74FE" w:rsidRPr="004C1B25" w:rsidRDefault="000F74FE" w:rsidP="00E67F6D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"Ovlašćena lica".</w:t>
      </w:r>
    </w:p>
    <w:p w14:paraId="2222FFCE" w14:textId="77777777" w:rsidR="000F74FE" w:rsidRPr="004C1B25" w:rsidRDefault="000F74FE" w:rsidP="00E67F6D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7BF7E624" wp14:editId="7044F8BF">
            <wp:extent cx="5334000" cy="2990850"/>
            <wp:effectExtent l="19050" t="19050" r="19050" b="19050"/>
            <wp:docPr id="1524111888" name="Picture 14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4111888" name="Picture 14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3BC3790" w14:textId="77777777" w:rsidR="000F74FE" w:rsidRPr="004C1B25" w:rsidRDefault="000F74FE" w:rsidP="00E67F6D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dugme </w:t>
      </w:r>
      <w:r w:rsidRPr="004C1B25">
        <w:rPr>
          <w:rStyle w:val="Strong"/>
          <w:rFonts w:asciiTheme="majorHAnsi" w:hAnsiTheme="majorHAnsi" w:cstheme="majorHAnsi"/>
        </w:rPr>
        <w:t>"Dodaj ovlašćeno lice"</w:t>
      </w:r>
      <w:r w:rsidRPr="004C1B25">
        <w:rPr>
          <w:rFonts w:asciiTheme="majorHAnsi" w:hAnsiTheme="majorHAnsi" w:cstheme="majorHAnsi"/>
        </w:rPr>
        <w:t>, nakon čega se otvara novi prozor za unos potrebnih informacija za dodavanje novog ovlašćenog lica za preuzimanje markica.</w:t>
      </w:r>
    </w:p>
    <w:p w14:paraId="56AC4BDA" w14:textId="77777777" w:rsidR="000F74FE" w:rsidRPr="004C1B25" w:rsidRDefault="000F74FE" w:rsidP="00E67F6D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2107B964" wp14:editId="405FEA80">
            <wp:extent cx="5334000" cy="2971800"/>
            <wp:effectExtent l="19050" t="19050" r="19050" b="19050"/>
            <wp:docPr id="773519880" name="Picture 14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3519880" name="Picture 14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AE6E168" w14:textId="77777777" w:rsidR="000F74FE" w:rsidRPr="004C1B25" w:rsidRDefault="000F74FE" w:rsidP="00E67F6D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76622C3E" w14:textId="77777777" w:rsidR="000F74FE" w:rsidRPr="004C1B25" w:rsidRDefault="000F74FE" w:rsidP="00E67F6D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3. Kliknuti na polje za unos </w:t>
      </w:r>
      <w:r w:rsidRPr="004C1B25">
        <w:rPr>
          <w:rStyle w:val="Strong"/>
          <w:rFonts w:asciiTheme="majorHAnsi" w:hAnsiTheme="majorHAnsi" w:cstheme="majorHAnsi"/>
        </w:rPr>
        <w:t>"Ime".</w:t>
      </w:r>
    </w:p>
    <w:p w14:paraId="2F484215" w14:textId="77777777" w:rsidR="000F74FE" w:rsidRPr="004C1B25" w:rsidRDefault="000F74FE" w:rsidP="00E67F6D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3AB3FAAE" wp14:editId="25A4B84F">
            <wp:extent cx="5334000" cy="2984500"/>
            <wp:effectExtent l="19050" t="19050" r="19050" b="25400"/>
            <wp:docPr id="591767086" name="Picture 14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767086" name="Picture 14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21BE757" w14:textId="77777777" w:rsidR="000F74FE" w:rsidRPr="004C1B25" w:rsidRDefault="000F74FE" w:rsidP="00E67F6D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4. U polje za unos uneti ime ovlašćenog lica. U našem primeru unosimo </w:t>
      </w:r>
      <w:r w:rsidRPr="004C1B25">
        <w:rPr>
          <w:rStyle w:val="Strong"/>
          <w:rFonts w:asciiTheme="majorHAnsi" w:hAnsiTheme="majorHAnsi" w:cstheme="majorHAnsi"/>
        </w:rPr>
        <w:t>“Zoran".</w:t>
      </w:r>
    </w:p>
    <w:p w14:paraId="0386A191" w14:textId="77777777" w:rsidR="000F74FE" w:rsidRPr="004C1B25" w:rsidRDefault="000F74FE" w:rsidP="00E67F6D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5. Kliknuti na polje za unos </w:t>
      </w:r>
      <w:r w:rsidRPr="004C1B25">
        <w:rPr>
          <w:rStyle w:val="Strong"/>
          <w:rFonts w:asciiTheme="majorHAnsi" w:hAnsiTheme="majorHAnsi" w:cstheme="majorHAnsi"/>
        </w:rPr>
        <w:t>"Prezime".</w:t>
      </w:r>
    </w:p>
    <w:p w14:paraId="5EF0EA8E" w14:textId="77777777" w:rsidR="000F74FE" w:rsidRPr="004C1B25" w:rsidRDefault="000F74FE" w:rsidP="00E67F6D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3B3F7309" wp14:editId="0C2CECED">
            <wp:extent cx="5334000" cy="2984500"/>
            <wp:effectExtent l="19050" t="19050" r="19050" b="25400"/>
            <wp:docPr id="1061340170" name="Picture 13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1340170" name="Picture 13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B6320DE" w14:textId="77777777" w:rsidR="000F74FE" w:rsidRPr="004C1B25" w:rsidRDefault="000F74FE" w:rsidP="00E67F6D">
      <w:pPr>
        <w:pStyle w:val="NormalWeb"/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6. U polje za unos uneti prezime ovlašćenog lica. U našem primeru unosimo </w:t>
      </w:r>
      <w:r w:rsidRPr="004C1B25">
        <w:rPr>
          <w:rStyle w:val="Strong"/>
          <w:rFonts w:asciiTheme="majorHAnsi" w:hAnsiTheme="majorHAnsi" w:cstheme="majorHAnsi"/>
        </w:rPr>
        <w:t>“Zoranović".</w:t>
      </w:r>
    </w:p>
    <w:p w14:paraId="04F0C6A9" w14:textId="77777777" w:rsidR="000F74FE" w:rsidRPr="004C1B25" w:rsidRDefault="000F74FE" w:rsidP="00E67F6D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4C1B25">
        <w:rPr>
          <w:rStyle w:val="Strong"/>
          <w:rFonts w:asciiTheme="majorHAnsi" w:hAnsiTheme="majorHAnsi" w:cstheme="majorHAnsi"/>
        </w:rPr>
        <w:br w:type="page"/>
      </w:r>
    </w:p>
    <w:p w14:paraId="2401E4FD" w14:textId="77777777" w:rsidR="000F74FE" w:rsidRPr="004C1B25" w:rsidRDefault="000F74FE" w:rsidP="00E67F6D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7. Kliknuti na polje za unos </w:t>
      </w:r>
      <w:r w:rsidRPr="004C1B25">
        <w:rPr>
          <w:rStyle w:val="Strong"/>
          <w:rFonts w:asciiTheme="majorHAnsi" w:hAnsiTheme="majorHAnsi" w:cstheme="majorHAnsi"/>
        </w:rPr>
        <w:t>"Broj lične karte".</w:t>
      </w:r>
    </w:p>
    <w:p w14:paraId="77BA7C19" w14:textId="77777777" w:rsidR="000F74FE" w:rsidRPr="004C1B25" w:rsidRDefault="000F74FE" w:rsidP="00E67F6D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3289EC9B" wp14:editId="7046CC19">
            <wp:extent cx="5334000" cy="2990850"/>
            <wp:effectExtent l="19050" t="19050" r="19050" b="19050"/>
            <wp:docPr id="997639513" name="Picture 13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7639513" name="Picture 13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837C225" w14:textId="77777777" w:rsidR="000F74FE" w:rsidRPr="004C1B25" w:rsidRDefault="000F74FE" w:rsidP="00E67F6D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8. U polje za unos uneti broj lične karte ovlašćenog lica. U našem primeru unosimo </w:t>
      </w:r>
      <w:r w:rsidRPr="004C1B25">
        <w:rPr>
          <w:rStyle w:val="Strong"/>
          <w:rFonts w:asciiTheme="majorHAnsi" w:hAnsiTheme="majorHAnsi" w:cstheme="majorHAnsi"/>
        </w:rPr>
        <w:t>“938475661".</w:t>
      </w:r>
    </w:p>
    <w:p w14:paraId="1E1FD10C" w14:textId="77777777" w:rsidR="000F74FE" w:rsidRPr="004C1B25" w:rsidRDefault="000F74FE" w:rsidP="00E67F6D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9. Kliknuti na polje </w:t>
      </w:r>
      <w:r w:rsidRPr="004C1B25">
        <w:rPr>
          <w:rStyle w:val="Strong"/>
          <w:rFonts w:asciiTheme="majorHAnsi" w:hAnsiTheme="majorHAnsi" w:cstheme="majorHAnsi"/>
        </w:rPr>
        <w:t>"Datum od"</w:t>
      </w:r>
      <w:r w:rsidRPr="004C1B25">
        <w:rPr>
          <w:rFonts w:asciiTheme="majorHAnsi" w:hAnsiTheme="majorHAnsi" w:cstheme="majorHAnsi"/>
        </w:rPr>
        <w:t>, nakon čega se prikazuje kalendar za odabir početnog datuma važenja ovlašćenja za preuzimanje markica.</w:t>
      </w:r>
    </w:p>
    <w:p w14:paraId="45A37766" w14:textId="77777777" w:rsidR="000F74FE" w:rsidRPr="004C1B25" w:rsidRDefault="000F74FE" w:rsidP="00E67F6D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6710DA75" wp14:editId="0C99B29E">
            <wp:extent cx="5334000" cy="2990850"/>
            <wp:effectExtent l="19050" t="19050" r="19050" b="19050"/>
            <wp:docPr id="1381591511" name="Picture 13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1591511" name="Picture 13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B286D2E" w14:textId="77777777" w:rsidR="000F74FE" w:rsidRPr="004C1B25" w:rsidRDefault="000F74FE" w:rsidP="00E67F6D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48F1517B" w14:textId="77777777" w:rsidR="000F74FE" w:rsidRPr="004C1B25" w:rsidRDefault="000F74FE" w:rsidP="00E67F6D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10. Odabrati datum od kog počinje važenje ovlašćenja.</w:t>
      </w:r>
    </w:p>
    <w:p w14:paraId="6CCFB85E" w14:textId="77777777" w:rsidR="000F74FE" w:rsidRPr="004C1B25" w:rsidRDefault="000F74FE" w:rsidP="00E67F6D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7F661164" wp14:editId="09B619CD">
            <wp:extent cx="5334000" cy="2990850"/>
            <wp:effectExtent l="19050" t="19050" r="19050" b="19050"/>
            <wp:docPr id="96316225" name="Picture 136" descr="A screenshot of a 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316225" name="Picture 136" descr="A screenshot of a calenda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7E0E26F" w14:textId="77777777" w:rsidR="000F74FE" w:rsidRPr="004C1B25" w:rsidRDefault="000F74FE" w:rsidP="00E67F6D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11. Kliknuti na polje </w:t>
      </w:r>
      <w:r w:rsidRPr="004C1B25">
        <w:rPr>
          <w:rStyle w:val="Strong"/>
          <w:rFonts w:asciiTheme="majorHAnsi" w:hAnsiTheme="majorHAnsi" w:cstheme="majorHAnsi"/>
        </w:rPr>
        <w:t>"Datum do"</w:t>
      </w:r>
      <w:r w:rsidRPr="004C1B25">
        <w:rPr>
          <w:rFonts w:asciiTheme="majorHAnsi" w:hAnsiTheme="majorHAnsi" w:cstheme="majorHAnsi"/>
        </w:rPr>
        <w:t>, nakon čega se prikazuje kalendar za odabir krajnjeg datuma važenja ovlašćenja za preuzimanje markica.</w:t>
      </w:r>
    </w:p>
    <w:p w14:paraId="095BB8EF" w14:textId="77777777" w:rsidR="000F74FE" w:rsidRPr="004C1B25" w:rsidRDefault="000F74FE" w:rsidP="00E67F6D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2A087350" wp14:editId="213C937D">
            <wp:extent cx="5334000" cy="2990850"/>
            <wp:effectExtent l="19050" t="19050" r="19050" b="19050"/>
            <wp:docPr id="1830799767" name="Picture 13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0799767" name="Picture 13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ED25F00" w14:textId="77777777" w:rsidR="000F74FE" w:rsidRPr="004C1B25" w:rsidRDefault="000F74FE" w:rsidP="00E67F6D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079342FE" w14:textId="77777777" w:rsidR="000F74FE" w:rsidRPr="004C1B25" w:rsidRDefault="000F74FE" w:rsidP="00E67F6D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12. Odabrati datum do kog važi ovlašćenje.</w:t>
      </w:r>
    </w:p>
    <w:p w14:paraId="377DC265" w14:textId="77777777" w:rsidR="000F74FE" w:rsidRPr="004C1B25" w:rsidRDefault="000F74FE" w:rsidP="00E67F6D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2BF2EA91" wp14:editId="211D9372">
            <wp:extent cx="5334000" cy="2990850"/>
            <wp:effectExtent l="19050" t="19050" r="19050" b="19050"/>
            <wp:docPr id="369752907" name="Picture 134" descr="A screenshot of a 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752907" name="Picture 134" descr="A screenshot of a calenda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E977867" w14:textId="77777777" w:rsidR="000F74FE" w:rsidRPr="004C1B25" w:rsidRDefault="000F74FE" w:rsidP="00E67F6D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13. Kliknuti na dugme </w:t>
      </w:r>
      <w:r w:rsidRPr="004C1B25">
        <w:rPr>
          <w:rStyle w:val="Strong"/>
          <w:rFonts w:asciiTheme="majorHAnsi" w:hAnsiTheme="majorHAnsi" w:cstheme="majorHAnsi"/>
        </w:rPr>
        <w:t>"Dodaj".</w:t>
      </w:r>
    </w:p>
    <w:p w14:paraId="43F2EDD8" w14:textId="77777777" w:rsidR="000F74FE" w:rsidRPr="004C1B25" w:rsidRDefault="000F74FE" w:rsidP="00E67F6D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06AE3CEE" wp14:editId="656438FF">
            <wp:extent cx="5334000" cy="2990850"/>
            <wp:effectExtent l="19050" t="19050" r="19050" b="19050"/>
            <wp:docPr id="1843860680" name="Picture 13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860680" name="Picture 133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99B5CFF" w14:textId="77777777" w:rsidR="000F74FE" w:rsidRPr="004C1B25" w:rsidRDefault="000F74FE" w:rsidP="00E67F6D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384B8132" w14:textId="77777777" w:rsidR="000F74FE" w:rsidRPr="004C1B25" w:rsidRDefault="000F74FE" w:rsidP="00E67F6D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14. Nakon dodavanja novog ovlašćenog lica za preuzimanje markica, primetiti da se ono nalazi u tabeli svih postojećih ovlašćenih lica.</w:t>
      </w:r>
    </w:p>
    <w:p w14:paraId="43A83DD8" w14:textId="77777777" w:rsidR="000F74FE" w:rsidRPr="004C1B25" w:rsidRDefault="000F74FE" w:rsidP="00E67F6D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50EB73DD" wp14:editId="73C8CE55">
            <wp:extent cx="5334000" cy="2095500"/>
            <wp:effectExtent l="19050" t="19050" r="19050" b="19050"/>
            <wp:docPr id="1025683530" name="Picture 13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5683530" name="Picture 13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095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85969C7" w14:textId="77777777" w:rsidR="000F74FE" w:rsidRPr="004C1B25" w:rsidRDefault="000F74FE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093BB6C3" w14:textId="77777777" w:rsidR="000F74FE" w:rsidRPr="004C1B25" w:rsidRDefault="000F74FE" w:rsidP="000F74FE">
      <w:pPr>
        <w:pStyle w:val="Heading2"/>
        <w:numPr>
          <w:ilvl w:val="0"/>
          <w:numId w:val="22"/>
        </w:numPr>
        <w:rPr>
          <w:rFonts w:asciiTheme="majorHAnsi" w:hAnsiTheme="majorHAnsi" w:cstheme="majorHAnsi"/>
        </w:rPr>
      </w:pPr>
      <w:bookmarkStart w:id="27" w:name="_Toc188543812"/>
      <w:r w:rsidRPr="004C1B25">
        <w:rPr>
          <w:rFonts w:asciiTheme="majorHAnsi" w:hAnsiTheme="majorHAnsi" w:cstheme="majorHAnsi"/>
        </w:rPr>
        <w:lastRenderedPageBreak/>
        <w:t>Izmena postojećih ovlašćenih lica za preuzimanje markica</w:t>
      </w:r>
      <w:bookmarkEnd w:id="27"/>
    </w:p>
    <w:p w14:paraId="52DF048C" w14:textId="77777777" w:rsidR="000F74FE" w:rsidRPr="004C1B25" w:rsidRDefault="000F74FE" w:rsidP="00ED398C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"Ovlašćena lica".</w:t>
      </w:r>
    </w:p>
    <w:p w14:paraId="50BE410E" w14:textId="77777777" w:rsidR="000F74FE" w:rsidRPr="004C1B25" w:rsidRDefault="000F74FE" w:rsidP="00ED398C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79A0860A" wp14:editId="1E4334E1">
            <wp:extent cx="5334000" cy="2990850"/>
            <wp:effectExtent l="19050" t="19050" r="19050" b="19050"/>
            <wp:docPr id="873298178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4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DD299E4" w14:textId="77777777" w:rsidR="000F74FE" w:rsidRPr="004C1B25" w:rsidRDefault="000F74FE" w:rsidP="00ED398C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ovlašćeno lice kojem želimo da pristupimo. U našem primeru kliknuti na </w:t>
      </w:r>
      <w:r w:rsidRPr="004C1B25">
        <w:rPr>
          <w:rStyle w:val="Strong"/>
          <w:rFonts w:asciiTheme="majorHAnsi" w:hAnsiTheme="majorHAnsi" w:cstheme="majorHAnsi"/>
        </w:rPr>
        <w:t>"Zoran Zoranovic"</w:t>
      </w:r>
      <w:r w:rsidRPr="004C1B25">
        <w:rPr>
          <w:rFonts w:asciiTheme="majorHAnsi" w:hAnsiTheme="majorHAnsi" w:cstheme="majorHAnsi"/>
        </w:rPr>
        <w:t xml:space="preserve"> ovlašćeno lice.</w:t>
      </w:r>
    </w:p>
    <w:p w14:paraId="03669793" w14:textId="77777777" w:rsidR="000F74FE" w:rsidRPr="004C1B25" w:rsidRDefault="000F74FE" w:rsidP="00ED398C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13507056" wp14:editId="0FF2497E">
            <wp:extent cx="5334000" cy="2990850"/>
            <wp:effectExtent l="19050" t="19050" r="19050" b="19050"/>
            <wp:docPr id="574346103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5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1D18A6B" w14:textId="77777777" w:rsidR="000F74FE" w:rsidRPr="004C1B25" w:rsidRDefault="000F74FE" w:rsidP="00ED398C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2EB7DE33" w14:textId="77777777" w:rsidR="000F74FE" w:rsidRPr="004C1B25" w:rsidRDefault="000F74FE" w:rsidP="00ED398C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3. U novootvorenom prozoru, kliknuti na polje za unos </w:t>
      </w:r>
      <w:r w:rsidRPr="004C1B25">
        <w:rPr>
          <w:rStyle w:val="Strong"/>
          <w:rFonts w:asciiTheme="majorHAnsi" w:hAnsiTheme="majorHAnsi" w:cstheme="majorHAnsi"/>
        </w:rPr>
        <w:t>"Ime".</w:t>
      </w:r>
    </w:p>
    <w:p w14:paraId="5ED40E43" w14:textId="77777777" w:rsidR="000F74FE" w:rsidRPr="004C1B25" w:rsidRDefault="000F74FE" w:rsidP="00ED398C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5CFA2DBB" wp14:editId="04B9394D">
            <wp:extent cx="5334000" cy="2984500"/>
            <wp:effectExtent l="19050" t="19050" r="19050" b="25400"/>
            <wp:docPr id="1915208133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6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83401FA" w14:textId="77777777" w:rsidR="000F74FE" w:rsidRPr="004C1B25" w:rsidRDefault="000F74FE" w:rsidP="00ED398C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4. Obrisati uneseno ime ovlašćenog lica, i uneti novo ime, za naš primer uneti </w:t>
      </w:r>
      <w:r w:rsidRPr="004C1B25">
        <w:rPr>
          <w:rStyle w:val="Strong"/>
          <w:rFonts w:asciiTheme="majorHAnsi" w:hAnsiTheme="majorHAnsi" w:cstheme="majorHAnsi"/>
        </w:rPr>
        <w:t>"Jovan".</w:t>
      </w:r>
    </w:p>
    <w:p w14:paraId="4E3C7AEF" w14:textId="77777777" w:rsidR="000F74FE" w:rsidRPr="004C1B25" w:rsidRDefault="000F74FE" w:rsidP="00ED398C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5. Kliknuti na dugme </w:t>
      </w:r>
      <w:r w:rsidRPr="004C1B25">
        <w:rPr>
          <w:rStyle w:val="Strong"/>
          <w:rFonts w:asciiTheme="majorHAnsi" w:hAnsiTheme="majorHAnsi" w:cstheme="majorHAnsi"/>
        </w:rPr>
        <w:t>"Izmeni".</w:t>
      </w:r>
    </w:p>
    <w:p w14:paraId="0144F5A0" w14:textId="77777777" w:rsidR="000F74FE" w:rsidRPr="004C1B25" w:rsidRDefault="000F74FE" w:rsidP="00ED398C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50D7F4B2" wp14:editId="07D33393">
            <wp:extent cx="5334000" cy="2990850"/>
            <wp:effectExtent l="19050" t="19050" r="19050" b="19050"/>
            <wp:docPr id="1861220992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7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D8FA396" w14:textId="77777777" w:rsidR="000F74FE" w:rsidRPr="004C1B25" w:rsidRDefault="000F74FE" w:rsidP="00ED398C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1A838EA2" w14:textId="77777777" w:rsidR="000F74FE" w:rsidRPr="004C1B25" w:rsidRDefault="000F74FE" w:rsidP="00ED398C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6. Primetiti u listi ovlašćenih lica da je ovlašćeno lice izmenjeno.</w:t>
      </w:r>
    </w:p>
    <w:p w14:paraId="44039353" w14:textId="77777777" w:rsidR="000F74FE" w:rsidRPr="004C1B25" w:rsidRDefault="000F74FE" w:rsidP="00ED398C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4C6E38E3" wp14:editId="3B8935EE">
            <wp:extent cx="5334000" cy="1689100"/>
            <wp:effectExtent l="19050" t="19050" r="19050" b="25400"/>
            <wp:docPr id="1506365451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8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6891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837B303" w14:textId="77777777" w:rsidR="000F74FE" w:rsidRPr="004C1B25" w:rsidRDefault="000F74FE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6BDB6E73" w14:textId="37BB0F06" w:rsidR="000F74FE" w:rsidRPr="004C1B25" w:rsidRDefault="000808FD" w:rsidP="00196381">
      <w:pPr>
        <w:pStyle w:val="Heading1"/>
        <w:rPr>
          <w:rFonts w:asciiTheme="majorHAnsi" w:hAnsiTheme="majorHAnsi" w:cstheme="majorHAnsi"/>
        </w:rPr>
      </w:pPr>
      <w:bookmarkStart w:id="28" w:name="_Toc188543813"/>
      <w:r>
        <w:rPr>
          <w:rFonts w:asciiTheme="majorHAnsi" w:hAnsiTheme="majorHAnsi" w:cstheme="majorHAnsi"/>
        </w:rPr>
        <w:lastRenderedPageBreak/>
        <w:t xml:space="preserve">OBVEZNIK - </w:t>
      </w:r>
      <w:r w:rsidR="000F74FE" w:rsidRPr="004C1B25">
        <w:rPr>
          <w:rFonts w:asciiTheme="majorHAnsi" w:hAnsiTheme="majorHAnsi" w:cstheme="majorHAnsi"/>
        </w:rPr>
        <w:t>ZAHTEVI ZA IZDAVANJE KONTROLNIH AKCIZNIH MARKICA</w:t>
      </w:r>
      <w:bookmarkEnd w:id="28"/>
    </w:p>
    <w:p w14:paraId="5C29355A" w14:textId="77777777" w:rsidR="000F74FE" w:rsidRPr="004C1B25" w:rsidRDefault="000F74FE" w:rsidP="001956F6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Korisnik sistema ima mogućnost da vrši podnošenje novog zahteva za izdavanje kontrolnih akciznih markica i vrši preuzimanje izdatog predračuna za plaćanje. U slučaju odbijanja zahteva od strane ministarstva finansija, korisnik mora podneti nov zahtev za izdavanje kontrolnih akciznih markica, a ako ministarstvo finansija vrati zahtev na dopunu, korisnik može izmeniti zahtev I poslati isti na ponovnu obradu.</w:t>
      </w:r>
    </w:p>
    <w:p w14:paraId="33F09609" w14:textId="77777777" w:rsidR="000F74FE" w:rsidRPr="004C1B25" w:rsidRDefault="000F74FE" w:rsidP="001956F6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Kada dođe do izdavanja traženih kontrolnih akciznih markica, korisnik ima uvid u izdati opseg markica na samom zahtevu.</w:t>
      </w:r>
    </w:p>
    <w:p w14:paraId="2FB8B707" w14:textId="77777777" w:rsidR="000F74FE" w:rsidRPr="004C1B25" w:rsidRDefault="000F74FE" w:rsidP="000F74FE">
      <w:pPr>
        <w:pStyle w:val="Heading2"/>
        <w:numPr>
          <w:ilvl w:val="0"/>
          <w:numId w:val="23"/>
        </w:numPr>
        <w:jc w:val="left"/>
        <w:rPr>
          <w:rFonts w:asciiTheme="majorHAnsi" w:hAnsiTheme="majorHAnsi" w:cstheme="majorHAnsi"/>
        </w:rPr>
      </w:pPr>
      <w:bookmarkStart w:id="29" w:name="_Toc188543814"/>
      <w:r w:rsidRPr="004C1B25">
        <w:rPr>
          <w:rFonts w:asciiTheme="majorHAnsi" w:hAnsiTheme="majorHAnsi" w:cstheme="majorHAnsi"/>
        </w:rPr>
        <w:t>Podnošenje novog zahteva za izdavanje kontrolnih akciznih markica kao proizvođač</w:t>
      </w:r>
      <w:bookmarkEnd w:id="29"/>
    </w:p>
    <w:p w14:paraId="5C5266A0" w14:textId="00984336" w:rsidR="000F74FE" w:rsidRPr="004C1B25" w:rsidRDefault="000F74FE" w:rsidP="007B5A13">
      <w:pPr>
        <w:pStyle w:val="NormalWeb"/>
        <w:numPr>
          <w:ilvl w:val="0"/>
          <w:numId w:val="94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</w:t>
      </w:r>
      <w:r w:rsidRPr="004C1B25">
        <w:rPr>
          <w:rStyle w:val="Strong"/>
          <w:rFonts w:asciiTheme="majorHAnsi" w:hAnsiTheme="majorHAnsi" w:cstheme="majorHAnsi"/>
        </w:rPr>
        <w:t>"Novi zahtev".</w:t>
      </w:r>
    </w:p>
    <w:p w14:paraId="6037F538" w14:textId="29E632E8" w:rsidR="000F74FE" w:rsidRPr="004C1B25" w:rsidRDefault="001E3990" w:rsidP="00BB32C7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7F3BBB4E" wp14:editId="3E47E0FB">
            <wp:extent cx="5439422" cy="3040380"/>
            <wp:effectExtent l="0" t="0" r="8890" b="7620"/>
            <wp:docPr id="1383529176" name="Picture 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529176" name="Picture 3" descr="A screenshot of a computer&#10;&#10;Description automatically generated"/>
                    <pic:cNvPicPr/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9422" cy="3040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C7512A" w14:textId="77777777" w:rsidR="000F74FE" w:rsidRPr="004C1B25" w:rsidRDefault="000F74FE" w:rsidP="001956F6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4281A0B5" w14:textId="274D9FFD" w:rsidR="000F74FE" w:rsidRPr="004C1B25" w:rsidRDefault="000F74FE" w:rsidP="007B5A13">
      <w:pPr>
        <w:pStyle w:val="NormalWeb"/>
        <w:numPr>
          <w:ilvl w:val="0"/>
          <w:numId w:val="94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U novootvorenom prozoru odabrati opciju </w:t>
      </w:r>
      <w:r w:rsidRPr="004C1B25">
        <w:rPr>
          <w:rStyle w:val="Strong"/>
          <w:rFonts w:asciiTheme="majorHAnsi" w:hAnsiTheme="majorHAnsi" w:cstheme="majorHAnsi"/>
        </w:rPr>
        <w:t>"Duvanski proizvodi"</w:t>
      </w:r>
      <w:r w:rsidRPr="004C1B25">
        <w:rPr>
          <w:rFonts w:asciiTheme="majorHAnsi" w:hAnsiTheme="majorHAnsi" w:cstheme="majorHAnsi"/>
        </w:rPr>
        <w:t xml:space="preserve"> za tip proizvoda.</w:t>
      </w:r>
    </w:p>
    <w:p w14:paraId="33B6602F" w14:textId="74A00966" w:rsidR="000F74FE" w:rsidRPr="004C1B25" w:rsidRDefault="00B40FCA" w:rsidP="00B40FCA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792819DB" wp14:editId="532D85A5">
            <wp:extent cx="5357626" cy="2994660"/>
            <wp:effectExtent l="0" t="0" r="0" b="0"/>
            <wp:docPr id="1789390284" name="Picture 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9390284" name="Picture 5" descr="A screenshot of a computer&#10;&#10;Description automatically generated"/>
                    <pic:cNvPicPr/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8974" cy="3001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94B5A1" w14:textId="761AAC91" w:rsidR="000F74FE" w:rsidRPr="004C1B25" w:rsidRDefault="000F74FE" w:rsidP="007B5A13">
      <w:pPr>
        <w:pStyle w:val="NormalWeb"/>
        <w:numPr>
          <w:ilvl w:val="0"/>
          <w:numId w:val="94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Odabrati opciju </w:t>
      </w:r>
      <w:r w:rsidRPr="004C1B25">
        <w:rPr>
          <w:rStyle w:val="Strong"/>
          <w:rFonts w:asciiTheme="majorHAnsi" w:hAnsiTheme="majorHAnsi" w:cstheme="majorHAnsi"/>
        </w:rPr>
        <w:t>"Proizvođač"</w:t>
      </w:r>
      <w:r w:rsidR="0018567E">
        <w:rPr>
          <w:rStyle w:val="Strong"/>
          <w:rFonts w:asciiTheme="majorHAnsi" w:hAnsiTheme="majorHAnsi" w:cstheme="majorHAnsi"/>
        </w:rPr>
        <w:t>, „Uvoznik“ i „Promet po posebnom postupku“</w:t>
      </w:r>
      <w:r w:rsidRPr="004C1B25">
        <w:rPr>
          <w:rFonts w:asciiTheme="majorHAnsi" w:hAnsiTheme="majorHAnsi" w:cstheme="majorHAnsi"/>
        </w:rPr>
        <w:t xml:space="preserve"> za tip obveznika.</w:t>
      </w:r>
    </w:p>
    <w:p w14:paraId="4208C811" w14:textId="7AC7DDA4" w:rsidR="007140EB" w:rsidRDefault="000F74FE" w:rsidP="00BB32C7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0C4934B0" wp14:editId="6F76F517">
            <wp:extent cx="5334000" cy="2990850"/>
            <wp:effectExtent l="19050" t="19050" r="19050" b="19050"/>
            <wp:docPr id="1650666950" name="Picture 15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0666950" name="Picture 15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30B1240" w14:textId="60491DFA" w:rsidR="000F74FE" w:rsidRPr="007140EB" w:rsidRDefault="007140EB" w:rsidP="007140EB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>
        <w:rPr>
          <w:rFonts w:asciiTheme="majorHAnsi" w:hAnsiTheme="majorHAnsi" w:cstheme="majorHAnsi"/>
        </w:rPr>
        <w:br w:type="page"/>
      </w:r>
    </w:p>
    <w:p w14:paraId="65F00146" w14:textId="4532BD93" w:rsidR="000F74FE" w:rsidRPr="004C1B25" w:rsidRDefault="000F74FE" w:rsidP="007B5A13">
      <w:pPr>
        <w:pStyle w:val="NormalWeb"/>
        <w:numPr>
          <w:ilvl w:val="0"/>
          <w:numId w:val="94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Kliknuti na dugme </w:t>
      </w:r>
      <w:r w:rsidRPr="004C1B25">
        <w:rPr>
          <w:rStyle w:val="Strong"/>
          <w:rFonts w:asciiTheme="majorHAnsi" w:hAnsiTheme="majorHAnsi" w:cstheme="majorHAnsi"/>
        </w:rPr>
        <w:t>"Kreiraj zahtev".</w:t>
      </w:r>
    </w:p>
    <w:p w14:paraId="67E23099" w14:textId="26457642" w:rsidR="000F74FE" w:rsidRPr="004C1B25" w:rsidRDefault="000F74FE" w:rsidP="00B40FCA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41A55330" wp14:editId="7E753E90">
            <wp:extent cx="5334000" cy="2984500"/>
            <wp:effectExtent l="19050" t="19050" r="19050" b="25400"/>
            <wp:docPr id="352184359" name="Picture 15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184359" name="Picture 15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B6F5F35" w14:textId="52B05D92" w:rsidR="000F74FE" w:rsidRPr="004C1B25" w:rsidRDefault="000F74FE" w:rsidP="007B5A13">
      <w:pPr>
        <w:pStyle w:val="NormalWeb"/>
        <w:numPr>
          <w:ilvl w:val="0"/>
          <w:numId w:val="94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U novootvorenom formularu za podnošenje zahteva za izdavanje kontrolnih markica, kliknuti na polje za unos </w:t>
      </w:r>
      <w:r w:rsidRPr="004C1B25">
        <w:rPr>
          <w:rStyle w:val="Strong"/>
          <w:rFonts w:asciiTheme="majorHAnsi" w:hAnsiTheme="majorHAnsi" w:cstheme="majorHAnsi"/>
        </w:rPr>
        <w:t>"Broj porudžbenice".</w:t>
      </w:r>
    </w:p>
    <w:p w14:paraId="2AA4573C" w14:textId="77777777" w:rsidR="000F74FE" w:rsidRPr="004C1B25" w:rsidRDefault="000F74FE" w:rsidP="00BB32C7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72EE0A41" wp14:editId="310C47D7">
            <wp:extent cx="5334000" cy="2971800"/>
            <wp:effectExtent l="19050" t="19050" r="19050" b="19050"/>
            <wp:docPr id="25077790" name="Picture 15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77790" name="Picture 15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DB370AF" w14:textId="718292F9" w:rsidR="007B5A13" w:rsidRDefault="000F74FE" w:rsidP="007B5A13">
      <w:pPr>
        <w:pStyle w:val="NormalWeb"/>
        <w:numPr>
          <w:ilvl w:val="0"/>
          <w:numId w:val="94"/>
        </w:numPr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U polje za unos uneti broj porudžbenice. U našem primeru unosimo </w:t>
      </w:r>
      <w:r w:rsidRPr="004C1B25">
        <w:rPr>
          <w:rStyle w:val="Strong"/>
          <w:rFonts w:asciiTheme="majorHAnsi" w:hAnsiTheme="majorHAnsi" w:cstheme="majorHAnsi"/>
        </w:rPr>
        <w:t>“6354889".</w:t>
      </w:r>
    </w:p>
    <w:p w14:paraId="25F2DFDB" w14:textId="76596711" w:rsidR="000F74FE" w:rsidRPr="007B5A13" w:rsidRDefault="007B5A13" w:rsidP="007B5A13">
      <w:pPr>
        <w:rPr>
          <w:rStyle w:val="Strong"/>
          <w:rFonts w:asciiTheme="majorHAnsi" w:eastAsia="Times New Roman" w:hAnsiTheme="majorHAnsi" w:cstheme="majorHAnsi"/>
          <w:sz w:val="24"/>
          <w:szCs w:val="24"/>
          <w:lang w:eastAsia="en-US"/>
        </w:rPr>
      </w:pPr>
      <w:r>
        <w:rPr>
          <w:rStyle w:val="Strong"/>
          <w:rFonts w:asciiTheme="majorHAnsi" w:hAnsiTheme="majorHAnsi" w:cstheme="majorHAnsi"/>
        </w:rPr>
        <w:br w:type="page"/>
      </w:r>
    </w:p>
    <w:p w14:paraId="17D4B757" w14:textId="2E05A95F" w:rsidR="007B5A13" w:rsidRDefault="007B5A13" w:rsidP="007B5A13">
      <w:pPr>
        <w:pStyle w:val="NormalWeb"/>
        <w:numPr>
          <w:ilvl w:val="0"/>
          <w:numId w:val="94"/>
        </w:numPr>
        <w:rPr>
          <w:rFonts w:asciiTheme="majorHAnsi" w:hAnsiTheme="majorHAnsi" w:cstheme="majorHAnsi"/>
        </w:rPr>
      </w:pPr>
      <w:r w:rsidRPr="00033BF5">
        <w:rPr>
          <w:rFonts w:asciiTheme="majorHAnsi" w:hAnsiTheme="majorHAnsi" w:cstheme="majorHAnsi"/>
          <w:color w:val="FF0000"/>
        </w:rPr>
        <w:lastRenderedPageBreak/>
        <w:t xml:space="preserve">Napomena: </w:t>
      </w:r>
      <w:r w:rsidRPr="007B5A13">
        <w:rPr>
          <w:rFonts w:asciiTheme="majorHAnsi" w:hAnsiTheme="majorHAnsi" w:cstheme="majorHAnsi"/>
        </w:rPr>
        <w:t>za tip proizvoda alkoholna pica i kafa postoji dodatno polje za unos dokumanta: "Informacije o specifikaciji količine traženih markica". Potrebno je upladovati dokument u kome je potrebno navesti planiranu količinu markica po gramaži pakovanja kafe za svaku vrstu akcizne markice. Maksimalna veličina priloženih fajlova je 20MB</w:t>
      </w:r>
      <w:r w:rsidR="00A83B96">
        <w:rPr>
          <w:rFonts w:asciiTheme="majorHAnsi" w:hAnsiTheme="majorHAnsi" w:cstheme="majorHAnsi"/>
        </w:rPr>
        <w:t>.</w:t>
      </w:r>
      <w:r w:rsidR="0005511D">
        <w:rPr>
          <w:rFonts w:asciiTheme="majorHAnsi" w:hAnsiTheme="majorHAnsi" w:cstheme="majorHAnsi"/>
        </w:rPr>
        <w:t xml:space="preserve"> </w:t>
      </w:r>
      <w:r w:rsidR="0005511D" w:rsidRPr="0005511D">
        <w:rPr>
          <w:rFonts w:asciiTheme="majorHAnsi" w:hAnsiTheme="majorHAnsi" w:cstheme="majorHAnsi"/>
        </w:rPr>
        <w:t>Dozvoljeno je priložiti isključivo PDF dokument.</w:t>
      </w:r>
    </w:p>
    <w:p w14:paraId="74F1A960" w14:textId="588AA9C0" w:rsidR="007B5A13" w:rsidRPr="004C1B25" w:rsidRDefault="007B5A13" w:rsidP="007B5A13">
      <w:pPr>
        <w:pStyle w:val="NormalWeb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5A9F179F" wp14:editId="7DB3CC03">
            <wp:extent cx="5326061" cy="1549400"/>
            <wp:effectExtent l="0" t="0" r="8255" b="0"/>
            <wp:docPr id="688266717" name="Picture 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8266717" name="Picture 3" descr="A screenshot of a computer&#10;&#10;Description automatically generated"/>
                    <pic:cNvPicPr/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0616" cy="1553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F6EC3F" w14:textId="46D8DA8D" w:rsidR="000F74FE" w:rsidRPr="004C1B25" w:rsidRDefault="000F74FE" w:rsidP="007B5A13">
      <w:pPr>
        <w:pStyle w:val="NormalWeb"/>
        <w:numPr>
          <w:ilvl w:val="0"/>
          <w:numId w:val="94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polje </w:t>
      </w:r>
      <w:r w:rsidRPr="004C1B25">
        <w:rPr>
          <w:rStyle w:val="Strong"/>
          <w:rFonts w:asciiTheme="majorHAnsi" w:hAnsiTheme="majorHAnsi" w:cstheme="majorHAnsi"/>
        </w:rPr>
        <w:t>"Vrsta akcizne markice"</w:t>
      </w:r>
      <w:r w:rsidRPr="004C1B25">
        <w:rPr>
          <w:rFonts w:asciiTheme="majorHAnsi" w:hAnsiTheme="majorHAnsi" w:cstheme="majorHAnsi"/>
        </w:rPr>
        <w:t xml:space="preserve"> nakon čega će se prikazati padajuća lista opcija sa vrstama akcizne markice za odabrani proizvod.</w:t>
      </w:r>
    </w:p>
    <w:p w14:paraId="46D6AB83" w14:textId="43D5E758" w:rsidR="007140EB" w:rsidRDefault="000F74FE" w:rsidP="00B40FCA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3F2CD00F" wp14:editId="353697D5">
            <wp:extent cx="5334000" cy="2990850"/>
            <wp:effectExtent l="19050" t="19050" r="19050" b="19050"/>
            <wp:docPr id="520859856" name="Picture 15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859856" name="Picture 156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B5A575A" w14:textId="58F0154F" w:rsidR="000F74FE" w:rsidRPr="007140EB" w:rsidRDefault="007140EB" w:rsidP="007140EB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>
        <w:rPr>
          <w:rFonts w:asciiTheme="majorHAnsi" w:hAnsiTheme="majorHAnsi" w:cstheme="majorHAnsi"/>
        </w:rPr>
        <w:br w:type="page"/>
      </w:r>
    </w:p>
    <w:p w14:paraId="347E9B2E" w14:textId="5C750A82" w:rsidR="000F74FE" w:rsidRPr="004C1B25" w:rsidRDefault="000F74FE" w:rsidP="007B5A13">
      <w:pPr>
        <w:pStyle w:val="NormalWeb"/>
        <w:numPr>
          <w:ilvl w:val="0"/>
          <w:numId w:val="94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U padajućoj listi opcija za naš primer odabrati opciju </w:t>
      </w:r>
      <w:r w:rsidRPr="004C1B25">
        <w:rPr>
          <w:rStyle w:val="Strong"/>
          <w:rFonts w:asciiTheme="majorHAnsi" w:hAnsiTheme="majorHAnsi" w:cstheme="majorHAnsi"/>
        </w:rPr>
        <w:t>"D - za cigarete proizvedene u zemlji".</w:t>
      </w:r>
    </w:p>
    <w:p w14:paraId="7813FE56" w14:textId="24C973AE" w:rsidR="00FE6118" w:rsidRDefault="000F74FE" w:rsidP="00BB32C7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0A6B8BB1" wp14:editId="5ADAB973">
            <wp:extent cx="5334000" cy="2990850"/>
            <wp:effectExtent l="19050" t="19050" r="19050" b="19050"/>
            <wp:docPr id="1094215984" name="Picture 15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4215984" name="Picture 15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2112626" w14:textId="2C0A9E5A" w:rsidR="000F74FE" w:rsidRPr="004C1B25" w:rsidRDefault="000F74FE" w:rsidP="007B5A13">
      <w:pPr>
        <w:pStyle w:val="NormalWeb"/>
        <w:numPr>
          <w:ilvl w:val="0"/>
          <w:numId w:val="94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"Tražene količine".</w:t>
      </w:r>
    </w:p>
    <w:p w14:paraId="56F151DA" w14:textId="77777777" w:rsidR="000F74FE" w:rsidRPr="004C1B25" w:rsidRDefault="000F74FE" w:rsidP="00BB32C7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14095ACE" wp14:editId="45ED4523">
            <wp:extent cx="5334000" cy="2971800"/>
            <wp:effectExtent l="19050" t="19050" r="19050" b="19050"/>
            <wp:docPr id="1910538839" name="Picture 15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0538839" name="Picture 15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702BBCC" w14:textId="5FAA5237" w:rsidR="007B5A13" w:rsidRDefault="000F74FE" w:rsidP="007B5A13">
      <w:pPr>
        <w:pStyle w:val="NormalWeb"/>
        <w:numPr>
          <w:ilvl w:val="0"/>
          <w:numId w:val="94"/>
        </w:numPr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U polje za unos uneti tražene količine markica. U našem primeru unosimo </w:t>
      </w:r>
      <w:r w:rsidRPr="004C1B25">
        <w:rPr>
          <w:rStyle w:val="Strong"/>
          <w:rFonts w:asciiTheme="majorHAnsi" w:hAnsiTheme="majorHAnsi" w:cstheme="majorHAnsi"/>
        </w:rPr>
        <w:t>“10".</w:t>
      </w:r>
    </w:p>
    <w:p w14:paraId="255F9A2C" w14:textId="1D19803D" w:rsidR="000F74FE" w:rsidRPr="007B5A13" w:rsidRDefault="007B5A13" w:rsidP="007B5A13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>
        <w:rPr>
          <w:rStyle w:val="Strong"/>
          <w:rFonts w:asciiTheme="majorHAnsi" w:hAnsiTheme="majorHAnsi" w:cstheme="majorHAnsi"/>
        </w:rPr>
        <w:br w:type="page"/>
      </w:r>
    </w:p>
    <w:p w14:paraId="5EEB4EBC" w14:textId="2CDBA213" w:rsidR="000F74FE" w:rsidRPr="004C1B25" w:rsidRDefault="000F74FE" w:rsidP="007B5A13">
      <w:pPr>
        <w:pStyle w:val="NormalWeb"/>
        <w:numPr>
          <w:ilvl w:val="0"/>
          <w:numId w:val="94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Kliknuti na dugme </w:t>
      </w:r>
      <w:r w:rsidRPr="004C1B25">
        <w:rPr>
          <w:rStyle w:val="Strong"/>
          <w:rFonts w:asciiTheme="majorHAnsi" w:hAnsiTheme="majorHAnsi" w:cstheme="majorHAnsi"/>
        </w:rPr>
        <w:t>"Dodaj"</w:t>
      </w:r>
      <w:r w:rsidRPr="004C1B25">
        <w:rPr>
          <w:rFonts w:asciiTheme="majorHAnsi" w:hAnsiTheme="majorHAnsi" w:cstheme="majorHAnsi"/>
        </w:rPr>
        <w:t>, nakon čega će prethodno unesene vrednosti za vrstu akcizne markice i količinu biti dodate na formular.</w:t>
      </w:r>
    </w:p>
    <w:p w14:paraId="3FF3239F" w14:textId="23CA0858" w:rsidR="000F74FE" w:rsidRPr="00FE6118" w:rsidRDefault="000F74FE" w:rsidP="007B5A13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3A822150" wp14:editId="2D44CC7C">
            <wp:extent cx="5334000" cy="2984500"/>
            <wp:effectExtent l="19050" t="19050" r="19050" b="25400"/>
            <wp:docPr id="1418349900" name="Picture 15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8349900" name="Picture 153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5AE68CA" w14:textId="3962B61A" w:rsidR="000F74FE" w:rsidRPr="004C1B25" w:rsidRDefault="000F74FE" w:rsidP="004A1FBE">
      <w:pPr>
        <w:pStyle w:val="NormalWeb"/>
        <w:numPr>
          <w:ilvl w:val="0"/>
          <w:numId w:val="134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dugme </w:t>
      </w:r>
      <w:r w:rsidRPr="004C1B25">
        <w:rPr>
          <w:rStyle w:val="Strong"/>
          <w:rFonts w:asciiTheme="majorHAnsi" w:hAnsiTheme="majorHAnsi" w:cstheme="majorHAnsi"/>
        </w:rPr>
        <w:t>"Spisak ovlašćenih lica za preuzimanje markica".</w:t>
      </w:r>
    </w:p>
    <w:p w14:paraId="2C0C6130" w14:textId="3965FE9B" w:rsidR="007B5A13" w:rsidRDefault="000F74FE" w:rsidP="00B40FCA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43658365" wp14:editId="286E8512">
            <wp:extent cx="5334000" cy="2984500"/>
            <wp:effectExtent l="19050" t="19050" r="19050" b="25400"/>
            <wp:docPr id="1359340449" name="Picture 15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9340449" name="Picture 15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D21166C" w14:textId="33416426" w:rsidR="000F74FE" w:rsidRPr="007B5A13" w:rsidRDefault="007B5A13" w:rsidP="007B5A13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>
        <w:rPr>
          <w:rFonts w:asciiTheme="majorHAnsi" w:hAnsiTheme="majorHAnsi" w:cstheme="majorHAnsi"/>
        </w:rPr>
        <w:br w:type="page"/>
      </w:r>
    </w:p>
    <w:p w14:paraId="71F94880" w14:textId="2E874892" w:rsidR="000F74FE" w:rsidRPr="004C1B25" w:rsidRDefault="000F74FE" w:rsidP="004A1FBE">
      <w:pPr>
        <w:pStyle w:val="NormalWeb"/>
        <w:numPr>
          <w:ilvl w:val="0"/>
          <w:numId w:val="134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U novootvorenom prozoru korisnik ima uvid u ovlašćena lica za preuzimanje markica za zahtev koji se podnosi.</w:t>
      </w:r>
    </w:p>
    <w:p w14:paraId="035F3D15" w14:textId="424E12B8" w:rsidR="00FE6118" w:rsidRDefault="000F74FE" w:rsidP="00BB32C7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32F3D30A" wp14:editId="4EF3F5C2">
            <wp:extent cx="5334000" cy="4375150"/>
            <wp:effectExtent l="19050" t="19050" r="19050" b="25400"/>
            <wp:docPr id="914647815" name="Picture 151" descr="A screenshot of a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4647815" name="Picture 151" descr="A screenshot of a phon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3751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49DBC4F" w14:textId="16E226DD" w:rsidR="000F74FE" w:rsidRPr="00FE6118" w:rsidRDefault="00FE6118" w:rsidP="00FE6118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>
        <w:rPr>
          <w:rFonts w:asciiTheme="majorHAnsi" w:hAnsiTheme="majorHAnsi" w:cstheme="majorHAnsi"/>
        </w:rPr>
        <w:br w:type="page"/>
      </w:r>
    </w:p>
    <w:p w14:paraId="77B6F55D" w14:textId="77777777" w:rsidR="000F74FE" w:rsidRPr="004C1B25" w:rsidRDefault="000F74FE" w:rsidP="009F381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14. Kliknuti na dugme </w:t>
      </w:r>
      <w:r w:rsidRPr="004C1B25">
        <w:rPr>
          <w:rStyle w:val="Strong"/>
          <w:rFonts w:asciiTheme="majorHAnsi" w:hAnsiTheme="majorHAnsi" w:cstheme="majorHAnsi"/>
        </w:rPr>
        <w:t>"X"</w:t>
      </w:r>
      <w:r w:rsidRPr="004C1B25">
        <w:rPr>
          <w:rFonts w:asciiTheme="majorHAnsi" w:hAnsiTheme="majorHAnsi" w:cstheme="majorHAnsi"/>
        </w:rPr>
        <w:t xml:space="preserve"> da zatvorimo prozor sa pregledom ovlašćenih lica za preuzimanje markica.</w:t>
      </w:r>
    </w:p>
    <w:p w14:paraId="4F75D1A9" w14:textId="4175CD8E" w:rsidR="000F74FE" w:rsidRPr="004C1B25" w:rsidRDefault="000F74FE" w:rsidP="00B40FCA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0027E620" wp14:editId="15B41A84">
            <wp:extent cx="5334000" cy="2984500"/>
            <wp:effectExtent l="19050" t="19050" r="19050" b="25400"/>
            <wp:docPr id="1924577258" name="Picture 15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4577258" name="Picture 15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5F91BA7" w14:textId="77777777" w:rsidR="000F74FE" w:rsidRPr="004C1B25" w:rsidRDefault="000F74FE" w:rsidP="009F381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15. Kliknuti na dugme </w:t>
      </w:r>
      <w:r w:rsidRPr="004C1B25">
        <w:rPr>
          <w:rStyle w:val="Strong"/>
          <w:rFonts w:asciiTheme="majorHAnsi" w:hAnsiTheme="majorHAnsi" w:cstheme="majorHAnsi"/>
        </w:rPr>
        <w:t>"Pošalji zahtev".</w:t>
      </w:r>
    </w:p>
    <w:p w14:paraId="70A6DF02" w14:textId="6B0D7524" w:rsidR="00FE6118" w:rsidRDefault="000F74FE" w:rsidP="00BB32C7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3969F8F8" wp14:editId="31812116">
            <wp:extent cx="5334000" cy="2984500"/>
            <wp:effectExtent l="19050" t="19050" r="19050" b="25400"/>
            <wp:docPr id="145399804" name="Picture 14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399804" name="Picture 14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2D40696" w14:textId="72AAD601" w:rsidR="000F74FE" w:rsidRPr="00FE6118" w:rsidRDefault="00FE6118" w:rsidP="00FE6118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>
        <w:rPr>
          <w:rFonts w:asciiTheme="majorHAnsi" w:hAnsiTheme="majorHAnsi" w:cstheme="majorHAnsi"/>
        </w:rPr>
        <w:br w:type="page"/>
      </w:r>
    </w:p>
    <w:p w14:paraId="4CC64DFB" w14:textId="77777777" w:rsidR="000F74FE" w:rsidRPr="004C1B25" w:rsidRDefault="000F74FE" w:rsidP="009F381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16. Primetiti da je zahtev za izdavanje kontrolnih akciznih markica uspešno podnet. Kliknuti na dugme </w:t>
      </w:r>
      <w:r w:rsidRPr="004C1B25">
        <w:rPr>
          <w:rStyle w:val="Strong"/>
          <w:rFonts w:asciiTheme="majorHAnsi" w:hAnsiTheme="majorHAnsi" w:cstheme="majorHAnsi"/>
        </w:rPr>
        <w:t>"Preuzmi zahtev"</w:t>
      </w:r>
      <w:r w:rsidRPr="004C1B25">
        <w:rPr>
          <w:rFonts w:asciiTheme="majorHAnsi" w:hAnsiTheme="majorHAnsi" w:cstheme="majorHAnsi"/>
        </w:rPr>
        <w:t xml:space="preserve"> nakon čega će PDF dokument podnetog zahteva biti preuzet i sačuvan na računaru.</w:t>
      </w:r>
    </w:p>
    <w:p w14:paraId="1BFA2375" w14:textId="3D1DF0AB" w:rsidR="000F74FE" w:rsidRPr="004C1B25" w:rsidRDefault="000F74FE" w:rsidP="00B40FCA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41DF10A0" wp14:editId="258D967B">
            <wp:extent cx="5334000" cy="2990850"/>
            <wp:effectExtent l="19050" t="19050" r="19050" b="19050"/>
            <wp:docPr id="1810208151" name="Picture 14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0208151" name="Picture 14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62EFFDE" w14:textId="77777777" w:rsidR="000F74FE" w:rsidRPr="004C1B25" w:rsidRDefault="000F74FE" w:rsidP="009F381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17. Otvoriti preuzeti PDF dokument podnetog zahteva i otvoriti ga. Primetiti informacije u dokumentu koje su unete u formularu zahteva.</w:t>
      </w:r>
    </w:p>
    <w:p w14:paraId="01A8C825" w14:textId="30E78BE1" w:rsidR="000F74FE" w:rsidRPr="004C1B25" w:rsidRDefault="000F74FE" w:rsidP="00FE6118">
      <w:pPr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43D2A3AE" wp14:editId="42544031">
            <wp:extent cx="3239577" cy="4522470"/>
            <wp:effectExtent l="19050" t="19050" r="18415" b="11430"/>
            <wp:docPr id="1273985524" name="Picture 1" descr="A white sheet of paper with text and numb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3985524" name="Picture 1" descr="A white sheet of paper with text and numbers&#10;&#10;Description automatically generated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3243202" cy="4527531"/>
                    </a:xfrm>
                    <a:prstGeom prst="rect">
                      <a:avLst/>
                    </a:prstGeom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312F561" w14:textId="77777777" w:rsidR="000F74FE" w:rsidRPr="004C1B25" w:rsidRDefault="000F74FE" w:rsidP="000F74FE">
      <w:pPr>
        <w:pStyle w:val="Heading2"/>
        <w:numPr>
          <w:ilvl w:val="0"/>
          <w:numId w:val="23"/>
        </w:numPr>
        <w:jc w:val="left"/>
        <w:rPr>
          <w:rFonts w:asciiTheme="majorHAnsi" w:hAnsiTheme="majorHAnsi" w:cstheme="majorHAnsi"/>
        </w:rPr>
      </w:pPr>
      <w:bookmarkStart w:id="30" w:name="_Toc188543815"/>
      <w:r w:rsidRPr="004C1B25">
        <w:rPr>
          <w:rFonts w:asciiTheme="majorHAnsi" w:hAnsiTheme="majorHAnsi" w:cstheme="majorHAnsi"/>
        </w:rPr>
        <w:lastRenderedPageBreak/>
        <w:t>Podnošenje novog zahteva za izdavanje kontrolnih akciznih markica kao uvoznik</w:t>
      </w:r>
      <w:bookmarkEnd w:id="30"/>
    </w:p>
    <w:p w14:paraId="495C5E15" w14:textId="3FDF8F29" w:rsidR="000F74FE" w:rsidRPr="004C1B25" w:rsidRDefault="000F74FE" w:rsidP="007B5A13">
      <w:pPr>
        <w:pStyle w:val="NormalWeb"/>
        <w:numPr>
          <w:ilvl w:val="0"/>
          <w:numId w:val="95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</w:t>
      </w:r>
      <w:r w:rsidRPr="004C1B25">
        <w:rPr>
          <w:rStyle w:val="Strong"/>
          <w:rFonts w:asciiTheme="majorHAnsi" w:hAnsiTheme="majorHAnsi" w:cstheme="majorHAnsi"/>
        </w:rPr>
        <w:t>"Novi zahtev".</w:t>
      </w:r>
    </w:p>
    <w:p w14:paraId="77923ABF" w14:textId="77777777" w:rsidR="000F74FE" w:rsidRPr="004C1B25" w:rsidRDefault="000F74FE" w:rsidP="00262BEA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20F702EE" wp14:editId="3F381DEF">
            <wp:extent cx="5334000" cy="2984500"/>
            <wp:effectExtent l="19050" t="19050" r="19050" b="25400"/>
            <wp:docPr id="1394063039" name="Picture 18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4063039" name="Picture 18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FE4998A" w14:textId="118504CA" w:rsidR="000F74FE" w:rsidRPr="004C1B25" w:rsidRDefault="000F74FE" w:rsidP="007B5A13">
      <w:pPr>
        <w:pStyle w:val="NormalWeb"/>
        <w:numPr>
          <w:ilvl w:val="0"/>
          <w:numId w:val="95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U novootvorenom prozoru odabrati opciju </w:t>
      </w:r>
      <w:r w:rsidRPr="004C1B25">
        <w:rPr>
          <w:rStyle w:val="Strong"/>
          <w:rFonts w:asciiTheme="majorHAnsi" w:hAnsiTheme="majorHAnsi" w:cstheme="majorHAnsi"/>
        </w:rPr>
        <w:t>"Duvanski proizvodi"</w:t>
      </w:r>
      <w:r w:rsidRPr="004C1B25">
        <w:rPr>
          <w:rFonts w:asciiTheme="majorHAnsi" w:hAnsiTheme="majorHAnsi" w:cstheme="majorHAnsi"/>
        </w:rPr>
        <w:t xml:space="preserve"> za tip proizvoda.</w:t>
      </w:r>
    </w:p>
    <w:p w14:paraId="3FE30931" w14:textId="77777777" w:rsidR="000F74FE" w:rsidRPr="004C1B25" w:rsidRDefault="000F74FE" w:rsidP="00262BEA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66E13084" wp14:editId="680F17DC">
            <wp:extent cx="5334000" cy="2990850"/>
            <wp:effectExtent l="19050" t="19050" r="19050" b="19050"/>
            <wp:docPr id="874365308" name="Picture 183" descr="A green circle with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4365308" name="Picture 183" descr="A green circle with black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3E47046" w14:textId="77777777" w:rsidR="000F74FE" w:rsidRPr="004C1B25" w:rsidRDefault="000F74FE" w:rsidP="00262BEA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6DB3EE3D" w14:textId="779BCCB3" w:rsidR="000F74FE" w:rsidRPr="004C1B25" w:rsidRDefault="000F74FE" w:rsidP="007B5A13">
      <w:pPr>
        <w:pStyle w:val="NormalWeb"/>
        <w:numPr>
          <w:ilvl w:val="0"/>
          <w:numId w:val="95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Odabrati opciju </w:t>
      </w:r>
      <w:r w:rsidRPr="004C1B25">
        <w:rPr>
          <w:rStyle w:val="Strong"/>
          <w:rFonts w:asciiTheme="majorHAnsi" w:hAnsiTheme="majorHAnsi" w:cstheme="majorHAnsi"/>
        </w:rPr>
        <w:t>"Uvoznik"</w:t>
      </w:r>
      <w:r w:rsidRPr="004C1B25">
        <w:rPr>
          <w:rFonts w:asciiTheme="majorHAnsi" w:hAnsiTheme="majorHAnsi" w:cstheme="majorHAnsi"/>
        </w:rPr>
        <w:t xml:space="preserve"> za tip obveznika.</w:t>
      </w:r>
    </w:p>
    <w:p w14:paraId="2AC79EEF" w14:textId="77777777" w:rsidR="000F74FE" w:rsidRPr="004C1B25" w:rsidRDefault="000F74FE" w:rsidP="00262BEA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26133FF2" wp14:editId="4B88E567">
            <wp:extent cx="5334000" cy="2990850"/>
            <wp:effectExtent l="19050" t="19050" r="19050" b="19050"/>
            <wp:docPr id="1645295434" name="Picture 18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5295434" name="Picture 18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7290B91" w14:textId="6F3DB19C" w:rsidR="000F74FE" w:rsidRPr="004C1B25" w:rsidRDefault="000F74FE" w:rsidP="007B5A13">
      <w:pPr>
        <w:pStyle w:val="NormalWeb"/>
        <w:numPr>
          <w:ilvl w:val="0"/>
          <w:numId w:val="95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dugme </w:t>
      </w:r>
      <w:r w:rsidRPr="004C1B25">
        <w:rPr>
          <w:rStyle w:val="Strong"/>
          <w:rFonts w:asciiTheme="majorHAnsi" w:hAnsiTheme="majorHAnsi" w:cstheme="majorHAnsi"/>
        </w:rPr>
        <w:t>"Kreiraj zahtev".</w:t>
      </w:r>
    </w:p>
    <w:p w14:paraId="0CADA43A" w14:textId="77777777" w:rsidR="000F74FE" w:rsidRPr="004C1B25" w:rsidRDefault="000F74FE" w:rsidP="00262BEA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5DD58CFD" wp14:editId="648EA751">
            <wp:extent cx="5334000" cy="2984500"/>
            <wp:effectExtent l="19050" t="19050" r="19050" b="25400"/>
            <wp:docPr id="31995507" name="Picture 18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95507" name="Picture 18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C8203C8" w14:textId="77777777" w:rsidR="000F74FE" w:rsidRPr="004C1B25" w:rsidRDefault="000F74FE" w:rsidP="00262BEA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22D81122" w14:textId="506A9E00" w:rsidR="000F74FE" w:rsidRPr="00A2501C" w:rsidRDefault="000F74FE" w:rsidP="007B5A13">
      <w:pPr>
        <w:pStyle w:val="NormalWeb"/>
        <w:numPr>
          <w:ilvl w:val="0"/>
          <w:numId w:val="95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U novootvorenom formularu za podnošenje zahteva za izdavanje kontrolnih markica</w:t>
      </w:r>
      <w:r w:rsidR="00FB4801">
        <w:rPr>
          <w:rFonts w:asciiTheme="majorHAnsi" w:hAnsiTheme="majorHAnsi" w:cstheme="majorHAnsi"/>
        </w:rPr>
        <w:t xml:space="preserve"> moguće je popuniti podatke o inostranom proizvo</w:t>
      </w:r>
      <w:r w:rsidR="00377BEA">
        <w:rPr>
          <w:rFonts w:asciiTheme="majorHAnsi" w:hAnsiTheme="majorHAnsi" w:cstheme="majorHAnsi"/>
        </w:rPr>
        <w:t>đ</w:t>
      </w:r>
      <w:r w:rsidR="00FB4801">
        <w:rPr>
          <w:rFonts w:asciiTheme="majorHAnsi" w:hAnsiTheme="majorHAnsi" w:cstheme="majorHAnsi"/>
        </w:rPr>
        <w:t>aču i</w:t>
      </w:r>
      <w:r w:rsidR="00FB4801">
        <w:rPr>
          <w:rFonts w:asciiTheme="majorHAnsi" w:hAnsiTheme="majorHAnsi" w:cstheme="majorHAnsi"/>
          <w:lang w:val="en-US"/>
        </w:rPr>
        <w:t>/</w:t>
      </w:r>
      <w:r w:rsidR="00FB4801">
        <w:rPr>
          <w:rFonts w:asciiTheme="majorHAnsi" w:hAnsiTheme="majorHAnsi" w:cstheme="majorHAnsi"/>
        </w:rPr>
        <w:t xml:space="preserve">ili </w:t>
      </w:r>
      <w:r w:rsidR="00377BEA">
        <w:rPr>
          <w:rFonts w:asciiTheme="majorHAnsi" w:hAnsiTheme="majorHAnsi" w:cstheme="majorHAnsi"/>
        </w:rPr>
        <w:t>o dristributeru inostranog proizvođača</w:t>
      </w:r>
      <w:r w:rsidR="00E7272D">
        <w:rPr>
          <w:rFonts w:asciiTheme="majorHAnsi" w:hAnsiTheme="majorHAnsi" w:cstheme="majorHAnsi"/>
        </w:rPr>
        <w:t>.</w:t>
      </w:r>
      <w:r w:rsidR="00377BEA">
        <w:rPr>
          <w:rFonts w:asciiTheme="majorHAnsi" w:hAnsiTheme="majorHAnsi" w:cstheme="majorHAnsi"/>
        </w:rPr>
        <w:t xml:space="preserve"> </w:t>
      </w:r>
      <w:r w:rsidR="00E7272D">
        <w:rPr>
          <w:rFonts w:asciiTheme="majorHAnsi" w:hAnsiTheme="majorHAnsi" w:cstheme="majorHAnsi"/>
        </w:rPr>
        <w:t>K</w:t>
      </w:r>
      <w:r w:rsidRPr="004C1B25">
        <w:rPr>
          <w:rFonts w:asciiTheme="majorHAnsi" w:hAnsiTheme="majorHAnsi" w:cstheme="majorHAnsi"/>
        </w:rPr>
        <w:t xml:space="preserve">liknuti na polje za unos </w:t>
      </w:r>
      <w:r w:rsidRPr="004C1B25">
        <w:rPr>
          <w:rStyle w:val="Strong"/>
          <w:rFonts w:asciiTheme="majorHAnsi" w:hAnsiTheme="majorHAnsi" w:cstheme="majorHAnsi"/>
        </w:rPr>
        <w:t>"Naziv inostranog proizvođača".</w:t>
      </w:r>
      <w:r w:rsidR="00A2501C">
        <w:rPr>
          <w:rStyle w:val="Strong"/>
          <w:rFonts w:asciiTheme="majorHAnsi" w:hAnsiTheme="majorHAnsi" w:cstheme="majorHAnsi"/>
        </w:rPr>
        <w:t xml:space="preserve"> </w:t>
      </w:r>
      <w:r w:rsidR="00A2501C">
        <w:rPr>
          <w:rStyle w:val="Strong"/>
          <w:rFonts w:asciiTheme="majorHAnsi" w:hAnsiTheme="majorHAnsi" w:cstheme="majorHAnsi"/>
          <w:b w:val="0"/>
          <w:bCs w:val="0"/>
        </w:rPr>
        <w:t>Ograničenje unosa za ovo polje je 50 karaktera.</w:t>
      </w:r>
    </w:p>
    <w:p w14:paraId="56161A65" w14:textId="77777777" w:rsidR="000F74FE" w:rsidRPr="004C1B25" w:rsidRDefault="000F74FE" w:rsidP="00262BEA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4FB5AD5C" wp14:editId="07C88196">
            <wp:extent cx="5334000" cy="2984500"/>
            <wp:effectExtent l="19050" t="19050" r="19050" b="25400"/>
            <wp:docPr id="1964186931" name="Picture 18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4186931" name="Picture 18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8FF74C0" w14:textId="29014123" w:rsidR="000F74FE" w:rsidRDefault="000F74FE" w:rsidP="007B5A13">
      <w:pPr>
        <w:pStyle w:val="NormalWeb"/>
        <w:numPr>
          <w:ilvl w:val="0"/>
          <w:numId w:val="95"/>
        </w:numPr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U polje za unos u našem primeru uneti </w:t>
      </w:r>
      <w:r w:rsidRPr="004C1B25">
        <w:rPr>
          <w:rStyle w:val="Strong"/>
          <w:rFonts w:asciiTheme="majorHAnsi" w:hAnsiTheme="majorHAnsi" w:cstheme="majorHAnsi"/>
        </w:rPr>
        <w:t>“Altria Group".</w:t>
      </w:r>
    </w:p>
    <w:p w14:paraId="5059A983" w14:textId="00150EB3" w:rsidR="007B5A13" w:rsidRDefault="0081087C" w:rsidP="007B5A13">
      <w:pPr>
        <w:pStyle w:val="NormalWeb"/>
        <w:numPr>
          <w:ilvl w:val="0"/>
          <w:numId w:val="95"/>
        </w:numPr>
        <w:rPr>
          <w:rFonts w:asciiTheme="majorHAnsi" w:hAnsiTheme="majorHAnsi" w:cstheme="majorHAnsi"/>
        </w:rPr>
      </w:pPr>
      <w:r w:rsidRPr="00033BF5">
        <w:rPr>
          <w:rFonts w:asciiTheme="majorHAnsi" w:hAnsiTheme="majorHAnsi" w:cstheme="majorHAnsi"/>
          <w:color w:val="FF0000"/>
        </w:rPr>
        <w:t xml:space="preserve">Napomena: </w:t>
      </w:r>
      <w:r w:rsidRPr="0081087C">
        <w:rPr>
          <w:rFonts w:asciiTheme="majorHAnsi" w:hAnsiTheme="majorHAnsi" w:cstheme="majorHAnsi"/>
        </w:rPr>
        <w:t>za tip proizvoda alkoholna pica i kafa postoji dodatno polje za unos dokumanta: "Informacije o specifikaciji količine traženih markica". Potrebno je upladovati dokument u kome je potrebno navesti planiranu količinu markica po gramaži pakovanja kafe za svaku vrstu akcizne markice. Maksimalna veličina priloženih fajlova je 20MB</w:t>
      </w:r>
      <w:r w:rsidR="00033BF5">
        <w:rPr>
          <w:rFonts w:asciiTheme="majorHAnsi" w:hAnsiTheme="majorHAnsi" w:cstheme="majorHAnsi"/>
        </w:rPr>
        <w:t>.</w:t>
      </w:r>
      <w:r w:rsidR="0005511D">
        <w:rPr>
          <w:rFonts w:asciiTheme="majorHAnsi" w:hAnsiTheme="majorHAnsi" w:cstheme="majorHAnsi"/>
        </w:rPr>
        <w:t xml:space="preserve"> </w:t>
      </w:r>
      <w:r w:rsidR="0005511D" w:rsidRPr="0005511D">
        <w:rPr>
          <w:rFonts w:asciiTheme="majorHAnsi" w:hAnsiTheme="majorHAnsi" w:cstheme="majorHAnsi"/>
        </w:rPr>
        <w:t>Dozvoljeno je priložiti isključivo PDF dokument.</w:t>
      </w:r>
    </w:p>
    <w:p w14:paraId="22EC9933" w14:textId="7E138778" w:rsidR="0081087C" w:rsidRDefault="0081087C" w:rsidP="0081087C">
      <w:pPr>
        <w:pStyle w:val="NormalWeb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50393229" wp14:editId="38E3A5EE">
            <wp:extent cx="5268383" cy="1532621"/>
            <wp:effectExtent l="0" t="0" r="0" b="0"/>
            <wp:docPr id="188075147" name="Picture 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075147" name="Picture 4" descr="A screenshot of a computer&#10;&#10;Description automatically generated"/>
                    <pic:cNvPicPr/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2169" cy="15395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0EBA73" w14:textId="2EE55AE9" w:rsidR="0081087C" w:rsidRPr="0081087C" w:rsidRDefault="0081087C" w:rsidP="0081087C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>
        <w:rPr>
          <w:rFonts w:asciiTheme="majorHAnsi" w:hAnsiTheme="majorHAnsi" w:cstheme="majorHAnsi"/>
        </w:rPr>
        <w:br w:type="page"/>
      </w:r>
    </w:p>
    <w:p w14:paraId="6B2EBE57" w14:textId="29DB146C" w:rsidR="000F74FE" w:rsidRPr="004C1B25" w:rsidRDefault="000F74FE" w:rsidP="007B5A13">
      <w:pPr>
        <w:pStyle w:val="NormalWeb"/>
        <w:numPr>
          <w:ilvl w:val="0"/>
          <w:numId w:val="95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"Poreski broj inostranog proizvođača".</w:t>
      </w:r>
      <w:r w:rsidR="00840A55">
        <w:rPr>
          <w:rStyle w:val="Strong"/>
          <w:rFonts w:asciiTheme="majorHAnsi" w:hAnsiTheme="majorHAnsi" w:cstheme="majorHAnsi"/>
        </w:rPr>
        <w:t xml:space="preserve"> </w:t>
      </w:r>
      <w:r w:rsidR="00840A55">
        <w:rPr>
          <w:rStyle w:val="Strong"/>
          <w:rFonts w:asciiTheme="majorHAnsi" w:hAnsiTheme="majorHAnsi" w:cstheme="majorHAnsi"/>
          <w:b w:val="0"/>
          <w:bCs w:val="0"/>
        </w:rPr>
        <w:t>Ograničenje unosa za ovo polje je 50 karaktera.</w:t>
      </w:r>
    </w:p>
    <w:p w14:paraId="7B491294" w14:textId="77777777" w:rsidR="000F74FE" w:rsidRPr="004C1B25" w:rsidRDefault="000F74FE" w:rsidP="00262BEA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321FFED5" wp14:editId="107FF2B8">
            <wp:extent cx="5334000" cy="2984500"/>
            <wp:effectExtent l="19050" t="19050" r="19050" b="25400"/>
            <wp:docPr id="103916391" name="Picture 17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916391" name="Picture 17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97C176E" w14:textId="0AA51A04" w:rsidR="000F74FE" w:rsidRPr="0081087C" w:rsidRDefault="000F74FE" w:rsidP="00262BEA">
      <w:pPr>
        <w:pStyle w:val="NormalWeb"/>
        <w:numPr>
          <w:ilvl w:val="0"/>
          <w:numId w:val="95"/>
        </w:numPr>
        <w:rPr>
          <w:rFonts w:asciiTheme="majorHAnsi" w:hAnsiTheme="majorHAnsi" w:cstheme="majorHAnsi"/>
          <w:b/>
          <w:bCs/>
        </w:rPr>
      </w:pPr>
      <w:r w:rsidRPr="004C1B25">
        <w:rPr>
          <w:rFonts w:asciiTheme="majorHAnsi" w:hAnsiTheme="majorHAnsi" w:cstheme="majorHAnsi"/>
        </w:rPr>
        <w:t xml:space="preserve">U polje za unos u našem primeru uneti </w:t>
      </w:r>
      <w:r w:rsidRPr="004C1B25">
        <w:rPr>
          <w:rStyle w:val="Strong"/>
          <w:rFonts w:asciiTheme="majorHAnsi" w:hAnsiTheme="majorHAnsi" w:cstheme="majorHAnsi"/>
        </w:rPr>
        <w:t>“123456".</w:t>
      </w:r>
    </w:p>
    <w:p w14:paraId="089BBA05" w14:textId="61F3DF29" w:rsidR="000F74FE" w:rsidRPr="004C1B25" w:rsidRDefault="000F74FE" w:rsidP="0081087C">
      <w:pPr>
        <w:pStyle w:val="NormalWeb"/>
        <w:numPr>
          <w:ilvl w:val="0"/>
          <w:numId w:val="95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"Adresa".</w:t>
      </w:r>
      <w:r w:rsidR="00840A55">
        <w:rPr>
          <w:rStyle w:val="Strong"/>
          <w:rFonts w:asciiTheme="majorHAnsi" w:hAnsiTheme="majorHAnsi" w:cstheme="majorHAnsi"/>
        </w:rPr>
        <w:t xml:space="preserve"> </w:t>
      </w:r>
      <w:r w:rsidR="00840A55">
        <w:rPr>
          <w:rStyle w:val="Strong"/>
          <w:rFonts w:asciiTheme="majorHAnsi" w:hAnsiTheme="majorHAnsi" w:cstheme="majorHAnsi"/>
          <w:b w:val="0"/>
          <w:bCs w:val="0"/>
        </w:rPr>
        <w:t>Ograničenje unosa za ovo polje je 240 karaktera.</w:t>
      </w:r>
    </w:p>
    <w:p w14:paraId="593C0A3C" w14:textId="77777777" w:rsidR="000F74FE" w:rsidRPr="004C1B25" w:rsidRDefault="000F74FE" w:rsidP="00262BEA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178F3F4F" wp14:editId="6D7C7198">
            <wp:extent cx="5334000" cy="2984500"/>
            <wp:effectExtent l="19050" t="19050" r="19050" b="25400"/>
            <wp:docPr id="1795352456" name="Picture 17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5352456" name="Picture 17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F619761" w14:textId="7D76A322" w:rsidR="0081087C" w:rsidRDefault="000F74FE" w:rsidP="0081087C">
      <w:pPr>
        <w:pStyle w:val="NormalWeb"/>
        <w:numPr>
          <w:ilvl w:val="0"/>
          <w:numId w:val="95"/>
        </w:numPr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U polje za unos u našem primeru uneti </w:t>
      </w:r>
      <w:r w:rsidRPr="004C1B25">
        <w:rPr>
          <w:rStyle w:val="Strong"/>
          <w:rFonts w:asciiTheme="majorHAnsi" w:hAnsiTheme="majorHAnsi" w:cstheme="majorHAnsi"/>
        </w:rPr>
        <w:t>“Richmond, VA 23230-1723".</w:t>
      </w:r>
    </w:p>
    <w:p w14:paraId="6C07ACA2" w14:textId="525DB363" w:rsidR="000F74FE" w:rsidRPr="0081087C" w:rsidRDefault="0081087C" w:rsidP="0081087C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>
        <w:rPr>
          <w:rStyle w:val="Strong"/>
          <w:rFonts w:asciiTheme="majorHAnsi" w:hAnsiTheme="majorHAnsi" w:cstheme="majorHAnsi"/>
        </w:rPr>
        <w:br w:type="page"/>
      </w:r>
    </w:p>
    <w:p w14:paraId="0DF9608C" w14:textId="1D66A4E6" w:rsidR="000F74FE" w:rsidRPr="004C1B25" w:rsidRDefault="000F74FE" w:rsidP="0081087C">
      <w:pPr>
        <w:pStyle w:val="NormalWeb"/>
        <w:numPr>
          <w:ilvl w:val="0"/>
          <w:numId w:val="95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"Mesto".</w:t>
      </w:r>
      <w:r w:rsidR="00C441F7">
        <w:rPr>
          <w:rStyle w:val="Strong"/>
          <w:rFonts w:asciiTheme="majorHAnsi" w:hAnsiTheme="majorHAnsi" w:cstheme="majorHAnsi"/>
        </w:rPr>
        <w:t xml:space="preserve"> </w:t>
      </w:r>
      <w:r w:rsidR="00C441F7">
        <w:rPr>
          <w:rStyle w:val="Strong"/>
          <w:rFonts w:asciiTheme="majorHAnsi" w:hAnsiTheme="majorHAnsi" w:cstheme="majorHAnsi"/>
          <w:b w:val="0"/>
          <w:bCs w:val="0"/>
        </w:rPr>
        <w:t>Ograničenje unosa za ovo polje je 75 karaktera.</w:t>
      </w:r>
    </w:p>
    <w:p w14:paraId="32F99B86" w14:textId="77777777" w:rsidR="000F74FE" w:rsidRPr="004C1B25" w:rsidRDefault="000F74FE" w:rsidP="00262BEA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5A1EC163" wp14:editId="68EDE5D4">
            <wp:extent cx="5334000" cy="2984500"/>
            <wp:effectExtent l="19050" t="19050" r="19050" b="25400"/>
            <wp:docPr id="170656865" name="Picture 177" descr="A screenshot of a login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656865" name="Picture 177" descr="A screenshot of a login scree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A6D9927" w14:textId="457A9819" w:rsidR="000F74FE" w:rsidRPr="004C1B25" w:rsidRDefault="000F74FE" w:rsidP="0081087C">
      <w:pPr>
        <w:pStyle w:val="NormalWeb"/>
        <w:numPr>
          <w:ilvl w:val="0"/>
          <w:numId w:val="95"/>
        </w:numPr>
        <w:rPr>
          <w:rFonts w:asciiTheme="majorHAnsi" w:hAnsiTheme="majorHAnsi" w:cstheme="majorHAnsi"/>
          <w:b/>
          <w:bCs/>
        </w:rPr>
      </w:pPr>
      <w:r w:rsidRPr="004C1B25">
        <w:rPr>
          <w:rFonts w:asciiTheme="majorHAnsi" w:hAnsiTheme="majorHAnsi" w:cstheme="majorHAnsi"/>
        </w:rPr>
        <w:t xml:space="preserve">U polje za unos u našem primeru uneti </w:t>
      </w:r>
      <w:r w:rsidRPr="004C1B25">
        <w:rPr>
          <w:rStyle w:val="Strong"/>
          <w:rFonts w:asciiTheme="majorHAnsi" w:hAnsiTheme="majorHAnsi" w:cstheme="majorHAnsi"/>
        </w:rPr>
        <w:t>“New York".</w:t>
      </w:r>
    </w:p>
    <w:p w14:paraId="699956F7" w14:textId="52E8959A" w:rsidR="000F74FE" w:rsidRPr="004C1B25" w:rsidRDefault="000F74FE" w:rsidP="0081087C">
      <w:pPr>
        <w:pStyle w:val="NormalWeb"/>
        <w:numPr>
          <w:ilvl w:val="0"/>
          <w:numId w:val="95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"Adresa gde se šalju markice".</w:t>
      </w:r>
    </w:p>
    <w:p w14:paraId="3AAA2DDA" w14:textId="77777777" w:rsidR="000F74FE" w:rsidRPr="004C1B25" w:rsidRDefault="000F74FE" w:rsidP="00262BEA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0996E151" wp14:editId="7C4E9818">
            <wp:extent cx="5334000" cy="2984500"/>
            <wp:effectExtent l="19050" t="19050" r="19050" b="25400"/>
            <wp:docPr id="869290427" name="Picture 17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9290427" name="Picture 176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DADE228" w14:textId="6727B56E" w:rsidR="0081087C" w:rsidRDefault="000F74FE" w:rsidP="0081087C">
      <w:pPr>
        <w:pStyle w:val="NormalWeb"/>
        <w:numPr>
          <w:ilvl w:val="0"/>
          <w:numId w:val="95"/>
        </w:numPr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U polje za unos u našem primeru uneti </w:t>
      </w:r>
      <w:r w:rsidRPr="004C1B25">
        <w:rPr>
          <w:rStyle w:val="Strong"/>
          <w:rFonts w:asciiTheme="majorHAnsi" w:hAnsiTheme="majorHAnsi" w:cstheme="majorHAnsi"/>
        </w:rPr>
        <w:t>“Beogradska 10".</w:t>
      </w:r>
      <w:r w:rsidR="00311CDF" w:rsidRPr="00311CDF">
        <w:rPr>
          <w:rStyle w:val="Strong"/>
          <w:rFonts w:asciiTheme="majorHAnsi" w:hAnsiTheme="majorHAnsi" w:cstheme="majorHAnsi"/>
          <w:b w:val="0"/>
          <w:bCs w:val="0"/>
        </w:rPr>
        <w:t xml:space="preserve"> </w:t>
      </w:r>
      <w:r w:rsidR="00311CDF">
        <w:rPr>
          <w:rStyle w:val="Strong"/>
          <w:rFonts w:asciiTheme="majorHAnsi" w:hAnsiTheme="majorHAnsi" w:cstheme="majorHAnsi"/>
          <w:b w:val="0"/>
          <w:bCs w:val="0"/>
        </w:rPr>
        <w:t>Ograničenje unosa za ovo polje je 200 karaktera.</w:t>
      </w:r>
    </w:p>
    <w:p w14:paraId="67AFAD08" w14:textId="6EE3C42B" w:rsidR="000F74FE" w:rsidRPr="0081087C" w:rsidRDefault="0081087C" w:rsidP="0081087C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>
        <w:rPr>
          <w:rStyle w:val="Strong"/>
          <w:rFonts w:asciiTheme="majorHAnsi" w:hAnsiTheme="majorHAnsi" w:cstheme="majorHAnsi"/>
        </w:rPr>
        <w:br w:type="page"/>
      </w:r>
    </w:p>
    <w:p w14:paraId="02C9E9D5" w14:textId="08FCAF01" w:rsidR="000F74FE" w:rsidRPr="004C1B25" w:rsidRDefault="000F74FE" w:rsidP="0081087C">
      <w:pPr>
        <w:pStyle w:val="NormalWeb"/>
        <w:numPr>
          <w:ilvl w:val="0"/>
          <w:numId w:val="95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"Naziv distributera inostranog proizvođača".</w:t>
      </w:r>
      <w:r w:rsidR="00BE764A">
        <w:rPr>
          <w:rStyle w:val="Strong"/>
          <w:rFonts w:asciiTheme="majorHAnsi" w:hAnsiTheme="majorHAnsi" w:cstheme="majorHAnsi"/>
        </w:rPr>
        <w:t xml:space="preserve"> </w:t>
      </w:r>
      <w:r w:rsidR="00BE764A">
        <w:rPr>
          <w:rStyle w:val="Strong"/>
          <w:rFonts w:asciiTheme="majorHAnsi" w:hAnsiTheme="majorHAnsi" w:cstheme="majorHAnsi"/>
          <w:b w:val="0"/>
          <w:bCs w:val="0"/>
        </w:rPr>
        <w:t>Ograničenje unosa za ovo polje je 50 karaktera.</w:t>
      </w:r>
    </w:p>
    <w:p w14:paraId="171C46EE" w14:textId="77777777" w:rsidR="000F74FE" w:rsidRPr="004C1B25" w:rsidRDefault="000F74FE" w:rsidP="00262BEA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6E2DCF58" wp14:editId="6E786245">
            <wp:extent cx="5334000" cy="2971800"/>
            <wp:effectExtent l="19050" t="19050" r="19050" b="19050"/>
            <wp:docPr id="194416675" name="Picture 17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416675" name="Picture 17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9CA8F57" w14:textId="7FEBF705" w:rsidR="000F74FE" w:rsidRPr="004C1B25" w:rsidRDefault="000F74FE" w:rsidP="0081087C">
      <w:pPr>
        <w:pStyle w:val="NormalWeb"/>
        <w:numPr>
          <w:ilvl w:val="0"/>
          <w:numId w:val="95"/>
        </w:numPr>
        <w:rPr>
          <w:rFonts w:asciiTheme="majorHAnsi" w:hAnsiTheme="majorHAnsi" w:cstheme="majorHAnsi"/>
          <w:b/>
          <w:bCs/>
        </w:rPr>
      </w:pPr>
      <w:r w:rsidRPr="004C1B25">
        <w:rPr>
          <w:rFonts w:asciiTheme="majorHAnsi" w:hAnsiTheme="majorHAnsi" w:cstheme="majorHAnsi"/>
        </w:rPr>
        <w:t xml:space="preserve">U polje za unos u našem primeru uneti </w:t>
      </w:r>
      <w:r w:rsidRPr="004C1B25">
        <w:rPr>
          <w:rStyle w:val="Strong"/>
          <w:rFonts w:asciiTheme="majorHAnsi" w:hAnsiTheme="majorHAnsi" w:cstheme="majorHAnsi"/>
        </w:rPr>
        <w:t>“John Middleton".</w:t>
      </w:r>
    </w:p>
    <w:p w14:paraId="1AE9F77E" w14:textId="79F52922" w:rsidR="000F74FE" w:rsidRPr="004C1B25" w:rsidRDefault="000F74FE" w:rsidP="0081087C">
      <w:pPr>
        <w:pStyle w:val="NormalWeb"/>
        <w:numPr>
          <w:ilvl w:val="0"/>
          <w:numId w:val="95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"Poreski broj distributera inostranog proizvođača".</w:t>
      </w:r>
      <w:r w:rsidR="00BE764A">
        <w:rPr>
          <w:rStyle w:val="Strong"/>
          <w:rFonts w:asciiTheme="majorHAnsi" w:hAnsiTheme="majorHAnsi" w:cstheme="majorHAnsi"/>
        </w:rPr>
        <w:t xml:space="preserve"> </w:t>
      </w:r>
      <w:r w:rsidR="00BE764A">
        <w:rPr>
          <w:rStyle w:val="Strong"/>
          <w:rFonts w:asciiTheme="majorHAnsi" w:hAnsiTheme="majorHAnsi" w:cstheme="majorHAnsi"/>
          <w:b w:val="0"/>
          <w:bCs w:val="0"/>
        </w:rPr>
        <w:t>Ograničenje unosa za ovo polje je 50 karaktera.</w:t>
      </w:r>
    </w:p>
    <w:p w14:paraId="1CC84C0E" w14:textId="77777777" w:rsidR="000F74FE" w:rsidRPr="004C1B25" w:rsidRDefault="000F74FE" w:rsidP="00262BEA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1B5EE249" wp14:editId="221BCFAE">
            <wp:extent cx="5334000" cy="2971800"/>
            <wp:effectExtent l="19050" t="19050" r="19050" b="19050"/>
            <wp:docPr id="1946819475" name="Picture 17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6819475" name="Picture 17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B1A802A" w14:textId="41853E7B" w:rsidR="0081087C" w:rsidRDefault="000F74FE" w:rsidP="0081087C">
      <w:pPr>
        <w:pStyle w:val="NormalWeb"/>
        <w:numPr>
          <w:ilvl w:val="0"/>
          <w:numId w:val="95"/>
        </w:numPr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U polje za unos u našem primeru uneti </w:t>
      </w:r>
      <w:r w:rsidRPr="004C1B25">
        <w:rPr>
          <w:rStyle w:val="Strong"/>
          <w:rFonts w:asciiTheme="majorHAnsi" w:hAnsiTheme="majorHAnsi" w:cstheme="majorHAnsi"/>
        </w:rPr>
        <w:t>“567890".</w:t>
      </w:r>
    </w:p>
    <w:p w14:paraId="4B9CAA3F" w14:textId="6507D70F" w:rsidR="000F74FE" w:rsidRPr="0081087C" w:rsidRDefault="0081087C" w:rsidP="0081087C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>
        <w:rPr>
          <w:rStyle w:val="Strong"/>
          <w:rFonts w:asciiTheme="majorHAnsi" w:hAnsiTheme="majorHAnsi" w:cstheme="majorHAnsi"/>
        </w:rPr>
        <w:br w:type="page"/>
      </w:r>
    </w:p>
    <w:p w14:paraId="52B3A53F" w14:textId="30BAD920" w:rsidR="000F74FE" w:rsidRPr="004C1B25" w:rsidRDefault="000F74FE" w:rsidP="0081087C">
      <w:pPr>
        <w:pStyle w:val="NormalWeb"/>
        <w:numPr>
          <w:ilvl w:val="0"/>
          <w:numId w:val="95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"Adresa".</w:t>
      </w:r>
      <w:r w:rsidR="00BE764A">
        <w:rPr>
          <w:rStyle w:val="Strong"/>
          <w:rFonts w:asciiTheme="majorHAnsi" w:hAnsiTheme="majorHAnsi" w:cstheme="majorHAnsi"/>
        </w:rPr>
        <w:t xml:space="preserve"> </w:t>
      </w:r>
      <w:r w:rsidR="00BE764A">
        <w:rPr>
          <w:rStyle w:val="Strong"/>
          <w:rFonts w:asciiTheme="majorHAnsi" w:hAnsiTheme="majorHAnsi" w:cstheme="majorHAnsi"/>
          <w:b w:val="0"/>
          <w:bCs w:val="0"/>
        </w:rPr>
        <w:t>Ograničenje unosa za ovo polje je 240 karaktera.</w:t>
      </w:r>
    </w:p>
    <w:p w14:paraId="50D7417F" w14:textId="77777777" w:rsidR="000F74FE" w:rsidRPr="004C1B25" w:rsidRDefault="000F74FE" w:rsidP="00262BEA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1FFB12CA" wp14:editId="7E0C9B48">
            <wp:extent cx="5334000" cy="2971800"/>
            <wp:effectExtent l="19050" t="19050" r="19050" b="19050"/>
            <wp:docPr id="1062295362" name="Picture 17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2295362" name="Picture 173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2DE9D7F" w14:textId="3A70A428" w:rsidR="000F74FE" w:rsidRPr="0081087C" w:rsidRDefault="000F74FE" w:rsidP="00262BEA">
      <w:pPr>
        <w:pStyle w:val="NormalWeb"/>
        <w:numPr>
          <w:ilvl w:val="0"/>
          <w:numId w:val="95"/>
        </w:numPr>
        <w:rPr>
          <w:rFonts w:asciiTheme="majorHAnsi" w:hAnsiTheme="majorHAnsi" w:cstheme="majorHAnsi"/>
          <w:b/>
          <w:bCs/>
        </w:rPr>
      </w:pPr>
      <w:r w:rsidRPr="004C1B25">
        <w:rPr>
          <w:rFonts w:asciiTheme="majorHAnsi" w:hAnsiTheme="majorHAnsi" w:cstheme="majorHAnsi"/>
        </w:rPr>
        <w:t xml:space="preserve">U polje za unos u našem primeru uneti </w:t>
      </w:r>
      <w:r w:rsidRPr="004C1B25">
        <w:rPr>
          <w:rStyle w:val="Strong"/>
          <w:rFonts w:asciiTheme="majorHAnsi" w:hAnsiTheme="majorHAnsi" w:cstheme="majorHAnsi"/>
        </w:rPr>
        <w:t>“Woodinville, WA 98072-1976".</w:t>
      </w:r>
    </w:p>
    <w:p w14:paraId="014CD600" w14:textId="0B40FD45" w:rsidR="000F74FE" w:rsidRPr="004C1B25" w:rsidRDefault="000F74FE" w:rsidP="0081087C">
      <w:pPr>
        <w:pStyle w:val="NormalWeb"/>
        <w:numPr>
          <w:ilvl w:val="0"/>
          <w:numId w:val="95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"Mesto".</w:t>
      </w:r>
      <w:r w:rsidR="00BE764A">
        <w:rPr>
          <w:rStyle w:val="Strong"/>
          <w:rFonts w:asciiTheme="majorHAnsi" w:hAnsiTheme="majorHAnsi" w:cstheme="majorHAnsi"/>
        </w:rPr>
        <w:t xml:space="preserve"> </w:t>
      </w:r>
      <w:r w:rsidR="00BE764A">
        <w:rPr>
          <w:rStyle w:val="Strong"/>
          <w:rFonts w:asciiTheme="majorHAnsi" w:hAnsiTheme="majorHAnsi" w:cstheme="majorHAnsi"/>
          <w:b w:val="0"/>
          <w:bCs w:val="0"/>
        </w:rPr>
        <w:t>Ograničenje unosa za ovo polje je 75 karaktera.</w:t>
      </w:r>
    </w:p>
    <w:p w14:paraId="7BBA6EB3" w14:textId="77777777" w:rsidR="000F74FE" w:rsidRPr="004C1B25" w:rsidRDefault="000F74FE" w:rsidP="00262BEA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44AE196F" wp14:editId="66128FF6">
            <wp:extent cx="5334000" cy="2971800"/>
            <wp:effectExtent l="19050" t="19050" r="19050" b="19050"/>
            <wp:docPr id="941674318" name="Picture 17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674318" name="Picture 17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A35CBC7" w14:textId="4EB80DBD" w:rsidR="0081087C" w:rsidRDefault="000F74FE" w:rsidP="0081087C">
      <w:pPr>
        <w:pStyle w:val="NormalWeb"/>
        <w:numPr>
          <w:ilvl w:val="0"/>
          <w:numId w:val="95"/>
        </w:numPr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U polje za unos u našem primeru uneti </w:t>
      </w:r>
      <w:r w:rsidRPr="004C1B25">
        <w:rPr>
          <w:rStyle w:val="Strong"/>
          <w:rFonts w:asciiTheme="majorHAnsi" w:hAnsiTheme="majorHAnsi" w:cstheme="majorHAnsi"/>
        </w:rPr>
        <w:t>“New York".</w:t>
      </w:r>
    </w:p>
    <w:p w14:paraId="0E28CFC9" w14:textId="7762208F" w:rsidR="000F74FE" w:rsidRPr="0081087C" w:rsidRDefault="0081087C" w:rsidP="0081087C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>
        <w:rPr>
          <w:rStyle w:val="Strong"/>
          <w:rFonts w:asciiTheme="majorHAnsi" w:hAnsiTheme="majorHAnsi" w:cstheme="majorHAnsi"/>
        </w:rPr>
        <w:br w:type="page"/>
      </w:r>
    </w:p>
    <w:p w14:paraId="3CD77553" w14:textId="08639B1F" w:rsidR="000F74FE" w:rsidRPr="004C1B25" w:rsidRDefault="000F74FE" w:rsidP="0081087C">
      <w:pPr>
        <w:pStyle w:val="NormalWeb"/>
        <w:numPr>
          <w:ilvl w:val="0"/>
          <w:numId w:val="95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"Broj porudžbenice".</w:t>
      </w:r>
    </w:p>
    <w:p w14:paraId="30BCB770" w14:textId="77777777" w:rsidR="000F74FE" w:rsidRPr="004C1B25" w:rsidRDefault="000F74FE" w:rsidP="00262BEA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7129CBFF" wp14:editId="6B83EA99">
            <wp:extent cx="5334000" cy="2984500"/>
            <wp:effectExtent l="19050" t="19050" r="19050" b="25400"/>
            <wp:docPr id="1497660339" name="Picture 17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7660339" name="Picture 17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7A57ED6" w14:textId="28448179" w:rsidR="000F74FE" w:rsidRPr="0081087C" w:rsidRDefault="000F74FE" w:rsidP="00262BEA">
      <w:pPr>
        <w:pStyle w:val="NormalWeb"/>
        <w:numPr>
          <w:ilvl w:val="0"/>
          <w:numId w:val="95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U polje za unos u našem primeru uneti </w:t>
      </w:r>
      <w:r w:rsidRPr="004C1B25">
        <w:rPr>
          <w:rStyle w:val="Strong"/>
          <w:rFonts w:asciiTheme="majorHAnsi" w:hAnsiTheme="majorHAnsi" w:cstheme="majorHAnsi"/>
          <w:b w:val="0"/>
          <w:bCs w:val="0"/>
        </w:rPr>
        <w:t>“</w:t>
      </w:r>
      <w:r w:rsidRPr="004C1B25">
        <w:rPr>
          <w:rFonts w:asciiTheme="majorHAnsi" w:hAnsiTheme="majorHAnsi" w:cstheme="majorHAnsi"/>
          <w:b/>
          <w:bCs/>
        </w:rPr>
        <w:t>234561</w:t>
      </w:r>
      <w:r w:rsidRPr="004C1B25">
        <w:rPr>
          <w:rStyle w:val="Strong"/>
          <w:rFonts w:asciiTheme="majorHAnsi" w:hAnsiTheme="majorHAnsi" w:cstheme="majorHAnsi"/>
          <w:b w:val="0"/>
          <w:bCs w:val="0"/>
        </w:rPr>
        <w:t>".</w:t>
      </w:r>
      <w:r w:rsidR="00311CDF" w:rsidRPr="00311CDF">
        <w:rPr>
          <w:rStyle w:val="Strong"/>
          <w:rFonts w:asciiTheme="majorHAnsi" w:hAnsiTheme="majorHAnsi" w:cstheme="majorHAnsi"/>
          <w:b w:val="0"/>
          <w:bCs w:val="0"/>
        </w:rPr>
        <w:t xml:space="preserve"> </w:t>
      </w:r>
      <w:r w:rsidR="00311CDF">
        <w:rPr>
          <w:rStyle w:val="Strong"/>
          <w:rFonts w:asciiTheme="majorHAnsi" w:hAnsiTheme="majorHAnsi" w:cstheme="majorHAnsi"/>
          <w:b w:val="0"/>
          <w:bCs w:val="0"/>
        </w:rPr>
        <w:t>Ograničenje unosa za ovo polje je 40 karaktera.</w:t>
      </w:r>
    </w:p>
    <w:p w14:paraId="22FFDDA4" w14:textId="4C279D10" w:rsidR="000F74FE" w:rsidRPr="004C1B25" w:rsidRDefault="000F74FE" w:rsidP="0081087C">
      <w:pPr>
        <w:pStyle w:val="NormalWeb"/>
        <w:numPr>
          <w:ilvl w:val="0"/>
          <w:numId w:val="95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polje </w:t>
      </w:r>
      <w:r w:rsidRPr="004C1B25">
        <w:rPr>
          <w:rStyle w:val="Strong"/>
          <w:rFonts w:asciiTheme="majorHAnsi" w:hAnsiTheme="majorHAnsi" w:cstheme="majorHAnsi"/>
        </w:rPr>
        <w:t>"Vrsta akcizne markice"</w:t>
      </w:r>
      <w:r w:rsidRPr="004C1B25">
        <w:rPr>
          <w:rFonts w:asciiTheme="majorHAnsi" w:hAnsiTheme="majorHAnsi" w:cstheme="majorHAnsi"/>
        </w:rPr>
        <w:t xml:space="preserve"> nakon čega će se prikazati padajuća lista opcija sa vrstama akcizne markice za odabrani proizvod.</w:t>
      </w:r>
    </w:p>
    <w:p w14:paraId="4CE6A6D5" w14:textId="3573913E" w:rsidR="0081087C" w:rsidRDefault="000F74FE" w:rsidP="00262BEA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3ECBDE40" wp14:editId="2E1A2208">
            <wp:extent cx="5334000" cy="2990850"/>
            <wp:effectExtent l="19050" t="19050" r="19050" b="19050"/>
            <wp:docPr id="853627504" name="Picture 17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3627504" name="Picture 17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B513539" w14:textId="31C3CB6D" w:rsidR="000F74FE" w:rsidRPr="0081087C" w:rsidRDefault="0081087C" w:rsidP="0081087C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>
        <w:rPr>
          <w:rFonts w:asciiTheme="majorHAnsi" w:hAnsiTheme="majorHAnsi" w:cstheme="majorHAnsi"/>
        </w:rPr>
        <w:br w:type="page"/>
      </w:r>
    </w:p>
    <w:p w14:paraId="479B1371" w14:textId="5F6D48AA" w:rsidR="000F74FE" w:rsidRPr="004C1B25" w:rsidRDefault="000F74FE" w:rsidP="0081087C">
      <w:pPr>
        <w:pStyle w:val="NormalWeb"/>
        <w:numPr>
          <w:ilvl w:val="0"/>
          <w:numId w:val="95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U padajućoj listi opcija za naš primer odabrati opciju </w:t>
      </w:r>
      <w:r w:rsidRPr="004C1B25">
        <w:rPr>
          <w:rStyle w:val="Strong"/>
          <w:rFonts w:asciiTheme="majorHAnsi" w:hAnsiTheme="majorHAnsi" w:cstheme="majorHAnsi"/>
        </w:rPr>
        <w:t>"U - za cigarete iz uvoza".</w:t>
      </w:r>
    </w:p>
    <w:p w14:paraId="45623984" w14:textId="7AE1938E" w:rsidR="000F74FE" w:rsidRPr="004C1B25" w:rsidRDefault="000F74FE" w:rsidP="0081087C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3B984C25" wp14:editId="5CAE0CF8">
            <wp:extent cx="5334000" cy="2990850"/>
            <wp:effectExtent l="19050" t="19050" r="19050" b="19050"/>
            <wp:docPr id="406810300" name="Picture 16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810300" name="Picture 16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4454C4D" w14:textId="35C9E434" w:rsidR="000F74FE" w:rsidRPr="004C1B25" w:rsidRDefault="000F74FE" w:rsidP="0081087C">
      <w:pPr>
        <w:pStyle w:val="NormalWeb"/>
        <w:numPr>
          <w:ilvl w:val="0"/>
          <w:numId w:val="95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"Tražene količine".</w:t>
      </w:r>
    </w:p>
    <w:p w14:paraId="518D0D86" w14:textId="77777777" w:rsidR="000F74FE" w:rsidRPr="004C1B25" w:rsidRDefault="000F74FE" w:rsidP="00262BEA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1C3464A8" wp14:editId="21063D5A">
            <wp:extent cx="5334000" cy="2990850"/>
            <wp:effectExtent l="19050" t="19050" r="19050" b="19050"/>
            <wp:docPr id="390397797" name="Picture 16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397797" name="Picture 16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B4CA892" w14:textId="18710557" w:rsidR="0081087C" w:rsidRDefault="000F74FE" w:rsidP="0081087C">
      <w:pPr>
        <w:pStyle w:val="NormalWeb"/>
        <w:numPr>
          <w:ilvl w:val="0"/>
          <w:numId w:val="95"/>
        </w:numPr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U polje za unos uneti tražene količine markica. U našem primeru unosimo </w:t>
      </w:r>
      <w:r w:rsidRPr="004C1B25">
        <w:rPr>
          <w:rStyle w:val="Strong"/>
          <w:rFonts w:asciiTheme="majorHAnsi" w:hAnsiTheme="majorHAnsi" w:cstheme="majorHAnsi"/>
        </w:rPr>
        <w:t>“10".</w:t>
      </w:r>
    </w:p>
    <w:p w14:paraId="03636D9E" w14:textId="25386706" w:rsidR="000F74FE" w:rsidRPr="0081087C" w:rsidRDefault="0081087C" w:rsidP="0081087C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>
        <w:rPr>
          <w:rStyle w:val="Strong"/>
          <w:rFonts w:asciiTheme="majorHAnsi" w:hAnsiTheme="majorHAnsi" w:cstheme="majorHAnsi"/>
        </w:rPr>
        <w:br w:type="page"/>
      </w:r>
    </w:p>
    <w:p w14:paraId="36EBA92E" w14:textId="7E6FADCF" w:rsidR="000F74FE" w:rsidRPr="004C1B25" w:rsidRDefault="000F74FE" w:rsidP="0081087C">
      <w:pPr>
        <w:pStyle w:val="NormalWeb"/>
        <w:numPr>
          <w:ilvl w:val="0"/>
          <w:numId w:val="95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Kliknuti na dugme </w:t>
      </w:r>
      <w:r w:rsidRPr="004C1B25">
        <w:rPr>
          <w:rStyle w:val="Strong"/>
          <w:rFonts w:asciiTheme="majorHAnsi" w:hAnsiTheme="majorHAnsi" w:cstheme="majorHAnsi"/>
        </w:rPr>
        <w:t>"Dodaj"</w:t>
      </w:r>
      <w:r w:rsidRPr="004C1B25">
        <w:rPr>
          <w:rFonts w:asciiTheme="majorHAnsi" w:hAnsiTheme="majorHAnsi" w:cstheme="majorHAnsi"/>
        </w:rPr>
        <w:t>, nakon čega će prethodno unesene vrednosti za vrstu akcizne markice i količinu biti dodate na formular.</w:t>
      </w:r>
    </w:p>
    <w:p w14:paraId="0E57CC0A" w14:textId="2B3A2608" w:rsidR="000F74FE" w:rsidRPr="004C1B25" w:rsidRDefault="000F74FE" w:rsidP="0081087C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076C61A4" wp14:editId="63EA900A">
            <wp:extent cx="5334000" cy="2984500"/>
            <wp:effectExtent l="19050" t="19050" r="19050" b="25400"/>
            <wp:docPr id="796638711" name="Picture 16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6638711" name="Picture 16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93B5C72" w14:textId="1424CECB" w:rsidR="000F74FE" w:rsidRPr="004C1B25" w:rsidRDefault="000F74FE" w:rsidP="0081087C">
      <w:pPr>
        <w:pStyle w:val="NormalWeb"/>
        <w:numPr>
          <w:ilvl w:val="0"/>
          <w:numId w:val="95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dugme </w:t>
      </w:r>
      <w:r w:rsidRPr="004C1B25">
        <w:rPr>
          <w:rStyle w:val="Strong"/>
          <w:rFonts w:asciiTheme="majorHAnsi" w:hAnsiTheme="majorHAnsi" w:cstheme="majorHAnsi"/>
        </w:rPr>
        <w:t>"Spisak ovlašćenih lica za preuzimanje markica".</w:t>
      </w:r>
    </w:p>
    <w:p w14:paraId="6DA6F665" w14:textId="6C2F4E7A" w:rsidR="0081087C" w:rsidRDefault="000F74FE" w:rsidP="00FE6118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38A4CA11" wp14:editId="24E8C060">
            <wp:extent cx="5334000" cy="2984500"/>
            <wp:effectExtent l="19050" t="19050" r="19050" b="25400"/>
            <wp:docPr id="443734560" name="Picture 16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3734560" name="Picture 166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1EA7FA3" w14:textId="2994F041" w:rsidR="000F74FE" w:rsidRPr="0081087C" w:rsidRDefault="0081087C" w:rsidP="0081087C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>
        <w:rPr>
          <w:rFonts w:asciiTheme="majorHAnsi" w:hAnsiTheme="majorHAnsi" w:cstheme="majorHAnsi"/>
        </w:rPr>
        <w:br w:type="page"/>
      </w:r>
    </w:p>
    <w:p w14:paraId="39476B3D" w14:textId="3D6F9FC7" w:rsidR="000F74FE" w:rsidRPr="004C1B25" w:rsidRDefault="000F74FE" w:rsidP="0081087C">
      <w:pPr>
        <w:pStyle w:val="NormalWeb"/>
        <w:numPr>
          <w:ilvl w:val="0"/>
          <w:numId w:val="95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U novootvorenom prozoru korisnik ima uvid u ovlašćena lica za preuzimanje markica za zahtev koji se podnosi.</w:t>
      </w:r>
    </w:p>
    <w:p w14:paraId="3F850704" w14:textId="0785490F" w:rsidR="000F74FE" w:rsidRPr="004C1B25" w:rsidRDefault="000F74FE" w:rsidP="0081087C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1028E052" wp14:editId="348367B5">
            <wp:extent cx="4537046" cy="4121150"/>
            <wp:effectExtent l="19050" t="19050" r="16510" b="12700"/>
            <wp:docPr id="1748180355" name="Picture 165" descr="A screenshot of a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8180355" name="Picture 165" descr="A screenshot of a phon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8962" cy="4131973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D6AF141" w14:textId="400DE2D4" w:rsidR="000F74FE" w:rsidRPr="004C1B25" w:rsidRDefault="000F74FE" w:rsidP="0081087C">
      <w:pPr>
        <w:pStyle w:val="NormalWeb"/>
        <w:numPr>
          <w:ilvl w:val="0"/>
          <w:numId w:val="95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dugme </w:t>
      </w:r>
      <w:r w:rsidRPr="004C1B25">
        <w:rPr>
          <w:rStyle w:val="Strong"/>
          <w:rFonts w:asciiTheme="majorHAnsi" w:hAnsiTheme="majorHAnsi" w:cstheme="majorHAnsi"/>
        </w:rPr>
        <w:t>"X"</w:t>
      </w:r>
      <w:r w:rsidRPr="004C1B25">
        <w:rPr>
          <w:rFonts w:asciiTheme="majorHAnsi" w:hAnsiTheme="majorHAnsi" w:cstheme="majorHAnsi"/>
        </w:rPr>
        <w:t xml:space="preserve"> da zatvorimo prozor sa pregledom ovlašćenih lica za preuzimanje markica.</w:t>
      </w:r>
    </w:p>
    <w:p w14:paraId="3AB62B6C" w14:textId="1787A6D4" w:rsidR="0081087C" w:rsidRDefault="000F74FE" w:rsidP="00262BEA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25E04EFF" wp14:editId="29436654">
            <wp:extent cx="5334000" cy="2984500"/>
            <wp:effectExtent l="19050" t="19050" r="19050" b="25400"/>
            <wp:docPr id="721722660" name="Picture 16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1722660" name="Picture 16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26B401E" w14:textId="74068592" w:rsidR="000F74FE" w:rsidRPr="0081087C" w:rsidRDefault="0081087C" w:rsidP="0081087C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>
        <w:rPr>
          <w:rFonts w:asciiTheme="majorHAnsi" w:hAnsiTheme="majorHAnsi" w:cstheme="majorHAnsi"/>
        </w:rPr>
        <w:br w:type="page"/>
      </w:r>
    </w:p>
    <w:p w14:paraId="79AC9BC8" w14:textId="03D19DFC" w:rsidR="000F74FE" w:rsidRPr="004C1B25" w:rsidRDefault="000F74FE" w:rsidP="0081087C">
      <w:pPr>
        <w:pStyle w:val="NormalWeb"/>
        <w:numPr>
          <w:ilvl w:val="0"/>
          <w:numId w:val="95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Kliknuti na dugme </w:t>
      </w:r>
      <w:r w:rsidRPr="004C1B25">
        <w:rPr>
          <w:rStyle w:val="Strong"/>
          <w:rFonts w:asciiTheme="majorHAnsi" w:hAnsiTheme="majorHAnsi" w:cstheme="majorHAnsi"/>
        </w:rPr>
        <w:t>"Pošalji zahtev".</w:t>
      </w:r>
    </w:p>
    <w:p w14:paraId="768BB4DF" w14:textId="6F786B35" w:rsidR="000F74FE" w:rsidRPr="004C1B25" w:rsidRDefault="000F74FE" w:rsidP="0081087C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19B96841" wp14:editId="78E140E1">
            <wp:extent cx="5334000" cy="2984500"/>
            <wp:effectExtent l="19050" t="19050" r="19050" b="25400"/>
            <wp:docPr id="482284689" name="Picture 16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284689" name="Picture 163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8A6BA88" w14:textId="514BB34F" w:rsidR="000F74FE" w:rsidRPr="004C1B25" w:rsidRDefault="000F74FE" w:rsidP="0081087C">
      <w:pPr>
        <w:pStyle w:val="NormalWeb"/>
        <w:numPr>
          <w:ilvl w:val="0"/>
          <w:numId w:val="95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Primetiti da je zahtev za izdavanje kontrolnih akciznih markica uspešno podnet. Kliknuti na dugme </w:t>
      </w:r>
      <w:r w:rsidRPr="004C1B25">
        <w:rPr>
          <w:rStyle w:val="Strong"/>
          <w:rFonts w:asciiTheme="majorHAnsi" w:hAnsiTheme="majorHAnsi" w:cstheme="majorHAnsi"/>
        </w:rPr>
        <w:t>"Preuzmi zahtev"</w:t>
      </w:r>
      <w:r w:rsidRPr="004C1B25">
        <w:rPr>
          <w:rFonts w:asciiTheme="majorHAnsi" w:hAnsiTheme="majorHAnsi" w:cstheme="majorHAnsi"/>
        </w:rPr>
        <w:t xml:space="preserve"> nakon čega će PDF dokument podnetog zahteva biti preuzet i sačuvan na računaru.</w:t>
      </w:r>
    </w:p>
    <w:p w14:paraId="70EA901A" w14:textId="2ED4AFCB" w:rsidR="0081087C" w:rsidRDefault="000F74FE" w:rsidP="00FE6118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7482EB93" wp14:editId="5D945FB6">
            <wp:extent cx="5334000" cy="2990850"/>
            <wp:effectExtent l="19050" t="19050" r="19050" b="19050"/>
            <wp:docPr id="652945779" name="Picture 16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2945779" name="Picture 16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F19E0DF" w14:textId="3D4D5213" w:rsidR="000F74FE" w:rsidRPr="0081087C" w:rsidRDefault="0081087C" w:rsidP="0081087C">
      <w:pPr>
        <w:pStyle w:val="ListParagraph"/>
        <w:numPr>
          <w:ilvl w:val="0"/>
          <w:numId w:val="95"/>
        </w:num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81087C">
        <w:rPr>
          <w:rFonts w:asciiTheme="majorHAnsi" w:hAnsiTheme="majorHAnsi" w:cstheme="majorHAnsi"/>
        </w:rPr>
        <w:br w:type="page"/>
      </w:r>
    </w:p>
    <w:p w14:paraId="71A73199" w14:textId="77777777" w:rsidR="000F74FE" w:rsidRPr="004C1B25" w:rsidRDefault="000F74FE" w:rsidP="00262BEA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35. Otvoriti preuzeti PDF dokument podnetog zahteva i otvoriti ga. Primetiti informacije u dokumentu koje su unete u formularu zahteva.</w:t>
      </w:r>
    </w:p>
    <w:p w14:paraId="3626BA09" w14:textId="77777777" w:rsidR="000F74FE" w:rsidRPr="004C1B25" w:rsidRDefault="000F74FE" w:rsidP="00262BEA">
      <w:pPr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2028A5F5" wp14:editId="66A56F84">
            <wp:extent cx="3111144" cy="4349750"/>
            <wp:effectExtent l="19050" t="19050" r="13335" b="12700"/>
            <wp:docPr id="707371013" name="Picture 1" descr="A white sheet of paper with text and imag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7371013" name="Picture 1" descr="A white sheet of paper with text and images&#10;&#10;Description automatically generated"/>
                    <pic:cNvPicPr/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3118800" cy="4360454"/>
                    </a:xfrm>
                    <a:prstGeom prst="rect">
                      <a:avLst/>
                    </a:prstGeom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6BBC410" w14:textId="77777777" w:rsidR="000F74FE" w:rsidRPr="004C1B25" w:rsidRDefault="000F74FE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6C5D56A7" w14:textId="77777777" w:rsidR="000F74FE" w:rsidRPr="004C1B25" w:rsidRDefault="000F74FE" w:rsidP="000F74FE">
      <w:pPr>
        <w:pStyle w:val="Heading2"/>
        <w:numPr>
          <w:ilvl w:val="0"/>
          <w:numId w:val="23"/>
        </w:numPr>
        <w:jc w:val="left"/>
        <w:rPr>
          <w:rFonts w:asciiTheme="majorHAnsi" w:hAnsiTheme="majorHAnsi" w:cstheme="majorHAnsi"/>
        </w:rPr>
      </w:pPr>
      <w:bookmarkStart w:id="31" w:name="_Toc188543816"/>
      <w:r w:rsidRPr="004C1B25">
        <w:rPr>
          <w:rFonts w:asciiTheme="majorHAnsi" w:hAnsiTheme="majorHAnsi" w:cstheme="majorHAnsi"/>
        </w:rPr>
        <w:lastRenderedPageBreak/>
        <w:t>Podnošenje novog zahteva za izdavanje kontrolnih akciznih markica kao obveznik koji vrši promet po posebnom postupku</w:t>
      </w:r>
      <w:bookmarkEnd w:id="31"/>
    </w:p>
    <w:p w14:paraId="53D23163" w14:textId="0D521E57" w:rsidR="000F74FE" w:rsidRPr="004C1B25" w:rsidRDefault="000F74FE" w:rsidP="0081087C">
      <w:pPr>
        <w:pStyle w:val="NormalWeb"/>
        <w:numPr>
          <w:ilvl w:val="0"/>
          <w:numId w:val="106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</w:t>
      </w:r>
      <w:r w:rsidRPr="004C1B25">
        <w:rPr>
          <w:rStyle w:val="Strong"/>
          <w:rFonts w:asciiTheme="majorHAnsi" w:hAnsiTheme="majorHAnsi" w:cstheme="majorHAnsi"/>
        </w:rPr>
        <w:t>"Novi zahtev".</w:t>
      </w:r>
    </w:p>
    <w:p w14:paraId="41BD9262" w14:textId="77777777" w:rsidR="000F74FE" w:rsidRPr="004C1B25" w:rsidRDefault="000F74FE" w:rsidP="00C1640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2ED6EBDD" wp14:editId="06235A80">
            <wp:extent cx="5334000" cy="2984500"/>
            <wp:effectExtent l="19050" t="19050" r="19050" b="25400"/>
            <wp:docPr id="83752541" name="Picture 23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752541" name="Picture 23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0A59744" w14:textId="0B57E630" w:rsidR="000F74FE" w:rsidRPr="004C1B25" w:rsidRDefault="000F74FE" w:rsidP="0081087C">
      <w:pPr>
        <w:pStyle w:val="NormalWeb"/>
        <w:numPr>
          <w:ilvl w:val="0"/>
          <w:numId w:val="106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U novootvorenom prozoru odabrati opciju </w:t>
      </w:r>
      <w:r w:rsidRPr="004C1B25">
        <w:rPr>
          <w:rStyle w:val="Strong"/>
          <w:rFonts w:asciiTheme="majorHAnsi" w:hAnsiTheme="majorHAnsi" w:cstheme="majorHAnsi"/>
        </w:rPr>
        <w:t>"Duvanski proizvodi"</w:t>
      </w:r>
      <w:r w:rsidRPr="004C1B25">
        <w:rPr>
          <w:rFonts w:asciiTheme="majorHAnsi" w:hAnsiTheme="majorHAnsi" w:cstheme="majorHAnsi"/>
        </w:rPr>
        <w:t xml:space="preserve"> za tip proizvoda.</w:t>
      </w:r>
    </w:p>
    <w:p w14:paraId="0BA8C121" w14:textId="77777777" w:rsidR="000F74FE" w:rsidRPr="004C1B25" w:rsidRDefault="000F74FE" w:rsidP="00C1640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1553927B" wp14:editId="42273214">
            <wp:extent cx="5334000" cy="2990850"/>
            <wp:effectExtent l="19050" t="19050" r="19050" b="19050"/>
            <wp:docPr id="1536404256" name="Picture 230" descr="A green circle with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404256" name="Picture 230" descr="A green circle with black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405D605" w14:textId="77777777" w:rsidR="000F74FE" w:rsidRPr="004C1B25" w:rsidRDefault="000F74FE" w:rsidP="00C16409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4EF05F26" w14:textId="5A4DCDA2" w:rsidR="000F74FE" w:rsidRPr="004C1B25" w:rsidRDefault="000F74FE" w:rsidP="0081087C">
      <w:pPr>
        <w:pStyle w:val="NormalWeb"/>
        <w:numPr>
          <w:ilvl w:val="0"/>
          <w:numId w:val="106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Odabrati opciju </w:t>
      </w:r>
      <w:r w:rsidRPr="004C1B25">
        <w:rPr>
          <w:rStyle w:val="Strong"/>
          <w:rFonts w:asciiTheme="majorHAnsi" w:hAnsiTheme="majorHAnsi" w:cstheme="majorHAnsi"/>
        </w:rPr>
        <w:t>"Promet po posebnom postupku"</w:t>
      </w:r>
      <w:r w:rsidRPr="004C1B25">
        <w:rPr>
          <w:rFonts w:asciiTheme="majorHAnsi" w:hAnsiTheme="majorHAnsi" w:cstheme="majorHAnsi"/>
        </w:rPr>
        <w:t xml:space="preserve"> za tip obveznika.</w:t>
      </w:r>
    </w:p>
    <w:p w14:paraId="767F0CC4" w14:textId="77777777" w:rsidR="000F74FE" w:rsidRPr="004C1B25" w:rsidRDefault="000F74FE" w:rsidP="00C1640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74B90859" wp14:editId="79822B6D">
            <wp:extent cx="5334000" cy="2990850"/>
            <wp:effectExtent l="19050" t="19050" r="19050" b="19050"/>
            <wp:docPr id="1198652281" name="Picture 22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8652281" name="Picture 22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319C4DA" w14:textId="25B9C042" w:rsidR="000F74FE" w:rsidRPr="004C1B25" w:rsidRDefault="000F74FE" w:rsidP="0081087C">
      <w:pPr>
        <w:pStyle w:val="NormalWeb"/>
        <w:numPr>
          <w:ilvl w:val="0"/>
          <w:numId w:val="106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dugme </w:t>
      </w:r>
      <w:r w:rsidRPr="004C1B25">
        <w:rPr>
          <w:rStyle w:val="Strong"/>
          <w:rFonts w:asciiTheme="majorHAnsi" w:hAnsiTheme="majorHAnsi" w:cstheme="majorHAnsi"/>
        </w:rPr>
        <w:t>"Kreiraj zahtev".</w:t>
      </w:r>
    </w:p>
    <w:p w14:paraId="0EA1863C" w14:textId="77777777" w:rsidR="000F74FE" w:rsidRPr="004C1B25" w:rsidRDefault="000F74FE" w:rsidP="00C1640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11C8E06C" wp14:editId="62565165">
            <wp:extent cx="5334000" cy="2984500"/>
            <wp:effectExtent l="19050" t="19050" r="19050" b="25400"/>
            <wp:docPr id="1369502301" name="Picture 228" descr="A white background with blue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9502301" name="Picture 228" descr="A white background with blue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5A777A0" w14:textId="77777777" w:rsidR="000F74FE" w:rsidRPr="004C1B25" w:rsidRDefault="000F74FE" w:rsidP="00C16409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64A51F12" w14:textId="62F8314F" w:rsidR="000F74FE" w:rsidRPr="004C1B25" w:rsidRDefault="000F74FE" w:rsidP="0081087C">
      <w:pPr>
        <w:pStyle w:val="NormalWeb"/>
        <w:numPr>
          <w:ilvl w:val="0"/>
          <w:numId w:val="106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U novootvorenom formularu za podnošenje zahteva za izdavanje kontrolnih markica</w:t>
      </w:r>
      <w:r w:rsidR="00377BEA">
        <w:rPr>
          <w:rFonts w:asciiTheme="majorHAnsi" w:hAnsiTheme="majorHAnsi" w:cstheme="majorHAnsi"/>
        </w:rPr>
        <w:t xml:space="preserve"> moguće je popuniti podatke o inostranom proizvođaču i</w:t>
      </w:r>
      <w:r w:rsidR="00377BEA">
        <w:rPr>
          <w:rFonts w:asciiTheme="majorHAnsi" w:hAnsiTheme="majorHAnsi" w:cstheme="majorHAnsi"/>
          <w:lang w:val="en-US"/>
        </w:rPr>
        <w:t>/</w:t>
      </w:r>
      <w:r w:rsidR="00377BEA">
        <w:rPr>
          <w:rFonts w:asciiTheme="majorHAnsi" w:hAnsiTheme="majorHAnsi" w:cstheme="majorHAnsi"/>
        </w:rPr>
        <w:t>ili o dristributeru inostranog proizvođača. K</w:t>
      </w:r>
      <w:r w:rsidRPr="004C1B25">
        <w:rPr>
          <w:rFonts w:asciiTheme="majorHAnsi" w:hAnsiTheme="majorHAnsi" w:cstheme="majorHAnsi"/>
        </w:rPr>
        <w:t xml:space="preserve">liknuti na polje za unos </w:t>
      </w:r>
      <w:r w:rsidRPr="004C1B25">
        <w:rPr>
          <w:rStyle w:val="Strong"/>
          <w:rFonts w:asciiTheme="majorHAnsi" w:hAnsiTheme="majorHAnsi" w:cstheme="majorHAnsi"/>
        </w:rPr>
        <w:t>"Naziv inostranog proizvođača".</w:t>
      </w:r>
      <w:r w:rsidR="00907099">
        <w:rPr>
          <w:rStyle w:val="Strong"/>
          <w:rFonts w:asciiTheme="majorHAnsi" w:hAnsiTheme="majorHAnsi" w:cstheme="majorHAnsi"/>
        </w:rPr>
        <w:t xml:space="preserve"> </w:t>
      </w:r>
      <w:r w:rsidR="00907099">
        <w:rPr>
          <w:rStyle w:val="Strong"/>
          <w:rFonts w:asciiTheme="majorHAnsi" w:hAnsiTheme="majorHAnsi" w:cstheme="majorHAnsi"/>
          <w:b w:val="0"/>
          <w:bCs w:val="0"/>
        </w:rPr>
        <w:t>Ograničenje unosa za ovo polje je 50 karaktera.</w:t>
      </w:r>
    </w:p>
    <w:p w14:paraId="2DA5EF99" w14:textId="77777777" w:rsidR="000F74FE" w:rsidRPr="004C1B25" w:rsidRDefault="000F74FE" w:rsidP="00C1640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247D7871" wp14:editId="7C825E57">
            <wp:extent cx="5334000" cy="2990850"/>
            <wp:effectExtent l="19050" t="19050" r="19050" b="19050"/>
            <wp:docPr id="1438260366" name="Picture 22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8260366" name="Picture 22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1E5964D" w14:textId="1CA94A96" w:rsidR="000F74FE" w:rsidRPr="0081087C" w:rsidRDefault="000F74FE" w:rsidP="0081087C">
      <w:pPr>
        <w:pStyle w:val="NormalWeb"/>
        <w:numPr>
          <w:ilvl w:val="0"/>
          <w:numId w:val="106"/>
        </w:numPr>
        <w:rPr>
          <w:rStyle w:val="Strong"/>
          <w:rFonts w:asciiTheme="majorHAnsi" w:hAnsiTheme="majorHAnsi" w:cstheme="majorHAnsi"/>
          <w:b w:val="0"/>
          <w:bCs w:val="0"/>
        </w:rPr>
      </w:pPr>
      <w:r w:rsidRPr="004C1B25">
        <w:rPr>
          <w:rFonts w:asciiTheme="majorHAnsi" w:hAnsiTheme="majorHAnsi" w:cstheme="majorHAnsi"/>
        </w:rPr>
        <w:t xml:space="preserve">U polje za unos u našem primeru uneti </w:t>
      </w:r>
      <w:r w:rsidRPr="004C1B25">
        <w:rPr>
          <w:rStyle w:val="Strong"/>
          <w:rFonts w:asciiTheme="majorHAnsi" w:hAnsiTheme="majorHAnsi" w:cstheme="majorHAnsi"/>
        </w:rPr>
        <w:t>“Altria Group".</w:t>
      </w:r>
    </w:p>
    <w:p w14:paraId="57562956" w14:textId="00575D5C" w:rsidR="0081087C" w:rsidRDefault="0081087C" w:rsidP="0081087C">
      <w:pPr>
        <w:pStyle w:val="NormalWeb"/>
        <w:numPr>
          <w:ilvl w:val="0"/>
          <w:numId w:val="106"/>
        </w:numPr>
        <w:rPr>
          <w:rFonts w:asciiTheme="majorHAnsi" w:hAnsiTheme="majorHAnsi" w:cstheme="majorHAnsi"/>
        </w:rPr>
      </w:pPr>
      <w:r w:rsidRPr="00033BF5">
        <w:rPr>
          <w:rFonts w:asciiTheme="majorHAnsi" w:hAnsiTheme="majorHAnsi" w:cstheme="majorHAnsi"/>
          <w:color w:val="FF0000"/>
        </w:rPr>
        <w:t xml:space="preserve">Napomena: </w:t>
      </w:r>
      <w:r w:rsidRPr="0081087C">
        <w:rPr>
          <w:rFonts w:asciiTheme="majorHAnsi" w:hAnsiTheme="majorHAnsi" w:cstheme="majorHAnsi"/>
        </w:rPr>
        <w:t>za tip proizvoda alkoholna pica i kafa postoji dodatno polje za unos dokumanta: "Informacije o specifikaciji količine traženih markica". Potrebno je upladovati dokument u kome je potrebno navesti planiranu količinu markica po gramaži pakovanja kafe za svaku vrstu akcizne markice. Maksimalna veličina priloženih fajlova je 20MB.</w:t>
      </w:r>
      <w:r w:rsidR="0005511D">
        <w:rPr>
          <w:rFonts w:asciiTheme="majorHAnsi" w:hAnsiTheme="majorHAnsi" w:cstheme="majorHAnsi"/>
        </w:rPr>
        <w:t xml:space="preserve"> </w:t>
      </w:r>
      <w:r w:rsidR="0005511D" w:rsidRPr="0005511D">
        <w:rPr>
          <w:rFonts w:asciiTheme="majorHAnsi" w:hAnsiTheme="majorHAnsi" w:cstheme="majorHAnsi"/>
        </w:rPr>
        <w:t>Dozvoljeno je priložiti isključivo PDF dokument.</w:t>
      </w:r>
    </w:p>
    <w:p w14:paraId="06C3283B" w14:textId="0202547B" w:rsidR="0081087C" w:rsidRDefault="0081087C" w:rsidP="0081087C">
      <w:pPr>
        <w:pStyle w:val="NormalWeb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3FA3DCE7" wp14:editId="18099E84">
            <wp:extent cx="5477933" cy="1593581"/>
            <wp:effectExtent l="0" t="0" r="0" b="6985"/>
            <wp:docPr id="1246000608" name="Picture 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6000608" name="Picture 5" descr="A screenshot of a computer&#10;&#10;Description automatically generated"/>
                    <pic:cNvPicPr/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00629" cy="1600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83312C" w14:textId="0DE431F3" w:rsidR="0081087C" w:rsidRPr="0081087C" w:rsidRDefault="0081087C" w:rsidP="0081087C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>
        <w:rPr>
          <w:rFonts w:asciiTheme="majorHAnsi" w:hAnsiTheme="majorHAnsi" w:cstheme="majorHAnsi"/>
        </w:rPr>
        <w:br w:type="page"/>
      </w:r>
    </w:p>
    <w:p w14:paraId="6FC3DA04" w14:textId="626310FC" w:rsidR="000F74FE" w:rsidRPr="004C1B25" w:rsidRDefault="000F74FE" w:rsidP="0081087C">
      <w:pPr>
        <w:pStyle w:val="NormalWeb"/>
        <w:numPr>
          <w:ilvl w:val="0"/>
          <w:numId w:val="106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"Poreski broj inostranog proizvođača".</w:t>
      </w:r>
      <w:r w:rsidR="00907099">
        <w:rPr>
          <w:rStyle w:val="Strong"/>
          <w:rFonts w:asciiTheme="majorHAnsi" w:hAnsiTheme="majorHAnsi" w:cstheme="majorHAnsi"/>
        </w:rPr>
        <w:t xml:space="preserve"> </w:t>
      </w:r>
      <w:r w:rsidR="00907099">
        <w:rPr>
          <w:rStyle w:val="Strong"/>
          <w:rFonts w:asciiTheme="majorHAnsi" w:hAnsiTheme="majorHAnsi" w:cstheme="majorHAnsi"/>
          <w:b w:val="0"/>
          <w:bCs w:val="0"/>
        </w:rPr>
        <w:t>Ograničenje unosa za ovo polje je 50 karaktera.</w:t>
      </w:r>
    </w:p>
    <w:p w14:paraId="478FC7AF" w14:textId="77777777" w:rsidR="000F74FE" w:rsidRPr="004C1B25" w:rsidRDefault="000F74FE" w:rsidP="00C1640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306A20E6" wp14:editId="727CE39B">
            <wp:extent cx="5334000" cy="2971800"/>
            <wp:effectExtent l="19050" t="19050" r="19050" b="19050"/>
            <wp:docPr id="1337048173" name="Picture 226" descr="A screenshot of a login box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7048173" name="Picture 226" descr="A screenshot of a login box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4E04F52" w14:textId="6DC27E7F" w:rsidR="000F74FE" w:rsidRPr="0081087C" w:rsidRDefault="000F74FE" w:rsidP="00C16409">
      <w:pPr>
        <w:pStyle w:val="NormalWeb"/>
        <w:numPr>
          <w:ilvl w:val="0"/>
          <w:numId w:val="106"/>
        </w:numPr>
        <w:rPr>
          <w:rFonts w:asciiTheme="majorHAnsi" w:hAnsiTheme="majorHAnsi" w:cstheme="majorHAnsi"/>
          <w:b/>
          <w:bCs/>
        </w:rPr>
      </w:pPr>
      <w:r w:rsidRPr="004C1B25">
        <w:rPr>
          <w:rFonts w:asciiTheme="majorHAnsi" w:hAnsiTheme="majorHAnsi" w:cstheme="majorHAnsi"/>
        </w:rPr>
        <w:t xml:space="preserve">U polje za unos u našem primeru uneti </w:t>
      </w:r>
      <w:r w:rsidRPr="004C1B25">
        <w:rPr>
          <w:rStyle w:val="Strong"/>
          <w:rFonts w:asciiTheme="majorHAnsi" w:hAnsiTheme="majorHAnsi" w:cstheme="majorHAnsi"/>
        </w:rPr>
        <w:t>“123456".</w:t>
      </w:r>
    </w:p>
    <w:p w14:paraId="7C4FAF10" w14:textId="7F8F86DC" w:rsidR="000F74FE" w:rsidRPr="004C1B25" w:rsidRDefault="000F74FE" w:rsidP="0081087C">
      <w:pPr>
        <w:pStyle w:val="NormalWeb"/>
        <w:numPr>
          <w:ilvl w:val="0"/>
          <w:numId w:val="106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"Adresa".</w:t>
      </w:r>
      <w:r w:rsidR="00907099">
        <w:rPr>
          <w:rStyle w:val="Strong"/>
          <w:rFonts w:asciiTheme="majorHAnsi" w:hAnsiTheme="majorHAnsi" w:cstheme="majorHAnsi"/>
        </w:rPr>
        <w:t xml:space="preserve"> </w:t>
      </w:r>
      <w:r w:rsidR="00907099">
        <w:rPr>
          <w:rStyle w:val="Strong"/>
          <w:rFonts w:asciiTheme="majorHAnsi" w:hAnsiTheme="majorHAnsi" w:cstheme="majorHAnsi"/>
          <w:b w:val="0"/>
          <w:bCs w:val="0"/>
        </w:rPr>
        <w:t>Ograničenje unosa za ovo polje je 240 karaktera.</w:t>
      </w:r>
    </w:p>
    <w:p w14:paraId="17FBF472" w14:textId="77777777" w:rsidR="000F74FE" w:rsidRPr="004C1B25" w:rsidRDefault="000F74FE" w:rsidP="00C1640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3C349929" wp14:editId="48E48A71">
            <wp:extent cx="5334000" cy="2971800"/>
            <wp:effectExtent l="19050" t="19050" r="19050" b="19050"/>
            <wp:docPr id="1526358877" name="Picture 22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6358877" name="Picture 22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7DD882A" w14:textId="10393C48" w:rsidR="0081087C" w:rsidRDefault="000F74FE" w:rsidP="0081087C">
      <w:pPr>
        <w:pStyle w:val="NormalWeb"/>
        <w:numPr>
          <w:ilvl w:val="0"/>
          <w:numId w:val="106"/>
        </w:numPr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U polje za unos u našem primeru uneti </w:t>
      </w:r>
      <w:r w:rsidRPr="004C1B25">
        <w:rPr>
          <w:rStyle w:val="Strong"/>
          <w:rFonts w:asciiTheme="majorHAnsi" w:hAnsiTheme="majorHAnsi" w:cstheme="majorHAnsi"/>
        </w:rPr>
        <w:t>“Richmond 23230".</w:t>
      </w:r>
    </w:p>
    <w:p w14:paraId="2419E37F" w14:textId="32B98F0A" w:rsidR="000F74FE" w:rsidRPr="0081087C" w:rsidRDefault="0081087C" w:rsidP="0081087C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>
        <w:rPr>
          <w:rStyle w:val="Strong"/>
          <w:rFonts w:asciiTheme="majorHAnsi" w:hAnsiTheme="majorHAnsi" w:cstheme="majorHAnsi"/>
        </w:rPr>
        <w:br w:type="page"/>
      </w:r>
    </w:p>
    <w:p w14:paraId="48BD896D" w14:textId="0B05AB08" w:rsidR="000F74FE" w:rsidRPr="004C1B25" w:rsidRDefault="000F74FE" w:rsidP="0081087C">
      <w:pPr>
        <w:pStyle w:val="NormalWeb"/>
        <w:numPr>
          <w:ilvl w:val="0"/>
          <w:numId w:val="106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"Mesto".</w:t>
      </w:r>
      <w:r w:rsidR="00907099">
        <w:rPr>
          <w:rStyle w:val="Strong"/>
          <w:rFonts w:asciiTheme="majorHAnsi" w:hAnsiTheme="majorHAnsi" w:cstheme="majorHAnsi"/>
        </w:rPr>
        <w:t xml:space="preserve"> </w:t>
      </w:r>
      <w:r w:rsidR="00907099">
        <w:rPr>
          <w:rStyle w:val="Strong"/>
          <w:rFonts w:asciiTheme="majorHAnsi" w:hAnsiTheme="majorHAnsi" w:cstheme="majorHAnsi"/>
          <w:b w:val="0"/>
          <w:bCs w:val="0"/>
        </w:rPr>
        <w:t>Ograničenje unosa za ovo polje je 75 karaktera.</w:t>
      </w:r>
    </w:p>
    <w:p w14:paraId="2A4DF018" w14:textId="77777777" w:rsidR="000F74FE" w:rsidRPr="004C1B25" w:rsidRDefault="000F74FE" w:rsidP="00C1640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029FF502" wp14:editId="4D870D0A">
            <wp:extent cx="5334000" cy="2971800"/>
            <wp:effectExtent l="19050" t="19050" r="19050" b="19050"/>
            <wp:docPr id="1587672757" name="Picture 22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7672757" name="Picture 22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E1C2B27" w14:textId="3550B28A" w:rsidR="000F74FE" w:rsidRPr="0081087C" w:rsidRDefault="000F74FE" w:rsidP="00C16409">
      <w:pPr>
        <w:pStyle w:val="NormalWeb"/>
        <w:numPr>
          <w:ilvl w:val="0"/>
          <w:numId w:val="106"/>
        </w:numPr>
        <w:rPr>
          <w:rFonts w:asciiTheme="majorHAnsi" w:hAnsiTheme="majorHAnsi" w:cstheme="majorHAnsi"/>
          <w:b/>
          <w:bCs/>
        </w:rPr>
      </w:pPr>
      <w:r w:rsidRPr="004C1B25">
        <w:rPr>
          <w:rFonts w:asciiTheme="majorHAnsi" w:hAnsiTheme="majorHAnsi" w:cstheme="majorHAnsi"/>
        </w:rPr>
        <w:t xml:space="preserve">U polje za unos u našem primeru uneti </w:t>
      </w:r>
      <w:r w:rsidRPr="004C1B25">
        <w:rPr>
          <w:rStyle w:val="Strong"/>
          <w:rFonts w:asciiTheme="majorHAnsi" w:hAnsiTheme="majorHAnsi" w:cstheme="majorHAnsi"/>
        </w:rPr>
        <w:t>“New York".</w:t>
      </w:r>
    </w:p>
    <w:p w14:paraId="09B05608" w14:textId="485194A2" w:rsidR="000F74FE" w:rsidRPr="004C1B25" w:rsidRDefault="000F74FE" w:rsidP="0081087C">
      <w:pPr>
        <w:pStyle w:val="NormalWeb"/>
        <w:numPr>
          <w:ilvl w:val="0"/>
          <w:numId w:val="106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"Adresa gde se šalju markice".</w:t>
      </w:r>
    </w:p>
    <w:p w14:paraId="4CE122BC" w14:textId="77777777" w:rsidR="000F74FE" w:rsidRPr="004C1B25" w:rsidRDefault="000F74FE" w:rsidP="00C1640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510C2521" wp14:editId="59F9546E">
            <wp:extent cx="5334000" cy="2971800"/>
            <wp:effectExtent l="19050" t="19050" r="19050" b="19050"/>
            <wp:docPr id="1387488837" name="Picture 223" descr="A screenshot of a login box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7488837" name="Picture 223" descr="A screenshot of a login box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3FE581E" w14:textId="74F38618" w:rsidR="0081087C" w:rsidRDefault="000F74FE" w:rsidP="0081087C">
      <w:pPr>
        <w:pStyle w:val="NormalWeb"/>
        <w:numPr>
          <w:ilvl w:val="0"/>
          <w:numId w:val="106"/>
        </w:numPr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U polje za unos u našem primeru uneti </w:t>
      </w:r>
      <w:r w:rsidRPr="004C1B25">
        <w:rPr>
          <w:rStyle w:val="Strong"/>
          <w:rFonts w:asciiTheme="majorHAnsi" w:hAnsiTheme="majorHAnsi" w:cstheme="majorHAnsi"/>
        </w:rPr>
        <w:t>“Beogradska 10".</w:t>
      </w:r>
    </w:p>
    <w:p w14:paraId="3D5B5C5F" w14:textId="7D290611" w:rsidR="000F74FE" w:rsidRPr="0081087C" w:rsidRDefault="0081087C" w:rsidP="0081087C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>
        <w:rPr>
          <w:rStyle w:val="Strong"/>
          <w:rFonts w:asciiTheme="majorHAnsi" w:hAnsiTheme="majorHAnsi" w:cstheme="majorHAnsi"/>
        </w:rPr>
        <w:br w:type="page"/>
      </w:r>
    </w:p>
    <w:p w14:paraId="7F875E39" w14:textId="1EF5F64D" w:rsidR="000F74FE" w:rsidRPr="004C1B25" w:rsidRDefault="000F74FE" w:rsidP="0081087C">
      <w:pPr>
        <w:pStyle w:val="NormalWeb"/>
        <w:numPr>
          <w:ilvl w:val="0"/>
          <w:numId w:val="106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"Naziv distributera inostranog proizvođača".</w:t>
      </w:r>
      <w:r w:rsidR="00F647FA">
        <w:rPr>
          <w:rStyle w:val="Strong"/>
          <w:rFonts w:asciiTheme="majorHAnsi" w:hAnsiTheme="majorHAnsi" w:cstheme="majorHAnsi"/>
        </w:rPr>
        <w:t xml:space="preserve"> </w:t>
      </w:r>
      <w:r w:rsidR="00F647FA">
        <w:rPr>
          <w:rStyle w:val="Strong"/>
          <w:rFonts w:asciiTheme="majorHAnsi" w:hAnsiTheme="majorHAnsi" w:cstheme="majorHAnsi"/>
          <w:b w:val="0"/>
          <w:bCs w:val="0"/>
        </w:rPr>
        <w:t>Ograničenje unosa za ovo polje je 50 karaktera.</w:t>
      </w:r>
    </w:p>
    <w:p w14:paraId="07369D22" w14:textId="77777777" w:rsidR="000F74FE" w:rsidRPr="004C1B25" w:rsidRDefault="000F74FE" w:rsidP="00C1640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4D28D9F3" wp14:editId="333E1EE3">
            <wp:extent cx="5334000" cy="2971800"/>
            <wp:effectExtent l="19050" t="19050" r="19050" b="19050"/>
            <wp:docPr id="989305604" name="Picture 22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9305604" name="Picture 22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29E258D" w14:textId="08028486" w:rsidR="000F74FE" w:rsidRPr="0081087C" w:rsidRDefault="000F74FE" w:rsidP="00C16409">
      <w:pPr>
        <w:pStyle w:val="NormalWeb"/>
        <w:numPr>
          <w:ilvl w:val="0"/>
          <w:numId w:val="106"/>
        </w:numPr>
        <w:rPr>
          <w:rFonts w:asciiTheme="majorHAnsi" w:hAnsiTheme="majorHAnsi" w:cstheme="majorHAnsi"/>
          <w:b/>
          <w:bCs/>
        </w:rPr>
      </w:pPr>
      <w:r w:rsidRPr="004C1B25">
        <w:rPr>
          <w:rFonts w:asciiTheme="majorHAnsi" w:hAnsiTheme="majorHAnsi" w:cstheme="majorHAnsi"/>
        </w:rPr>
        <w:t xml:space="preserve">U polje za unos u našem primeru uneti </w:t>
      </w:r>
      <w:r w:rsidRPr="004C1B25">
        <w:rPr>
          <w:rStyle w:val="Strong"/>
          <w:rFonts w:asciiTheme="majorHAnsi" w:hAnsiTheme="majorHAnsi" w:cstheme="majorHAnsi"/>
        </w:rPr>
        <w:t>“John Middleton".</w:t>
      </w:r>
    </w:p>
    <w:p w14:paraId="78136C82" w14:textId="2F461A33" w:rsidR="000F74FE" w:rsidRPr="004C1B25" w:rsidRDefault="000F74FE" w:rsidP="0081087C">
      <w:pPr>
        <w:pStyle w:val="NormalWeb"/>
        <w:numPr>
          <w:ilvl w:val="0"/>
          <w:numId w:val="106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"Poreski broj distributera inostranog proizvođača".</w:t>
      </w:r>
      <w:r w:rsidR="00F647FA">
        <w:rPr>
          <w:rStyle w:val="Strong"/>
          <w:rFonts w:asciiTheme="majorHAnsi" w:hAnsiTheme="majorHAnsi" w:cstheme="majorHAnsi"/>
        </w:rPr>
        <w:t xml:space="preserve"> </w:t>
      </w:r>
      <w:r w:rsidR="00F647FA">
        <w:rPr>
          <w:rStyle w:val="Strong"/>
          <w:rFonts w:asciiTheme="majorHAnsi" w:hAnsiTheme="majorHAnsi" w:cstheme="majorHAnsi"/>
          <w:b w:val="0"/>
          <w:bCs w:val="0"/>
        </w:rPr>
        <w:t>Ograničenje unosa za ovo polje je 50 karaktera.</w:t>
      </w:r>
    </w:p>
    <w:p w14:paraId="1C36B2B6" w14:textId="77777777" w:rsidR="000F74FE" w:rsidRPr="004C1B25" w:rsidRDefault="000F74FE" w:rsidP="00C1640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7133BB9C" wp14:editId="68B14502">
            <wp:extent cx="5334000" cy="2971800"/>
            <wp:effectExtent l="19050" t="19050" r="19050" b="19050"/>
            <wp:docPr id="1833995618" name="Picture 22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3995618" name="Picture 22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972B0C7" w14:textId="3D31D2E5" w:rsidR="0081087C" w:rsidRDefault="000F74FE" w:rsidP="0081087C">
      <w:pPr>
        <w:pStyle w:val="NormalWeb"/>
        <w:numPr>
          <w:ilvl w:val="0"/>
          <w:numId w:val="106"/>
        </w:numPr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U polje za unos u našem primeru uneti </w:t>
      </w:r>
      <w:r w:rsidRPr="004C1B25">
        <w:rPr>
          <w:rStyle w:val="Strong"/>
          <w:rFonts w:asciiTheme="majorHAnsi" w:hAnsiTheme="majorHAnsi" w:cstheme="majorHAnsi"/>
        </w:rPr>
        <w:t>“567890".</w:t>
      </w:r>
    </w:p>
    <w:p w14:paraId="6881233D" w14:textId="7F3BB43F" w:rsidR="000F74FE" w:rsidRPr="0081087C" w:rsidRDefault="0081087C" w:rsidP="0081087C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>
        <w:rPr>
          <w:rStyle w:val="Strong"/>
          <w:rFonts w:asciiTheme="majorHAnsi" w:hAnsiTheme="majorHAnsi" w:cstheme="majorHAnsi"/>
        </w:rPr>
        <w:br w:type="page"/>
      </w:r>
    </w:p>
    <w:p w14:paraId="3FF4B921" w14:textId="0DFCEAD9" w:rsidR="000F74FE" w:rsidRPr="004C1B25" w:rsidRDefault="000F74FE" w:rsidP="0081087C">
      <w:pPr>
        <w:pStyle w:val="NormalWeb"/>
        <w:numPr>
          <w:ilvl w:val="0"/>
          <w:numId w:val="106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"Adresa".</w:t>
      </w:r>
      <w:r w:rsidR="00F647FA">
        <w:rPr>
          <w:rStyle w:val="Strong"/>
          <w:rFonts w:asciiTheme="majorHAnsi" w:hAnsiTheme="majorHAnsi" w:cstheme="majorHAnsi"/>
        </w:rPr>
        <w:t xml:space="preserve"> </w:t>
      </w:r>
      <w:r w:rsidR="00F647FA">
        <w:rPr>
          <w:rStyle w:val="Strong"/>
          <w:rFonts w:asciiTheme="majorHAnsi" w:hAnsiTheme="majorHAnsi" w:cstheme="majorHAnsi"/>
          <w:b w:val="0"/>
          <w:bCs w:val="0"/>
        </w:rPr>
        <w:t>Ograničenje unosa za ovo polje je 240 karaktera.</w:t>
      </w:r>
    </w:p>
    <w:p w14:paraId="2A6F0420" w14:textId="77777777" w:rsidR="000F74FE" w:rsidRPr="004C1B25" w:rsidRDefault="000F74FE" w:rsidP="00C1640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73B148F2" wp14:editId="73486957">
            <wp:extent cx="5334000" cy="2971800"/>
            <wp:effectExtent l="19050" t="19050" r="19050" b="19050"/>
            <wp:docPr id="615347284" name="Picture 22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347284" name="Picture 22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0DEEA84" w14:textId="08ADB305" w:rsidR="000F74FE" w:rsidRPr="004C1B25" w:rsidRDefault="000F74FE" w:rsidP="0081087C">
      <w:pPr>
        <w:pStyle w:val="NormalWeb"/>
        <w:numPr>
          <w:ilvl w:val="0"/>
          <w:numId w:val="106"/>
        </w:numPr>
        <w:rPr>
          <w:rFonts w:asciiTheme="majorHAnsi" w:hAnsiTheme="majorHAnsi" w:cstheme="majorHAnsi"/>
          <w:b/>
          <w:bCs/>
        </w:rPr>
      </w:pPr>
      <w:r w:rsidRPr="004C1B25">
        <w:rPr>
          <w:rFonts w:asciiTheme="majorHAnsi" w:hAnsiTheme="majorHAnsi" w:cstheme="majorHAnsi"/>
        </w:rPr>
        <w:t xml:space="preserve">U polje za unos u našem primeru uneti </w:t>
      </w:r>
      <w:r w:rsidRPr="004C1B25">
        <w:rPr>
          <w:rStyle w:val="Strong"/>
          <w:rFonts w:asciiTheme="majorHAnsi" w:hAnsiTheme="majorHAnsi" w:cstheme="majorHAnsi"/>
        </w:rPr>
        <w:t>“Woodinville 98072".</w:t>
      </w:r>
    </w:p>
    <w:p w14:paraId="12D7A8BE" w14:textId="5E7C9A39" w:rsidR="000F74FE" w:rsidRPr="004C1B25" w:rsidRDefault="000F74FE" w:rsidP="0081087C">
      <w:pPr>
        <w:pStyle w:val="NormalWeb"/>
        <w:numPr>
          <w:ilvl w:val="0"/>
          <w:numId w:val="106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"Mesto".</w:t>
      </w:r>
      <w:r w:rsidR="00F647FA">
        <w:rPr>
          <w:rStyle w:val="Strong"/>
          <w:rFonts w:asciiTheme="majorHAnsi" w:hAnsiTheme="majorHAnsi" w:cstheme="majorHAnsi"/>
        </w:rPr>
        <w:t xml:space="preserve"> </w:t>
      </w:r>
      <w:r w:rsidR="00F647FA">
        <w:rPr>
          <w:rStyle w:val="Strong"/>
          <w:rFonts w:asciiTheme="majorHAnsi" w:hAnsiTheme="majorHAnsi" w:cstheme="majorHAnsi"/>
          <w:b w:val="0"/>
          <w:bCs w:val="0"/>
        </w:rPr>
        <w:t>Ograničenje unosa za ovo polje je 75 karaktera.</w:t>
      </w:r>
    </w:p>
    <w:p w14:paraId="76712BE1" w14:textId="77777777" w:rsidR="000F74FE" w:rsidRPr="004C1B25" w:rsidRDefault="000F74FE" w:rsidP="00C1640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3BFE3181" wp14:editId="21BE084B">
            <wp:extent cx="5334000" cy="2984500"/>
            <wp:effectExtent l="19050" t="19050" r="19050" b="25400"/>
            <wp:docPr id="1928281883" name="Picture 21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8281883" name="Picture 21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EAD530B" w14:textId="4C08FC82" w:rsidR="0081087C" w:rsidRDefault="000F74FE" w:rsidP="0081087C">
      <w:pPr>
        <w:pStyle w:val="NormalWeb"/>
        <w:numPr>
          <w:ilvl w:val="0"/>
          <w:numId w:val="106"/>
        </w:numPr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U polje za unos u našem primeru uneti </w:t>
      </w:r>
      <w:r w:rsidRPr="004C1B25">
        <w:rPr>
          <w:rStyle w:val="Strong"/>
          <w:rFonts w:asciiTheme="majorHAnsi" w:hAnsiTheme="majorHAnsi" w:cstheme="majorHAnsi"/>
        </w:rPr>
        <w:t>“New York".</w:t>
      </w:r>
    </w:p>
    <w:p w14:paraId="58518FDD" w14:textId="1B1BBFA3" w:rsidR="000F74FE" w:rsidRPr="0081087C" w:rsidRDefault="0081087C" w:rsidP="0081087C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>
        <w:rPr>
          <w:rStyle w:val="Strong"/>
          <w:rFonts w:asciiTheme="majorHAnsi" w:hAnsiTheme="majorHAnsi" w:cstheme="majorHAnsi"/>
        </w:rPr>
        <w:br w:type="page"/>
      </w:r>
    </w:p>
    <w:p w14:paraId="0A57B407" w14:textId="3F28DA09" w:rsidR="000F74FE" w:rsidRPr="004C1B25" w:rsidRDefault="000F74FE" w:rsidP="0081087C">
      <w:pPr>
        <w:pStyle w:val="NormalWeb"/>
        <w:numPr>
          <w:ilvl w:val="0"/>
          <w:numId w:val="106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"Broj porudžbenice".</w:t>
      </w:r>
    </w:p>
    <w:p w14:paraId="61A21ABA" w14:textId="77777777" w:rsidR="000F74FE" w:rsidRPr="004C1B25" w:rsidRDefault="000F74FE" w:rsidP="00C1640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1250E457" wp14:editId="44548ED5">
            <wp:extent cx="5334000" cy="2984500"/>
            <wp:effectExtent l="19050" t="19050" r="19050" b="25400"/>
            <wp:docPr id="651496263" name="Picture 21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1496263" name="Picture 21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15A3B5C" w14:textId="77090117" w:rsidR="000F74FE" w:rsidRPr="0081087C" w:rsidRDefault="000F74FE" w:rsidP="00C16409">
      <w:pPr>
        <w:pStyle w:val="NormalWeb"/>
        <w:numPr>
          <w:ilvl w:val="0"/>
          <w:numId w:val="106"/>
        </w:numPr>
        <w:rPr>
          <w:rFonts w:asciiTheme="majorHAnsi" w:hAnsiTheme="majorHAnsi" w:cstheme="majorHAnsi"/>
          <w:b/>
          <w:bCs/>
        </w:rPr>
      </w:pPr>
      <w:r w:rsidRPr="004C1B25">
        <w:rPr>
          <w:rFonts w:asciiTheme="majorHAnsi" w:hAnsiTheme="majorHAnsi" w:cstheme="majorHAnsi"/>
        </w:rPr>
        <w:t xml:space="preserve">U polje za unos u našem primeru uneti </w:t>
      </w:r>
      <w:r w:rsidRPr="004C1B25">
        <w:rPr>
          <w:rFonts w:asciiTheme="majorHAnsi" w:hAnsiTheme="majorHAnsi" w:cstheme="majorHAnsi"/>
          <w:b/>
          <w:bCs/>
        </w:rPr>
        <w:t>“7625349".</w:t>
      </w:r>
    </w:p>
    <w:p w14:paraId="3DA3FE8E" w14:textId="0F55AFDE" w:rsidR="000F74FE" w:rsidRPr="004C1B25" w:rsidRDefault="000F74FE" w:rsidP="0081087C">
      <w:pPr>
        <w:pStyle w:val="NormalWeb"/>
        <w:numPr>
          <w:ilvl w:val="0"/>
          <w:numId w:val="106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polje </w:t>
      </w:r>
      <w:r w:rsidRPr="004C1B25">
        <w:rPr>
          <w:rStyle w:val="Strong"/>
          <w:rFonts w:asciiTheme="majorHAnsi" w:hAnsiTheme="majorHAnsi" w:cstheme="majorHAnsi"/>
        </w:rPr>
        <w:t>"Vrsta akcizne markice"</w:t>
      </w:r>
      <w:r w:rsidRPr="004C1B25">
        <w:rPr>
          <w:rFonts w:asciiTheme="majorHAnsi" w:hAnsiTheme="majorHAnsi" w:cstheme="majorHAnsi"/>
        </w:rPr>
        <w:t xml:space="preserve"> nakon čega će se prikazati padajuća lista opcija sa vrstama akcizne markice za odabrani proizvod.</w:t>
      </w:r>
    </w:p>
    <w:p w14:paraId="57696806" w14:textId="22B94284" w:rsidR="00033BF5" w:rsidRDefault="000F74FE" w:rsidP="00C1640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7AF8682D" wp14:editId="26C18EA5">
            <wp:extent cx="5334000" cy="2990850"/>
            <wp:effectExtent l="19050" t="19050" r="19050" b="19050"/>
            <wp:docPr id="2081660730" name="Picture 21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1660730" name="Picture 21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87D8739" w14:textId="12ECE583" w:rsidR="000F74FE" w:rsidRPr="00033BF5" w:rsidRDefault="00033BF5" w:rsidP="00033BF5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>
        <w:rPr>
          <w:rFonts w:asciiTheme="majorHAnsi" w:hAnsiTheme="majorHAnsi" w:cstheme="majorHAnsi"/>
        </w:rPr>
        <w:br w:type="page"/>
      </w:r>
    </w:p>
    <w:p w14:paraId="01C8913D" w14:textId="3FCEEEB9" w:rsidR="000F74FE" w:rsidRPr="004C1B25" w:rsidRDefault="000F74FE" w:rsidP="0081087C">
      <w:pPr>
        <w:pStyle w:val="NormalWeb"/>
        <w:numPr>
          <w:ilvl w:val="0"/>
          <w:numId w:val="106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U padajućoj listi opcija za naš primer odabrati opciju </w:t>
      </w:r>
      <w:r w:rsidRPr="004C1B25">
        <w:rPr>
          <w:rStyle w:val="Strong"/>
          <w:rFonts w:asciiTheme="majorHAnsi" w:hAnsiTheme="majorHAnsi" w:cstheme="majorHAnsi"/>
        </w:rPr>
        <w:t>"EC-za cigarete radi prodaje u avionima i brodovima na međunarodnim linijama, odnosno u slobodnim carinskim prodavnicama".</w:t>
      </w:r>
    </w:p>
    <w:p w14:paraId="5942EA5A" w14:textId="5D80173A" w:rsidR="000F74FE" w:rsidRPr="004C1B25" w:rsidRDefault="000F74FE" w:rsidP="00033BF5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6A8A1300" wp14:editId="4E07D6A5">
            <wp:extent cx="5334000" cy="2990850"/>
            <wp:effectExtent l="19050" t="19050" r="19050" b="19050"/>
            <wp:docPr id="539780468" name="Picture 21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9780468" name="Picture 216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7256BA1" w14:textId="144FFE9D" w:rsidR="000F74FE" w:rsidRPr="004C1B25" w:rsidRDefault="000F74FE" w:rsidP="00033BF5">
      <w:pPr>
        <w:pStyle w:val="NormalWeb"/>
        <w:numPr>
          <w:ilvl w:val="0"/>
          <w:numId w:val="106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"Tražene količine".</w:t>
      </w:r>
    </w:p>
    <w:p w14:paraId="719EF473" w14:textId="77777777" w:rsidR="000F74FE" w:rsidRPr="004C1B25" w:rsidRDefault="000F74FE" w:rsidP="00C1640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1DC24425" wp14:editId="40BD0EDE">
            <wp:extent cx="5334000" cy="2990850"/>
            <wp:effectExtent l="19050" t="19050" r="19050" b="19050"/>
            <wp:docPr id="427824202" name="Picture 21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7824202" name="Picture 21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A14CE71" w14:textId="0BDE05DB" w:rsidR="00033BF5" w:rsidRDefault="000F74FE" w:rsidP="00033BF5">
      <w:pPr>
        <w:pStyle w:val="NormalWeb"/>
        <w:numPr>
          <w:ilvl w:val="0"/>
          <w:numId w:val="106"/>
        </w:numPr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U polje za unos uneti tražene količine markica. U našem primeru unosimo </w:t>
      </w:r>
      <w:r w:rsidRPr="004C1B25">
        <w:rPr>
          <w:rStyle w:val="Strong"/>
          <w:rFonts w:asciiTheme="majorHAnsi" w:hAnsiTheme="majorHAnsi" w:cstheme="majorHAnsi"/>
        </w:rPr>
        <w:t>“10".</w:t>
      </w:r>
    </w:p>
    <w:p w14:paraId="3F326874" w14:textId="343B5337" w:rsidR="000F74FE" w:rsidRPr="00033BF5" w:rsidRDefault="00033BF5" w:rsidP="00033BF5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>
        <w:rPr>
          <w:rStyle w:val="Strong"/>
          <w:rFonts w:asciiTheme="majorHAnsi" w:hAnsiTheme="majorHAnsi" w:cstheme="majorHAnsi"/>
        </w:rPr>
        <w:br w:type="page"/>
      </w:r>
    </w:p>
    <w:p w14:paraId="0B40D032" w14:textId="5C7822AB" w:rsidR="000F74FE" w:rsidRPr="004C1B25" w:rsidRDefault="000F74FE" w:rsidP="00033BF5">
      <w:pPr>
        <w:pStyle w:val="NormalWeb"/>
        <w:numPr>
          <w:ilvl w:val="0"/>
          <w:numId w:val="106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Kliknuti na dugme </w:t>
      </w:r>
      <w:r w:rsidRPr="004C1B25">
        <w:rPr>
          <w:rStyle w:val="Strong"/>
          <w:rFonts w:asciiTheme="majorHAnsi" w:hAnsiTheme="majorHAnsi" w:cstheme="majorHAnsi"/>
        </w:rPr>
        <w:t>"Dodaj"</w:t>
      </w:r>
      <w:r w:rsidRPr="004C1B25">
        <w:rPr>
          <w:rFonts w:asciiTheme="majorHAnsi" w:hAnsiTheme="majorHAnsi" w:cstheme="majorHAnsi"/>
        </w:rPr>
        <w:t>, nakon čega će prethodno unesene vrednosti za vrstu akcizne markice i količinu biti dodate na formular.</w:t>
      </w:r>
    </w:p>
    <w:p w14:paraId="51FAADD1" w14:textId="4EC493D7" w:rsidR="000F74FE" w:rsidRPr="004C1B25" w:rsidRDefault="000F74FE" w:rsidP="00033BF5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2FF022CE" wp14:editId="2A740F9B">
            <wp:extent cx="5334000" cy="2984500"/>
            <wp:effectExtent l="19050" t="19050" r="19050" b="25400"/>
            <wp:docPr id="1543189444" name="Picture 21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3189444" name="Picture 21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8EB055E" w14:textId="493434EC" w:rsidR="000F74FE" w:rsidRPr="004C1B25" w:rsidRDefault="000F74FE" w:rsidP="00033BF5">
      <w:pPr>
        <w:pStyle w:val="NormalWeb"/>
        <w:numPr>
          <w:ilvl w:val="0"/>
          <w:numId w:val="106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dugme </w:t>
      </w:r>
      <w:r w:rsidRPr="004C1B25">
        <w:rPr>
          <w:rStyle w:val="Strong"/>
          <w:rFonts w:asciiTheme="majorHAnsi" w:hAnsiTheme="majorHAnsi" w:cstheme="majorHAnsi"/>
        </w:rPr>
        <w:t>"Spisak ovlašćenih lica za preuzimanje markica".</w:t>
      </w:r>
    </w:p>
    <w:p w14:paraId="0B39A3D8" w14:textId="438DF84F" w:rsidR="00033BF5" w:rsidRDefault="000F74FE" w:rsidP="00C1640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41876DD2" wp14:editId="038CFA31">
            <wp:extent cx="5334000" cy="2984500"/>
            <wp:effectExtent l="19050" t="19050" r="19050" b="25400"/>
            <wp:docPr id="216372752" name="Picture 21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372752" name="Picture 213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235586C" w14:textId="7D1D0695" w:rsidR="000F74FE" w:rsidRPr="00033BF5" w:rsidRDefault="00033BF5" w:rsidP="00033BF5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>
        <w:rPr>
          <w:rFonts w:asciiTheme="majorHAnsi" w:hAnsiTheme="majorHAnsi" w:cstheme="majorHAnsi"/>
        </w:rPr>
        <w:br w:type="page"/>
      </w:r>
    </w:p>
    <w:p w14:paraId="3D4F4DE4" w14:textId="3EDCA31A" w:rsidR="000F74FE" w:rsidRPr="004C1B25" w:rsidRDefault="000F74FE" w:rsidP="00033BF5">
      <w:pPr>
        <w:pStyle w:val="NormalWeb"/>
        <w:numPr>
          <w:ilvl w:val="0"/>
          <w:numId w:val="106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U novootvorenom prozoru korisnik ima uvid u ovlašćena lica za preuzimanje markica za zahtev koji se podnosi.</w:t>
      </w:r>
    </w:p>
    <w:p w14:paraId="16A4C9AB" w14:textId="0C500794" w:rsidR="000F74FE" w:rsidRPr="004C1B25" w:rsidRDefault="000F74FE" w:rsidP="00033BF5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5266E8AA" wp14:editId="50F8AACE">
            <wp:extent cx="5334000" cy="2743200"/>
            <wp:effectExtent l="19050" t="19050" r="19050" b="19050"/>
            <wp:docPr id="1472038688" name="Picture 21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2038688" name="Picture 21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7432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AD965B5" w14:textId="4EFA5214" w:rsidR="000F74FE" w:rsidRPr="004C1B25" w:rsidRDefault="000F74FE" w:rsidP="00033BF5">
      <w:pPr>
        <w:pStyle w:val="NormalWeb"/>
        <w:numPr>
          <w:ilvl w:val="0"/>
          <w:numId w:val="106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dugme </w:t>
      </w:r>
      <w:r w:rsidRPr="004C1B25">
        <w:rPr>
          <w:rStyle w:val="Strong"/>
          <w:rFonts w:asciiTheme="majorHAnsi" w:hAnsiTheme="majorHAnsi" w:cstheme="majorHAnsi"/>
        </w:rPr>
        <w:t>"X"</w:t>
      </w:r>
      <w:r w:rsidRPr="004C1B25">
        <w:rPr>
          <w:rFonts w:asciiTheme="majorHAnsi" w:hAnsiTheme="majorHAnsi" w:cstheme="majorHAnsi"/>
        </w:rPr>
        <w:t xml:space="preserve"> da zatvorimo prozor sa pregledom ovlašćenih lica za preuzimanje markica.</w:t>
      </w:r>
    </w:p>
    <w:p w14:paraId="111FC0A0" w14:textId="59A1487D" w:rsidR="00033BF5" w:rsidRDefault="000F74FE" w:rsidP="00C1640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6EBD9400" wp14:editId="79E3A4CE">
            <wp:extent cx="5334000" cy="2984500"/>
            <wp:effectExtent l="19050" t="19050" r="19050" b="25400"/>
            <wp:docPr id="965935460" name="Picture 21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5935460" name="Picture 21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1281457" w14:textId="4ED6192A" w:rsidR="000F74FE" w:rsidRPr="00033BF5" w:rsidRDefault="00033BF5" w:rsidP="00033BF5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>
        <w:rPr>
          <w:rFonts w:asciiTheme="majorHAnsi" w:hAnsiTheme="majorHAnsi" w:cstheme="majorHAnsi"/>
        </w:rPr>
        <w:br w:type="page"/>
      </w:r>
    </w:p>
    <w:p w14:paraId="0A2D74DF" w14:textId="7F758DA1" w:rsidR="000F74FE" w:rsidRPr="004C1B25" w:rsidRDefault="000F74FE" w:rsidP="00033BF5">
      <w:pPr>
        <w:pStyle w:val="NormalWeb"/>
        <w:numPr>
          <w:ilvl w:val="0"/>
          <w:numId w:val="106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Kliknuti na dugme </w:t>
      </w:r>
      <w:r w:rsidRPr="004C1B25">
        <w:rPr>
          <w:rStyle w:val="Strong"/>
          <w:rFonts w:asciiTheme="majorHAnsi" w:hAnsiTheme="majorHAnsi" w:cstheme="majorHAnsi"/>
        </w:rPr>
        <w:t>"Pošalji zahtev".</w:t>
      </w:r>
    </w:p>
    <w:p w14:paraId="6DFE6C2E" w14:textId="0BE56126" w:rsidR="000F74FE" w:rsidRPr="004C1B25" w:rsidRDefault="000F74FE" w:rsidP="00033BF5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2D3666C0" wp14:editId="1B10AD97">
            <wp:extent cx="5334000" cy="2984500"/>
            <wp:effectExtent l="19050" t="19050" r="19050" b="25400"/>
            <wp:docPr id="1265439247" name="Picture 21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5439247" name="Picture 21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4891346" w14:textId="6286F172" w:rsidR="000F74FE" w:rsidRPr="004C1B25" w:rsidRDefault="000F74FE" w:rsidP="00033BF5">
      <w:pPr>
        <w:pStyle w:val="NormalWeb"/>
        <w:numPr>
          <w:ilvl w:val="0"/>
          <w:numId w:val="106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Primetiti da je zahtev za izdavanje kontrolnih akciznih markica uspešno podnet. Kliknuti na dugme </w:t>
      </w:r>
      <w:r w:rsidRPr="004C1B25">
        <w:rPr>
          <w:rStyle w:val="Strong"/>
          <w:rFonts w:asciiTheme="majorHAnsi" w:hAnsiTheme="majorHAnsi" w:cstheme="majorHAnsi"/>
        </w:rPr>
        <w:t>"Preuzmi zahtev"</w:t>
      </w:r>
      <w:r w:rsidRPr="004C1B25">
        <w:rPr>
          <w:rFonts w:asciiTheme="majorHAnsi" w:hAnsiTheme="majorHAnsi" w:cstheme="majorHAnsi"/>
        </w:rPr>
        <w:t xml:space="preserve"> nakon čega će PDF dokument podnetog zahteva biti preuzet i sačuvan na računaru.</w:t>
      </w:r>
    </w:p>
    <w:p w14:paraId="2D55BE5F" w14:textId="7C28B772" w:rsidR="00033BF5" w:rsidRDefault="000F74FE" w:rsidP="00FE6118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69E04B86" wp14:editId="5CBE536E">
            <wp:extent cx="5334000" cy="2984500"/>
            <wp:effectExtent l="19050" t="19050" r="19050" b="25400"/>
            <wp:docPr id="1379326713" name="Picture 20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9326713" name="Picture 20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DC8671E" w14:textId="003FEF5B" w:rsidR="000F74FE" w:rsidRPr="00033BF5" w:rsidRDefault="00033BF5" w:rsidP="00033BF5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>
        <w:rPr>
          <w:rFonts w:asciiTheme="majorHAnsi" w:hAnsiTheme="majorHAnsi" w:cstheme="majorHAnsi"/>
        </w:rPr>
        <w:br w:type="page"/>
      </w:r>
    </w:p>
    <w:p w14:paraId="4D751528" w14:textId="701FCCE3" w:rsidR="000F74FE" w:rsidRPr="004C1B25" w:rsidRDefault="000F74FE" w:rsidP="00033BF5">
      <w:pPr>
        <w:pStyle w:val="NormalWeb"/>
        <w:numPr>
          <w:ilvl w:val="0"/>
          <w:numId w:val="106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Otvoriti preuzeti PDF dokument podnetog zahteva i otvoriti ga. Primetiti informacije u dokumentu koje su unete u formularu zahteva.</w:t>
      </w:r>
    </w:p>
    <w:p w14:paraId="1FB986C9" w14:textId="77777777" w:rsidR="000F74FE" w:rsidRPr="004C1B25" w:rsidRDefault="000F74FE" w:rsidP="00C16409">
      <w:pPr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0C93978E" wp14:editId="4C1015BF">
            <wp:extent cx="3801944" cy="4239684"/>
            <wp:effectExtent l="19050" t="19050" r="27305" b="27940"/>
            <wp:docPr id="514697837" name="Picture 1" descr="A document with text and number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697837" name="Picture 1" descr="A document with text and numbers&#10;&#10;Description automatically generated with medium confidence"/>
                    <pic:cNvPicPr/>
                  </pic:nvPicPr>
                  <pic:blipFill>
                    <a:blip r:embed="rId225"/>
                    <a:stretch>
                      <a:fillRect/>
                    </a:stretch>
                  </pic:blipFill>
                  <pic:spPr>
                    <a:xfrm>
                      <a:off x="0" y="0"/>
                      <a:ext cx="3812151" cy="4251066"/>
                    </a:xfrm>
                    <a:prstGeom prst="rect">
                      <a:avLst/>
                    </a:prstGeom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B748C09" w14:textId="77777777" w:rsidR="000F74FE" w:rsidRPr="004C1B25" w:rsidRDefault="000F74FE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312D05E5" w14:textId="77777777" w:rsidR="000F74FE" w:rsidRPr="004C1B25" w:rsidRDefault="000F74FE" w:rsidP="000F74FE">
      <w:pPr>
        <w:pStyle w:val="Heading2"/>
        <w:numPr>
          <w:ilvl w:val="0"/>
          <w:numId w:val="23"/>
        </w:numPr>
        <w:jc w:val="left"/>
        <w:rPr>
          <w:rFonts w:asciiTheme="majorHAnsi" w:hAnsiTheme="majorHAnsi" w:cstheme="majorHAnsi"/>
        </w:rPr>
      </w:pPr>
      <w:bookmarkStart w:id="32" w:name="_Toc174342523"/>
      <w:bookmarkStart w:id="33" w:name="_Toc188543817"/>
      <w:r w:rsidRPr="004C1B25">
        <w:rPr>
          <w:rFonts w:asciiTheme="majorHAnsi" w:hAnsiTheme="majorHAnsi" w:cstheme="majorHAnsi"/>
        </w:rPr>
        <w:lastRenderedPageBreak/>
        <w:t>Preuzimanje predračuna za plaćanje podnetog zahteva za izdavanje kontrolnih akciznih markica</w:t>
      </w:r>
      <w:bookmarkEnd w:id="32"/>
      <w:bookmarkEnd w:id="33"/>
    </w:p>
    <w:p w14:paraId="2747E6C1" w14:textId="77777777" w:rsidR="000F74FE" w:rsidRPr="004C1B25" w:rsidRDefault="000F74FE" w:rsidP="0040526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"Lista zahteva".</w:t>
      </w:r>
    </w:p>
    <w:p w14:paraId="0C6C354F" w14:textId="77777777" w:rsidR="000F74FE" w:rsidRPr="004C1B25" w:rsidRDefault="000F74FE" w:rsidP="00405261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7EE98DCB" wp14:editId="60F1ABFD">
            <wp:extent cx="5334000" cy="2984500"/>
            <wp:effectExtent l="19050" t="19050" r="19050" b="25400"/>
            <wp:docPr id="1307259775" name="Picture 37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7259775" name="Picture 37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E45DE35" w14:textId="77777777" w:rsidR="000F74FE" w:rsidRPr="004C1B25" w:rsidRDefault="000F74FE" w:rsidP="0040526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polje </w:t>
      </w:r>
      <w:r w:rsidRPr="004C1B25">
        <w:rPr>
          <w:rStyle w:val="Strong"/>
          <w:rFonts w:asciiTheme="majorHAnsi" w:hAnsiTheme="majorHAnsi" w:cstheme="majorHAnsi"/>
        </w:rPr>
        <w:t>"Status"</w:t>
      </w:r>
      <w:r w:rsidRPr="004C1B25">
        <w:rPr>
          <w:rFonts w:asciiTheme="majorHAnsi" w:hAnsiTheme="majorHAnsi" w:cstheme="majorHAnsi"/>
        </w:rPr>
        <w:t xml:space="preserve"> nakon čega će se prikazati padajuća lista opcija sa statusima zahteva za kontrolne akcizne markice.</w:t>
      </w:r>
    </w:p>
    <w:p w14:paraId="496A6E2C" w14:textId="77777777" w:rsidR="000F74FE" w:rsidRPr="004C1B25" w:rsidRDefault="000F74FE" w:rsidP="00405261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326003DE" wp14:editId="28813843">
            <wp:extent cx="5334000" cy="2984500"/>
            <wp:effectExtent l="19050" t="19050" r="19050" b="25400"/>
            <wp:docPr id="844671221" name="Picture 37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4671221" name="Picture 37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3115C70" w14:textId="77777777" w:rsidR="000F74FE" w:rsidRPr="004C1B25" w:rsidRDefault="000F74FE" w:rsidP="00405261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1C13EEFC" w14:textId="77777777" w:rsidR="000F74FE" w:rsidRPr="004C1B25" w:rsidRDefault="000F74FE" w:rsidP="0040526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3. U padajućoj listi opcija za naš primer odabrati opciju </w:t>
      </w:r>
      <w:r w:rsidRPr="004C1B25">
        <w:rPr>
          <w:rStyle w:val="Strong"/>
          <w:rFonts w:asciiTheme="majorHAnsi" w:hAnsiTheme="majorHAnsi" w:cstheme="majorHAnsi"/>
        </w:rPr>
        <w:t>"Izdat predračun".</w:t>
      </w:r>
    </w:p>
    <w:p w14:paraId="43C3F929" w14:textId="77777777" w:rsidR="000F74FE" w:rsidRPr="004C1B25" w:rsidRDefault="000F74FE" w:rsidP="00405261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0058294D" wp14:editId="513522F9">
            <wp:extent cx="5334000" cy="2984500"/>
            <wp:effectExtent l="19050" t="19050" r="19050" b="25400"/>
            <wp:docPr id="366195634" name="Picture 37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195634" name="Picture 37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03A7BE6" w14:textId="77777777" w:rsidR="000F74FE" w:rsidRPr="004C1B25" w:rsidRDefault="000F74FE" w:rsidP="0040526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4. Kliknuti na broj zahteva kojem želimo da pristupimo. U našem primeru kliknuti na </w:t>
      </w:r>
      <w:r w:rsidRPr="004C1B25">
        <w:rPr>
          <w:rStyle w:val="Strong"/>
          <w:rFonts w:asciiTheme="majorHAnsi" w:hAnsiTheme="majorHAnsi" w:cstheme="majorHAnsi"/>
        </w:rPr>
        <w:t>"46-D-04/2024"</w:t>
      </w:r>
      <w:r w:rsidRPr="004C1B25">
        <w:rPr>
          <w:rFonts w:asciiTheme="majorHAnsi" w:hAnsiTheme="majorHAnsi" w:cstheme="majorHAnsi"/>
        </w:rPr>
        <w:t xml:space="preserve"> broj zahteva.</w:t>
      </w:r>
    </w:p>
    <w:p w14:paraId="6EB016DF" w14:textId="77777777" w:rsidR="000F74FE" w:rsidRPr="004C1B25" w:rsidRDefault="000F74FE" w:rsidP="00405261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7E8B868B" wp14:editId="49B573CA">
            <wp:extent cx="5334000" cy="2990850"/>
            <wp:effectExtent l="19050" t="19050" r="19050" b="19050"/>
            <wp:docPr id="208582978" name="Picture 37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582978" name="Picture 376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46A4D90" w14:textId="77777777" w:rsidR="000F74FE" w:rsidRPr="004C1B25" w:rsidRDefault="000F74FE" w:rsidP="00405261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2D2E8486" w14:textId="77777777" w:rsidR="000F74FE" w:rsidRPr="004C1B25" w:rsidRDefault="000F74FE" w:rsidP="0040526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5. Kliknuti na dugme </w:t>
      </w:r>
      <w:r w:rsidRPr="004C1B25">
        <w:rPr>
          <w:rStyle w:val="Strong"/>
          <w:rFonts w:asciiTheme="majorHAnsi" w:hAnsiTheme="majorHAnsi" w:cstheme="majorHAnsi"/>
        </w:rPr>
        <w:t>"Preuzmi predračun"</w:t>
      </w:r>
      <w:r w:rsidRPr="004C1B25">
        <w:rPr>
          <w:rFonts w:asciiTheme="majorHAnsi" w:hAnsiTheme="majorHAnsi" w:cstheme="majorHAnsi"/>
        </w:rPr>
        <w:t xml:space="preserve"> nakon čega će predračun biti preuzet u PDF dokumentu.</w:t>
      </w:r>
    </w:p>
    <w:p w14:paraId="6C9EE237" w14:textId="77777777" w:rsidR="000F74FE" w:rsidRPr="004C1B25" w:rsidRDefault="000F74FE" w:rsidP="00405261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5127D86F" wp14:editId="00A7022E">
            <wp:extent cx="5334000" cy="2984500"/>
            <wp:effectExtent l="19050" t="19050" r="19050" b="25400"/>
            <wp:docPr id="2044133405" name="Picture 37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4133405" name="Picture 37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6595A82" w14:textId="77777777" w:rsidR="000F74FE" w:rsidRPr="004C1B25" w:rsidRDefault="000F74FE" w:rsidP="00405261">
      <w:pPr>
        <w:pStyle w:val="Heading4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4CF1F0E3" w14:textId="77777777" w:rsidR="000F74FE" w:rsidRPr="004C1B25" w:rsidRDefault="000F74FE" w:rsidP="000F74FE">
      <w:pPr>
        <w:pStyle w:val="Heading2"/>
        <w:numPr>
          <w:ilvl w:val="0"/>
          <w:numId w:val="23"/>
        </w:numPr>
        <w:jc w:val="left"/>
        <w:rPr>
          <w:rFonts w:asciiTheme="majorHAnsi" w:hAnsiTheme="majorHAnsi" w:cstheme="majorHAnsi"/>
        </w:rPr>
      </w:pPr>
      <w:bookmarkStart w:id="34" w:name="_Toc188543818"/>
      <w:r w:rsidRPr="004C1B25">
        <w:rPr>
          <w:rFonts w:asciiTheme="majorHAnsi" w:hAnsiTheme="majorHAnsi" w:cstheme="majorHAnsi"/>
        </w:rPr>
        <w:lastRenderedPageBreak/>
        <w:t>Dopuna podnetog zahteva za izdavanje kontrolnih akciznih markica pri vraćanju na dopunu</w:t>
      </w:r>
      <w:bookmarkEnd w:id="34"/>
    </w:p>
    <w:p w14:paraId="78B30F20" w14:textId="77777777" w:rsidR="000F74FE" w:rsidRPr="004C1B25" w:rsidRDefault="000F74FE" w:rsidP="0040526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"Lista zahteva".</w:t>
      </w:r>
    </w:p>
    <w:p w14:paraId="08583697" w14:textId="77777777" w:rsidR="000F74FE" w:rsidRPr="004C1B25" w:rsidRDefault="000F74FE" w:rsidP="00405261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220B48BF" wp14:editId="25F29D68">
            <wp:extent cx="5334000" cy="2984500"/>
            <wp:effectExtent l="19050" t="19050" r="19050" b="25400"/>
            <wp:docPr id="824828934" name="Picture 38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4828934" name="Picture 386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B32EAFD" w14:textId="77777777" w:rsidR="000F74FE" w:rsidRPr="004C1B25" w:rsidRDefault="000F74FE" w:rsidP="0040526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polje </w:t>
      </w:r>
      <w:r w:rsidRPr="004C1B25">
        <w:rPr>
          <w:rStyle w:val="Strong"/>
          <w:rFonts w:asciiTheme="majorHAnsi" w:hAnsiTheme="majorHAnsi" w:cstheme="majorHAnsi"/>
        </w:rPr>
        <w:t>"Status"</w:t>
      </w:r>
      <w:r w:rsidRPr="004C1B25">
        <w:rPr>
          <w:rFonts w:asciiTheme="majorHAnsi" w:hAnsiTheme="majorHAnsi" w:cstheme="majorHAnsi"/>
        </w:rPr>
        <w:t xml:space="preserve"> nakon čega će se prikazati padajuća lista opcija sa statusima zahteva za kontrolne akcizne markice.</w:t>
      </w:r>
    </w:p>
    <w:p w14:paraId="2B6DC53A" w14:textId="77777777" w:rsidR="000F74FE" w:rsidRPr="004C1B25" w:rsidRDefault="000F74FE" w:rsidP="00405261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678D71D6" wp14:editId="38551923">
            <wp:extent cx="5334000" cy="2984500"/>
            <wp:effectExtent l="19050" t="19050" r="19050" b="25400"/>
            <wp:docPr id="563945012" name="Picture 38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945012" name="Picture 38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D340954" w14:textId="77777777" w:rsidR="000F74FE" w:rsidRPr="004C1B25" w:rsidRDefault="000F74FE" w:rsidP="00405261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4056AB64" w14:textId="77777777" w:rsidR="000F74FE" w:rsidRPr="004C1B25" w:rsidRDefault="000F74FE" w:rsidP="0040526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3. U padajućoj listi opcija za naš primer odabrati opciju </w:t>
      </w:r>
      <w:r w:rsidRPr="004C1B25">
        <w:rPr>
          <w:rStyle w:val="Strong"/>
          <w:rFonts w:asciiTheme="majorHAnsi" w:hAnsiTheme="majorHAnsi" w:cstheme="majorHAnsi"/>
        </w:rPr>
        <w:t>"Vraćen na dopunu".</w:t>
      </w:r>
    </w:p>
    <w:p w14:paraId="57F9E6EE" w14:textId="77777777" w:rsidR="000F74FE" w:rsidRPr="004C1B25" w:rsidRDefault="000F74FE" w:rsidP="00405261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33B23593" wp14:editId="56BE046B">
            <wp:extent cx="5334000" cy="2990850"/>
            <wp:effectExtent l="19050" t="19050" r="19050" b="19050"/>
            <wp:docPr id="2050678875" name="Picture 38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678875" name="Picture 38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91D1CDE" w14:textId="77777777" w:rsidR="000F74FE" w:rsidRPr="004C1B25" w:rsidRDefault="000F74FE" w:rsidP="0040526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4. Kliknuti na broj zahteva kojem želimo da pristupimo. U našem primeru kliknuti na </w:t>
      </w:r>
      <w:r w:rsidRPr="004C1B25">
        <w:rPr>
          <w:rStyle w:val="Strong"/>
          <w:rFonts w:asciiTheme="majorHAnsi" w:hAnsiTheme="majorHAnsi" w:cstheme="majorHAnsi"/>
        </w:rPr>
        <w:t>"44-D-04/2024"</w:t>
      </w:r>
      <w:r w:rsidRPr="004C1B25">
        <w:rPr>
          <w:rFonts w:asciiTheme="majorHAnsi" w:hAnsiTheme="majorHAnsi" w:cstheme="majorHAnsi"/>
        </w:rPr>
        <w:t xml:space="preserve"> broj zahteva.</w:t>
      </w:r>
    </w:p>
    <w:p w14:paraId="5CE93368" w14:textId="77777777" w:rsidR="000F74FE" w:rsidRPr="004C1B25" w:rsidRDefault="000F74FE" w:rsidP="00405261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52BC69AB" wp14:editId="212E9512">
            <wp:extent cx="5334000" cy="2990850"/>
            <wp:effectExtent l="19050" t="19050" r="19050" b="19050"/>
            <wp:docPr id="1377010749" name="Picture 38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7010749" name="Picture 383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96616E9" w14:textId="77777777" w:rsidR="000F74FE" w:rsidRPr="004C1B25" w:rsidRDefault="000F74FE" w:rsidP="00405261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5C89EBB1" w14:textId="77777777" w:rsidR="000F74FE" w:rsidRPr="004C1B25" w:rsidRDefault="000F74FE" w:rsidP="0040526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5. Kliknuti na polje za unos </w:t>
      </w:r>
      <w:r w:rsidRPr="004C1B25">
        <w:rPr>
          <w:rStyle w:val="Strong"/>
          <w:rFonts w:asciiTheme="majorHAnsi" w:hAnsiTheme="majorHAnsi" w:cstheme="majorHAnsi"/>
        </w:rPr>
        <w:t>"Broj porudžbenice"</w:t>
      </w:r>
      <w:r w:rsidRPr="004C1B25">
        <w:rPr>
          <w:rFonts w:asciiTheme="majorHAnsi" w:hAnsiTheme="majorHAnsi" w:cstheme="majorHAnsi"/>
        </w:rPr>
        <w:t xml:space="preserve"> i obrisati unesenu vrednost.</w:t>
      </w:r>
    </w:p>
    <w:p w14:paraId="3223D9AA" w14:textId="77969D56" w:rsidR="000F74FE" w:rsidRPr="004C1B25" w:rsidRDefault="00DD6098" w:rsidP="00405261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681EF655" wp14:editId="1CCC7417">
            <wp:extent cx="5585562" cy="3124200"/>
            <wp:effectExtent l="0" t="0" r="0" b="0"/>
            <wp:docPr id="2130221306" name="Picture 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0221306" name="Picture 4" descr="A screenshot of a computer&#10;&#10;Description automatically generated"/>
                    <pic:cNvPicPr/>
                  </pic:nvPicPr>
                  <pic:blipFill>
                    <a:blip r:embed="rId2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095" cy="3141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622BF8" w14:textId="2DCFA8DC" w:rsidR="000F74FE" w:rsidRPr="004C1B25" w:rsidRDefault="000F74FE" w:rsidP="0040526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6. U polje za unos uneti novu vrednost </w:t>
      </w:r>
      <w:r w:rsidRPr="004C1B25">
        <w:rPr>
          <w:rStyle w:val="Strong"/>
          <w:rFonts w:asciiTheme="majorHAnsi" w:hAnsiTheme="majorHAnsi" w:cstheme="majorHAnsi"/>
        </w:rPr>
        <w:t>"</w:t>
      </w:r>
      <w:r w:rsidR="003F3D52">
        <w:rPr>
          <w:rStyle w:val="Strong"/>
          <w:rFonts w:asciiTheme="majorHAnsi" w:hAnsiTheme="majorHAnsi" w:cstheme="majorHAnsi"/>
        </w:rPr>
        <w:t>50000</w:t>
      </w:r>
      <w:r w:rsidRPr="004C1B25">
        <w:rPr>
          <w:rStyle w:val="Strong"/>
          <w:rFonts w:asciiTheme="majorHAnsi" w:hAnsiTheme="majorHAnsi" w:cstheme="majorHAnsi"/>
        </w:rPr>
        <w:t>".</w:t>
      </w:r>
    </w:p>
    <w:p w14:paraId="653DA16F" w14:textId="77777777" w:rsidR="000F74FE" w:rsidRPr="004C1B25" w:rsidRDefault="000F74FE" w:rsidP="0040526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7. Kliknuti na dugme </w:t>
      </w:r>
      <w:r w:rsidRPr="004C1B25">
        <w:rPr>
          <w:rStyle w:val="Strong"/>
          <w:rFonts w:asciiTheme="majorHAnsi" w:hAnsiTheme="majorHAnsi" w:cstheme="majorHAnsi"/>
        </w:rPr>
        <w:t>"Izmeni"</w:t>
      </w:r>
      <w:r w:rsidRPr="004C1B25">
        <w:rPr>
          <w:rFonts w:asciiTheme="majorHAnsi" w:hAnsiTheme="majorHAnsi" w:cstheme="majorHAnsi"/>
        </w:rPr>
        <w:t xml:space="preserve"> nakon čega će zahtev biti izmenjen i prosleđen na ponovnu obradu.</w:t>
      </w:r>
    </w:p>
    <w:p w14:paraId="0866FF16" w14:textId="5641CB7E" w:rsidR="000F74FE" w:rsidRPr="004C1B25" w:rsidRDefault="00634A9B" w:rsidP="00405261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3528900B" wp14:editId="29E5A4D9">
            <wp:extent cx="5570424" cy="3115733"/>
            <wp:effectExtent l="0" t="0" r="0" b="8890"/>
            <wp:docPr id="1705208829" name="Picture 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5208829" name="Picture 3" descr="A screenshot of a computer&#10;&#10;Description automatically generated"/>
                    <pic:cNvPicPr/>
                  </pic:nvPicPr>
                  <pic:blipFill>
                    <a:blip r:embed="rId2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6765" cy="3124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54A7B6" w14:textId="77777777" w:rsidR="000F74FE" w:rsidRPr="004C1B25" w:rsidRDefault="000F74FE" w:rsidP="00405261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34B2DE37" w14:textId="77777777" w:rsidR="000F74FE" w:rsidRPr="004C1B25" w:rsidRDefault="000F74FE" w:rsidP="0040526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8. Primetiti da je zahtev uspešno prosleđen na ponovnu obradu.</w:t>
      </w:r>
    </w:p>
    <w:p w14:paraId="4F5CDD59" w14:textId="6FEEA1EC" w:rsidR="00E13411" w:rsidRPr="00924515" w:rsidRDefault="000F74FE" w:rsidP="007B51A0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7EBB4718" wp14:editId="71A35A07">
            <wp:extent cx="5334000" cy="2971800"/>
            <wp:effectExtent l="19050" t="19050" r="19050" b="19050"/>
            <wp:docPr id="219228131" name="Picture 38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228131" name="Picture 38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D03A970" w14:textId="12E64A47" w:rsidR="000F74FE" w:rsidRPr="004C1B25" w:rsidRDefault="000F74FE" w:rsidP="004D7FB4">
      <w:pPr>
        <w:pStyle w:val="scribe-screenshot-contain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20881624" w14:textId="77777777" w:rsidR="000F74FE" w:rsidRPr="004C1B25" w:rsidRDefault="000F74FE" w:rsidP="000F74FE">
      <w:pPr>
        <w:pStyle w:val="Heading2"/>
        <w:numPr>
          <w:ilvl w:val="0"/>
          <w:numId w:val="23"/>
        </w:numPr>
        <w:rPr>
          <w:rFonts w:asciiTheme="majorHAnsi" w:hAnsiTheme="majorHAnsi" w:cstheme="majorHAnsi"/>
        </w:rPr>
      </w:pPr>
      <w:bookmarkStart w:id="35" w:name="_Toc188543819"/>
      <w:r w:rsidRPr="004C1B25">
        <w:rPr>
          <w:rFonts w:asciiTheme="majorHAnsi" w:hAnsiTheme="majorHAnsi" w:cstheme="majorHAnsi"/>
        </w:rPr>
        <w:lastRenderedPageBreak/>
        <w:t>Pregled odobrenog zahteva za izdavanje kontrolnih akciznih markica nakon izdatih opsega</w:t>
      </w:r>
      <w:bookmarkEnd w:id="35"/>
      <w:r w:rsidRPr="004C1B25">
        <w:rPr>
          <w:rFonts w:asciiTheme="majorHAnsi" w:hAnsiTheme="majorHAnsi" w:cstheme="majorHAnsi"/>
        </w:rPr>
        <w:t xml:space="preserve"> </w:t>
      </w:r>
    </w:p>
    <w:p w14:paraId="1FC61E80" w14:textId="77777777" w:rsidR="000F74FE" w:rsidRPr="004C1B25" w:rsidRDefault="000F74FE" w:rsidP="00E233FF">
      <w:pPr>
        <w:spacing w:after="240"/>
        <w:rPr>
          <w:rFonts w:asciiTheme="majorHAnsi" w:hAnsiTheme="majorHAnsi" w:cstheme="majorHAnsi"/>
        </w:rPr>
      </w:pPr>
    </w:p>
    <w:p w14:paraId="0E8CC98D" w14:textId="77777777" w:rsidR="000F74FE" w:rsidRPr="004C1B25" w:rsidRDefault="000F74FE" w:rsidP="00E233FF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"Lista zahteva".</w:t>
      </w:r>
    </w:p>
    <w:p w14:paraId="4A1CF0C7" w14:textId="77777777" w:rsidR="000F74FE" w:rsidRPr="004C1B25" w:rsidRDefault="000F74FE" w:rsidP="00E233FF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22C1B78E" wp14:editId="7CAB838C">
            <wp:extent cx="5334000" cy="2984500"/>
            <wp:effectExtent l="19050" t="19050" r="19050" b="25400"/>
            <wp:docPr id="893813043" name="Picture 39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813043" name="Picture 39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34DD1DE" w14:textId="77777777" w:rsidR="000F74FE" w:rsidRPr="004C1B25" w:rsidRDefault="000F74FE" w:rsidP="00E233FF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polje </w:t>
      </w:r>
      <w:r w:rsidRPr="004C1B25">
        <w:rPr>
          <w:rStyle w:val="Strong"/>
          <w:rFonts w:asciiTheme="majorHAnsi" w:hAnsiTheme="majorHAnsi" w:cstheme="majorHAnsi"/>
        </w:rPr>
        <w:t>"Status"</w:t>
      </w:r>
      <w:r w:rsidRPr="004C1B25">
        <w:rPr>
          <w:rFonts w:asciiTheme="majorHAnsi" w:hAnsiTheme="majorHAnsi" w:cstheme="majorHAnsi"/>
        </w:rPr>
        <w:t xml:space="preserve"> nakon čega će se prikazati padajuća lista opcija sa statusima zahteva za kontrolne akcizne markice.</w:t>
      </w:r>
    </w:p>
    <w:p w14:paraId="6B7907BD" w14:textId="77777777" w:rsidR="000F74FE" w:rsidRPr="004C1B25" w:rsidRDefault="000F74FE" w:rsidP="00E233FF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5AE27E34" wp14:editId="3E1083E8">
            <wp:extent cx="5334000" cy="2984500"/>
            <wp:effectExtent l="19050" t="19050" r="19050" b="25400"/>
            <wp:docPr id="792898047" name="Picture 39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2898047" name="Picture 39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D2AD28D" w14:textId="77777777" w:rsidR="000F74FE" w:rsidRPr="004C1B25" w:rsidRDefault="000F74FE" w:rsidP="00E233FF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0EDC2C7D" w14:textId="77777777" w:rsidR="000F74FE" w:rsidRPr="004C1B25" w:rsidRDefault="000F74FE" w:rsidP="00E233FF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3. U padajućoj listi opcija za naš primer odabrati opciju </w:t>
      </w:r>
      <w:r w:rsidRPr="004C1B25">
        <w:rPr>
          <w:rStyle w:val="Strong"/>
          <w:rFonts w:asciiTheme="majorHAnsi" w:hAnsiTheme="majorHAnsi" w:cstheme="majorHAnsi"/>
        </w:rPr>
        <w:t>"Isporučeno".</w:t>
      </w:r>
    </w:p>
    <w:p w14:paraId="2FA372E8" w14:textId="77777777" w:rsidR="000F74FE" w:rsidRPr="004C1B25" w:rsidRDefault="000F74FE" w:rsidP="00E233FF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1AA12E28" wp14:editId="347463F6">
            <wp:extent cx="5334000" cy="2990850"/>
            <wp:effectExtent l="19050" t="19050" r="19050" b="19050"/>
            <wp:docPr id="1107791684" name="Picture 38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7791684" name="Picture 38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C7BEA4D" w14:textId="77777777" w:rsidR="000F74FE" w:rsidRPr="004C1B25" w:rsidRDefault="000F74FE" w:rsidP="00E233FF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4. Kliknuti na broj zahteva kojem želimo da pristupimo. U našem primeru kliknuti na </w:t>
      </w:r>
      <w:r w:rsidRPr="004C1B25">
        <w:rPr>
          <w:rStyle w:val="Strong"/>
          <w:rFonts w:asciiTheme="majorHAnsi" w:hAnsiTheme="majorHAnsi" w:cstheme="majorHAnsi"/>
        </w:rPr>
        <w:t>"1-D-04/2024"</w:t>
      </w:r>
      <w:r w:rsidRPr="004C1B25">
        <w:rPr>
          <w:rFonts w:asciiTheme="majorHAnsi" w:hAnsiTheme="majorHAnsi" w:cstheme="majorHAnsi"/>
        </w:rPr>
        <w:t xml:space="preserve"> broj zahteva.</w:t>
      </w:r>
    </w:p>
    <w:p w14:paraId="28D85268" w14:textId="77777777" w:rsidR="000F74FE" w:rsidRPr="004C1B25" w:rsidRDefault="000F74FE" w:rsidP="00E233FF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702BAD61" wp14:editId="56A75A59">
            <wp:extent cx="5334000" cy="2990850"/>
            <wp:effectExtent l="19050" t="19050" r="19050" b="19050"/>
            <wp:docPr id="846477206" name="Picture 38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6477206" name="Picture 38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DDE2FBC" w14:textId="77777777" w:rsidR="000F74FE" w:rsidRPr="004C1B25" w:rsidRDefault="000F74FE" w:rsidP="00E233FF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1FD9EB82" w14:textId="77777777" w:rsidR="000F74FE" w:rsidRPr="004C1B25" w:rsidRDefault="000F74FE" w:rsidP="00E233FF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5. Primetiti dodeljen opseg kontrolnih akciznih markica prikazan na dnu zahteva.</w:t>
      </w:r>
    </w:p>
    <w:p w14:paraId="062C9426" w14:textId="7EC6BC85" w:rsidR="000F74FE" w:rsidRPr="004C1B25" w:rsidRDefault="000F74FE" w:rsidP="00445364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6D41E8C3" wp14:editId="148B7847">
            <wp:extent cx="5334000" cy="2971800"/>
            <wp:effectExtent l="19050" t="19050" r="19050" b="19050"/>
            <wp:docPr id="147829188" name="Picture 38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829188" name="Picture 38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Pr="004C1B25">
        <w:rPr>
          <w:rFonts w:asciiTheme="majorHAnsi" w:hAnsiTheme="majorHAnsi" w:cstheme="majorHAnsi"/>
        </w:rPr>
        <w:br w:type="page"/>
      </w:r>
    </w:p>
    <w:p w14:paraId="773C38F0" w14:textId="1E3C2A54" w:rsidR="000F74FE" w:rsidRPr="004C1B25" w:rsidRDefault="000808FD" w:rsidP="00B52546">
      <w:pPr>
        <w:pStyle w:val="Heading1"/>
        <w:rPr>
          <w:rFonts w:asciiTheme="majorHAnsi" w:hAnsiTheme="majorHAnsi" w:cstheme="majorHAnsi"/>
        </w:rPr>
      </w:pPr>
      <w:bookmarkStart w:id="36" w:name="_Toc188543820"/>
      <w:r>
        <w:rPr>
          <w:rFonts w:asciiTheme="majorHAnsi" w:hAnsiTheme="majorHAnsi" w:cstheme="majorHAnsi"/>
        </w:rPr>
        <w:lastRenderedPageBreak/>
        <w:t xml:space="preserve">OBVEZNIK - </w:t>
      </w:r>
      <w:r w:rsidR="000F74FE" w:rsidRPr="004C1B25">
        <w:rPr>
          <w:rFonts w:asciiTheme="majorHAnsi" w:hAnsiTheme="majorHAnsi" w:cstheme="majorHAnsi"/>
        </w:rPr>
        <w:t>LISTA ZAHTEVA KONTROLNIH AKCIZNIH MARKICA</w:t>
      </w:r>
      <w:bookmarkEnd w:id="36"/>
    </w:p>
    <w:p w14:paraId="5C6145CC" w14:textId="77777777" w:rsidR="000F74FE" w:rsidRPr="004C1B25" w:rsidRDefault="000F74FE" w:rsidP="001956F6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Korisnik sistema ima uvid u listu svih zahteva za akcizne markice I njihove osnovne informacije, kao I parametre za pretragu liste.</w:t>
      </w:r>
    </w:p>
    <w:p w14:paraId="1ABF91A2" w14:textId="77777777" w:rsidR="000F74FE" w:rsidRPr="004C1B25" w:rsidRDefault="000F74FE" w:rsidP="001956F6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Pored pregleda liste zahteva za akcizne markice, svaki zahtev se može otvoriti i imati uvid u detaljnije informacije zahteva.</w:t>
      </w:r>
    </w:p>
    <w:p w14:paraId="5872A9C1" w14:textId="77777777" w:rsidR="00A01BFD" w:rsidRPr="004C1B25" w:rsidRDefault="00A01BFD" w:rsidP="00A01BFD">
      <w:pPr>
        <w:pStyle w:val="Heading2"/>
        <w:numPr>
          <w:ilvl w:val="0"/>
          <w:numId w:val="24"/>
        </w:numPr>
        <w:rPr>
          <w:rFonts w:asciiTheme="majorHAnsi" w:hAnsiTheme="majorHAnsi" w:cstheme="majorHAnsi"/>
        </w:rPr>
      </w:pPr>
      <w:bookmarkStart w:id="37" w:name="_Toc188543821"/>
      <w:r w:rsidRPr="004C1B25">
        <w:rPr>
          <w:rFonts w:asciiTheme="majorHAnsi" w:hAnsiTheme="majorHAnsi" w:cstheme="majorHAnsi"/>
        </w:rPr>
        <w:t>Pregled liste zahteva za kontrolne akcizne markice</w:t>
      </w:r>
      <w:bookmarkEnd w:id="37"/>
    </w:p>
    <w:p w14:paraId="41E73811" w14:textId="77777777" w:rsidR="00A01BFD" w:rsidRPr="004C1B25" w:rsidRDefault="00A01BFD" w:rsidP="00A01BFD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"Lista zahteva".</w:t>
      </w:r>
    </w:p>
    <w:p w14:paraId="5E5EADAE" w14:textId="77777777" w:rsidR="00A01BFD" w:rsidRPr="004C1B25" w:rsidRDefault="00A01BFD" w:rsidP="00A01BFD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30C9C58D" wp14:editId="47AC8565">
            <wp:extent cx="5334000" cy="2984500"/>
            <wp:effectExtent l="19050" t="19050" r="19050" b="25400"/>
            <wp:docPr id="704259650" name="Picture 23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4259650" name="Picture 233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139CD51" w14:textId="77777777" w:rsidR="00A01BFD" w:rsidRPr="004C1B25" w:rsidRDefault="00A01BFD" w:rsidP="00A01BFD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2. Primetiti listu svih podnetih zahteva za akcizne markice.</w:t>
      </w:r>
    </w:p>
    <w:p w14:paraId="518685D9" w14:textId="77777777" w:rsidR="00A01BFD" w:rsidRPr="004C1B25" w:rsidRDefault="00A01BFD" w:rsidP="00A01BFD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40863EFF" wp14:editId="792B852A">
            <wp:extent cx="5334000" cy="2971800"/>
            <wp:effectExtent l="19050" t="19050" r="19050" b="19050"/>
            <wp:docPr id="1972809132" name="Picture 23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2809132" name="Picture 23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EA9D69C" w14:textId="77777777" w:rsidR="000F74FE" w:rsidRPr="004C1B25" w:rsidRDefault="000F74FE" w:rsidP="000F74FE">
      <w:pPr>
        <w:pStyle w:val="Heading2"/>
        <w:numPr>
          <w:ilvl w:val="0"/>
          <w:numId w:val="24"/>
        </w:numPr>
        <w:rPr>
          <w:rFonts w:asciiTheme="majorHAnsi" w:hAnsiTheme="majorHAnsi" w:cstheme="majorHAnsi"/>
        </w:rPr>
      </w:pPr>
      <w:bookmarkStart w:id="38" w:name="_Toc188543822"/>
      <w:r w:rsidRPr="004C1B25">
        <w:rPr>
          <w:rFonts w:asciiTheme="majorHAnsi" w:hAnsiTheme="majorHAnsi" w:cstheme="majorHAnsi"/>
        </w:rPr>
        <w:lastRenderedPageBreak/>
        <w:t>Pretraga liste zahteva za kontrolne akcizne markice po broju zahteva</w:t>
      </w:r>
      <w:bookmarkEnd w:id="38"/>
    </w:p>
    <w:p w14:paraId="749AD930" w14:textId="77777777" w:rsidR="000F74FE" w:rsidRPr="004C1B25" w:rsidRDefault="000F74FE" w:rsidP="00DD6719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"Lista zahteva".</w:t>
      </w:r>
    </w:p>
    <w:p w14:paraId="738B0151" w14:textId="77777777" w:rsidR="000F74FE" w:rsidRPr="004C1B25" w:rsidRDefault="000F74FE" w:rsidP="00DD671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4C459ADF" wp14:editId="25534610">
            <wp:extent cx="5334000" cy="2984500"/>
            <wp:effectExtent l="19050" t="19050" r="19050" b="25400"/>
            <wp:docPr id="1595847086" name="Picture 23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5847086" name="Picture 236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6BE7C6F" w14:textId="77777777" w:rsidR="000F74FE" w:rsidRPr="004C1B25" w:rsidRDefault="000F74FE" w:rsidP="00DD6719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U polje za pretragu </w:t>
      </w:r>
      <w:r w:rsidRPr="004C1B25">
        <w:rPr>
          <w:rStyle w:val="Strong"/>
          <w:rFonts w:asciiTheme="majorHAnsi" w:hAnsiTheme="majorHAnsi" w:cstheme="majorHAnsi"/>
        </w:rPr>
        <w:t>"Broj zahteva"</w:t>
      </w:r>
      <w:r w:rsidRPr="004C1B25">
        <w:rPr>
          <w:rFonts w:asciiTheme="majorHAnsi" w:hAnsiTheme="majorHAnsi" w:cstheme="majorHAnsi"/>
        </w:rPr>
        <w:t xml:space="preserve"> uneti tačan broj zahteva. U našem primeru ćemo vršiti pretragu po </w:t>
      </w:r>
      <w:r w:rsidRPr="004C1B25">
        <w:rPr>
          <w:rStyle w:val="Strong"/>
          <w:rFonts w:asciiTheme="majorHAnsi" w:hAnsiTheme="majorHAnsi" w:cstheme="majorHAnsi"/>
        </w:rPr>
        <w:t>"46-D-04/2024"</w:t>
      </w:r>
      <w:r w:rsidRPr="004C1B25">
        <w:rPr>
          <w:rFonts w:asciiTheme="majorHAnsi" w:hAnsiTheme="majorHAnsi" w:cstheme="majorHAnsi"/>
        </w:rPr>
        <w:t xml:space="preserve"> broju zahteva.</w:t>
      </w:r>
    </w:p>
    <w:p w14:paraId="44B8797A" w14:textId="77777777" w:rsidR="000F74FE" w:rsidRPr="004C1B25" w:rsidRDefault="000F74FE" w:rsidP="00DD671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06B3A09E" wp14:editId="342587D8">
            <wp:extent cx="5334000" cy="2984500"/>
            <wp:effectExtent l="19050" t="19050" r="19050" b="25400"/>
            <wp:docPr id="119647923" name="Picture 23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647923" name="Picture 23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4191E46" w14:textId="77777777" w:rsidR="000F74FE" w:rsidRPr="004C1B25" w:rsidRDefault="000F74FE" w:rsidP="00DD6719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3. U polje za pretragu uneti </w:t>
      </w:r>
      <w:r w:rsidRPr="004C1B25">
        <w:rPr>
          <w:rStyle w:val="Strong"/>
          <w:rFonts w:asciiTheme="majorHAnsi" w:hAnsiTheme="majorHAnsi" w:cstheme="majorHAnsi"/>
        </w:rPr>
        <w:t>"46-D-04/2024"</w:t>
      </w:r>
      <w:r w:rsidRPr="004C1B25">
        <w:rPr>
          <w:rFonts w:asciiTheme="majorHAnsi" w:hAnsiTheme="majorHAnsi" w:cstheme="majorHAnsi"/>
        </w:rPr>
        <w:t xml:space="preserve"> broj zahteva.</w:t>
      </w:r>
    </w:p>
    <w:p w14:paraId="02AB6549" w14:textId="77777777" w:rsidR="000F74FE" w:rsidRPr="004C1B25" w:rsidRDefault="000F74FE" w:rsidP="00DD6719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04594CC2" w14:textId="77777777" w:rsidR="000F74FE" w:rsidRPr="004C1B25" w:rsidRDefault="000F74FE" w:rsidP="00DD6719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4. Primetiti da je lista zahteva za akcizne markice pretražena po unetom parametru pretrage.</w:t>
      </w:r>
    </w:p>
    <w:p w14:paraId="70E25A89" w14:textId="77777777" w:rsidR="000F74FE" w:rsidRPr="004C1B25" w:rsidRDefault="000F74FE" w:rsidP="00DD671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1ED93706" wp14:editId="0E209495">
            <wp:extent cx="5334000" cy="2971800"/>
            <wp:effectExtent l="19050" t="19050" r="19050" b="19050"/>
            <wp:docPr id="1785001472" name="Picture 23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5001472" name="Picture 23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6B8231C" w14:textId="77777777" w:rsidR="000F74FE" w:rsidRPr="004C1B25" w:rsidRDefault="000F74FE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5127C2B6" w14:textId="77777777" w:rsidR="000F74FE" w:rsidRPr="004C1B25" w:rsidRDefault="000F74FE" w:rsidP="000F74FE">
      <w:pPr>
        <w:pStyle w:val="Heading2"/>
        <w:numPr>
          <w:ilvl w:val="0"/>
          <w:numId w:val="24"/>
        </w:numPr>
        <w:rPr>
          <w:rFonts w:asciiTheme="majorHAnsi" w:hAnsiTheme="majorHAnsi" w:cstheme="majorHAnsi"/>
        </w:rPr>
      </w:pPr>
      <w:bookmarkStart w:id="39" w:name="_Toc188543823"/>
      <w:r w:rsidRPr="004C1B25">
        <w:rPr>
          <w:rFonts w:asciiTheme="majorHAnsi" w:hAnsiTheme="majorHAnsi" w:cstheme="majorHAnsi"/>
        </w:rPr>
        <w:lastRenderedPageBreak/>
        <w:t>Pretraga liste zahteva za kontrolne akcizne markice po vrsti proizvoda</w:t>
      </w:r>
      <w:bookmarkEnd w:id="39"/>
    </w:p>
    <w:p w14:paraId="7D659C47" w14:textId="77777777" w:rsidR="000F74FE" w:rsidRPr="004C1B25" w:rsidRDefault="000F74FE" w:rsidP="00DD6719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"Lista zahteva".</w:t>
      </w:r>
    </w:p>
    <w:p w14:paraId="3E2939AB" w14:textId="77777777" w:rsidR="000F74FE" w:rsidRPr="004C1B25" w:rsidRDefault="000F74FE" w:rsidP="00DD671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12F0E2D6" wp14:editId="3E3AE2E4">
            <wp:extent cx="5334000" cy="2984500"/>
            <wp:effectExtent l="19050" t="19050" r="19050" b="25400"/>
            <wp:docPr id="1117038485" name="Picture 24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7038485" name="Picture 24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E9621EC" w14:textId="77777777" w:rsidR="000F74FE" w:rsidRPr="004C1B25" w:rsidRDefault="000F74FE" w:rsidP="00DD6719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polje </w:t>
      </w:r>
      <w:r w:rsidRPr="004C1B25">
        <w:rPr>
          <w:rStyle w:val="Strong"/>
          <w:rFonts w:asciiTheme="majorHAnsi" w:hAnsiTheme="majorHAnsi" w:cstheme="majorHAnsi"/>
        </w:rPr>
        <w:t>"Vrsta proizvoda"</w:t>
      </w:r>
      <w:r w:rsidRPr="004C1B25">
        <w:rPr>
          <w:rFonts w:asciiTheme="majorHAnsi" w:hAnsiTheme="majorHAnsi" w:cstheme="majorHAnsi"/>
        </w:rPr>
        <w:t xml:space="preserve"> nakon čega će se prikazati padajuća lista opcija sa vrstama proizvoda.</w:t>
      </w:r>
    </w:p>
    <w:p w14:paraId="70A03B8A" w14:textId="77777777" w:rsidR="000F74FE" w:rsidRPr="004C1B25" w:rsidRDefault="000F74FE" w:rsidP="00DD671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741F12AD" wp14:editId="671C6C7C">
            <wp:extent cx="5334000" cy="2984500"/>
            <wp:effectExtent l="19050" t="19050" r="19050" b="25400"/>
            <wp:docPr id="355259601" name="Picture 23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259601" name="Picture 23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E19110C" w14:textId="77777777" w:rsidR="000F74FE" w:rsidRPr="004C1B25" w:rsidRDefault="000F74FE" w:rsidP="00DD6719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32AFD333" w14:textId="77777777" w:rsidR="000F74FE" w:rsidRPr="004C1B25" w:rsidRDefault="000F74FE" w:rsidP="00DD6719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3. Za naš primer, u padajućoj listi opcija odabrati opciju </w:t>
      </w:r>
      <w:r w:rsidRPr="004C1B25">
        <w:rPr>
          <w:rStyle w:val="Strong"/>
          <w:rFonts w:asciiTheme="majorHAnsi" w:hAnsiTheme="majorHAnsi" w:cstheme="majorHAnsi"/>
        </w:rPr>
        <w:t>"Duvanski proizvodi".</w:t>
      </w:r>
    </w:p>
    <w:p w14:paraId="1E461D34" w14:textId="77777777" w:rsidR="000F74FE" w:rsidRPr="004C1B25" w:rsidRDefault="000F74FE" w:rsidP="00DD671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487AB1C7" wp14:editId="26030C3E">
            <wp:extent cx="5334000" cy="2984500"/>
            <wp:effectExtent l="19050" t="19050" r="19050" b="25400"/>
            <wp:docPr id="1218979941" name="Picture 23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8979941" name="Picture 23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2DB06EC" w14:textId="77777777" w:rsidR="000F74FE" w:rsidRPr="004C1B25" w:rsidRDefault="000F74FE" w:rsidP="00DD6719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4. Primetiti da je lista zahteva za akcizne markice pretražena po unetom parametru pretrage.</w:t>
      </w:r>
    </w:p>
    <w:p w14:paraId="27A53399" w14:textId="77777777" w:rsidR="000F74FE" w:rsidRPr="004C1B25" w:rsidRDefault="000F74FE" w:rsidP="00DD671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5DF95E0B" wp14:editId="4299BCB0">
            <wp:extent cx="5334000" cy="2971800"/>
            <wp:effectExtent l="19050" t="19050" r="19050" b="19050"/>
            <wp:docPr id="1637405801" name="Picture 23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7405801" name="Picture 23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7B94057" w14:textId="77777777" w:rsidR="000F74FE" w:rsidRPr="004C1B25" w:rsidRDefault="000F74FE">
      <w:pPr>
        <w:rPr>
          <w:rFonts w:asciiTheme="majorHAnsi" w:hAnsiTheme="majorHAnsi" w:cstheme="majorHAnsi"/>
          <w:b/>
          <w:sz w:val="24"/>
          <w:szCs w:val="24"/>
        </w:rPr>
      </w:pPr>
      <w:r w:rsidRPr="004C1B25">
        <w:rPr>
          <w:rFonts w:asciiTheme="majorHAnsi" w:hAnsiTheme="majorHAnsi" w:cstheme="majorHAnsi"/>
        </w:rPr>
        <w:br w:type="page"/>
      </w:r>
    </w:p>
    <w:p w14:paraId="68E60638" w14:textId="77777777" w:rsidR="000F74FE" w:rsidRPr="004C1B25" w:rsidRDefault="000F74FE" w:rsidP="000F74FE">
      <w:pPr>
        <w:pStyle w:val="Heading2"/>
        <w:numPr>
          <w:ilvl w:val="0"/>
          <w:numId w:val="24"/>
        </w:numPr>
        <w:rPr>
          <w:rFonts w:asciiTheme="majorHAnsi" w:hAnsiTheme="majorHAnsi" w:cstheme="majorHAnsi"/>
        </w:rPr>
      </w:pPr>
      <w:bookmarkStart w:id="40" w:name="_Toc188543824"/>
      <w:r w:rsidRPr="004C1B25">
        <w:rPr>
          <w:rFonts w:asciiTheme="majorHAnsi" w:hAnsiTheme="majorHAnsi" w:cstheme="majorHAnsi"/>
        </w:rPr>
        <w:lastRenderedPageBreak/>
        <w:t>Pretraga liste zahteva za kontrolne akcizne markice po broju markice</w:t>
      </w:r>
      <w:bookmarkEnd w:id="40"/>
    </w:p>
    <w:p w14:paraId="5B899086" w14:textId="77777777" w:rsidR="000F74FE" w:rsidRPr="004C1B25" w:rsidRDefault="000F74FE" w:rsidP="00444000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"Lista zahteva".</w:t>
      </w:r>
    </w:p>
    <w:p w14:paraId="477A3A06" w14:textId="77777777" w:rsidR="000F74FE" w:rsidRPr="004C1B25" w:rsidRDefault="000F74FE" w:rsidP="00444000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1EE88CF9" wp14:editId="5A74E88C">
            <wp:extent cx="5334000" cy="2984500"/>
            <wp:effectExtent l="19050" t="19050" r="19050" b="25400"/>
            <wp:docPr id="1754628162" name="Picture 24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4628162" name="Picture 243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710CDC0" w14:textId="77777777" w:rsidR="000F74FE" w:rsidRPr="004C1B25" w:rsidRDefault="000F74FE" w:rsidP="00444000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polje za pretragu </w:t>
      </w:r>
      <w:r w:rsidRPr="004C1B25">
        <w:rPr>
          <w:rStyle w:val="Strong"/>
          <w:rFonts w:asciiTheme="majorHAnsi" w:hAnsiTheme="majorHAnsi" w:cstheme="majorHAnsi"/>
        </w:rPr>
        <w:t>"Broj markice”.</w:t>
      </w:r>
    </w:p>
    <w:p w14:paraId="1AB202DD" w14:textId="77777777" w:rsidR="000F74FE" w:rsidRPr="004C1B25" w:rsidRDefault="000F74FE" w:rsidP="00444000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520A369F" wp14:editId="6CDE63F3">
            <wp:extent cx="5334000" cy="2984500"/>
            <wp:effectExtent l="19050" t="19050" r="19050" b="25400"/>
            <wp:docPr id="1348419170" name="Picture 24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8419170" name="Picture 24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A249008" w14:textId="77777777" w:rsidR="000F74FE" w:rsidRPr="004C1B25" w:rsidRDefault="000F74FE" w:rsidP="00444000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3. U polje za pretragu uneti broj markice koji je deo dostavljenog opsega akciznih markica. Za naš primer ćemo uneti </w:t>
      </w:r>
      <w:r w:rsidRPr="004C1B25">
        <w:rPr>
          <w:rStyle w:val="Strong"/>
          <w:rFonts w:asciiTheme="majorHAnsi" w:hAnsiTheme="majorHAnsi" w:cstheme="majorHAnsi"/>
        </w:rPr>
        <w:t>"0895350001"</w:t>
      </w:r>
      <w:r w:rsidRPr="004C1B25">
        <w:rPr>
          <w:rFonts w:asciiTheme="majorHAnsi" w:hAnsiTheme="majorHAnsi" w:cstheme="majorHAnsi"/>
        </w:rPr>
        <w:t xml:space="preserve"> broj markice kao parametar pretrage.</w:t>
      </w:r>
    </w:p>
    <w:p w14:paraId="27B66224" w14:textId="77777777" w:rsidR="000F74FE" w:rsidRPr="004C1B25" w:rsidRDefault="000F74FE" w:rsidP="00444000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1ADFD3C0" w14:textId="77777777" w:rsidR="000F74FE" w:rsidRPr="004C1B25" w:rsidRDefault="000F74FE" w:rsidP="00444000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4. Primetiti da je lista zahteva za akcizne markice pretražena po unetom parametru pretrage.</w:t>
      </w:r>
    </w:p>
    <w:p w14:paraId="17CB29F8" w14:textId="77777777" w:rsidR="000F74FE" w:rsidRPr="004C1B25" w:rsidRDefault="000F74FE" w:rsidP="00444000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2AAD5A96" wp14:editId="57790954">
            <wp:extent cx="5334000" cy="2971800"/>
            <wp:effectExtent l="19050" t="19050" r="19050" b="19050"/>
            <wp:docPr id="742142839" name="Picture 24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2142839" name="Picture 24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815D1ED" w14:textId="77777777" w:rsidR="000F74FE" w:rsidRPr="004C1B25" w:rsidRDefault="000F74FE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28237233" w14:textId="77777777" w:rsidR="000F74FE" w:rsidRPr="004C1B25" w:rsidRDefault="000F74FE" w:rsidP="000F74FE">
      <w:pPr>
        <w:pStyle w:val="Heading2"/>
        <w:numPr>
          <w:ilvl w:val="0"/>
          <w:numId w:val="24"/>
        </w:numPr>
        <w:rPr>
          <w:rFonts w:asciiTheme="majorHAnsi" w:hAnsiTheme="majorHAnsi" w:cstheme="majorHAnsi"/>
        </w:rPr>
      </w:pPr>
      <w:bookmarkStart w:id="41" w:name="_Toc188543825"/>
      <w:r w:rsidRPr="004C1B25">
        <w:rPr>
          <w:rFonts w:asciiTheme="majorHAnsi" w:hAnsiTheme="majorHAnsi" w:cstheme="majorHAnsi"/>
        </w:rPr>
        <w:lastRenderedPageBreak/>
        <w:t>Pretraga liste zahteva za kontrolne akcizne markice po statusu zahteva</w:t>
      </w:r>
      <w:bookmarkEnd w:id="41"/>
    </w:p>
    <w:p w14:paraId="72E0E717" w14:textId="77777777" w:rsidR="000F74FE" w:rsidRPr="004C1B25" w:rsidRDefault="000F74FE" w:rsidP="00444000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"Lista zahteva".</w:t>
      </w:r>
    </w:p>
    <w:p w14:paraId="390E5205" w14:textId="77777777" w:rsidR="000F74FE" w:rsidRPr="004C1B25" w:rsidRDefault="000F74FE" w:rsidP="00444000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5967B760" wp14:editId="7AF2D23C">
            <wp:extent cx="5334000" cy="2984500"/>
            <wp:effectExtent l="19050" t="19050" r="19050" b="25400"/>
            <wp:docPr id="694460766" name="Picture 24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4460766" name="Picture 24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56D5C9C" w14:textId="77777777" w:rsidR="000F74FE" w:rsidRPr="004C1B25" w:rsidRDefault="000F74FE" w:rsidP="00444000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polje </w:t>
      </w:r>
      <w:r w:rsidRPr="004C1B25">
        <w:rPr>
          <w:rStyle w:val="Strong"/>
          <w:rFonts w:asciiTheme="majorHAnsi" w:hAnsiTheme="majorHAnsi" w:cstheme="majorHAnsi"/>
        </w:rPr>
        <w:t>"Status"</w:t>
      </w:r>
      <w:r w:rsidRPr="004C1B25">
        <w:rPr>
          <w:rFonts w:asciiTheme="majorHAnsi" w:hAnsiTheme="majorHAnsi" w:cstheme="majorHAnsi"/>
        </w:rPr>
        <w:t xml:space="preserve"> nakon čega će se prikazati padajuća lista opcija sa statusima zahteva za akcizne markice.</w:t>
      </w:r>
    </w:p>
    <w:p w14:paraId="7F86C1DB" w14:textId="77777777" w:rsidR="000F74FE" w:rsidRPr="004C1B25" w:rsidRDefault="000F74FE" w:rsidP="00444000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50784B5F" wp14:editId="31F053DA">
            <wp:extent cx="5334000" cy="2984500"/>
            <wp:effectExtent l="19050" t="19050" r="19050" b="25400"/>
            <wp:docPr id="1934626165" name="Picture 24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4626165" name="Picture 246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FC7F20E" w14:textId="77777777" w:rsidR="000F74FE" w:rsidRPr="004C1B25" w:rsidRDefault="000F74FE" w:rsidP="00444000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649DFAE5" w14:textId="77777777" w:rsidR="000F74FE" w:rsidRPr="004C1B25" w:rsidRDefault="000F74FE" w:rsidP="00444000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3. U padajućoj listi opcija za naš primer odabrati opciju </w:t>
      </w:r>
      <w:r w:rsidRPr="004C1B25">
        <w:rPr>
          <w:rStyle w:val="Strong"/>
          <w:rFonts w:asciiTheme="majorHAnsi" w:hAnsiTheme="majorHAnsi" w:cstheme="majorHAnsi"/>
        </w:rPr>
        <w:t>"Vraćen na dopunu".</w:t>
      </w:r>
    </w:p>
    <w:p w14:paraId="1BAF0E1E" w14:textId="77777777" w:rsidR="000F74FE" w:rsidRPr="004C1B25" w:rsidRDefault="000F74FE" w:rsidP="00444000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6BCDB1F4" wp14:editId="4D30BCB9">
            <wp:extent cx="5334000" cy="2990850"/>
            <wp:effectExtent l="19050" t="19050" r="19050" b="19050"/>
            <wp:docPr id="25806465" name="Picture 24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06465" name="Picture 24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5BD5018" w14:textId="77777777" w:rsidR="000F74FE" w:rsidRPr="004C1B25" w:rsidRDefault="000F74FE" w:rsidP="00444000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4. Primetiti da je lista zahteva za akcizne markice pretražena po unetom parametru pretrage.</w:t>
      </w:r>
    </w:p>
    <w:p w14:paraId="6AB66F39" w14:textId="77777777" w:rsidR="000F74FE" w:rsidRPr="004C1B25" w:rsidRDefault="000F74FE" w:rsidP="00444000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61C4F260" wp14:editId="5B933FAA">
            <wp:extent cx="5334000" cy="2971800"/>
            <wp:effectExtent l="19050" t="19050" r="19050" b="19050"/>
            <wp:docPr id="2120103253" name="Picture 24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0103253" name="Picture 24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3D5DAFC" w14:textId="77777777" w:rsidR="000F74FE" w:rsidRPr="004C1B25" w:rsidRDefault="000F74FE">
      <w:pPr>
        <w:rPr>
          <w:rFonts w:asciiTheme="majorHAnsi" w:hAnsiTheme="majorHAnsi" w:cstheme="majorHAnsi"/>
          <w:b/>
          <w:sz w:val="24"/>
          <w:szCs w:val="24"/>
        </w:rPr>
      </w:pPr>
      <w:r w:rsidRPr="004C1B25">
        <w:rPr>
          <w:rFonts w:asciiTheme="majorHAnsi" w:hAnsiTheme="majorHAnsi" w:cstheme="majorHAnsi"/>
        </w:rPr>
        <w:br w:type="page"/>
      </w:r>
    </w:p>
    <w:p w14:paraId="6E3EEA5C" w14:textId="77777777" w:rsidR="000F74FE" w:rsidRPr="004C1B25" w:rsidRDefault="000F74FE" w:rsidP="000F74FE">
      <w:pPr>
        <w:pStyle w:val="Heading2"/>
        <w:numPr>
          <w:ilvl w:val="0"/>
          <w:numId w:val="24"/>
        </w:numPr>
        <w:jc w:val="left"/>
        <w:rPr>
          <w:rFonts w:asciiTheme="majorHAnsi" w:hAnsiTheme="majorHAnsi" w:cstheme="majorHAnsi"/>
        </w:rPr>
      </w:pPr>
      <w:bookmarkStart w:id="42" w:name="_Toc188543826"/>
      <w:r w:rsidRPr="004C1B25">
        <w:rPr>
          <w:rFonts w:asciiTheme="majorHAnsi" w:hAnsiTheme="majorHAnsi" w:cstheme="majorHAnsi"/>
        </w:rPr>
        <w:lastRenderedPageBreak/>
        <w:t>Pretraga liste zahteva za kontrolne akcizne markice po opsegu datuma podnošenja zahteva</w:t>
      </w:r>
      <w:bookmarkEnd w:id="42"/>
    </w:p>
    <w:p w14:paraId="7EB1AC27" w14:textId="77777777" w:rsidR="000F74FE" w:rsidRPr="004C1B25" w:rsidRDefault="000F74FE" w:rsidP="00444000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"Lista zahteva".</w:t>
      </w:r>
    </w:p>
    <w:p w14:paraId="01264131" w14:textId="77777777" w:rsidR="000F74FE" w:rsidRPr="004C1B25" w:rsidRDefault="000F74FE" w:rsidP="00444000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3AFE4116" wp14:editId="4713CB26">
            <wp:extent cx="5334000" cy="2984500"/>
            <wp:effectExtent l="19050" t="19050" r="19050" b="25400"/>
            <wp:docPr id="595868541" name="Picture 25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5868541" name="Picture 25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39FB35E" w14:textId="77777777" w:rsidR="000F74FE" w:rsidRPr="004C1B25" w:rsidRDefault="000F74FE" w:rsidP="00444000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 Kliknuti na polje za pretragu </w:t>
      </w:r>
      <w:r w:rsidRPr="004C1B25">
        <w:rPr>
          <w:rStyle w:val="Strong"/>
          <w:rFonts w:asciiTheme="majorHAnsi" w:hAnsiTheme="majorHAnsi" w:cstheme="majorHAnsi"/>
        </w:rPr>
        <w:t>"Datum od"</w:t>
      </w:r>
      <w:r w:rsidRPr="004C1B25">
        <w:rPr>
          <w:rFonts w:asciiTheme="majorHAnsi" w:hAnsiTheme="majorHAnsi" w:cstheme="majorHAnsi"/>
        </w:rPr>
        <w:t>, nakon čega se prikazuje kalendar za odabir opsega datuma podnošenja zahteva za akcizne markice.</w:t>
      </w:r>
    </w:p>
    <w:p w14:paraId="10B0EA54" w14:textId="77777777" w:rsidR="000F74FE" w:rsidRPr="004C1B25" w:rsidRDefault="000F74FE" w:rsidP="00444000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5D6548B2" wp14:editId="11A2B0FB">
            <wp:extent cx="5334000" cy="2984500"/>
            <wp:effectExtent l="19050" t="19050" r="19050" b="25400"/>
            <wp:docPr id="1462824600" name="Picture 25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2824600" name="Picture 25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E1A5AF0" w14:textId="77777777" w:rsidR="000F74FE" w:rsidRPr="004C1B25" w:rsidRDefault="000F74FE" w:rsidP="00444000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041F9726" w14:textId="77777777" w:rsidR="000F74FE" w:rsidRPr="004C1B25" w:rsidRDefault="000F74FE" w:rsidP="00444000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3. Odabrati datum za početak opsega datuma podnošenja zahteva za akcizne markice.</w:t>
      </w:r>
    </w:p>
    <w:p w14:paraId="4AF64287" w14:textId="77777777" w:rsidR="000F74FE" w:rsidRPr="004C1B25" w:rsidRDefault="000F74FE" w:rsidP="00444000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296C3845" wp14:editId="37B7738D">
            <wp:extent cx="5334000" cy="2990850"/>
            <wp:effectExtent l="19050" t="19050" r="19050" b="19050"/>
            <wp:docPr id="1279079752" name="Picture 250" descr="A screenshot of a 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9079752" name="Picture 250" descr="A screenshot of a calenda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46317F2" w14:textId="77777777" w:rsidR="000F74FE" w:rsidRPr="004C1B25" w:rsidRDefault="000F74FE" w:rsidP="00444000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4. Odabrati datum za kraj opsega datuma podnošenja zahteva za akcizne markice.</w:t>
      </w:r>
    </w:p>
    <w:p w14:paraId="489A9620" w14:textId="77777777" w:rsidR="000F74FE" w:rsidRPr="004C1B25" w:rsidRDefault="000F74FE" w:rsidP="00444000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13D8C2D0" wp14:editId="7DB67030">
            <wp:extent cx="5334000" cy="2990850"/>
            <wp:effectExtent l="19050" t="19050" r="19050" b="19050"/>
            <wp:docPr id="371161943" name="Picture 249" descr="A screenshot of a 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161943" name="Picture 249" descr="A screenshot of a calenda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D7E2316" w14:textId="77777777" w:rsidR="000F74FE" w:rsidRPr="004C1B25" w:rsidRDefault="000F74FE" w:rsidP="00444000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1B14FE8D" w14:textId="77777777" w:rsidR="000F74FE" w:rsidRPr="004C1B25" w:rsidRDefault="000F74FE" w:rsidP="00444000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5. Primetiti da je lista zahteva za akcizne markice pretražena po unetom parametru pretrage.</w:t>
      </w:r>
    </w:p>
    <w:p w14:paraId="0F762EEF" w14:textId="77777777" w:rsidR="000F74FE" w:rsidRPr="004C1B25" w:rsidRDefault="000F74FE" w:rsidP="00444000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5AFADE57" wp14:editId="6530A803">
            <wp:extent cx="5334000" cy="2971800"/>
            <wp:effectExtent l="19050" t="19050" r="19050" b="19050"/>
            <wp:docPr id="1650914670" name="Picture 24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0914670" name="Picture 24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3F333C8" w14:textId="0530A77E" w:rsidR="000F74FE" w:rsidRPr="004C1B25" w:rsidRDefault="000F74FE" w:rsidP="00286013">
      <w:pPr>
        <w:pStyle w:val="Heading1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  <w:bookmarkStart w:id="43" w:name="_Toc188543827"/>
      <w:r w:rsidR="000808FD">
        <w:rPr>
          <w:rFonts w:asciiTheme="majorHAnsi" w:hAnsiTheme="majorHAnsi" w:cstheme="majorHAnsi"/>
        </w:rPr>
        <w:lastRenderedPageBreak/>
        <w:t xml:space="preserve">OBVEZNIK - </w:t>
      </w:r>
      <w:r w:rsidRPr="004C1B25">
        <w:rPr>
          <w:rFonts w:asciiTheme="majorHAnsi" w:hAnsiTheme="majorHAnsi" w:cstheme="majorHAnsi"/>
        </w:rPr>
        <w:t>EVIDENCIJA ISPORUČENIH KONTROLNIH AKCIZNIH MARKICA</w:t>
      </w:r>
      <w:bookmarkEnd w:id="43"/>
    </w:p>
    <w:p w14:paraId="641658E5" w14:textId="77777777" w:rsidR="000F74FE" w:rsidRPr="004C1B25" w:rsidRDefault="000F74FE" w:rsidP="009F326E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Korisnik sistema ima mogućnost evidentiranja isporučenih kontrolnih akciznih markica. Tipovi evidentiranja isporučenih kontrolnih akciznih markica koji postoje u sistemu su:</w:t>
      </w:r>
    </w:p>
    <w:p w14:paraId="485D2FD8" w14:textId="77777777" w:rsidR="000F74FE" w:rsidRPr="004C1B25" w:rsidRDefault="000F74FE" w:rsidP="000F74FE">
      <w:pPr>
        <w:pStyle w:val="ListParagraph"/>
        <w:numPr>
          <w:ilvl w:val="0"/>
          <w:numId w:val="32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Iskorišćene kontrolne akcizne markice</w:t>
      </w:r>
    </w:p>
    <w:p w14:paraId="3A014577" w14:textId="77777777" w:rsidR="000F74FE" w:rsidRPr="004C1B25" w:rsidRDefault="000F74FE" w:rsidP="000F74FE">
      <w:pPr>
        <w:pStyle w:val="ListParagraph"/>
        <w:numPr>
          <w:ilvl w:val="0"/>
          <w:numId w:val="32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Neiskorišćene kontrolne akcizne markice</w:t>
      </w:r>
    </w:p>
    <w:p w14:paraId="5DD2B175" w14:textId="77777777" w:rsidR="000F74FE" w:rsidRPr="004C1B25" w:rsidRDefault="000F74FE" w:rsidP="000F74FE">
      <w:pPr>
        <w:pStyle w:val="ListParagraph"/>
        <w:numPr>
          <w:ilvl w:val="0"/>
          <w:numId w:val="32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Oštećene kontrolne markice sa vidljivom oznakom serije</w:t>
      </w:r>
    </w:p>
    <w:p w14:paraId="76EEBD6D" w14:textId="77777777" w:rsidR="000F74FE" w:rsidRPr="004C1B25" w:rsidRDefault="000F74FE" w:rsidP="000F74FE">
      <w:pPr>
        <w:pStyle w:val="ListParagraph"/>
        <w:numPr>
          <w:ilvl w:val="0"/>
          <w:numId w:val="32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Oštećene kontrolne markice sa nevidljivom oznakom serije</w:t>
      </w:r>
    </w:p>
    <w:p w14:paraId="3FE5FC54" w14:textId="77777777" w:rsidR="000F74FE" w:rsidRPr="004C1B25" w:rsidRDefault="000F74FE" w:rsidP="009F326E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Korisnik sistema ima uvid i u listu svih evidentiranih kontrolnih akciznih markica, kao i mogućnost evidentiranja stavljanja u promet i uklanjanje iz prometa.</w:t>
      </w:r>
    </w:p>
    <w:p w14:paraId="750DF48F" w14:textId="77777777" w:rsidR="000F74FE" w:rsidRPr="004C1B25" w:rsidRDefault="000F74FE" w:rsidP="000F74FE">
      <w:pPr>
        <w:pStyle w:val="Heading2"/>
        <w:numPr>
          <w:ilvl w:val="0"/>
          <w:numId w:val="25"/>
        </w:numPr>
        <w:rPr>
          <w:rFonts w:asciiTheme="majorHAnsi" w:hAnsiTheme="majorHAnsi" w:cstheme="majorHAnsi"/>
        </w:rPr>
      </w:pPr>
      <w:bookmarkStart w:id="44" w:name="_Toc188543828"/>
      <w:r w:rsidRPr="004C1B25">
        <w:rPr>
          <w:rFonts w:asciiTheme="majorHAnsi" w:hAnsiTheme="majorHAnsi" w:cstheme="majorHAnsi"/>
        </w:rPr>
        <w:t>Evidentiranje iskorišćenih kontrolnih akciznih markica</w:t>
      </w:r>
      <w:bookmarkEnd w:id="44"/>
    </w:p>
    <w:p w14:paraId="336C0E2E" w14:textId="6791D914" w:rsidR="000F74FE" w:rsidRPr="004C1B25" w:rsidRDefault="000F74FE" w:rsidP="00412C2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1.Kliknuti na </w:t>
      </w:r>
      <w:r w:rsidRPr="004C1B25">
        <w:rPr>
          <w:rStyle w:val="Strong"/>
          <w:rFonts w:asciiTheme="majorHAnsi" w:hAnsiTheme="majorHAnsi" w:cstheme="majorHAnsi"/>
        </w:rPr>
        <w:t>"Evidencija isporučenih akciznih markica".</w:t>
      </w:r>
    </w:p>
    <w:p w14:paraId="5368DAD8" w14:textId="77777777" w:rsidR="000F74FE" w:rsidRPr="004C1B25" w:rsidRDefault="000F74FE" w:rsidP="00412C22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16AA7753" wp14:editId="24B064C6">
            <wp:extent cx="5334000" cy="2990850"/>
            <wp:effectExtent l="0" t="0" r="0" b="0"/>
            <wp:docPr id="841931188" name="Picture 26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1931188" name="Picture 266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A06C07" w14:textId="77777777" w:rsidR="000F74FE" w:rsidRPr="004C1B25" w:rsidRDefault="000F74FE" w:rsidP="009F326E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3D5D4766" w14:textId="68F3AF1D" w:rsidR="000F74FE" w:rsidRPr="004C1B25" w:rsidRDefault="000F74FE" w:rsidP="00E174FB">
      <w:pPr>
        <w:pStyle w:val="NormalWeb"/>
        <w:numPr>
          <w:ilvl w:val="0"/>
          <w:numId w:val="25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Kliknuti na </w:t>
      </w:r>
      <w:r w:rsidRPr="004C1B25">
        <w:rPr>
          <w:rStyle w:val="Strong"/>
          <w:rFonts w:asciiTheme="majorHAnsi" w:hAnsiTheme="majorHAnsi" w:cstheme="majorHAnsi"/>
        </w:rPr>
        <w:t>"Grupa markica broj 1"</w:t>
      </w:r>
      <w:r w:rsidRPr="004C1B25">
        <w:rPr>
          <w:rFonts w:asciiTheme="majorHAnsi" w:hAnsiTheme="majorHAnsi" w:cstheme="majorHAnsi"/>
        </w:rPr>
        <w:t>, nakon čega će se prikazati novi formular za unos neophodnih informacija evidentiranja akciznih markica.</w:t>
      </w:r>
    </w:p>
    <w:p w14:paraId="3E88DB76" w14:textId="245FBCCF" w:rsidR="000F74FE" w:rsidRPr="004C1B25" w:rsidRDefault="006A6F95" w:rsidP="00412C22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07DB09B3" wp14:editId="39BAB34A">
            <wp:extent cx="5468393" cy="3064933"/>
            <wp:effectExtent l="0" t="0" r="0" b="2540"/>
            <wp:docPr id="120051502" name="Picture 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051502" name="Picture 5" descr="A screenshot of a computer&#10;&#10;Description automatically generated"/>
                    <pic:cNvPicPr/>
                  </pic:nvPicPr>
                  <pic:blipFill>
                    <a:blip r:embed="rId2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9178" cy="3082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19A02A" w14:textId="21D4C0EE" w:rsidR="004166EA" w:rsidRDefault="006A6F95" w:rsidP="00E174FB">
      <w:pPr>
        <w:pStyle w:val="ListParagraph"/>
        <w:numPr>
          <w:ilvl w:val="0"/>
          <w:numId w:val="25"/>
        </w:numPr>
        <w:rPr>
          <w:rFonts w:asciiTheme="majorHAnsi" w:hAnsiTheme="majorHAnsi" w:cstheme="majorHAnsi"/>
        </w:rPr>
      </w:pPr>
      <w:r w:rsidRPr="004166EA">
        <w:rPr>
          <w:rFonts w:asciiTheme="majorHAnsi" w:hAnsiTheme="majorHAnsi" w:cstheme="majorHAnsi"/>
        </w:rPr>
        <w:t xml:space="preserve">Kliknuti na </w:t>
      </w:r>
      <w:r w:rsidRPr="004166EA">
        <w:rPr>
          <w:rStyle w:val="Strong"/>
          <w:rFonts w:asciiTheme="majorHAnsi" w:hAnsiTheme="majorHAnsi" w:cstheme="majorHAnsi"/>
        </w:rPr>
        <w:t xml:space="preserve">"ZAM </w:t>
      </w:r>
      <w:r w:rsidR="005D272D" w:rsidRPr="004166EA">
        <w:rPr>
          <w:rStyle w:val="Strong"/>
          <w:rFonts w:asciiTheme="majorHAnsi" w:hAnsiTheme="majorHAnsi" w:cstheme="majorHAnsi"/>
        </w:rPr>
        <w:t>(broj zahteva)</w:t>
      </w:r>
      <w:r w:rsidRPr="004166EA">
        <w:rPr>
          <w:rStyle w:val="Strong"/>
          <w:rFonts w:asciiTheme="majorHAnsi" w:hAnsiTheme="majorHAnsi" w:cstheme="majorHAnsi"/>
        </w:rPr>
        <w:t>"</w:t>
      </w:r>
      <w:r w:rsidRPr="004166EA">
        <w:rPr>
          <w:rFonts w:asciiTheme="majorHAnsi" w:hAnsiTheme="majorHAnsi" w:cstheme="majorHAnsi"/>
        </w:rPr>
        <w:t>,</w:t>
      </w:r>
      <w:r w:rsidR="005D272D" w:rsidRPr="004166EA">
        <w:rPr>
          <w:rFonts w:asciiTheme="majorHAnsi" w:hAnsiTheme="majorHAnsi" w:cstheme="majorHAnsi"/>
        </w:rPr>
        <w:t xml:space="preserve"> popuniti polje zahtevom </w:t>
      </w:r>
      <w:r w:rsidR="004166EA" w:rsidRPr="004166EA">
        <w:rPr>
          <w:rFonts w:asciiTheme="majorHAnsi" w:hAnsiTheme="majorHAnsi" w:cstheme="majorHAnsi"/>
        </w:rPr>
        <w:t>„109-A-09/2024“ i kliknti na dugme „Potvrdi“</w:t>
      </w:r>
      <w:r w:rsidRPr="004166EA">
        <w:rPr>
          <w:rFonts w:asciiTheme="majorHAnsi" w:hAnsiTheme="majorHAnsi" w:cstheme="majorHAnsi"/>
        </w:rPr>
        <w:t xml:space="preserve"> nakon čega će se </w:t>
      </w:r>
      <w:r w:rsidR="004166EA" w:rsidRPr="004166EA">
        <w:rPr>
          <w:rFonts w:asciiTheme="majorHAnsi" w:hAnsiTheme="majorHAnsi" w:cstheme="majorHAnsi"/>
        </w:rPr>
        <w:t>u listi „Vrste kategorije“ pojaviti vrednosti u padajućem meniju.</w:t>
      </w:r>
    </w:p>
    <w:p w14:paraId="2084035D" w14:textId="20C1D7EA" w:rsidR="007D7B12" w:rsidRDefault="00416B0B" w:rsidP="00416B0B">
      <w:pPr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326A2F38" wp14:editId="4023E555">
            <wp:extent cx="5479604" cy="3064934"/>
            <wp:effectExtent l="0" t="0" r="6985" b="2540"/>
            <wp:docPr id="1854542203" name="Picture 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4542203" name="Picture 6" descr="A screenshot of a computer&#10;&#10;Description automatically generated"/>
                    <pic:cNvPicPr/>
                  </pic:nvPicPr>
                  <pic:blipFill>
                    <a:blip r:embed="rId2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9839" cy="3070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47ACEC" w14:textId="5970E151" w:rsidR="00E174FB" w:rsidRPr="00E174FB" w:rsidRDefault="007D7B12" w:rsidP="007D7B12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br w:type="page"/>
      </w:r>
    </w:p>
    <w:p w14:paraId="105D582F" w14:textId="5A07166B" w:rsidR="00E174FB" w:rsidRDefault="00416B0B" w:rsidP="00E174FB">
      <w:pPr>
        <w:pStyle w:val="ListParagraph"/>
        <w:numPr>
          <w:ilvl w:val="0"/>
          <w:numId w:val="25"/>
        </w:num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lastRenderedPageBreak/>
        <w:t xml:space="preserve">Kliknuti na </w:t>
      </w:r>
      <w:r w:rsidRPr="00DA5C6B">
        <w:rPr>
          <w:rFonts w:asciiTheme="majorHAnsi" w:hAnsiTheme="majorHAnsi" w:cstheme="majorHAnsi"/>
          <w:b/>
          <w:bCs/>
        </w:rPr>
        <w:t>„Vrsta kategorije“</w:t>
      </w:r>
      <w:r>
        <w:rPr>
          <w:rFonts w:asciiTheme="majorHAnsi" w:hAnsiTheme="majorHAnsi" w:cstheme="majorHAnsi"/>
        </w:rPr>
        <w:t xml:space="preserve"> padajući meni i izabrati vrstu kategorije</w:t>
      </w:r>
      <w:r w:rsidR="00A9378A">
        <w:rPr>
          <w:rFonts w:asciiTheme="majorHAnsi" w:hAnsiTheme="majorHAnsi" w:cstheme="majorHAnsi"/>
        </w:rPr>
        <w:t>. Nakon odabira vrste kategorije „Opseg“ je moguće izabrati u padajućem meniju.</w:t>
      </w:r>
    </w:p>
    <w:p w14:paraId="104E7355" w14:textId="2AB635E4" w:rsidR="002C0C86" w:rsidRPr="002C0C86" w:rsidRDefault="002C0C86" w:rsidP="002C0C86">
      <w:pPr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2B3E2B4B" wp14:editId="4C791E24">
            <wp:extent cx="5449330" cy="3048000"/>
            <wp:effectExtent l="0" t="0" r="0" b="0"/>
            <wp:docPr id="1072052196" name="Picture 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2052196" name="Picture 7" descr="A screenshot of a computer&#10;&#10;Description automatically generated"/>
                    <pic:cNvPicPr/>
                  </pic:nvPicPr>
                  <pic:blipFill>
                    <a:blip r:embed="rId2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56985" cy="3052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FE0564" w14:textId="367541AE" w:rsidR="00A9378A" w:rsidRDefault="00A9378A" w:rsidP="00E174FB">
      <w:pPr>
        <w:pStyle w:val="ListParagraph"/>
        <w:numPr>
          <w:ilvl w:val="0"/>
          <w:numId w:val="25"/>
        </w:num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 xml:space="preserve">Kliknuti na </w:t>
      </w:r>
      <w:r w:rsidRPr="00DA5C6B">
        <w:rPr>
          <w:rFonts w:asciiTheme="majorHAnsi" w:hAnsiTheme="majorHAnsi" w:cstheme="majorHAnsi"/>
          <w:b/>
          <w:bCs/>
        </w:rPr>
        <w:t xml:space="preserve">„Opseg“ </w:t>
      </w:r>
      <w:r>
        <w:rPr>
          <w:rFonts w:asciiTheme="majorHAnsi" w:hAnsiTheme="majorHAnsi" w:cstheme="majorHAnsi"/>
        </w:rPr>
        <w:t xml:space="preserve">padajućo meni i izabrati željeni opseg markica koji </w:t>
      </w:r>
      <w:r w:rsidR="002C0C86">
        <w:rPr>
          <w:rFonts w:asciiTheme="majorHAnsi" w:hAnsiTheme="majorHAnsi" w:cstheme="majorHAnsi"/>
        </w:rPr>
        <w:t>se evidentira.</w:t>
      </w:r>
    </w:p>
    <w:p w14:paraId="69BD83C0" w14:textId="28B2BB84" w:rsidR="007D7B12" w:rsidRDefault="00621553" w:rsidP="00E44A3C">
      <w:pPr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6DD2130A" wp14:editId="11A58253">
            <wp:extent cx="5366948" cy="3001921"/>
            <wp:effectExtent l="0" t="0" r="5715" b="8255"/>
            <wp:docPr id="1091829926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1829926" name="Picture 1091829926"/>
                    <pic:cNvPicPr/>
                  </pic:nvPicPr>
                  <pic:blipFill>
                    <a:blip r:embed="rId2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0347" cy="3009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DA81D0" w14:textId="0BC7B506" w:rsidR="00913DC6" w:rsidRPr="002C0C86" w:rsidRDefault="007D7B12" w:rsidP="007D7B12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br w:type="page"/>
      </w:r>
    </w:p>
    <w:p w14:paraId="6458DD42" w14:textId="1552138B" w:rsidR="00E44A3C" w:rsidRDefault="00E44A3C" w:rsidP="00E174FB">
      <w:pPr>
        <w:pStyle w:val="NormalWeb"/>
        <w:numPr>
          <w:ilvl w:val="0"/>
          <w:numId w:val="25"/>
        </w:num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lastRenderedPageBreak/>
        <w:t>Kliknuti na polje „Količina“ i uneti željenu količinu</w:t>
      </w:r>
    </w:p>
    <w:p w14:paraId="747D25A2" w14:textId="73EBE3F4" w:rsidR="00E44A3C" w:rsidRDefault="0029551D" w:rsidP="0029551D">
      <w:pPr>
        <w:pStyle w:val="NormalWeb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3B94FE1A" wp14:editId="456C20E9">
            <wp:extent cx="5464466" cy="3056467"/>
            <wp:effectExtent l="0" t="0" r="3175" b="0"/>
            <wp:docPr id="950837092" name="Picture 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0837092" name="Picture 9" descr="A screenshot of a computer&#10;&#10;Description automatically generated"/>
                    <pic:cNvPicPr/>
                  </pic:nvPicPr>
                  <pic:blipFill>
                    <a:blip r:embed="rId2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4688" cy="3062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2AA593" w14:textId="53364744" w:rsidR="000F74FE" w:rsidRPr="004C1B25" w:rsidRDefault="000F74FE" w:rsidP="00E174FB">
      <w:pPr>
        <w:pStyle w:val="NormalWeb"/>
        <w:numPr>
          <w:ilvl w:val="0"/>
          <w:numId w:val="25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polje </w:t>
      </w:r>
      <w:r w:rsidRPr="004C1B25">
        <w:rPr>
          <w:rStyle w:val="Strong"/>
          <w:rFonts w:asciiTheme="majorHAnsi" w:hAnsiTheme="majorHAnsi" w:cstheme="majorHAnsi"/>
        </w:rPr>
        <w:t>"Od"</w:t>
      </w:r>
      <w:r w:rsidRPr="004C1B25">
        <w:rPr>
          <w:rFonts w:asciiTheme="majorHAnsi" w:hAnsiTheme="majorHAnsi" w:cstheme="majorHAnsi"/>
        </w:rPr>
        <w:t>, nakon čega se prikazuje kalendar za odabir opsega datuma proizvodnje.</w:t>
      </w:r>
    </w:p>
    <w:p w14:paraId="2D1EB732" w14:textId="7774A480" w:rsidR="007D7B12" w:rsidRDefault="0035532E" w:rsidP="00412C22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51059C62" wp14:editId="1FF7AF19">
            <wp:extent cx="5494739" cy="3073400"/>
            <wp:effectExtent l="0" t="0" r="0" b="0"/>
            <wp:docPr id="113853752" name="Picture 1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853752" name="Picture 10" descr="A screenshot of a computer&#10;&#10;Description automatically generated"/>
                    <pic:cNvPicPr/>
                  </pic:nvPicPr>
                  <pic:blipFill>
                    <a:blip r:embed="rId2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04041" cy="3078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48E48C" w14:textId="37AFC51A" w:rsidR="000F74FE" w:rsidRPr="007D7B12" w:rsidRDefault="007D7B12" w:rsidP="007D7B12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>
        <w:rPr>
          <w:rFonts w:asciiTheme="majorHAnsi" w:hAnsiTheme="majorHAnsi" w:cstheme="majorHAnsi"/>
        </w:rPr>
        <w:br w:type="page"/>
      </w:r>
    </w:p>
    <w:p w14:paraId="0E66B4E3" w14:textId="27E6E876" w:rsidR="000F74FE" w:rsidRPr="004C1B25" w:rsidRDefault="000F74FE" w:rsidP="0035532E">
      <w:pPr>
        <w:pStyle w:val="NormalWeb"/>
        <w:numPr>
          <w:ilvl w:val="0"/>
          <w:numId w:val="25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Odabrati datum za početak opsega datuma proizvodnje.</w:t>
      </w:r>
    </w:p>
    <w:p w14:paraId="5684AD9D" w14:textId="1C7F6BCC" w:rsidR="000F74FE" w:rsidRPr="004C1B25" w:rsidRDefault="0035532E" w:rsidP="0035532E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198B68A7" wp14:editId="4AC224D3">
            <wp:extent cx="5181177" cy="2898014"/>
            <wp:effectExtent l="0" t="0" r="635" b="0"/>
            <wp:docPr id="1090358514" name="Picture 11" descr="A screenshot of a 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0358514" name="Picture 11" descr="A screenshot of a calendar&#10;&#10;Description automatically generated"/>
                    <pic:cNvPicPr/>
                  </pic:nvPicPr>
                  <pic:blipFill>
                    <a:blip r:embed="rId2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2963" cy="2904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05311C" w14:textId="20F6D2DB" w:rsidR="000F74FE" w:rsidRPr="004C1B25" w:rsidRDefault="000F74FE" w:rsidP="0035532E">
      <w:pPr>
        <w:pStyle w:val="NormalWeb"/>
        <w:numPr>
          <w:ilvl w:val="0"/>
          <w:numId w:val="25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Odabrati datum za završetak opsega datuma proizvodnje.</w:t>
      </w:r>
    </w:p>
    <w:p w14:paraId="5139C72D" w14:textId="570893B0" w:rsidR="007D7B12" w:rsidRDefault="00FA1829" w:rsidP="00412C22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7FC12574" wp14:editId="2B6FE130">
            <wp:extent cx="5155322" cy="2883551"/>
            <wp:effectExtent l="0" t="0" r="7620" b="0"/>
            <wp:docPr id="496049782" name="Picture 12" descr="A screenshot of a 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049782" name="Picture 12" descr="A screenshot of a calendar&#10;&#10;Description automatically generated"/>
                    <pic:cNvPicPr/>
                  </pic:nvPicPr>
                  <pic:blipFill>
                    <a:blip r:embed="rId2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5750" cy="2889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8C6B98" w14:textId="53CA2E7E" w:rsidR="000F74FE" w:rsidRPr="007D7B12" w:rsidRDefault="007D7B12" w:rsidP="007D7B12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>
        <w:rPr>
          <w:rFonts w:asciiTheme="majorHAnsi" w:hAnsiTheme="majorHAnsi" w:cstheme="majorHAnsi"/>
        </w:rPr>
        <w:br w:type="page"/>
      </w:r>
    </w:p>
    <w:p w14:paraId="309AF88B" w14:textId="1105A77B" w:rsidR="000F74FE" w:rsidRPr="004C1B25" w:rsidRDefault="000F74FE" w:rsidP="0035532E">
      <w:pPr>
        <w:pStyle w:val="NormalWeb"/>
        <w:numPr>
          <w:ilvl w:val="0"/>
          <w:numId w:val="25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Kliknuti na polje </w:t>
      </w:r>
      <w:r w:rsidRPr="004C1B25">
        <w:rPr>
          <w:rStyle w:val="Strong"/>
          <w:rFonts w:asciiTheme="majorHAnsi" w:hAnsiTheme="majorHAnsi" w:cstheme="majorHAnsi"/>
        </w:rPr>
        <w:t>"Lokacija"</w:t>
      </w:r>
      <w:r w:rsidRPr="004C1B25">
        <w:rPr>
          <w:rFonts w:asciiTheme="majorHAnsi" w:hAnsiTheme="majorHAnsi" w:cstheme="majorHAnsi"/>
        </w:rPr>
        <w:t xml:space="preserve"> nakon čega će se prikazati padajuća lista opcija sa objektima subjekta.</w:t>
      </w:r>
    </w:p>
    <w:p w14:paraId="0E5F4067" w14:textId="223B7BD6" w:rsidR="000F74FE" w:rsidRPr="004C1B25" w:rsidRDefault="00D3352A" w:rsidP="00D3352A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65DACE27" wp14:editId="3FEE8C72">
            <wp:extent cx="5297959" cy="2963334"/>
            <wp:effectExtent l="0" t="0" r="0" b="8890"/>
            <wp:docPr id="1104580911" name="Picture 1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4580911" name="Picture 13" descr="A screenshot of a computer&#10;&#10;Description automatically generated"/>
                    <pic:cNvPicPr/>
                  </pic:nvPicPr>
                  <pic:blipFill>
                    <a:blip r:embed="rId2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0579" cy="2964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F79E6F" w14:textId="77777777" w:rsidR="00D3352A" w:rsidRDefault="000F74FE" w:rsidP="00412C22">
      <w:pPr>
        <w:pStyle w:val="NormalWeb"/>
        <w:numPr>
          <w:ilvl w:val="0"/>
          <w:numId w:val="25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Za naš primer, u padajućoj listi opcija odabrati opciju </w:t>
      </w:r>
      <w:r w:rsidRPr="004C1B25">
        <w:rPr>
          <w:rStyle w:val="Strong"/>
          <w:rFonts w:asciiTheme="majorHAnsi" w:hAnsiTheme="majorHAnsi" w:cstheme="majorHAnsi"/>
        </w:rPr>
        <w:t>"SKLADISTE - Proizvodnja - Nislijska, 20".</w:t>
      </w:r>
    </w:p>
    <w:p w14:paraId="501004C7" w14:textId="23986704" w:rsidR="000F74FE" w:rsidRPr="00D3352A" w:rsidRDefault="000F74FE" w:rsidP="00412C22">
      <w:pPr>
        <w:pStyle w:val="NormalWeb"/>
        <w:numPr>
          <w:ilvl w:val="0"/>
          <w:numId w:val="25"/>
        </w:numPr>
        <w:rPr>
          <w:rFonts w:asciiTheme="majorHAnsi" w:hAnsiTheme="majorHAnsi" w:cstheme="majorHAnsi"/>
        </w:rPr>
      </w:pPr>
      <w:r w:rsidRPr="00D3352A">
        <w:rPr>
          <w:rFonts w:asciiTheme="majorHAnsi" w:hAnsiTheme="majorHAnsi" w:cstheme="majorHAnsi"/>
        </w:rPr>
        <w:t xml:space="preserve">Kliknuti na polje za pretragu </w:t>
      </w:r>
      <w:r w:rsidRPr="00D3352A">
        <w:rPr>
          <w:rStyle w:val="Strong"/>
          <w:rFonts w:asciiTheme="majorHAnsi" w:hAnsiTheme="majorHAnsi" w:cstheme="majorHAnsi"/>
        </w:rPr>
        <w:t>"Mašina"</w:t>
      </w:r>
      <w:r w:rsidRPr="00D3352A">
        <w:rPr>
          <w:rFonts w:asciiTheme="majorHAnsi" w:hAnsiTheme="majorHAnsi" w:cstheme="majorHAnsi"/>
        </w:rPr>
        <w:t xml:space="preserve"> nakon čega će se prikazati padajuća lista opcija sa objektima mašinama vezanim za prethodno odabrani objekat, ako su mašine dodate za taj objekat.</w:t>
      </w:r>
      <w:r w:rsidR="005E00BD">
        <w:rPr>
          <w:rFonts w:asciiTheme="majorHAnsi" w:hAnsiTheme="majorHAnsi" w:cstheme="majorHAnsi"/>
        </w:rPr>
        <w:t xml:space="preserve"> Polje za </w:t>
      </w:r>
      <w:r w:rsidR="0093734B">
        <w:rPr>
          <w:rFonts w:asciiTheme="majorHAnsi" w:hAnsiTheme="majorHAnsi" w:cstheme="majorHAnsi"/>
        </w:rPr>
        <w:t>mašinu je neobavezno polje.</w:t>
      </w:r>
    </w:p>
    <w:p w14:paraId="37B60497" w14:textId="645320DB" w:rsidR="007D7B12" w:rsidRDefault="0093734B" w:rsidP="0093734B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5D754EAD" wp14:editId="32096A7A">
            <wp:extent cx="5328989" cy="2980690"/>
            <wp:effectExtent l="0" t="0" r="5080" b="0"/>
            <wp:docPr id="380847698" name="Picture 1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847698" name="Picture 14" descr="A screenshot of a computer&#10;&#10;Description automatically generated"/>
                    <pic:cNvPicPr/>
                  </pic:nvPicPr>
                  <pic:blipFill>
                    <a:blip r:embed="rId2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7305" cy="2990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07B262" w14:textId="54C32171" w:rsidR="0093734B" w:rsidRPr="007D7B12" w:rsidRDefault="007D7B12" w:rsidP="007D7B12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>
        <w:rPr>
          <w:rFonts w:asciiTheme="majorHAnsi" w:hAnsiTheme="majorHAnsi" w:cstheme="majorHAnsi"/>
        </w:rPr>
        <w:br w:type="page"/>
      </w:r>
    </w:p>
    <w:p w14:paraId="311ED784" w14:textId="34A2864E" w:rsidR="000F74FE" w:rsidRPr="004C1B25" w:rsidRDefault="000F74FE" w:rsidP="0093734B">
      <w:pPr>
        <w:pStyle w:val="scribe-screenshot-container"/>
        <w:numPr>
          <w:ilvl w:val="0"/>
          <w:numId w:val="25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Kliknuti na polje </w:t>
      </w:r>
      <w:r w:rsidRPr="004C1B25">
        <w:rPr>
          <w:rStyle w:val="Strong"/>
          <w:rFonts w:asciiTheme="majorHAnsi" w:hAnsiTheme="majorHAnsi" w:cstheme="majorHAnsi"/>
        </w:rPr>
        <w:t>"Robna Marka"</w:t>
      </w:r>
      <w:r w:rsidRPr="004C1B25">
        <w:rPr>
          <w:rFonts w:asciiTheme="majorHAnsi" w:hAnsiTheme="majorHAnsi" w:cstheme="majorHAnsi"/>
        </w:rPr>
        <w:t xml:space="preserve"> nakon čega će se prikazati padajuća lista opcija sa robnim markama.</w:t>
      </w:r>
    </w:p>
    <w:p w14:paraId="0A9323CE" w14:textId="4E1DE9CD" w:rsidR="000F74FE" w:rsidRPr="004C1B25" w:rsidRDefault="007D7B12" w:rsidP="007D7B12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1050FA20" wp14:editId="76D716E5">
            <wp:extent cx="5045710" cy="2822242"/>
            <wp:effectExtent l="0" t="0" r="2540" b="0"/>
            <wp:docPr id="1027520866" name="Picture 1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520866" name="Picture 15" descr="A screenshot of a computer&#10;&#10;Description automatically generated"/>
                    <pic:cNvPicPr/>
                  </pic:nvPicPr>
                  <pic:blipFill>
                    <a:blip r:embed="rId2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57189" cy="2828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767D57" w14:textId="77777777" w:rsidR="007D7B12" w:rsidRDefault="000F74FE" w:rsidP="00412C22">
      <w:pPr>
        <w:pStyle w:val="NormalWeb"/>
        <w:numPr>
          <w:ilvl w:val="0"/>
          <w:numId w:val="25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Za naš primer, u padajućoj listi opcija odabrati opciju </w:t>
      </w:r>
      <w:r w:rsidRPr="004C1B25">
        <w:rPr>
          <w:rStyle w:val="Strong"/>
          <w:rFonts w:asciiTheme="majorHAnsi" w:hAnsiTheme="majorHAnsi" w:cstheme="majorHAnsi"/>
        </w:rPr>
        <w:t>"</w:t>
      </w:r>
      <w:r w:rsidR="007D7B12">
        <w:rPr>
          <w:rStyle w:val="Strong"/>
          <w:rFonts w:asciiTheme="majorHAnsi" w:hAnsiTheme="majorHAnsi" w:cstheme="majorHAnsi"/>
        </w:rPr>
        <w:t>Test alkohol</w:t>
      </w:r>
    </w:p>
    <w:p w14:paraId="07367E28" w14:textId="1896484C" w:rsidR="000F74FE" w:rsidRPr="007D7B12" w:rsidRDefault="000F74FE" w:rsidP="00412C22">
      <w:pPr>
        <w:pStyle w:val="NormalWeb"/>
        <w:numPr>
          <w:ilvl w:val="0"/>
          <w:numId w:val="25"/>
        </w:numPr>
        <w:rPr>
          <w:rFonts w:asciiTheme="majorHAnsi" w:hAnsiTheme="majorHAnsi" w:cstheme="majorHAnsi"/>
        </w:rPr>
      </w:pPr>
      <w:r w:rsidRPr="007D7B12">
        <w:rPr>
          <w:rFonts w:asciiTheme="majorHAnsi" w:hAnsiTheme="majorHAnsi" w:cstheme="majorHAnsi"/>
        </w:rPr>
        <w:t xml:space="preserve">Kliknuti na polje za unos </w:t>
      </w:r>
      <w:r w:rsidRPr="007D7B12">
        <w:rPr>
          <w:rStyle w:val="Strong"/>
          <w:rFonts w:asciiTheme="majorHAnsi" w:hAnsiTheme="majorHAnsi" w:cstheme="majorHAnsi"/>
        </w:rPr>
        <w:t>"</w:t>
      </w:r>
      <w:r w:rsidR="007D7B12">
        <w:rPr>
          <w:rStyle w:val="Strong"/>
          <w:rFonts w:asciiTheme="majorHAnsi" w:hAnsiTheme="majorHAnsi" w:cstheme="majorHAnsi"/>
        </w:rPr>
        <w:t>Zapremina ambalaže</w:t>
      </w:r>
      <w:r w:rsidRPr="007D7B12">
        <w:rPr>
          <w:rStyle w:val="Strong"/>
          <w:rFonts w:asciiTheme="majorHAnsi" w:hAnsiTheme="majorHAnsi" w:cstheme="majorHAnsi"/>
        </w:rPr>
        <w:t>".</w:t>
      </w:r>
    </w:p>
    <w:p w14:paraId="50928019" w14:textId="220942DE" w:rsidR="000F74FE" w:rsidRPr="004C1B25" w:rsidRDefault="007D7B12" w:rsidP="00412C22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58570036" wp14:editId="1A664E9F">
            <wp:extent cx="5121910" cy="2864863"/>
            <wp:effectExtent l="0" t="0" r="2540" b="0"/>
            <wp:docPr id="970059250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0059250" name="Picture 970059250"/>
                    <pic:cNvPicPr/>
                  </pic:nvPicPr>
                  <pic:blipFill>
                    <a:blip r:embed="rId2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0298" cy="2869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4BF22E" w14:textId="1687B8EF" w:rsidR="000F74FE" w:rsidRPr="007D7B12" w:rsidRDefault="000F74FE" w:rsidP="007D7B12">
      <w:pPr>
        <w:pStyle w:val="NormalWeb"/>
        <w:rPr>
          <w:rFonts w:asciiTheme="majorHAnsi" w:hAnsiTheme="majorHAnsi" w:cstheme="majorHAnsi"/>
          <w:b/>
          <w:bCs/>
        </w:rPr>
      </w:pPr>
      <w:r w:rsidRPr="004C1B25">
        <w:rPr>
          <w:rFonts w:asciiTheme="majorHAnsi" w:hAnsiTheme="majorHAnsi" w:cstheme="majorHAnsi"/>
        </w:rPr>
        <w:t xml:space="preserve">13. U polje za unos uneti </w:t>
      </w:r>
      <w:r w:rsidR="007D7B12">
        <w:rPr>
          <w:rFonts w:asciiTheme="majorHAnsi" w:hAnsiTheme="majorHAnsi" w:cstheme="majorHAnsi"/>
        </w:rPr>
        <w:t>„0.3“.</w:t>
      </w:r>
    </w:p>
    <w:p w14:paraId="6D4CDFD8" w14:textId="3C468F66" w:rsidR="00F34EE0" w:rsidRDefault="000F74FE" w:rsidP="007D7B1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16. Kliknuti na dugme </w:t>
      </w:r>
      <w:r w:rsidRPr="004C1B25">
        <w:rPr>
          <w:rStyle w:val="Strong"/>
          <w:rFonts w:asciiTheme="majorHAnsi" w:hAnsiTheme="majorHAnsi" w:cstheme="majorHAnsi"/>
        </w:rPr>
        <w:t>"Sačuvaj"</w:t>
      </w:r>
      <w:r w:rsidRPr="004C1B25">
        <w:rPr>
          <w:rFonts w:asciiTheme="majorHAnsi" w:hAnsiTheme="majorHAnsi" w:cstheme="majorHAnsi"/>
        </w:rPr>
        <w:t>, nakon čega će uneti opseg iskorišćenih markica biti evidentiran.</w:t>
      </w:r>
    </w:p>
    <w:p w14:paraId="03B47058" w14:textId="2C9AFEB7" w:rsidR="000F74FE" w:rsidRPr="00F34EE0" w:rsidRDefault="00F34EE0" w:rsidP="00F34EE0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>
        <w:rPr>
          <w:rFonts w:asciiTheme="majorHAnsi" w:hAnsiTheme="majorHAnsi" w:cstheme="majorHAnsi"/>
        </w:rPr>
        <w:br w:type="page"/>
      </w:r>
    </w:p>
    <w:p w14:paraId="393460FF" w14:textId="22918364" w:rsidR="000F74FE" w:rsidRPr="004C1B25" w:rsidRDefault="000F74FE" w:rsidP="00DE38A4">
      <w:pPr>
        <w:pStyle w:val="Heading2"/>
        <w:numPr>
          <w:ilvl w:val="0"/>
          <w:numId w:val="19"/>
        </w:numPr>
        <w:rPr>
          <w:rFonts w:asciiTheme="majorHAnsi" w:hAnsiTheme="majorHAnsi" w:cstheme="majorHAnsi"/>
        </w:rPr>
      </w:pPr>
      <w:bookmarkStart w:id="45" w:name="_Toc188543829"/>
      <w:r w:rsidRPr="004C1B25">
        <w:rPr>
          <w:rFonts w:asciiTheme="majorHAnsi" w:hAnsiTheme="majorHAnsi" w:cstheme="majorHAnsi"/>
        </w:rPr>
        <w:lastRenderedPageBreak/>
        <w:t>Evidentiranje neiskorišćenih kontrolnih akciznih markica</w:t>
      </w:r>
      <w:bookmarkEnd w:id="45"/>
    </w:p>
    <w:p w14:paraId="2979F679" w14:textId="70B3ED8E" w:rsidR="000F74FE" w:rsidRPr="004C1B25" w:rsidRDefault="000F74FE" w:rsidP="00E863C7">
      <w:pPr>
        <w:pStyle w:val="NormalWeb"/>
        <w:numPr>
          <w:ilvl w:val="0"/>
          <w:numId w:val="71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</w:t>
      </w:r>
      <w:r w:rsidRPr="004C1B25">
        <w:rPr>
          <w:rStyle w:val="Strong"/>
          <w:rFonts w:asciiTheme="majorHAnsi" w:hAnsiTheme="majorHAnsi" w:cstheme="majorHAnsi"/>
        </w:rPr>
        <w:t>"Evidencija isporučenih akciznih markica".</w:t>
      </w:r>
    </w:p>
    <w:p w14:paraId="46F13FA5" w14:textId="77777777" w:rsidR="000F74FE" w:rsidRPr="004C1B25" w:rsidRDefault="000F74FE" w:rsidP="007D7541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69294C07" wp14:editId="70568BAC">
            <wp:extent cx="5334000" cy="2990850"/>
            <wp:effectExtent l="19050" t="19050" r="19050" b="19050"/>
            <wp:docPr id="2123529307" name="Picture 27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3529307" name="Picture 27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02385EB" w14:textId="2D6DCBC5" w:rsidR="000F74FE" w:rsidRPr="004C1B25" w:rsidRDefault="000F74FE" w:rsidP="00E863C7">
      <w:pPr>
        <w:pStyle w:val="NormalWeb"/>
        <w:numPr>
          <w:ilvl w:val="0"/>
          <w:numId w:val="71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</w:t>
      </w:r>
      <w:r w:rsidRPr="004C1B25">
        <w:rPr>
          <w:rStyle w:val="Strong"/>
          <w:rFonts w:asciiTheme="majorHAnsi" w:hAnsiTheme="majorHAnsi" w:cstheme="majorHAnsi"/>
        </w:rPr>
        <w:t>"Grupa markica broj 1"</w:t>
      </w:r>
      <w:r w:rsidRPr="004C1B25">
        <w:rPr>
          <w:rFonts w:asciiTheme="majorHAnsi" w:hAnsiTheme="majorHAnsi" w:cstheme="majorHAnsi"/>
        </w:rPr>
        <w:t>, nakon čega će se prikazati novi formular za unos neophodnih informacija evidentiranja akciznih markica.</w:t>
      </w:r>
    </w:p>
    <w:p w14:paraId="5DD54E34" w14:textId="2A385BAD" w:rsidR="000F74FE" w:rsidRPr="004C1B25" w:rsidRDefault="00E863C7" w:rsidP="007D7541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4F21BD69" wp14:editId="46322F66">
            <wp:extent cx="5270711" cy="2948093"/>
            <wp:effectExtent l="0" t="0" r="6350" b="5080"/>
            <wp:docPr id="927563286" name="Picture 1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7563286" name="Picture 17" descr="A screenshot of a computer&#10;&#10;Description automatically generated"/>
                    <pic:cNvPicPr/>
                  </pic:nvPicPr>
                  <pic:blipFill>
                    <a:blip r:embed="rId2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5412" cy="2950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2605D1" w14:textId="77777777" w:rsidR="000F74FE" w:rsidRPr="004C1B25" w:rsidRDefault="000F74FE" w:rsidP="007D7541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69FCB084" w14:textId="1354510E" w:rsidR="000F74FE" w:rsidRPr="004C1B25" w:rsidRDefault="000F74FE" w:rsidP="004C616D">
      <w:pPr>
        <w:pStyle w:val="NormalWeb"/>
        <w:numPr>
          <w:ilvl w:val="0"/>
          <w:numId w:val="71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Kliknuti na p</w:t>
      </w:r>
      <w:r w:rsidR="000770FA">
        <w:rPr>
          <w:rFonts w:asciiTheme="majorHAnsi" w:hAnsiTheme="majorHAnsi" w:cstheme="majorHAnsi"/>
        </w:rPr>
        <w:t>adajući meni</w:t>
      </w:r>
      <w:r w:rsidRPr="004C1B25">
        <w:rPr>
          <w:rFonts w:asciiTheme="majorHAnsi" w:hAnsiTheme="majorHAnsi" w:cstheme="majorHAnsi"/>
        </w:rPr>
        <w:t xml:space="preserve"> </w:t>
      </w:r>
      <w:r w:rsidRPr="004C1B25">
        <w:rPr>
          <w:rStyle w:val="Strong"/>
          <w:rFonts w:asciiTheme="majorHAnsi" w:hAnsiTheme="majorHAnsi" w:cstheme="majorHAnsi"/>
        </w:rPr>
        <w:t>"</w:t>
      </w:r>
      <w:r w:rsidR="000770FA">
        <w:rPr>
          <w:rStyle w:val="Strong"/>
          <w:rFonts w:asciiTheme="majorHAnsi" w:hAnsiTheme="majorHAnsi" w:cstheme="majorHAnsi"/>
        </w:rPr>
        <w:t>Period</w:t>
      </w:r>
      <w:r w:rsidRPr="004C1B25">
        <w:rPr>
          <w:rStyle w:val="Strong"/>
          <w:rFonts w:asciiTheme="majorHAnsi" w:hAnsiTheme="majorHAnsi" w:cstheme="majorHAnsi"/>
        </w:rPr>
        <w:t>"</w:t>
      </w:r>
      <w:r w:rsidR="000770FA">
        <w:rPr>
          <w:rStyle w:val="Strong"/>
          <w:rFonts w:asciiTheme="majorHAnsi" w:hAnsiTheme="majorHAnsi" w:cstheme="majorHAnsi"/>
        </w:rPr>
        <w:t xml:space="preserve"> </w:t>
      </w:r>
      <w:r w:rsidR="000770FA" w:rsidRPr="000770FA">
        <w:rPr>
          <w:rStyle w:val="Strong"/>
          <w:rFonts w:asciiTheme="majorHAnsi" w:hAnsiTheme="majorHAnsi" w:cstheme="majorHAnsi"/>
          <w:b w:val="0"/>
          <w:bCs w:val="0"/>
        </w:rPr>
        <w:t>i odabrati</w:t>
      </w:r>
      <w:r w:rsidR="000770FA">
        <w:rPr>
          <w:rStyle w:val="Strong"/>
          <w:rFonts w:asciiTheme="majorHAnsi" w:hAnsiTheme="majorHAnsi" w:cstheme="majorHAnsi"/>
        </w:rPr>
        <w:t xml:space="preserve"> </w:t>
      </w:r>
      <w:r w:rsidR="000770FA">
        <w:rPr>
          <w:rStyle w:val="Strong"/>
          <w:rFonts w:asciiTheme="majorHAnsi" w:hAnsiTheme="majorHAnsi" w:cstheme="majorHAnsi"/>
          <w:b w:val="0"/>
          <w:bCs w:val="0"/>
        </w:rPr>
        <w:t>period za koji se evidentiraju markice</w:t>
      </w:r>
      <w:r w:rsidRPr="004C1B25">
        <w:rPr>
          <w:rStyle w:val="Strong"/>
          <w:rFonts w:asciiTheme="majorHAnsi" w:hAnsiTheme="majorHAnsi" w:cstheme="majorHAnsi"/>
        </w:rPr>
        <w:t>.</w:t>
      </w:r>
    </w:p>
    <w:p w14:paraId="1E0C9744" w14:textId="6745B652" w:rsidR="000F74FE" w:rsidRPr="004C1B25" w:rsidRDefault="004C616D" w:rsidP="007D7541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7870448C" wp14:editId="06290E27">
            <wp:extent cx="5403917" cy="3022600"/>
            <wp:effectExtent l="0" t="0" r="6350" b="6350"/>
            <wp:docPr id="1849723822" name="Picture 18" descr="A screenshot of a login for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9723822" name="Picture 18" descr="A screenshot of a login form&#10;&#10;Description automatically generated"/>
                    <pic:cNvPicPr/>
                  </pic:nvPicPr>
                  <pic:blipFill>
                    <a:blip r:embed="rId2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7954" cy="3030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DF1647" w14:textId="216931AB" w:rsidR="000F74FE" w:rsidRPr="004C616D" w:rsidRDefault="000F74FE" w:rsidP="004C616D">
      <w:pPr>
        <w:pStyle w:val="ListParagraph"/>
        <w:numPr>
          <w:ilvl w:val="0"/>
          <w:numId w:val="71"/>
        </w:numPr>
        <w:rPr>
          <w:rFonts w:asciiTheme="majorHAnsi" w:hAnsiTheme="majorHAnsi" w:cstheme="majorHAnsi"/>
        </w:rPr>
      </w:pPr>
      <w:r w:rsidRPr="004C616D">
        <w:rPr>
          <w:rFonts w:asciiTheme="majorHAnsi" w:hAnsiTheme="majorHAnsi" w:cstheme="majorHAnsi"/>
        </w:rPr>
        <w:t xml:space="preserve">Kliknuti </w:t>
      </w:r>
      <w:r w:rsidR="004C616D" w:rsidRPr="004C616D">
        <w:rPr>
          <w:rFonts w:asciiTheme="majorHAnsi" w:hAnsiTheme="majorHAnsi" w:cstheme="majorHAnsi"/>
        </w:rPr>
        <w:t xml:space="preserve">Kliknuti na </w:t>
      </w:r>
      <w:r w:rsidR="004C616D" w:rsidRPr="004C616D">
        <w:rPr>
          <w:rStyle w:val="Strong"/>
          <w:rFonts w:asciiTheme="majorHAnsi" w:hAnsiTheme="majorHAnsi" w:cstheme="majorHAnsi"/>
        </w:rPr>
        <w:t>"ZAM (broj zahteva)"</w:t>
      </w:r>
      <w:r w:rsidR="004C616D" w:rsidRPr="004C616D">
        <w:rPr>
          <w:rFonts w:asciiTheme="majorHAnsi" w:hAnsiTheme="majorHAnsi" w:cstheme="majorHAnsi"/>
        </w:rPr>
        <w:t>, popuniti polje zahtevom „109-A-09/2024“ i kliknti na dugme „Potvrdi“ nakon čega će se u listi „Vrste kategorije“ pojaviti vrednosti u padajućem meniju.</w:t>
      </w:r>
    </w:p>
    <w:p w14:paraId="5D668B5E" w14:textId="2879724E" w:rsidR="00DC0F74" w:rsidRDefault="00FD2CBA" w:rsidP="007D7541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6A4A4B95" wp14:editId="7CAB8430">
            <wp:extent cx="5477510" cy="3063763"/>
            <wp:effectExtent l="0" t="0" r="0" b="3810"/>
            <wp:docPr id="2003076745" name="Picture 1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3076745" name="Picture 19" descr="A screenshot of a computer&#10;&#10;Description automatically generated"/>
                    <pic:cNvPicPr/>
                  </pic:nvPicPr>
                  <pic:blipFill>
                    <a:blip r:embed="rId2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0079" cy="3070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5AB908" w14:textId="2FCC29FE" w:rsidR="000F74FE" w:rsidRPr="00DC0F74" w:rsidRDefault="00DC0F74" w:rsidP="00DC0F74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>
        <w:rPr>
          <w:rFonts w:asciiTheme="majorHAnsi" w:hAnsiTheme="majorHAnsi" w:cstheme="majorHAnsi"/>
        </w:rPr>
        <w:br w:type="page"/>
      </w:r>
    </w:p>
    <w:p w14:paraId="77EEB7CD" w14:textId="25901C2A" w:rsidR="00FD2CBA" w:rsidRDefault="00FD2CBA" w:rsidP="00FD2CBA">
      <w:pPr>
        <w:pStyle w:val="ListParagraph"/>
        <w:numPr>
          <w:ilvl w:val="0"/>
          <w:numId w:val="71"/>
        </w:num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lastRenderedPageBreak/>
        <w:t xml:space="preserve">Kliknuti na </w:t>
      </w:r>
      <w:r w:rsidRPr="00DA5C6B">
        <w:rPr>
          <w:rFonts w:asciiTheme="majorHAnsi" w:hAnsiTheme="majorHAnsi" w:cstheme="majorHAnsi"/>
          <w:b/>
          <w:bCs/>
        </w:rPr>
        <w:t>„Vrsta kategorije“</w:t>
      </w:r>
      <w:r>
        <w:rPr>
          <w:rFonts w:asciiTheme="majorHAnsi" w:hAnsiTheme="majorHAnsi" w:cstheme="majorHAnsi"/>
        </w:rPr>
        <w:t xml:space="preserve"> padajući meni i izabrati vrstu kategorije. Nakon odabira vrste kategorije „Opseg“ je moguće izabrati u padajućem meniju.</w:t>
      </w:r>
    </w:p>
    <w:p w14:paraId="1C0E1A20" w14:textId="7F5D8C0F" w:rsidR="00FD2CBA" w:rsidRPr="002C0C86" w:rsidRDefault="00B22D6E" w:rsidP="00FD2CBA">
      <w:pPr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42D30AF1" wp14:editId="2751EE48">
            <wp:extent cx="5419055" cy="3031067"/>
            <wp:effectExtent l="0" t="0" r="0" b="0"/>
            <wp:docPr id="931161809" name="Picture 2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1161809" name="Picture 20" descr="A screenshot of a computer&#10;&#10;Description automatically generated"/>
                    <pic:cNvPicPr/>
                  </pic:nvPicPr>
                  <pic:blipFill>
                    <a:blip r:embed="rId2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6460" cy="3035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0D11C5" w14:textId="77777777" w:rsidR="00FD2CBA" w:rsidRDefault="00FD2CBA" w:rsidP="00FD2CBA">
      <w:pPr>
        <w:pStyle w:val="ListParagraph"/>
        <w:numPr>
          <w:ilvl w:val="0"/>
          <w:numId w:val="71"/>
        </w:num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 xml:space="preserve">Kliknuti na </w:t>
      </w:r>
      <w:r w:rsidRPr="00DA5C6B">
        <w:rPr>
          <w:rFonts w:asciiTheme="majorHAnsi" w:hAnsiTheme="majorHAnsi" w:cstheme="majorHAnsi"/>
          <w:b/>
          <w:bCs/>
        </w:rPr>
        <w:t xml:space="preserve">„Opseg“ </w:t>
      </w:r>
      <w:r>
        <w:rPr>
          <w:rFonts w:asciiTheme="majorHAnsi" w:hAnsiTheme="majorHAnsi" w:cstheme="majorHAnsi"/>
        </w:rPr>
        <w:t>padajućo meni i izabrati željeni opseg markica koji se evidentira.</w:t>
      </w:r>
    </w:p>
    <w:p w14:paraId="2650649E" w14:textId="273CA8AA" w:rsidR="00DC0F74" w:rsidRDefault="00E97B3E" w:rsidP="00E97B3E">
      <w:pPr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47EBE14E" wp14:editId="2D50D807">
            <wp:extent cx="5469043" cy="3059027"/>
            <wp:effectExtent l="0" t="0" r="0" b="8255"/>
            <wp:docPr id="1595788798" name="Picture 2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5788798" name="Picture 21" descr="A screenshot of a computer&#10;&#10;Description automatically generated"/>
                    <pic:cNvPicPr/>
                  </pic:nvPicPr>
                  <pic:blipFill>
                    <a:blip r:embed="rId2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6435" cy="3063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794443" w14:textId="2900236F" w:rsidR="00FD2CBA" w:rsidRPr="002C0C86" w:rsidRDefault="00DC0F74" w:rsidP="00DC0F74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br w:type="page"/>
      </w:r>
    </w:p>
    <w:p w14:paraId="7530D983" w14:textId="77777777" w:rsidR="00FD2CBA" w:rsidRDefault="00FD2CBA" w:rsidP="00FD2CBA">
      <w:pPr>
        <w:pStyle w:val="NormalWeb"/>
        <w:numPr>
          <w:ilvl w:val="0"/>
          <w:numId w:val="71"/>
        </w:num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lastRenderedPageBreak/>
        <w:t>Kliknuti na polje „Količina“ i uneti željenu količinu</w:t>
      </w:r>
    </w:p>
    <w:p w14:paraId="284234F4" w14:textId="71240A30" w:rsidR="00B0654A" w:rsidRDefault="0060026F" w:rsidP="00DE38A4">
      <w:pPr>
        <w:pStyle w:val="NormalWeb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138F3ABC" wp14:editId="69829F5E">
            <wp:extent cx="5469043" cy="3059027"/>
            <wp:effectExtent l="0" t="0" r="0" b="8255"/>
            <wp:docPr id="2108687367" name="Picture 2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8687367" name="Picture 22" descr="A screenshot of a computer&#10;&#10;Description automatically generated"/>
                    <pic:cNvPicPr/>
                  </pic:nvPicPr>
                  <pic:blipFill>
                    <a:blip r:embed="rId2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9680" cy="30649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E40058" w14:textId="38F84A2B" w:rsidR="000F74FE" w:rsidRPr="004C1B25" w:rsidRDefault="000F74FE" w:rsidP="00B0654A">
      <w:pPr>
        <w:pStyle w:val="NormalWeb"/>
        <w:numPr>
          <w:ilvl w:val="0"/>
          <w:numId w:val="71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dugme </w:t>
      </w:r>
      <w:r w:rsidRPr="004C1B25">
        <w:rPr>
          <w:rStyle w:val="Strong"/>
          <w:rFonts w:asciiTheme="majorHAnsi" w:hAnsiTheme="majorHAnsi" w:cstheme="majorHAnsi"/>
        </w:rPr>
        <w:t>"Sačuvaj"</w:t>
      </w:r>
      <w:r w:rsidRPr="004C1B25">
        <w:rPr>
          <w:rFonts w:asciiTheme="majorHAnsi" w:hAnsiTheme="majorHAnsi" w:cstheme="majorHAnsi"/>
        </w:rPr>
        <w:t>, nakon čega će uneti opseg neiskorišćenih markica biti evidentiran.</w:t>
      </w:r>
    </w:p>
    <w:p w14:paraId="597B3B60" w14:textId="77777777" w:rsidR="000F74FE" w:rsidRPr="004C1B25" w:rsidRDefault="000F74FE" w:rsidP="007D7541">
      <w:pPr>
        <w:pStyle w:val="Heading4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67A1AA70" w14:textId="267419CA" w:rsidR="000F74FE" w:rsidRPr="004C1B25" w:rsidRDefault="000F74FE" w:rsidP="00DE38A4">
      <w:pPr>
        <w:pStyle w:val="Heading2"/>
        <w:numPr>
          <w:ilvl w:val="0"/>
          <w:numId w:val="19"/>
        </w:numPr>
        <w:jc w:val="left"/>
        <w:rPr>
          <w:rFonts w:asciiTheme="majorHAnsi" w:hAnsiTheme="majorHAnsi" w:cstheme="majorHAnsi"/>
        </w:rPr>
      </w:pPr>
      <w:bookmarkStart w:id="46" w:name="_Toc188543830"/>
      <w:r w:rsidRPr="004C1B25">
        <w:rPr>
          <w:rFonts w:asciiTheme="majorHAnsi" w:hAnsiTheme="majorHAnsi" w:cstheme="majorHAnsi"/>
        </w:rPr>
        <w:lastRenderedPageBreak/>
        <w:t>Evidentiranje oštećenih kontrolnih akciznih markica sa vidljivom oznakom serije</w:t>
      </w:r>
      <w:bookmarkEnd w:id="46"/>
    </w:p>
    <w:p w14:paraId="40147F5A" w14:textId="2069835C" w:rsidR="000F74FE" w:rsidRPr="004C1B25" w:rsidRDefault="000F74FE" w:rsidP="0015204D">
      <w:pPr>
        <w:pStyle w:val="NormalWeb"/>
        <w:numPr>
          <w:ilvl w:val="0"/>
          <w:numId w:val="72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</w:t>
      </w:r>
      <w:r w:rsidRPr="004C1B25">
        <w:rPr>
          <w:rStyle w:val="Strong"/>
          <w:rFonts w:asciiTheme="majorHAnsi" w:hAnsiTheme="majorHAnsi" w:cstheme="majorHAnsi"/>
        </w:rPr>
        <w:t>"Evidencija isporučenih akciznih markica".</w:t>
      </w:r>
    </w:p>
    <w:p w14:paraId="6D66726A" w14:textId="77777777" w:rsidR="000F74FE" w:rsidRPr="004C1B25" w:rsidRDefault="000F74FE" w:rsidP="007D7541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5F848D42" wp14:editId="7B2BFA1C">
            <wp:extent cx="5334000" cy="2990850"/>
            <wp:effectExtent l="19050" t="19050" r="19050" b="19050"/>
            <wp:docPr id="425799675" name="Picture 27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5799675" name="Picture 27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119D2E7" w14:textId="5B74B2CB" w:rsidR="000F74FE" w:rsidRPr="004C1B25" w:rsidRDefault="000F74FE" w:rsidP="0015204D">
      <w:pPr>
        <w:pStyle w:val="NormalWeb"/>
        <w:numPr>
          <w:ilvl w:val="0"/>
          <w:numId w:val="72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</w:t>
      </w:r>
      <w:r w:rsidR="00C225A4">
        <w:rPr>
          <w:rStyle w:val="Strong"/>
          <w:rFonts w:asciiTheme="majorHAnsi" w:hAnsiTheme="majorHAnsi" w:cstheme="majorHAnsi"/>
        </w:rPr>
        <w:t>Period</w:t>
      </w:r>
      <w:r w:rsidRPr="004C1B25">
        <w:rPr>
          <w:rStyle w:val="Strong"/>
          <w:rFonts w:asciiTheme="majorHAnsi" w:hAnsiTheme="majorHAnsi" w:cstheme="majorHAnsi"/>
        </w:rPr>
        <w:t>"</w:t>
      </w:r>
      <w:r w:rsidR="00022236">
        <w:rPr>
          <w:rStyle w:val="Strong"/>
          <w:rFonts w:asciiTheme="majorHAnsi" w:hAnsiTheme="majorHAnsi" w:cstheme="majorHAnsi"/>
        </w:rPr>
        <w:t xml:space="preserve"> </w:t>
      </w:r>
      <w:r w:rsidR="00022236" w:rsidRPr="004C1B25">
        <w:rPr>
          <w:rStyle w:val="Strong"/>
          <w:rFonts w:asciiTheme="majorHAnsi" w:hAnsiTheme="majorHAnsi" w:cstheme="majorHAnsi"/>
        </w:rPr>
        <w:t>"</w:t>
      </w:r>
      <w:r w:rsidR="00022236">
        <w:rPr>
          <w:rStyle w:val="Strong"/>
          <w:rFonts w:asciiTheme="majorHAnsi" w:hAnsiTheme="majorHAnsi" w:cstheme="majorHAnsi"/>
        </w:rPr>
        <w:t xml:space="preserve"> </w:t>
      </w:r>
      <w:r w:rsidR="00022236" w:rsidRPr="000770FA">
        <w:rPr>
          <w:rStyle w:val="Strong"/>
          <w:rFonts w:asciiTheme="majorHAnsi" w:hAnsiTheme="majorHAnsi" w:cstheme="majorHAnsi"/>
          <w:b w:val="0"/>
          <w:bCs w:val="0"/>
        </w:rPr>
        <w:t>i odabrati</w:t>
      </w:r>
      <w:r w:rsidR="00022236">
        <w:rPr>
          <w:rStyle w:val="Strong"/>
          <w:rFonts w:asciiTheme="majorHAnsi" w:hAnsiTheme="majorHAnsi" w:cstheme="majorHAnsi"/>
        </w:rPr>
        <w:t xml:space="preserve"> </w:t>
      </w:r>
      <w:r w:rsidR="00022236">
        <w:rPr>
          <w:rStyle w:val="Strong"/>
          <w:rFonts w:asciiTheme="majorHAnsi" w:hAnsiTheme="majorHAnsi" w:cstheme="majorHAnsi"/>
          <w:b w:val="0"/>
          <w:bCs w:val="0"/>
        </w:rPr>
        <w:t>period za koji se evidentiraju markice</w:t>
      </w:r>
      <w:r w:rsidR="00022236" w:rsidRPr="004C1B25">
        <w:rPr>
          <w:rStyle w:val="Strong"/>
          <w:rFonts w:asciiTheme="majorHAnsi" w:hAnsiTheme="majorHAnsi" w:cstheme="majorHAnsi"/>
        </w:rPr>
        <w:t>.</w:t>
      </w:r>
    </w:p>
    <w:p w14:paraId="55FC6F21" w14:textId="0A9D71B6" w:rsidR="007173B7" w:rsidRDefault="007173B7" w:rsidP="007173B7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3338FF91" wp14:editId="6FFD5980">
            <wp:extent cx="5464466" cy="3056467"/>
            <wp:effectExtent l="0" t="0" r="3175" b="0"/>
            <wp:docPr id="542645046" name="Picture 2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645046" name="Picture 24" descr="A screenshot of a computer&#10;&#10;Description automatically generated"/>
                    <pic:cNvPicPr/>
                  </pic:nvPicPr>
                  <pic:blipFill>
                    <a:blip r:embed="rId2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8024" cy="3064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2A6626" w14:textId="5324AAED" w:rsidR="00022236" w:rsidRPr="007173B7" w:rsidRDefault="007173B7" w:rsidP="007173B7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>
        <w:rPr>
          <w:rFonts w:asciiTheme="majorHAnsi" w:hAnsiTheme="majorHAnsi" w:cstheme="majorHAnsi"/>
        </w:rPr>
        <w:br w:type="page"/>
      </w:r>
    </w:p>
    <w:p w14:paraId="504030E3" w14:textId="38018FBA" w:rsidR="00022236" w:rsidRPr="007173B7" w:rsidRDefault="00022236" w:rsidP="0015204D">
      <w:pPr>
        <w:pStyle w:val="ListParagraph"/>
        <w:numPr>
          <w:ilvl w:val="0"/>
          <w:numId w:val="72"/>
        </w:numPr>
        <w:rPr>
          <w:rFonts w:asciiTheme="majorHAnsi" w:hAnsiTheme="majorHAnsi" w:cstheme="majorHAnsi"/>
        </w:rPr>
      </w:pPr>
      <w:r w:rsidRPr="007173B7">
        <w:rPr>
          <w:rFonts w:asciiTheme="majorHAnsi" w:hAnsiTheme="majorHAnsi" w:cstheme="majorHAnsi"/>
        </w:rPr>
        <w:lastRenderedPageBreak/>
        <w:t xml:space="preserve">Kliknuti Kliknuti na </w:t>
      </w:r>
      <w:r w:rsidRPr="007173B7">
        <w:rPr>
          <w:rStyle w:val="Strong"/>
          <w:rFonts w:asciiTheme="majorHAnsi" w:hAnsiTheme="majorHAnsi" w:cstheme="majorHAnsi"/>
        </w:rPr>
        <w:t>"ZAM (broj zahteva)"</w:t>
      </w:r>
      <w:r w:rsidRPr="007173B7">
        <w:rPr>
          <w:rFonts w:asciiTheme="majorHAnsi" w:hAnsiTheme="majorHAnsi" w:cstheme="majorHAnsi"/>
        </w:rPr>
        <w:t>, popuniti polje zahtevom „109-A-09/2024“ i kliknti na dugme „Potvrdi“ nakon čega će se u listi „Vrste kategorije“ pojaviti vrednosti u padajućem meniju.</w:t>
      </w:r>
    </w:p>
    <w:p w14:paraId="26D76D47" w14:textId="41FC6F89" w:rsidR="00022236" w:rsidRPr="00DC0F74" w:rsidRDefault="0063114D" w:rsidP="007173B7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0C4FAACC" wp14:editId="18E31A27">
            <wp:extent cx="5479602" cy="3064933"/>
            <wp:effectExtent l="0" t="0" r="6985" b="2540"/>
            <wp:docPr id="172155828" name="Picture 2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155828" name="Picture 25" descr="A screenshot of a computer&#10;&#10;Description automatically generated"/>
                    <pic:cNvPicPr/>
                  </pic:nvPicPr>
                  <pic:blipFill>
                    <a:blip r:embed="rId2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1480" cy="3071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87F30B" w14:textId="77777777" w:rsidR="00022236" w:rsidRDefault="00022236" w:rsidP="0015204D">
      <w:pPr>
        <w:pStyle w:val="ListParagraph"/>
        <w:numPr>
          <w:ilvl w:val="0"/>
          <w:numId w:val="72"/>
        </w:num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 xml:space="preserve">Kliknuti na </w:t>
      </w:r>
      <w:r w:rsidRPr="00DA5C6B">
        <w:rPr>
          <w:rFonts w:asciiTheme="majorHAnsi" w:hAnsiTheme="majorHAnsi" w:cstheme="majorHAnsi"/>
          <w:b/>
          <w:bCs/>
        </w:rPr>
        <w:t>„Vrsta kategorije“</w:t>
      </w:r>
      <w:r>
        <w:rPr>
          <w:rFonts w:asciiTheme="majorHAnsi" w:hAnsiTheme="majorHAnsi" w:cstheme="majorHAnsi"/>
        </w:rPr>
        <w:t xml:space="preserve"> padajući meni i izabrati vrstu kategorije. Nakon odabira vrste kategorije „Opseg“ je moguće izabrati u padajućem meniju.</w:t>
      </w:r>
    </w:p>
    <w:p w14:paraId="4783B3F4" w14:textId="164176A6" w:rsidR="0063114D" w:rsidRDefault="0063114D" w:rsidP="00022236">
      <w:pPr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01DA9CC4" wp14:editId="7F82208E">
            <wp:extent cx="5555286" cy="3107266"/>
            <wp:effectExtent l="0" t="0" r="7620" b="0"/>
            <wp:docPr id="1873005351" name="Picture 2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3005351" name="Picture 26" descr="A screenshot of a computer&#10;&#10;Description automatically generated"/>
                    <pic:cNvPicPr/>
                  </pic:nvPicPr>
                  <pic:blipFill>
                    <a:blip r:embed="rId2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9616" cy="31152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F68B0F" w14:textId="43D23701" w:rsidR="00022236" w:rsidRPr="002C0C86" w:rsidRDefault="0063114D" w:rsidP="0063114D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br w:type="page"/>
      </w:r>
    </w:p>
    <w:p w14:paraId="229B7202" w14:textId="77777777" w:rsidR="00022236" w:rsidRDefault="00022236" w:rsidP="0015204D">
      <w:pPr>
        <w:pStyle w:val="ListParagraph"/>
        <w:numPr>
          <w:ilvl w:val="0"/>
          <w:numId w:val="72"/>
        </w:num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lastRenderedPageBreak/>
        <w:t xml:space="preserve">Kliknuti na </w:t>
      </w:r>
      <w:r w:rsidRPr="00DA5C6B">
        <w:rPr>
          <w:rFonts w:asciiTheme="majorHAnsi" w:hAnsiTheme="majorHAnsi" w:cstheme="majorHAnsi"/>
          <w:b/>
          <w:bCs/>
        </w:rPr>
        <w:t xml:space="preserve">„Opseg“ </w:t>
      </w:r>
      <w:r>
        <w:rPr>
          <w:rFonts w:asciiTheme="majorHAnsi" w:hAnsiTheme="majorHAnsi" w:cstheme="majorHAnsi"/>
        </w:rPr>
        <w:t>padajućo meni i izabrati željeni opseg markica koji se evidentira.</w:t>
      </w:r>
    </w:p>
    <w:p w14:paraId="5A5A5AAE" w14:textId="3F2FF043" w:rsidR="00022236" w:rsidRPr="002C0C86" w:rsidRDefault="00FD789F" w:rsidP="00FD789F">
      <w:pPr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1591660B" wp14:editId="09BFAB13">
            <wp:extent cx="5417992" cy="3030472"/>
            <wp:effectExtent l="0" t="0" r="0" b="0"/>
            <wp:docPr id="263611773" name="Picture 2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611773" name="Picture 27" descr="A screenshot of a computer&#10;&#10;Description automatically generated"/>
                    <pic:cNvPicPr/>
                  </pic:nvPicPr>
                  <pic:blipFill>
                    <a:blip r:embed="rId2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3748" cy="3039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55BC6C" w14:textId="77777777" w:rsidR="00022236" w:rsidRDefault="00022236" w:rsidP="0015204D">
      <w:pPr>
        <w:pStyle w:val="NormalWeb"/>
        <w:numPr>
          <w:ilvl w:val="0"/>
          <w:numId w:val="72"/>
        </w:num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Kliknuti na polje „Količina“ i uneti željenu količinu</w:t>
      </w:r>
    </w:p>
    <w:p w14:paraId="0F2A54B4" w14:textId="2E021BF5" w:rsidR="00022236" w:rsidRDefault="00FD789F" w:rsidP="00022236">
      <w:pPr>
        <w:pStyle w:val="NormalWeb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21F7435F" wp14:editId="7DA8D573">
            <wp:extent cx="5469043" cy="3065298"/>
            <wp:effectExtent l="0" t="0" r="0" b="1905"/>
            <wp:docPr id="1297249878" name="Picture 2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7249878" name="Picture 28" descr="A screenshot of a computer&#10;&#10;Description automatically generated"/>
                    <pic:cNvPicPr/>
                  </pic:nvPicPr>
                  <pic:blipFill>
                    <a:blip r:embed="rId2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7243" cy="3069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002C38" w14:textId="77777777" w:rsidR="00022236" w:rsidRPr="004C1B25" w:rsidRDefault="00022236" w:rsidP="0015204D">
      <w:pPr>
        <w:pStyle w:val="NormalWeb"/>
        <w:numPr>
          <w:ilvl w:val="0"/>
          <w:numId w:val="72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dugme </w:t>
      </w:r>
      <w:r w:rsidRPr="004C1B25">
        <w:rPr>
          <w:rStyle w:val="Strong"/>
          <w:rFonts w:asciiTheme="majorHAnsi" w:hAnsiTheme="majorHAnsi" w:cstheme="majorHAnsi"/>
        </w:rPr>
        <w:t>"Sačuvaj"</w:t>
      </w:r>
      <w:r w:rsidRPr="004C1B25">
        <w:rPr>
          <w:rFonts w:asciiTheme="majorHAnsi" w:hAnsiTheme="majorHAnsi" w:cstheme="majorHAnsi"/>
        </w:rPr>
        <w:t>, nakon čega će uneti opseg neiskorišćenih markica biti evidentiran.</w:t>
      </w:r>
    </w:p>
    <w:p w14:paraId="4E3F95BA" w14:textId="2FAD4E57" w:rsidR="000F74FE" w:rsidRPr="004C1B25" w:rsidRDefault="000F74FE" w:rsidP="00022236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785FD550" w14:textId="77777777" w:rsidR="000F74FE" w:rsidRPr="004C1B25" w:rsidRDefault="000F74FE" w:rsidP="00DE38A4">
      <w:pPr>
        <w:pStyle w:val="Heading2"/>
        <w:numPr>
          <w:ilvl w:val="0"/>
          <w:numId w:val="19"/>
        </w:numPr>
        <w:jc w:val="left"/>
        <w:rPr>
          <w:rFonts w:asciiTheme="majorHAnsi" w:hAnsiTheme="majorHAnsi" w:cstheme="majorHAnsi"/>
        </w:rPr>
      </w:pPr>
      <w:bookmarkStart w:id="47" w:name="_Toc188543831"/>
      <w:r w:rsidRPr="004C1B25">
        <w:rPr>
          <w:rFonts w:asciiTheme="majorHAnsi" w:hAnsiTheme="majorHAnsi" w:cstheme="majorHAnsi"/>
        </w:rPr>
        <w:lastRenderedPageBreak/>
        <w:t>Evidentiranje oštećenih kontrolnih akciznih markica sa nevidljivom oznakom serije</w:t>
      </w:r>
      <w:bookmarkEnd w:id="47"/>
    </w:p>
    <w:p w14:paraId="0F87489D" w14:textId="2F4EF8C3" w:rsidR="000F74FE" w:rsidRPr="004C1B25" w:rsidRDefault="000F74FE" w:rsidP="0015204D">
      <w:pPr>
        <w:pStyle w:val="NormalWeb"/>
        <w:numPr>
          <w:ilvl w:val="0"/>
          <w:numId w:val="73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</w:t>
      </w:r>
      <w:r w:rsidRPr="004C1B25">
        <w:rPr>
          <w:rStyle w:val="Strong"/>
          <w:rFonts w:asciiTheme="majorHAnsi" w:hAnsiTheme="majorHAnsi" w:cstheme="majorHAnsi"/>
        </w:rPr>
        <w:t>"Evidencija isporučenih akciznih markica".</w:t>
      </w:r>
    </w:p>
    <w:p w14:paraId="53F96DE6" w14:textId="77777777" w:rsidR="000F74FE" w:rsidRPr="004C1B25" w:rsidRDefault="000F74FE" w:rsidP="009A5DAE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5EB42A0E" wp14:editId="40BE3526">
            <wp:extent cx="5334000" cy="2990850"/>
            <wp:effectExtent l="19050" t="19050" r="19050" b="19050"/>
            <wp:docPr id="907504408" name="Picture 279" descr="A screenshot of a cha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7504408" name="Picture 279" descr="A screenshot of a cha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EABCFC4" w14:textId="78BC2389" w:rsidR="004B549C" w:rsidRPr="004C1B25" w:rsidRDefault="004B549C" w:rsidP="0015204D">
      <w:pPr>
        <w:pStyle w:val="NormalWeb"/>
        <w:numPr>
          <w:ilvl w:val="0"/>
          <w:numId w:val="73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</w:t>
      </w:r>
      <w:r>
        <w:rPr>
          <w:rStyle w:val="Strong"/>
          <w:rFonts w:asciiTheme="majorHAnsi" w:hAnsiTheme="majorHAnsi" w:cstheme="majorHAnsi"/>
        </w:rPr>
        <w:t>Period</w:t>
      </w:r>
      <w:r w:rsidRPr="004C1B25">
        <w:rPr>
          <w:rStyle w:val="Strong"/>
          <w:rFonts w:asciiTheme="majorHAnsi" w:hAnsiTheme="majorHAnsi" w:cstheme="majorHAnsi"/>
        </w:rPr>
        <w:t>"</w:t>
      </w:r>
      <w:r>
        <w:rPr>
          <w:rStyle w:val="Strong"/>
          <w:rFonts w:asciiTheme="majorHAnsi" w:hAnsiTheme="majorHAnsi" w:cstheme="majorHAnsi"/>
        </w:rPr>
        <w:t xml:space="preserve"> </w:t>
      </w:r>
      <w:r w:rsidRPr="004C1B25">
        <w:rPr>
          <w:rStyle w:val="Strong"/>
          <w:rFonts w:asciiTheme="majorHAnsi" w:hAnsiTheme="majorHAnsi" w:cstheme="majorHAnsi"/>
        </w:rPr>
        <w:t>"</w:t>
      </w:r>
      <w:r>
        <w:rPr>
          <w:rStyle w:val="Strong"/>
          <w:rFonts w:asciiTheme="majorHAnsi" w:hAnsiTheme="majorHAnsi" w:cstheme="majorHAnsi"/>
        </w:rPr>
        <w:t xml:space="preserve"> </w:t>
      </w:r>
      <w:r w:rsidRPr="000770FA">
        <w:rPr>
          <w:rStyle w:val="Strong"/>
          <w:rFonts w:asciiTheme="majorHAnsi" w:hAnsiTheme="majorHAnsi" w:cstheme="majorHAnsi"/>
          <w:b w:val="0"/>
          <w:bCs w:val="0"/>
        </w:rPr>
        <w:t>i odabrati</w:t>
      </w:r>
      <w:r>
        <w:rPr>
          <w:rStyle w:val="Strong"/>
          <w:rFonts w:asciiTheme="majorHAnsi" w:hAnsiTheme="majorHAnsi" w:cstheme="majorHAnsi"/>
        </w:rPr>
        <w:t xml:space="preserve"> </w:t>
      </w:r>
      <w:r>
        <w:rPr>
          <w:rStyle w:val="Strong"/>
          <w:rFonts w:asciiTheme="majorHAnsi" w:hAnsiTheme="majorHAnsi" w:cstheme="majorHAnsi"/>
          <w:b w:val="0"/>
          <w:bCs w:val="0"/>
        </w:rPr>
        <w:t>period za koji se evidentiraju markice</w:t>
      </w:r>
      <w:r w:rsidRPr="004C1B25">
        <w:rPr>
          <w:rStyle w:val="Strong"/>
          <w:rFonts w:asciiTheme="majorHAnsi" w:hAnsiTheme="majorHAnsi" w:cstheme="majorHAnsi"/>
        </w:rPr>
        <w:t>.</w:t>
      </w:r>
    </w:p>
    <w:p w14:paraId="204E9781" w14:textId="2DF24271" w:rsidR="004B549C" w:rsidRDefault="00D12403" w:rsidP="004B549C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41EBBE05" wp14:editId="4446FA2A">
            <wp:extent cx="5435177" cy="3040085"/>
            <wp:effectExtent l="0" t="0" r="0" b="8255"/>
            <wp:docPr id="446340362" name="Picture 2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340362" name="Picture 29" descr="A screenshot of a computer&#10;&#10;Description automatically generated"/>
                    <pic:cNvPicPr/>
                  </pic:nvPicPr>
                  <pic:blipFill>
                    <a:blip r:embed="rId2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2790" cy="3044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16E8BD" w14:textId="77777777" w:rsidR="004B549C" w:rsidRPr="007173B7" w:rsidRDefault="004B549C" w:rsidP="004B549C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>
        <w:rPr>
          <w:rFonts w:asciiTheme="majorHAnsi" w:hAnsiTheme="majorHAnsi" w:cstheme="majorHAnsi"/>
        </w:rPr>
        <w:br w:type="page"/>
      </w:r>
    </w:p>
    <w:p w14:paraId="43EB48F7" w14:textId="4AC8F011" w:rsidR="004B549C" w:rsidRPr="00D12403" w:rsidRDefault="004B549C" w:rsidP="0015204D">
      <w:pPr>
        <w:pStyle w:val="ListParagraph"/>
        <w:numPr>
          <w:ilvl w:val="0"/>
          <w:numId w:val="73"/>
        </w:numPr>
        <w:rPr>
          <w:rFonts w:asciiTheme="majorHAnsi" w:hAnsiTheme="majorHAnsi" w:cstheme="majorHAnsi"/>
        </w:rPr>
      </w:pPr>
      <w:r w:rsidRPr="00D12403">
        <w:rPr>
          <w:rFonts w:asciiTheme="majorHAnsi" w:hAnsiTheme="majorHAnsi" w:cstheme="majorHAnsi"/>
        </w:rPr>
        <w:lastRenderedPageBreak/>
        <w:t xml:space="preserve">Kliknuti Kliknuti na </w:t>
      </w:r>
      <w:r w:rsidRPr="00D12403">
        <w:rPr>
          <w:rStyle w:val="Strong"/>
          <w:rFonts w:asciiTheme="majorHAnsi" w:hAnsiTheme="majorHAnsi" w:cstheme="majorHAnsi"/>
        </w:rPr>
        <w:t>"ZAM (broj zahteva)"</w:t>
      </w:r>
      <w:r w:rsidRPr="00D12403">
        <w:rPr>
          <w:rFonts w:asciiTheme="majorHAnsi" w:hAnsiTheme="majorHAnsi" w:cstheme="majorHAnsi"/>
        </w:rPr>
        <w:t>, popuniti polje zahtevom „109-A-09/2024“ i kliknti na dugme „Potvrdi“ nakon čega će se u listi „Vrste kategorije“ pojaviti vrednosti u padajućem meniju.</w:t>
      </w:r>
    </w:p>
    <w:p w14:paraId="345B0F50" w14:textId="267F542E" w:rsidR="004B549C" w:rsidRPr="00DC0F74" w:rsidRDefault="000724B6" w:rsidP="004B549C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7DCD1F1B" wp14:editId="16CBCCE3">
            <wp:extent cx="5615835" cy="3141133"/>
            <wp:effectExtent l="0" t="0" r="4445" b="2540"/>
            <wp:docPr id="2121409608" name="Picture 3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1409608" name="Picture 30" descr="A screenshot of a computer&#10;&#10;Description automatically generated"/>
                    <pic:cNvPicPr/>
                  </pic:nvPicPr>
                  <pic:blipFill>
                    <a:blip r:embed="rId2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9910" cy="3154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6749E7" w14:textId="77777777" w:rsidR="004B549C" w:rsidRDefault="004B549C" w:rsidP="0015204D">
      <w:pPr>
        <w:pStyle w:val="ListParagraph"/>
        <w:numPr>
          <w:ilvl w:val="0"/>
          <w:numId w:val="73"/>
        </w:num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 xml:space="preserve">Kliknuti na </w:t>
      </w:r>
      <w:r w:rsidRPr="00DA5C6B">
        <w:rPr>
          <w:rFonts w:asciiTheme="majorHAnsi" w:hAnsiTheme="majorHAnsi" w:cstheme="majorHAnsi"/>
          <w:b/>
          <w:bCs/>
        </w:rPr>
        <w:t>„Vrsta kategorije“</w:t>
      </w:r>
      <w:r>
        <w:rPr>
          <w:rFonts w:asciiTheme="majorHAnsi" w:hAnsiTheme="majorHAnsi" w:cstheme="majorHAnsi"/>
        </w:rPr>
        <w:t xml:space="preserve"> padajući meni i izabrati vrstu kategorije. Nakon odabira vrste kategorije „Opseg“ je moguće izabrati u padajućem meniju.</w:t>
      </w:r>
    </w:p>
    <w:p w14:paraId="298AF497" w14:textId="7B97E6AB" w:rsidR="004B549C" w:rsidRDefault="000724B6" w:rsidP="004B549C">
      <w:pPr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0D792915" wp14:editId="6417C581">
            <wp:extent cx="5600697" cy="3132666"/>
            <wp:effectExtent l="0" t="0" r="635" b="0"/>
            <wp:docPr id="425707817" name="Picture 3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5707817" name="Picture 31" descr="A screenshot of a computer&#10;&#10;Description automatically generated"/>
                    <pic:cNvPicPr/>
                  </pic:nvPicPr>
                  <pic:blipFill>
                    <a:blip r:embed="rId2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5922" cy="3135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D61E3E" w14:textId="77777777" w:rsidR="004B549C" w:rsidRPr="002C0C86" w:rsidRDefault="004B549C" w:rsidP="004B549C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br w:type="page"/>
      </w:r>
    </w:p>
    <w:p w14:paraId="4D4303EF" w14:textId="77777777" w:rsidR="004B549C" w:rsidRDefault="004B549C" w:rsidP="0015204D">
      <w:pPr>
        <w:pStyle w:val="NormalWeb"/>
        <w:numPr>
          <w:ilvl w:val="0"/>
          <w:numId w:val="73"/>
        </w:num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lastRenderedPageBreak/>
        <w:t>Kliknuti na polje „Količina“ i uneti željenu količinu</w:t>
      </w:r>
    </w:p>
    <w:p w14:paraId="1EFACFAD" w14:textId="37C249D5" w:rsidR="004B549C" w:rsidRDefault="00D4248D" w:rsidP="004B549C">
      <w:pPr>
        <w:pStyle w:val="NormalWeb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3397474C" wp14:editId="2092E149">
            <wp:extent cx="5464466" cy="3056467"/>
            <wp:effectExtent l="0" t="0" r="3175" b="0"/>
            <wp:docPr id="1174454095" name="Picture 3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4454095" name="Picture 32" descr="A screenshot of a computer&#10;&#10;Description automatically generated"/>
                    <pic:cNvPicPr/>
                  </pic:nvPicPr>
                  <pic:blipFill>
                    <a:blip r:embed="rId2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2372" cy="3060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85BD24" w14:textId="0A268D5E" w:rsidR="00075715" w:rsidRDefault="00075715" w:rsidP="00075715">
      <w:pPr>
        <w:pStyle w:val="NormalWeb"/>
        <w:numPr>
          <w:ilvl w:val="0"/>
          <w:numId w:val="73"/>
        </w:numPr>
        <w:rPr>
          <w:rFonts w:asciiTheme="majorHAnsi" w:hAnsiTheme="majorHAnsi" w:cstheme="majorHAnsi"/>
        </w:rPr>
      </w:pPr>
      <w:r w:rsidRPr="00075715">
        <w:rPr>
          <w:rFonts w:asciiTheme="majorHAnsi" w:hAnsiTheme="majorHAnsi" w:cstheme="majorHAnsi"/>
          <w:color w:val="FF0000"/>
        </w:rPr>
        <w:t xml:space="preserve">Napomena: </w:t>
      </w:r>
      <w:r w:rsidRPr="007B5A13">
        <w:rPr>
          <w:rFonts w:asciiTheme="majorHAnsi" w:hAnsiTheme="majorHAnsi" w:cstheme="majorHAnsi"/>
        </w:rPr>
        <w:t xml:space="preserve">za tip proizvoda kafa </w:t>
      </w:r>
      <w:r w:rsidRPr="00075715">
        <w:rPr>
          <w:rFonts w:asciiTheme="majorHAnsi" w:hAnsiTheme="majorHAnsi" w:cstheme="majorHAnsi"/>
        </w:rPr>
        <w:t>za popunjavanje o</w:t>
      </w:r>
      <w:r w:rsidR="00E737E1">
        <w:rPr>
          <w:rFonts w:asciiTheme="majorHAnsi" w:hAnsiTheme="majorHAnsi" w:cstheme="majorHAnsi"/>
        </w:rPr>
        <w:t>š</w:t>
      </w:r>
      <w:r w:rsidRPr="00075715">
        <w:rPr>
          <w:rFonts w:asciiTheme="majorHAnsi" w:hAnsiTheme="majorHAnsi" w:cstheme="majorHAnsi"/>
        </w:rPr>
        <w:t>tecenih markica sa nevidljivom oznakom serije</w:t>
      </w:r>
      <w:r>
        <w:rPr>
          <w:rFonts w:asciiTheme="majorHAnsi" w:hAnsiTheme="majorHAnsi" w:cstheme="majorHAnsi"/>
        </w:rPr>
        <w:t xml:space="preserve"> </w:t>
      </w:r>
      <w:r w:rsidRPr="007B5A13">
        <w:rPr>
          <w:rFonts w:asciiTheme="majorHAnsi" w:hAnsiTheme="majorHAnsi" w:cstheme="majorHAnsi"/>
        </w:rPr>
        <w:t>postoji dodatno polje za unos "</w:t>
      </w:r>
      <w:r w:rsidR="00E737E1">
        <w:rPr>
          <w:rFonts w:asciiTheme="majorHAnsi" w:hAnsiTheme="majorHAnsi" w:cstheme="majorHAnsi"/>
        </w:rPr>
        <w:t>Tip pakovanja</w:t>
      </w:r>
      <w:r w:rsidRPr="007B5A13">
        <w:rPr>
          <w:rFonts w:asciiTheme="majorHAnsi" w:hAnsiTheme="majorHAnsi" w:cstheme="majorHAnsi"/>
        </w:rPr>
        <w:t xml:space="preserve">". Potrebno je </w:t>
      </w:r>
      <w:r>
        <w:rPr>
          <w:rFonts w:asciiTheme="majorHAnsi" w:hAnsiTheme="majorHAnsi" w:cstheme="majorHAnsi"/>
        </w:rPr>
        <w:t xml:space="preserve">uneti tip pakovanja ambalaže </w:t>
      </w:r>
      <w:r w:rsidR="00E737E1">
        <w:rPr>
          <w:rFonts w:asciiTheme="majorHAnsi" w:hAnsiTheme="majorHAnsi" w:cstheme="majorHAnsi"/>
        </w:rPr>
        <w:t>kako bi se markice uspešno evidentirale.</w:t>
      </w:r>
    </w:p>
    <w:p w14:paraId="7745DE2C" w14:textId="3F81A86E" w:rsidR="00075715" w:rsidRPr="00E737E1" w:rsidRDefault="00460487" w:rsidP="00460487">
      <w:pPr>
        <w:pStyle w:val="NormalWeb"/>
        <w:jc w:val="center"/>
        <w:rPr>
          <w:rFonts w:asciiTheme="majorHAnsi" w:hAnsiTheme="majorHAnsi" w:cstheme="majorHAnsi"/>
          <w:color w:val="FF0000"/>
          <w:lang w:val="en-US"/>
        </w:rPr>
      </w:pPr>
      <w:r>
        <w:rPr>
          <w:rFonts w:asciiTheme="majorHAnsi" w:hAnsiTheme="majorHAnsi" w:cstheme="majorHAnsi"/>
          <w:noProof/>
          <w:color w:val="FF0000"/>
          <w:lang w:val="en-US"/>
        </w:rPr>
        <w:drawing>
          <wp:inline distT="0" distB="0" distL="0" distR="0" wp14:anchorId="6C275242" wp14:editId="4E357D8A">
            <wp:extent cx="5500415" cy="3076575"/>
            <wp:effectExtent l="0" t="0" r="5080" b="0"/>
            <wp:docPr id="1297095706" name="Picture 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7095706" name="Picture 4" descr="A screenshot of a computer&#10;&#10;Description automatically generated"/>
                    <pic:cNvPicPr/>
                  </pic:nvPicPr>
                  <pic:blipFill>
                    <a:blip r:embed="rId2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09478" cy="3081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FDF040" w14:textId="33852D9F" w:rsidR="00D4248D" w:rsidRDefault="004B549C" w:rsidP="0015204D">
      <w:pPr>
        <w:pStyle w:val="NormalWeb"/>
        <w:numPr>
          <w:ilvl w:val="0"/>
          <w:numId w:val="73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dugme </w:t>
      </w:r>
      <w:r w:rsidRPr="004C1B25">
        <w:rPr>
          <w:rStyle w:val="Strong"/>
          <w:rFonts w:asciiTheme="majorHAnsi" w:hAnsiTheme="majorHAnsi" w:cstheme="majorHAnsi"/>
        </w:rPr>
        <w:t>"Sačuvaj"</w:t>
      </w:r>
      <w:r w:rsidRPr="004C1B25">
        <w:rPr>
          <w:rFonts w:asciiTheme="majorHAnsi" w:hAnsiTheme="majorHAnsi" w:cstheme="majorHAnsi"/>
        </w:rPr>
        <w:t>, nakon čega će uneti opseg neiskorišćenih markica biti evidentiran.</w:t>
      </w:r>
    </w:p>
    <w:p w14:paraId="5742AA1E" w14:textId="1C50546D" w:rsidR="004B549C" w:rsidRPr="00D4248D" w:rsidRDefault="00D4248D" w:rsidP="00D4248D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>
        <w:rPr>
          <w:rFonts w:asciiTheme="majorHAnsi" w:hAnsiTheme="majorHAnsi" w:cstheme="majorHAnsi"/>
        </w:rPr>
        <w:br w:type="page"/>
      </w:r>
    </w:p>
    <w:p w14:paraId="76A4F6B1" w14:textId="77777777" w:rsidR="000F74FE" w:rsidRPr="004C1B25" w:rsidRDefault="000F74FE" w:rsidP="00DE38A4">
      <w:pPr>
        <w:pStyle w:val="Heading2"/>
        <w:numPr>
          <w:ilvl w:val="0"/>
          <w:numId w:val="19"/>
        </w:numPr>
        <w:rPr>
          <w:rFonts w:asciiTheme="majorHAnsi" w:hAnsiTheme="majorHAnsi" w:cstheme="majorHAnsi"/>
        </w:rPr>
      </w:pPr>
      <w:bookmarkStart w:id="48" w:name="_Toc188543832"/>
      <w:r w:rsidRPr="004C1B25">
        <w:rPr>
          <w:rFonts w:asciiTheme="majorHAnsi" w:hAnsiTheme="majorHAnsi" w:cstheme="majorHAnsi"/>
        </w:rPr>
        <w:lastRenderedPageBreak/>
        <w:t>Evidentiranje opsega kontrolnih akciznih markica stavljenih u promet</w:t>
      </w:r>
      <w:bookmarkEnd w:id="48"/>
    </w:p>
    <w:p w14:paraId="3198CABB" w14:textId="5E377208" w:rsidR="000F74FE" w:rsidRPr="004C1B25" w:rsidRDefault="000F74FE" w:rsidP="0015204D">
      <w:pPr>
        <w:pStyle w:val="NormalWeb"/>
        <w:numPr>
          <w:ilvl w:val="0"/>
          <w:numId w:val="75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</w:t>
      </w:r>
      <w:r w:rsidRPr="004C1B25">
        <w:rPr>
          <w:rStyle w:val="Strong"/>
          <w:rFonts w:asciiTheme="majorHAnsi" w:hAnsiTheme="majorHAnsi" w:cstheme="majorHAnsi"/>
        </w:rPr>
        <w:t>"Lista evidentiranih akciznih markica".</w:t>
      </w:r>
    </w:p>
    <w:p w14:paraId="4DA62719" w14:textId="77777777" w:rsidR="000F74FE" w:rsidRPr="004C1B25" w:rsidRDefault="000F74FE" w:rsidP="000F6963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5B441A53" wp14:editId="5EB2CEB9">
            <wp:extent cx="5334000" cy="2990850"/>
            <wp:effectExtent l="19050" t="19050" r="19050" b="19050"/>
            <wp:docPr id="913086320" name="Picture 290" descr="A screenshot of a cha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3086320" name="Picture 290" descr="A screenshot of a cha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A36C8A3" w14:textId="3C3D4221" w:rsidR="000F74FE" w:rsidRPr="004C1B25" w:rsidRDefault="000F74FE" w:rsidP="0015204D">
      <w:pPr>
        <w:pStyle w:val="NormalWeb"/>
        <w:numPr>
          <w:ilvl w:val="0"/>
          <w:numId w:val="75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dugme </w:t>
      </w:r>
      <w:r w:rsidRPr="004C1B25">
        <w:rPr>
          <w:rStyle w:val="Strong"/>
          <w:rFonts w:asciiTheme="majorHAnsi" w:hAnsiTheme="majorHAnsi" w:cstheme="majorHAnsi"/>
        </w:rPr>
        <w:t>"Evidentiraj stavljanje u promet"</w:t>
      </w:r>
      <w:r w:rsidRPr="004C1B25">
        <w:rPr>
          <w:rFonts w:asciiTheme="majorHAnsi" w:hAnsiTheme="majorHAnsi" w:cstheme="majorHAnsi"/>
        </w:rPr>
        <w:t>, nakon čega će se otvoriti novi prozor za unos neophodnih informacija za evidentiranje opsega kontrolnih akciznih markica stavljenih u promet.</w:t>
      </w:r>
    </w:p>
    <w:p w14:paraId="25E1AC5C" w14:textId="2A4C1D04" w:rsidR="0016262A" w:rsidRDefault="00041974" w:rsidP="0016262A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4F55EFCE" wp14:editId="474044C6">
            <wp:extent cx="5373642" cy="3005666"/>
            <wp:effectExtent l="0" t="0" r="0" b="4445"/>
            <wp:docPr id="1806563744" name="Picture 3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6563744" name="Picture 34" descr="A screenshot of a computer&#10;&#10;Description automatically generated"/>
                    <pic:cNvPicPr/>
                  </pic:nvPicPr>
                  <pic:blipFill>
                    <a:blip r:embed="rId2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1985" cy="3015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EC9CE6" w14:textId="7F94D704" w:rsidR="000F74FE" w:rsidRPr="004C1B25" w:rsidRDefault="0016262A" w:rsidP="0016262A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>
        <w:rPr>
          <w:rFonts w:asciiTheme="majorHAnsi" w:hAnsiTheme="majorHAnsi" w:cstheme="majorHAnsi"/>
        </w:rPr>
        <w:br w:type="page"/>
      </w:r>
    </w:p>
    <w:p w14:paraId="5D9E0BDA" w14:textId="2981CAC3" w:rsidR="000F74FE" w:rsidRPr="004C1B25" w:rsidRDefault="000F74FE" w:rsidP="0015204D">
      <w:pPr>
        <w:pStyle w:val="NormalWeb"/>
        <w:numPr>
          <w:ilvl w:val="0"/>
          <w:numId w:val="75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Kliknuti na polje </w:t>
      </w:r>
      <w:r w:rsidRPr="004C1B25">
        <w:rPr>
          <w:rStyle w:val="Strong"/>
          <w:rFonts w:asciiTheme="majorHAnsi" w:hAnsiTheme="majorHAnsi" w:cstheme="majorHAnsi"/>
        </w:rPr>
        <w:t>"Datum stavljanja u promet"</w:t>
      </w:r>
      <w:r w:rsidRPr="004C1B25">
        <w:rPr>
          <w:rFonts w:asciiTheme="majorHAnsi" w:hAnsiTheme="majorHAnsi" w:cstheme="majorHAnsi"/>
        </w:rPr>
        <w:t>, nakon čega se prikazuje kalendar za odabir datuma stavljanja opsega u promet.</w:t>
      </w:r>
      <w:r w:rsidR="0016262A">
        <w:rPr>
          <w:rFonts w:asciiTheme="majorHAnsi" w:hAnsiTheme="majorHAnsi" w:cstheme="majorHAnsi"/>
        </w:rPr>
        <w:t xml:space="preserve"> </w:t>
      </w:r>
      <w:r w:rsidR="0016262A" w:rsidRPr="004C1B25">
        <w:rPr>
          <w:rFonts w:asciiTheme="majorHAnsi" w:hAnsiTheme="majorHAnsi" w:cstheme="majorHAnsi"/>
        </w:rPr>
        <w:t>Odabrati datum stavljanja opsega u promet</w:t>
      </w:r>
      <w:r w:rsidR="0016262A">
        <w:rPr>
          <w:rFonts w:asciiTheme="majorHAnsi" w:hAnsiTheme="majorHAnsi" w:cstheme="majorHAnsi"/>
        </w:rPr>
        <w:t>.</w:t>
      </w:r>
    </w:p>
    <w:p w14:paraId="1339A083" w14:textId="58C100F3" w:rsidR="000F74FE" w:rsidRPr="004C1B25" w:rsidRDefault="00F86C67" w:rsidP="000F6963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7F4E51D3" wp14:editId="7CBD411F">
            <wp:extent cx="5434191" cy="3039533"/>
            <wp:effectExtent l="0" t="0" r="0" b="8890"/>
            <wp:docPr id="1544422557" name="Picture 35" descr="A screenshot of a 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4422557" name="Picture 35" descr="A screenshot of a calendar&#10;&#10;Description automatically generated"/>
                    <pic:cNvPicPr/>
                  </pic:nvPicPr>
                  <pic:blipFill>
                    <a:blip r:embed="rId2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54645" cy="3050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B3E209" w14:textId="52F71907" w:rsidR="000F74FE" w:rsidRDefault="000F74FE" w:rsidP="0015204D">
      <w:pPr>
        <w:pStyle w:val="NormalWeb"/>
        <w:numPr>
          <w:ilvl w:val="0"/>
          <w:numId w:val="75"/>
        </w:numPr>
        <w:rPr>
          <w:rStyle w:val="Strong"/>
          <w:rFonts w:asciiTheme="majorHAnsi" w:hAnsiTheme="majorHAnsi" w:cstheme="majorHAnsi"/>
          <w:b w:val="0"/>
          <w:bCs w:val="0"/>
        </w:rPr>
      </w:pPr>
      <w:r w:rsidRPr="004C1B25">
        <w:rPr>
          <w:rFonts w:asciiTheme="majorHAnsi" w:hAnsiTheme="majorHAnsi" w:cstheme="majorHAnsi"/>
        </w:rPr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</w:t>
      </w:r>
      <w:r w:rsidR="00F86C67">
        <w:rPr>
          <w:rStyle w:val="Strong"/>
          <w:rFonts w:asciiTheme="majorHAnsi" w:hAnsiTheme="majorHAnsi" w:cstheme="majorHAnsi"/>
        </w:rPr>
        <w:t>Količina</w:t>
      </w:r>
      <w:r w:rsidRPr="004C1B25">
        <w:rPr>
          <w:rStyle w:val="Strong"/>
          <w:rFonts w:asciiTheme="majorHAnsi" w:hAnsiTheme="majorHAnsi" w:cstheme="majorHAnsi"/>
        </w:rPr>
        <w:t>"</w:t>
      </w:r>
      <w:r w:rsidR="0016262A">
        <w:rPr>
          <w:rStyle w:val="Strong"/>
          <w:rFonts w:asciiTheme="majorHAnsi" w:hAnsiTheme="majorHAnsi" w:cstheme="majorHAnsi"/>
        </w:rPr>
        <w:t xml:space="preserve"> </w:t>
      </w:r>
      <w:r w:rsidR="0016262A">
        <w:rPr>
          <w:rStyle w:val="Strong"/>
          <w:rFonts w:asciiTheme="majorHAnsi" w:hAnsiTheme="majorHAnsi" w:cstheme="majorHAnsi"/>
          <w:b w:val="0"/>
          <w:bCs w:val="0"/>
        </w:rPr>
        <w:t>i netiželjenu količinu za stavljenje u promet.</w:t>
      </w:r>
    </w:p>
    <w:p w14:paraId="4143B2EE" w14:textId="538B1F79" w:rsidR="005C0FB1" w:rsidRDefault="005C0FB1" w:rsidP="005C0FB1">
      <w:pPr>
        <w:pStyle w:val="NormalWeb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14AECC45" wp14:editId="553000A7">
            <wp:extent cx="5347225" cy="2990889"/>
            <wp:effectExtent l="0" t="0" r="6350" b="0"/>
            <wp:docPr id="840620001" name="Picture 3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0620001" name="Picture 37" descr="A screenshot of a computer&#10;&#10;Description automatically generated"/>
                    <pic:cNvPicPr/>
                  </pic:nvPicPr>
                  <pic:blipFill>
                    <a:blip r:embed="rId2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5778" cy="2995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E05E36" w14:textId="38452D2E" w:rsidR="0016262A" w:rsidRPr="005C0FB1" w:rsidRDefault="005C0FB1" w:rsidP="005C0FB1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>
        <w:rPr>
          <w:rFonts w:asciiTheme="majorHAnsi" w:hAnsiTheme="majorHAnsi" w:cstheme="majorHAnsi"/>
        </w:rPr>
        <w:br w:type="page"/>
      </w:r>
    </w:p>
    <w:p w14:paraId="7EF334C1" w14:textId="074A180F" w:rsidR="000F74FE" w:rsidRPr="004C1B25" w:rsidRDefault="000F74FE" w:rsidP="0015204D">
      <w:pPr>
        <w:pStyle w:val="NormalWeb"/>
        <w:numPr>
          <w:ilvl w:val="0"/>
          <w:numId w:val="75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Kliknuti na dugme </w:t>
      </w:r>
      <w:r w:rsidRPr="004C1B25">
        <w:rPr>
          <w:rStyle w:val="Strong"/>
          <w:rFonts w:asciiTheme="majorHAnsi" w:hAnsiTheme="majorHAnsi" w:cstheme="majorHAnsi"/>
        </w:rPr>
        <w:t>"Evidentiraj".</w:t>
      </w:r>
    </w:p>
    <w:p w14:paraId="37495578" w14:textId="72907A96" w:rsidR="000F74FE" w:rsidRPr="004C1B25" w:rsidRDefault="00245F6D" w:rsidP="005C0FB1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4CB6FF38" wp14:editId="3B00D1FA">
            <wp:extent cx="5434191" cy="3039533"/>
            <wp:effectExtent l="0" t="0" r="0" b="8890"/>
            <wp:docPr id="378384012" name="Picture 3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384012" name="Picture 36" descr="A screenshot of a computer&#10;&#10;Description automatically generated"/>
                    <pic:cNvPicPr/>
                  </pic:nvPicPr>
                  <pic:blipFill>
                    <a:blip r:embed="rId3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4537" cy="3045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60AB1F" w14:textId="7D2D7B8D" w:rsidR="000F74FE" w:rsidRPr="004C1B25" w:rsidRDefault="000F74FE" w:rsidP="0015204D">
      <w:pPr>
        <w:pStyle w:val="NormalWeb"/>
        <w:numPr>
          <w:ilvl w:val="0"/>
          <w:numId w:val="75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Primetiti da je </w:t>
      </w:r>
      <w:r w:rsidR="00325B5E">
        <w:rPr>
          <w:rFonts w:asciiTheme="majorHAnsi" w:hAnsiTheme="majorHAnsi" w:cstheme="majorHAnsi"/>
        </w:rPr>
        <w:t>određen broj</w:t>
      </w:r>
      <w:r w:rsidRPr="004C1B25">
        <w:rPr>
          <w:rFonts w:asciiTheme="majorHAnsi" w:hAnsiTheme="majorHAnsi" w:cstheme="majorHAnsi"/>
        </w:rPr>
        <w:t xml:space="preserve"> akciznih markica stavljen u promet.</w:t>
      </w:r>
    </w:p>
    <w:p w14:paraId="7E918585" w14:textId="15A9EACB" w:rsidR="000F74FE" w:rsidRPr="004C1B25" w:rsidRDefault="00325B5E" w:rsidP="000F6963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32A11B87" wp14:editId="7F120090">
            <wp:extent cx="5388780" cy="3014133"/>
            <wp:effectExtent l="0" t="0" r="2540" b="0"/>
            <wp:docPr id="840204798" name="Picture 3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0204798" name="Picture 38" descr="A screenshot of a computer&#10;&#10;Description automatically generated"/>
                    <pic:cNvPicPr/>
                  </pic:nvPicPr>
                  <pic:blipFill>
                    <a:blip r:embed="rId3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7577" cy="3019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BC478A" w14:textId="77777777" w:rsidR="000F74FE" w:rsidRPr="004C1B25" w:rsidRDefault="000F74FE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2C6C290F" w14:textId="77777777" w:rsidR="006311AA" w:rsidRDefault="006311AA" w:rsidP="0026675D">
      <w:pPr>
        <w:pStyle w:val="Heading2"/>
        <w:numPr>
          <w:ilvl w:val="0"/>
          <w:numId w:val="19"/>
        </w:numPr>
        <w:jc w:val="left"/>
        <w:rPr>
          <w:rFonts w:asciiTheme="majorHAnsi" w:hAnsiTheme="majorHAnsi" w:cstheme="majorHAnsi"/>
        </w:rPr>
      </w:pPr>
      <w:bookmarkStart w:id="49" w:name="_Toc188543833"/>
      <w:r>
        <w:lastRenderedPageBreak/>
        <w:t xml:space="preserve">Pregled liste iskorišćenih kontrolnih </w:t>
      </w:r>
      <w:r w:rsidRPr="004C1B25">
        <w:rPr>
          <w:rFonts w:asciiTheme="majorHAnsi" w:hAnsiTheme="majorHAnsi" w:cstheme="majorHAnsi"/>
        </w:rPr>
        <w:t>akciznih markica</w:t>
      </w:r>
      <w:bookmarkEnd w:id="49"/>
      <w:r w:rsidRPr="006311AA">
        <w:rPr>
          <w:rFonts w:asciiTheme="majorHAnsi" w:hAnsiTheme="majorHAnsi" w:cstheme="majorHAnsi"/>
        </w:rPr>
        <w:t xml:space="preserve"> </w:t>
      </w:r>
    </w:p>
    <w:p w14:paraId="026935B4" w14:textId="779C9146" w:rsidR="00340B93" w:rsidRPr="004C1B25" w:rsidRDefault="00340B93" w:rsidP="0015204D">
      <w:pPr>
        <w:pStyle w:val="NormalWeb"/>
        <w:numPr>
          <w:ilvl w:val="0"/>
          <w:numId w:val="74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</w:t>
      </w:r>
      <w:r w:rsidRPr="004C1B25">
        <w:rPr>
          <w:rStyle w:val="Strong"/>
          <w:rFonts w:asciiTheme="majorHAnsi" w:hAnsiTheme="majorHAnsi" w:cstheme="majorHAnsi"/>
        </w:rPr>
        <w:t>"Lista evidentiranih akciznih markica".</w:t>
      </w:r>
    </w:p>
    <w:p w14:paraId="193DE5A0" w14:textId="77777777" w:rsidR="00340B93" w:rsidRPr="004C1B25" w:rsidRDefault="00340B93" w:rsidP="00340B93">
      <w:pPr>
        <w:pStyle w:val="scribe-screenshot-container"/>
        <w:ind w:left="720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06B20487" wp14:editId="766475D9">
            <wp:extent cx="5334000" cy="2990850"/>
            <wp:effectExtent l="19050" t="19050" r="19050" b="19050"/>
            <wp:docPr id="1326973454" name="Picture 281" descr="A screenshot of a cha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6973454" name="Picture 281" descr="A screenshot of a cha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69EFD8C" w14:textId="59482E5C" w:rsidR="00340B93" w:rsidRPr="004C1B25" w:rsidRDefault="00340B93" w:rsidP="0015204D">
      <w:pPr>
        <w:pStyle w:val="NormalWeb"/>
        <w:numPr>
          <w:ilvl w:val="0"/>
          <w:numId w:val="74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Primetiti listu svih evidentiranih iskorišćenih kontrolnih akciznih markica.</w:t>
      </w:r>
    </w:p>
    <w:p w14:paraId="4C71CD35" w14:textId="5A8E3D17" w:rsidR="00340B93" w:rsidRPr="004C1B25" w:rsidRDefault="00DA2CE4" w:rsidP="00340B93">
      <w:pPr>
        <w:pStyle w:val="scribe-screenshot-container"/>
        <w:ind w:left="720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1DCA76B2" wp14:editId="79EF72A1">
            <wp:extent cx="5384891" cy="3009900"/>
            <wp:effectExtent l="0" t="0" r="6350" b="0"/>
            <wp:docPr id="1431465277" name="Picture 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1465277" name="Picture 4" descr="A screenshot of a computer&#10;&#10;Description automatically generated"/>
                    <pic:cNvPicPr/>
                  </pic:nvPicPr>
                  <pic:blipFill>
                    <a:blip r:embed="rId3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1807" cy="301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DA5314" w14:textId="77777777" w:rsidR="00340B93" w:rsidRPr="004C1B25" w:rsidRDefault="00340B93" w:rsidP="0015204D">
      <w:pPr>
        <w:pStyle w:val="Heading4"/>
        <w:numPr>
          <w:ilvl w:val="0"/>
          <w:numId w:val="74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13E2E49E" w14:textId="77777777" w:rsidR="00340B93" w:rsidRPr="00340B93" w:rsidRDefault="00340B93" w:rsidP="00340B93"/>
    <w:p w14:paraId="6511354C" w14:textId="0ED4C244" w:rsidR="000F74FE" w:rsidRPr="006311AA" w:rsidRDefault="000F74FE" w:rsidP="006C5DE6">
      <w:pPr>
        <w:pStyle w:val="Heading2"/>
        <w:numPr>
          <w:ilvl w:val="0"/>
          <w:numId w:val="19"/>
        </w:numPr>
        <w:jc w:val="left"/>
        <w:rPr>
          <w:rFonts w:asciiTheme="majorHAnsi" w:hAnsiTheme="majorHAnsi" w:cstheme="majorHAnsi"/>
        </w:rPr>
      </w:pPr>
      <w:bookmarkStart w:id="50" w:name="_Toc188543834"/>
      <w:r w:rsidRPr="006311AA">
        <w:rPr>
          <w:rFonts w:asciiTheme="majorHAnsi" w:hAnsiTheme="majorHAnsi" w:cstheme="majorHAnsi"/>
        </w:rPr>
        <w:t>Pregled liste neiskorišćenih kontrolnih akciznih markica</w:t>
      </w:r>
      <w:bookmarkEnd w:id="50"/>
    </w:p>
    <w:p w14:paraId="60369F57" w14:textId="73CA0B51" w:rsidR="000F74FE" w:rsidRPr="004C1B25" w:rsidRDefault="00A44667" w:rsidP="00A44667">
      <w:pPr>
        <w:pStyle w:val="NormalWeb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1.</w:t>
      </w:r>
      <w:r w:rsidR="000F74FE" w:rsidRPr="004C1B25">
        <w:rPr>
          <w:rFonts w:asciiTheme="majorHAnsi" w:hAnsiTheme="majorHAnsi" w:cstheme="majorHAnsi"/>
        </w:rPr>
        <w:t xml:space="preserve">Kliknuti na </w:t>
      </w:r>
      <w:r w:rsidR="000F74FE" w:rsidRPr="004C1B25">
        <w:rPr>
          <w:rStyle w:val="Strong"/>
          <w:rFonts w:asciiTheme="majorHAnsi" w:hAnsiTheme="majorHAnsi" w:cstheme="majorHAnsi"/>
        </w:rPr>
        <w:t>"Lista evidentiranih akciznih markica".</w:t>
      </w:r>
    </w:p>
    <w:p w14:paraId="2A8BBAAD" w14:textId="77777777" w:rsidR="000F74FE" w:rsidRPr="004C1B25" w:rsidRDefault="000F74FE" w:rsidP="00F438C4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13CBA4F5" wp14:editId="0683FB30">
            <wp:extent cx="5334000" cy="2990850"/>
            <wp:effectExtent l="19050" t="19050" r="19050" b="19050"/>
            <wp:docPr id="269163554" name="Picture 294" descr="A screenshot of a cha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163554" name="Picture 294" descr="A screenshot of a cha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D85522B" w14:textId="4E288C59" w:rsidR="000F74FE" w:rsidRPr="004C1B25" w:rsidRDefault="00A44667" w:rsidP="00A44667">
      <w:pPr>
        <w:pStyle w:val="NormalWeb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2.</w:t>
      </w:r>
      <w:r w:rsidR="000F74FE" w:rsidRPr="004C1B25">
        <w:rPr>
          <w:rFonts w:asciiTheme="majorHAnsi" w:hAnsiTheme="majorHAnsi" w:cstheme="majorHAnsi"/>
        </w:rPr>
        <w:t xml:space="preserve">Kliknuti na polje </w:t>
      </w:r>
      <w:r w:rsidR="000F74FE" w:rsidRPr="004C1B25">
        <w:rPr>
          <w:rStyle w:val="Strong"/>
          <w:rFonts w:asciiTheme="majorHAnsi" w:hAnsiTheme="majorHAnsi" w:cstheme="majorHAnsi"/>
        </w:rPr>
        <w:t>"Status"</w:t>
      </w:r>
      <w:r w:rsidR="000F74FE" w:rsidRPr="004C1B25">
        <w:rPr>
          <w:rFonts w:asciiTheme="majorHAnsi" w:hAnsiTheme="majorHAnsi" w:cstheme="majorHAnsi"/>
        </w:rPr>
        <w:t xml:space="preserve"> nakon čega će se prikazati padajuća lista opcija sa statusima zahteva za evidentirane akcizne markice.</w:t>
      </w:r>
    </w:p>
    <w:p w14:paraId="0EAE14DD" w14:textId="73D5DC84" w:rsidR="000F74FE" w:rsidRPr="004C1B25" w:rsidRDefault="0021776A" w:rsidP="00F438C4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6E799F9F" wp14:editId="57EE7553">
            <wp:extent cx="5432299" cy="3038475"/>
            <wp:effectExtent l="0" t="0" r="0" b="0"/>
            <wp:docPr id="722995696" name="Picture 5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2995696" name="Picture 52" descr="A screenshot of a computer&#10;&#10;Description automatically generated"/>
                    <pic:cNvPicPr/>
                  </pic:nvPicPr>
                  <pic:blipFill>
                    <a:blip r:embed="rId3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7573" cy="3047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632293" w14:textId="77777777" w:rsidR="000F74FE" w:rsidRPr="004C1B25" w:rsidRDefault="000F74FE" w:rsidP="00F438C4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6BCF9314" w14:textId="08344173" w:rsidR="000F74FE" w:rsidRPr="004C1B25" w:rsidRDefault="00A44667" w:rsidP="00A44667">
      <w:pPr>
        <w:pStyle w:val="NormalWeb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lastRenderedPageBreak/>
        <w:t>3.</w:t>
      </w:r>
      <w:r w:rsidR="000F74FE" w:rsidRPr="004C1B25">
        <w:rPr>
          <w:rFonts w:asciiTheme="majorHAnsi" w:hAnsiTheme="majorHAnsi" w:cstheme="majorHAnsi"/>
        </w:rPr>
        <w:t xml:space="preserve">U padajućoj listi opcija za naš primer odabrati opciju </w:t>
      </w:r>
      <w:r w:rsidR="000F74FE" w:rsidRPr="004C1B25">
        <w:rPr>
          <w:rStyle w:val="Strong"/>
          <w:rFonts w:asciiTheme="majorHAnsi" w:hAnsiTheme="majorHAnsi" w:cstheme="majorHAnsi"/>
        </w:rPr>
        <w:t>"Neiskorišćene markice".</w:t>
      </w:r>
      <w:r w:rsidR="000F74FE" w:rsidRPr="004C1B25">
        <w:rPr>
          <w:rFonts w:asciiTheme="majorHAnsi" w:hAnsiTheme="majorHAnsi" w:cstheme="majorHAnsi"/>
        </w:rPr>
        <w:t>Primetiti da je lista zahteva za akcizne markice pretražena po unetom parametru pretrage.</w:t>
      </w:r>
    </w:p>
    <w:p w14:paraId="61EAFFAE" w14:textId="0029BA97" w:rsidR="000F74FE" w:rsidRPr="004C1B25" w:rsidRDefault="00DA2CE4" w:rsidP="0021776A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5BE7E08F" wp14:editId="7021AC9C">
            <wp:extent cx="5205730" cy="3281311"/>
            <wp:effectExtent l="0" t="0" r="0" b="0"/>
            <wp:docPr id="252024997" name="Picture 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024997" name="Picture 5" descr="A screenshot of a computer&#10;&#10;Description automatically generated"/>
                    <pic:cNvPicPr/>
                  </pic:nvPicPr>
                  <pic:blipFill>
                    <a:blip r:embed="rId3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6482" cy="3288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5FB272" w14:textId="77777777" w:rsidR="000F74FE" w:rsidRPr="004C1B25" w:rsidRDefault="000F74FE" w:rsidP="00F438C4">
      <w:pPr>
        <w:pStyle w:val="Heading4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654D7908" w14:textId="4EF061D9" w:rsidR="000F74FE" w:rsidRPr="004C1B25" w:rsidRDefault="000F74FE" w:rsidP="006C5DE6">
      <w:pPr>
        <w:pStyle w:val="Heading2"/>
        <w:numPr>
          <w:ilvl w:val="0"/>
          <w:numId w:val="19"/>
        </w:numPr>
        <w:jc w:val="left"/>
        <w:rPr>
          <w:rFonts w:asciiTheme="majorHAnsi" w:hAnsiTheme="majorHAnsi" w:cstheme="majorHAnsi"/>
        </w:rPr>
      </w:pPr>
      <w:bookmarkStart w:id="51" w:name="_Toc188543835"/>
      <w:r w:rsidRPr="004C1B25">
        <w:rPr>
          <w:rFonts w:asciiTheme="majorHAnsi" w:hAnsiTheme="majorHAnsi" w:cstheme="majorHAnsi"/>
        </w:rPr>
        <w:lastRenderedPageBreak/>
        <w:t>Pregled liste oštećenih kontrolnih akciznih markica sa vidljivom serijom</w:t>
      </w:r>
      <w:bookmarkEnd w:id="51"/>
    </w:p>
    <w:p w14:paraId="68291BE5" w14:textId="77777777" w:rsidR="000F74FE" w:rsidRPr="004C1B25" w:rsidRDefault="000F74FE" w:rsidP="00F438C4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"Lista evidentiranih akciznih markica".</w:t>
      </w:r>
    </w:p>
    <w:p w14:paraId="0C2000ED" w14:textId="77777777" w:rsidR="000F74FE" w:rsidRPr="004C1B25" w:rsidRDefault="000F74FE" w:rsidP="00F438C4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2820099F" wp14:editId="701DEC74">
            <wp:extent cx="5334000" cy="2990850"/>
            <wp:effectExtent l="19050" t="19050" r="19050" b="19050"/>
            <wp:docPr id="1730085270" name="Picture 29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0085270" name="Picture 29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2D04AAE" w14:textId="77777777" w:rsidR="000F74FE" w:rsidRPr="004C1B25" w:rsidRDefault="000F74FE" w:rsidP="00F438C4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polje </w:t>
      </w:r>
      <w:r w:rsidRPr="004C1B25">
        <w:rPr>
          <w:rStyle w:val="Strong"/>
          <w:rFonts w:asciiTheme="majorHAnsi" w:hAnsiTheme="majorHAnsi" w:cstheme="majorHAnsi"/>
        </w:rPr>
        <w:t>"Status"</w:t>
      </w:r>
      <w:r w:rsidRPr="004C1B25">
        <w:rPr>
          <w:rFonts w:asciiTheme="majorHAnsi" w:hAnsiTheme="majorHAnsi" w:cstheme="majorHAnsi"/>
        </w:rPr>
        <w:t xml:space="preserve"> nakon čega će se prikazati padajuća lista opcija sa statusima zahteva za evidentirane akcizne markice.</w:t>
      </w:r>
    </w:p>
    <w:p w14:paraId="4BCDD318" w14:textId="38FD04A5" w:rsidR="000F74FE" w:rsidRPr="004C1B25" w:rsidRDefault="000A5EF9" w:rsidP="00F438C4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5DA8126B" wp14:editId="74C40BB5">
            <wp:extent cx="5432299" cy="3038475"/>
            <wp:effectExtent l="0" t="0" r="0" b="0"/>
            <wp:docPr id="1336552380" name="Picture 5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552380" name="Picture 54" descr="A screenshot of a computer&#10;&#10;Description automatically generated"/>
                    <pic:cNvPicPr/>
                  </pic:nvPicPr>
                  <pic:blipFill>
                    <a:blip r:embed="rId3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8223" cy="3041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283069" w14:textId="77777777" w:rsidR="000F74FE" w:rsidRPr="004C1B25" w:rsidRDefault="000F74FE" w:rsidP="00F438C4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57B6013C" w14:textId="48496674" w:rsidR="000F74FE" w:rsidRPr="004C1B25" w:rsidRDefault="000F74FE" w:rsidP="00F438C4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3. U padajućoj listi opcija za naš primer odabrati opciju </w:t>
      </w:r>
      <w:r w:rsidRPr="004C1B25">
        <w:rPr>
          <w:rStyle w:val="Strong"/>
          <w:rFonts w:asciiTheme="majorHAnsi" w:hAnsiTheme="majorHAnsi" w:cstheme="majorHAnsi"/>
        </w:rPr>
        <w:t>"Oštećene markice sa vidljivom oznakom serije".</w:t>
      </w:r>
      <w:r w:rsidR="000A5EF9">
        <w:rPr>
          <w:rFonts w:asciiTheme="majorHAnsi" w:hAnsiTheme="majorHAnsi" w:cstheme="majorHAnsi"/>
        </w:rPr>
        <w:t xml:space="preserve"> </w:t>
      </w:r>
      <w:r w:rsidRPr="004C1B25">
        <w:rPr>
          <w:rFonts w:asciiTheme="majorHAnsi" w:hAnsiTheme="majorHAnsi" w:cstheme="majorHAnsi"/>
        </w:rPr>
        <w:t>Primetiti da je lista zahteva za akcizne markice pretražena po unetom parametru pretrage.</w:t>
      </w:r>
    </w:p>
    <w:p w14:paraId="2F4858DB" w14:textId="4FBA1115" w:rsidR="000F74FE" w:rsidRPr="004C1B25" w:rsidRDefault="00DA2CE4" w:rsidP="00C50C8C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302E3EC0" wp14:editId="376A7F7C">
            <wp:extent cx="5248565" cy="2933700"/>
            <wp:effectExtent l="0" t="0" r="9525" b="0"/>
            <wp:docPr id="1492339270" name="Picture 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2339270" name="Picture 6" descr="A screenshot of a computer&#10;&#10;Description automatically generated"/>
                    <pic:cNvPicPr/>
                  </pic:nvPicPr>
                  <pic:blipFill>
                    <a:blip r:embed="rId3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6379" cy="2938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85A666" w14:textId="77777777" w:rsidR="000F74FE" w:rsidRPr="004C1B25" w:rsidRDefault="000F74FE" w:rsidP="00F438C4">
      <w:pPr>
        <w:pStyle w:val="Heading4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734D4C8D" w14:textId="77777777" w:rsidR="000F74FE" w:rsidRPr="004C1B25" w:rsidRDefault="000F74FE" w:rsidP="006C5DE6">
      <w:pPr>
        <w:pStyle w:val="Heading2"/>
        <w:numPr>
          <w:ilvl w:val="0"/>
          <w:numId w:val="19"/>
        </w:numPr>
        <w:jc w:val="left"/>
        <w:rPr>
          <w:rFonts w:asciiTheme="majorHAnsi" w:hAnsiTheme="majorHAnsi" w:cstheme="majorHAnsi"/>
        </w:rPr>
      </w:pPr>
      <w:bookmarkStart w:id="52" w:name="_Toc188543836"/>
      <w:r w:rsidRPr="004C1B25">
        <w:rPr>
          <w:rFonts w:asciiTheme="majorHAnsi" w:hAnsiTheme="majorHAnsi" w:cstheme="majorHAnsi"/>
        </w:rPr>
        <w:lastRenderedPageBreak/>
        <w:t>Pregled liste oštećenih kontrolnih akciznih markica sa nevidljivom oznakom serije</w:t>
      </w:r>
      <w:bookmarkEnd w:id="52"/>
    </w:p>
    <w:p w14:paraId="777EB195" w14:textId="77777777" w:rsidR="000F74FE" w:rsidRPr="004C1B25" w:rsidRDefault="000F74FE" w:rsidP="00D16C8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"Lista evidentiranih akciznih markica".</w:t>
      </w:r>
    </w:p>
    <w:p w14:paraId="526FA4C7" w14:textId="77777777" w:rsidR="000F74FE" w:rsidRPr="004C1B25" w:rsidRDefault="000F74FE" w:rsidP="00D16C82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363D366C" wp14:editId="655D8BB9">
            <wp:extent cx="5334000" cy="2990850"/>
            <wp:effectExtent l="19050" t="19050" r="19050" b="19050"/>
            <wp:docPr id="1067268638" name="Picture 302" descr="A screenshot of a cha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7268638" name="Picture 302" descr="A screenshot of a cha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01145AE" w14:textId="77777777" w:rsidR="000F74FE" w:rsidRPr="004C1B25" w:rsidRDefault="000F74FE" w:rsidP="00D16C8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polje </w:t>
      </w:r>
      <w:r w:rsidRPr="004C1B25">
        <w:rPr>
          <w:rStyle w:val="Strong"/>
          <w:rFonts w:asciiTheme="majorHAnsi" w:hAnsiTheme="majorHAnsi" w:cstheme="majorHAnsi"/>
        </w:rPr>
        <w:t>"Status"</w:t>
      </w:r>
      <w:r w:rsidRPr="004C1B25">
        <w:rPr>
          <w:rFonts w:asciiTheme="majorHAnsi" w:hAnsiTheme="majorHAnsi" w:cstheme="majorHAnsi"/>
        </w:rPr>
        <w:t xml:space="preserve"> nakon čega će se prikazati padajuća lista opcija sa statusima zahteva za evidentirane akcizne markice.</w:t>
      </w:r>
    </w:p>
    <w:p w14:paraId="51AAE074" w14:textId="7F25E577" w:rsidR="000F74FE" w:rsidRPr="004C1B25" w:rsidRDefault="00424A11" w:rsidP="00D16C82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6BE0F87E" wp14:editId="5BC17308">
            <wp:extent cx="5500416" cy="3076575"/>
            <wp:effectExtent l="0" t="0" r="5080" b="0"/>
            <wp:docPr id="1080341721" name="Picture 5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0341721" name="Picture 56" descr="A screenshot of a computer&#10;&#10;Description automatically generated"/>
                    <pic:cNvPicPr/>
                  </pic:nvPicPr>
                  <pic:blipFill>
                    <a:blip r:embed="rId3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04692" cy="30789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719D7B" w14:textId="77777777" w:rsidR="000F74FE" w:rsidRPr="004C1B25" w:rsidRDefault="000F74FE" w:rsidP="00D16C82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5F18A38E" w14:textId="66C57F76" w:rsidR="000F74FE" w:rsidRPr="004C1B25" w:rsidRDefault="000F74FE" w:rsidP="00D16C8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3. U padajućoj listi opcija za naš primer odabrati opciju </w:t>
      </w:r>
      <w:r w:rsidRPr="004C1B25">
        <w:rPr>
          <w:rStyle w:val="Strong"/>
          <w:rFonts w:asciiTheme="majorHAnsi" w:hAnsiTheme="majorHAnsi" w:cstheme="majorHAnsi"/>
        </w:rPr>
        <w:t>"Oštećene markice sa nevidljivom oznakom serije".</w:t>
      </w:r>
      <w:r w:rsidR="00424A11">
        <w:rPr>
          <w:rFonts w:asciiTheme="majorHAnsi" w:hAnsiTheme="majorHAnsi" w:cstheme="majorHAnsi"/>
        </w:rPr>
        <w:t xml:space="preserve"> </w:t>
      </w:r>
      <w:r w:rsidRPr="004C1B25">
        <w:rPr>
          <w:rFonts w:asciiTheme="majorHAnsi" w:hAnsiTheme="majorHAnsi" w:cstheme="majorHAnsi"/>
        </w:rPr>
        <w:t>Primetiti da je lista zahteva za akcizne markice pretražena po unetom parametru pretrage.</w:t>
      </w:r>
    </w:p>
    <w:p w14:paraId="03ACEA82" w14:textId="510CF624" w:rsidR="000F74FE" w:rsidRPr="004C1B25" w:rsidRDefault="00DA2CE4" w:rsidP="00424A11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794BAE99" wp14:editId="63AC31D1">
            <wp:extent cx="5455285" cy="3049247"/>
            <wp:effectExtent l="0" t="0" r="0" b="0"/>
            <wp:docPr id="1349564925" name="Picture 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9564925" name="Picture 7" descr="A screenshot of a computer&#10;&#10;Description automatically generated"/>
                    <pic:cNvPicPr/>
                  </pic:nvPicPr>
                  <pic:blipFill>
                    <a:blip r:embed="rId3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6242" cy="30553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AD36D9" w14:textId="77777777" w:rsidR="000F74FE" w:rsidRPr="004C1B25" w:rsidRDefault="000F74FE" w:rsidP="00D16C82">
      <w:pPr>
        <w:pStyle w:val="Heading4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5F1DF075" w14:textId="77777777" w:rsidR="000F74FE" w:rsidRPr="004C1B25" w:rsidRDefault="000F74FE" w:rsidP="006C5DE6">
      <w:pPr>
        <w:pStyle w:val="Heading2"/>
        <w:numPr>
          <w:ilvl w:val="0"/>
          <w:numId w:val="19"/>
        </w:numPr>
        <w:jc w:val="left"/>
        <w:rPr>
          <w:rFonts w:asciiTheme="majorHAnsi" w:hAnsiTheme="majorHAnsi" w:cstheme="majorHAnsi"/>
        </w:rPr>
      </w:pPr>
      <w:bookmarkStart w:id="53" w:name="_Toc188543837"/>
      <w:r w:rsidRPr="004C1B25">
        <w:rPr>
          <w:rFonts w:asciiTheme="majorHAnsi" w:hAnsiTheme="majorHAnsi" w:cstheme="majorHAnsi"/>
        </w:rPr>
        <w:lastRenderedPageBreak/>
        <w:t>Uklanjanje evidentiranih kontrolnih akciznih markica iz liste</w:t>
      </w:r>
      <w:bookmarkEnd w:id="53"/>
    </w:p>
    <w:p w14:paraId="1A9E993D" w14:textId="77777777" w:rsidR="000F74FE" w:rsidRPr="004C1B25" w:rsidRDefault="000F74FE" w:rsidP="00D16C8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"Lista evidentiranih akciznih markica".</w:t>
      </w:r>
    </w:p>
    <w:p w14:paraId="51697FBE" w14:textId="77777777" w:rsidR="000F74FE" w:rsidRPr="004C1B25" w:rsidRDefault="000F74FE" w:rsidP="00D16C82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20543209" wp14:editId="59103B2A">
            <wp:extent cx="5334000" cy="2990850"/>
            <wp:effectExtent l="19050" t="19050" r="19050" b="19050"/>
            <wp:docPr id="1570426396" name="Picture 306" descr="A screenshot of a cha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0426396" name="Picture 306" descr="A screenshot of a cha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75679E8" w14:textId="77777777" w:rsidR="000F74FE" w:rsidRPr="004C1B25" w:rsidRDefault="000F74FE" w:rsidP="00D16C8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dugme </w:t>
      </w:r>
      <w:r w:rsidRPr="004C1B25">
        <w:rPr>
          <w:rStyle w:val="Strong"/>
          <w:rFonts w:asciiTheme="majorHAnsi" w:hAnsiTheme="majorHAnsi" w:cstheme="majorHAnsi"/>
        </w:rPr>
        <w:t>"Poništi".</w:t>
      </w:r>
    </w:p>
    <w:p w14:paraId="2B8FA9FA" w14:textId="7959EE71" w:rsidR="000F74FE" w:rsidRPr="004C1B25" w:rsidRDefault="000340C4" w:rsidP="00D16C82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0A1D5D64" wp14:editId="37E8DA4E">
            <wp:extent cx="5381212" cy="3009900"/>
            <wp:effectExtent l="0" t="0" r="0" b="0"/>
            <wp:docPr id="484031632" name="Picture 5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031632" name="Picture 58" descr="A screenshot of a computer&#10;&#10;Description automatically generated"/>
                    <pic:cNvPicPr/>
                  </pic:nvPicPr>
                  <pic:blipFill>
                    <a:blip r:embed="rId3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8471" cy="3013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78967D" w14:textId="77777777" w:rsidR="000F74FE" w:rsidRPr="004C1B25" w:rsidRDefault="000F74FE" w:rsidP="00D16C82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4A321BDE" w14:textId="77777777" w:rsidR="000F74FE" w:rsidRPr="004C1B25" w:rsidRDefault="000F74FE" w:rsidP="00D16C8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3. Kliknuti na dugme </w:t>
      </w:r>
      <w:r w:rsidRPr="004C1B25">
        <w:rPr>
          <w:rStyle w:val="Strong"/>
          <w:rFonts w:asciiTheme="majorHAnsi" w:hAnsiTheme="majorHAnsi" w:cstheme="majorHAnsi"/>
        </w:rPr>
        <w:t>"Da".</w:t>
      </w:r>
    </w:p>
    <w:p w14:paraId="7F63E10C" w14:textId="30BCBC23" w:rsidR="000F74FE" w:rsidRPr="004C1B25" w:rsidRDefault="00AB4D7E" w:rsidP="00D16C82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538A5BF0" wp14:editId="66BFA82C">
            <wp:extent cx="5444390" cy="3038475"/>
            <wp:effectExtent l="0" t="0" r="4445" b="0"/>
            <wp:docPr id="2007977180" name="Picture 5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7977180" name="Picture 59" descr="A screenshot of a computer&#10;&#10;Description automatically generated"/>
                    <pic:cNvPicPr/>
                  </pic:nvPicPr>
                  <pic:blipFill>
                    <a:blip r:embed="rId3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9251" cy="3041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358562" w14:textId="1F0FEDDB" w:rsidR="000F74FE" w:rsidRPr="004C1B25" w:rsidRDefault="000F74FE" w:rsidP="00AB4D7E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4. Primetiti da je opseg uklonjen iz evidencione liste.</w:t>
      </w:r>
    </w:p>
    <w:p w14:paraId="2F4AD57F" w14:textId="77777777" w:rsidR="000F74FE" w:rsidRPr="004C1B25" w:rsidRDefault="000F74FE" w:rsidP="00D16C82">
      <w:pPr>
        <w:pStyle w:val="Heading4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64ED3B42" w14:textId="77777777" w:rsidR="000F74FE" w:rsidRPr="004C1B25" w:rsidRDefault="000F74FE" w:rsidP="006C5DE6">
      <w:pPr>
        <w:pStyle w:val="Heading2"/>
        <w:numPr>
          <w:ilvl w:val="0"/>
          <w:numId w:val="19"/>
        </w:numPr>
        <w:rPr>
          <w:rFonts w:asciiTheme="majorHAnsi" w:hAnsiTheme="majorHAnsi" w:cstheme="majorHAnsi"/>
        </w:rPr>
      </w:pPr>
      <w:bookmarkStart w:id="54" w:name="_Toc188543838"/>
      <w:r w:rsidRPr="004C1B25">
        <w:rPr>
          <w:rFonts w:asciiTheme="majorHAnsi" w:hAnsiTheme="majorHAnsi" w:cstheme="majorHAnsi"/>
        </w:rPr>
        <w:lastRenderedPageBreak/>
        <w:t>Uklanjanje opsega evidentiranih opsega kontrolnih akciznih markica stavljenih u promet</w:t>
      </w:r>
      <w:bookmarkEnd w:id="54"/>
    </w:p>
    <w:p w14:paraId="7C072FCF" w14:textId="77777777" w:rsidR="000F74FE" w:rsidRPr="004C1B25" w:rsidRDefault="000F74FE" w:rsidP="0074627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"Lista evidentiranih akciznih markica".</w:t>
      </w:r>
    </w:p>
    <w:p w14:paraId="3AC21A6D" w14:textId="77777777" w:rsidR="000F74FE" w:rsidRPr="004C1B25" w:rsidRDefault="000F74FE" w:rsidP="0074627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6C468D8A" wp14:editId="69B0C8E9">
            <wp:extent cx="5334000" cy="2990850"/>
            <wp:effectExtent l="19050" t="19050" r="19050" b="19050"/>
            <wp:docPr id="1148183932" name="Picture 310" descr="A screenshot of a cha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8183932" name="Picture 310" descr="A screenshot of a cha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37C95BF" w14:textId="77777777" w:rsidR="000F74FE" w:rsidRPr="004C1B25" w:rsidRDefault="000F74FE" w:rsidP="0074627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dugme </w:t>
      </w:r>
      <w:r w:rsidRPr="004C1B25">
        <w:rPr>
          <w:rStyle w:val="Strong"/>
          <w:rFonts w:asciiTheme="majorHAnsi" w:hAnsiTheme="majorHAnsi" w:cstheme="majorHAnsi"/>
        </w:rPr>
        <w:t>"-".</w:t>
      </w:r>
    </w:p>
    <w:p w14:paraId="1D89AB89" w14:textId="4E758CEE" w:rsidR="000F74FE" w:rsidRPr="004C1B25" w:rsidRDefault="006234F5" w:rsidP="0074627B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0EAC536A" wp14:editId="346E39A1">
            <wp:extent cx="5302885" cy="2966089"/>
            <wp:effectExtent l="0" t="0" r="0" b="5715"/>
            <wp:docPr id="726977273" name="Picture 6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6977273" name="Picture 60" descr="A screenshot of a computer&#10;&#10;Description automatically generated"/>
                    <pic:cNvPicPr/>
                  </pic:nvPicPr>
                  <pic:blipFill>
                    <a:blip r:embed="rId3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8279" cy="2969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8676DE" w14:textId="77777777" w:rsidR="000F74FE" w:rsidRPr="004C1B25" w:rsidRDefault="000F74FE" w:rsidP="0074627B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528B0328" w14:textId="77777777" w:rsidR="000F74FE" w:rsidRPr="004C1B25" w:rsidRDefault="000F74FE" w:rsidP="0074627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3. Kliknuti na dugme </w:t>
      </w:r>
      <w:r w:rsidRPr="004C1B25">
        <w:rPr>
          <w:rStyle w:val="Strong"/>
          <w:rFonts w:asciiTheme="majorHAnsi" w:hAnsiTheme="majorHAnsi" w:cstheme="majorHAnsi"/>
        </w:rPr>
        <w:t>"Da".</w:t>
      </w:r>
    </w:p>
    <w:p w14:paraId="3A04ED93" w14:textId="4C12994A" w:rsidR="000F74FE" w:rsidRPr="004C1B25" w:rsidRDefault="006234F5" w:rsidP="0074627B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008F8427" wp14:editId="1A54D7F3">
            <wp:extent cx="5296066" cy="2962275"/>
            <wp:effectExtent l="0" t="0" r="0" b="0"/>
            <wp:docPr id="1787795644" name="Picture 6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7795644" name="Picture 61" descr="A screenshot of a computer&#10;&#10;Description automatically generated"/>
                    <pic:cNvPicPr/>
                  </pic:nvPicPr>
                  <pic:blipFill>
                    <a:blip r:embed="rId3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6817" cy="29682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1AE449" w14:textId="77777777" w:rsidR="000F74FE" w:rsidRPr="004C1B25" w:rsidRDefault="000F74FE" w:rsidP="0074627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4. Primetiti da je odabrani opseg akciznih markica stavljenih u promet izbačen iz prometa.</w:t>
      </w:r>
    </w:p>
    <w:p w14:paraId="436D9B97" w14:textId="7C1B162B" w:rsidR="000F74FE" w:rsidRPr="004C1B25" w:rsidRDefault="00EB7CCC" w:rsidP="006234F5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362E7AFD" wp14:editId="5BDAE464">
            <wp:extent cx="5310161" cy="2514600"/>
            <wp:effectExtent l="0" t="0" r="5080" b="0"/>
            <wp:docPr id="622787524" name="Picture 6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2787524" name="Picture 62" descr="A screenshot of a computer&#10;&#10;Description automatically generated"/>
                    <pic:cNvPicPr/>
                  </pic:nvPicPr>
                  <pic:blipFill>
                    <a:blip r:embed="rId3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2810" cy="25158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F6C366" w14:textId="77777777" w:rsidR="000F74FE" w:rsidRPr="004C1B25" w:rsidRDefault="000F74FE" w:rsidP="0074627B">
      <w:pPr>
        <w:pStyle w:val="Heading4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3BB30E33" w14:textId="3696517C" w:rsidR="000F74FE" w:rsidRPr="004C1B25" w:rsidRDefault="000808FD" w:rsidP="00C47F25">
      <w:pPr>
        <w:pStyle w:val="Heading1"/>
        <w:rPr>
          <w:rFonts w:asciiTheme="majorHAnsi" w:hAnsiTheme="majorHAnsi" w:cstheme="majorHAnsi"/>
        </w:rPr>
      </w:pPr>
      <w:bookmarkStart w:id="55" w:name="_Toc188543839"/>
      <w:r>
        <w:rPr>
          <w:rFonts w:asciiTheme="majorHAnsi" w:hAnsiTheme="majorHAnsi" w:cstheme="majorHAnsi"/>
        </w:rPr>
        <w:lastRenderedPageBreak/>
        <w:t xml:space="preserve">OBVEZNIK - </w:t>
      </w:r>
      <w:r w:rsidR="000F74FE" w:rsidRPr="004C1B25">
        <w:rPr>
          <w:rFonts w:asciiTheme="majorHAnsi" w:hAnsiTheme="majorHAnsi" w:cstheme="majorHAnsi"/>
        </w:rPr>
        <w:t>PRODUKCIONI KODOVI</w:t>
      </w:r>
      <w:bookmarkEnd w:id="55"/>
    </w:p>
    <w:p w14:paraId="5F3494D0" w14:textId="77777777" w:rsidR="000F74FE" w:rsidRPr="004C1B25" w:rsidRDefault="000F74FE" w:rsidP="009F326E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Korisnik sistema ima mogućnost podnošenja zahteva za generisanje produkcionih kodova, a to postiže popunjavanjem formulara za generisanje produkcionih kodova.</w:t>
      </w:r>
    </w:p>
    <w:p w14:paraId="7F3DEB0A" w14:textId="77777777" w:rsidR="000F74FE" w:rsidRPr="004C1B25" w:rsidRDefault="000F74FE" w:rsidP="009F326E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Korisnik ima uvid u listu svih podnetih zahteva za produkcione kodove i njihove osnovne informacije, kao i parametre za pretragu liste. Takođe, postoji i opcija preuzimanja eksel dokumenta za svaki podneti zahtev, sa listom produkcionih kodova.</w:t>
      </w:r>
    </w:p>
    <w:p w14:paraId="056EEC07" w14:textId="77777777" w:rsidR="000F74FE" w:rsidRPr="004C1B25" w:rsidRDefault="000F74FE" w:rsidP="000F74FE">
      <w:pPr>
        <w:pStyle w:val="Heading2"/>
        <w:numPr>
          <w:ilvl w:val="0"/>
          <w:numId w:val="26"/>
        </w:numPr>
        <w:rPr>
          <w:rFonts w:asciiTheme="majorHAnsi" w:hAnsiTheme="majorHAnsi" w:cstheme="majorHAnsi"/>
        </w:rPr>
      </w:pPr>
      <w:bookmarkStart w:id="56" w:name="_Toc188543840"/>
      <w:r w:rsidRPr="004C1B25">
        <w:rPr>
          <w:rFonts w:asciiTheme="majorHAnsi" w:hAnsiTheme="majorHAnsi" w:cstheme="majorHAnsi"/>
        </w:rPr>
        <w:t>Podnošenje zahteva za generisanje produkcionih kodova</w:t>
      </w:r>
      <w:bookmarkEnd w:id="56"/>
    </w:p>
    <w:p w14:paraId="0B6172BB" w14:textId="77777777" w:rsidR="000F74FE" w:rsidRPr="004C1B25" w:rsidRDefault="000F74FE" w:rsidP="00ED0AAC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b/>
          <w:bCs/>
          <w:color w:val="FF0000"/>
        </w:rPr>
        <w:t>Napomena:</w:t>
      </w:r>
      <w:r w:rsidRPr="004C1B25">
        <w:rPr>
          <w:rFonts w:asciiTheme="majorHAnsi" w:hAnsiTheme="majorHAnsi" w:cstheme="majorHAnsi"/>
          <w:color w:val="FF0000"/>
        </w:rPr>
        <w:t xml:space="preserve"> </w:t>
      </w:r>
      <w:r w:rsidRPr="004C1B25">
        <w:rPr>
          <w:rFonts w:asciiTheme="majorHAnsi" w:hAnsiTheme="majorHAnsi" w:cstheme="majorHAnsi"/>
        </w:rPr>
        <w:t>U zavisnosti od tipa obveznika, korisnik će imati različite opcije pri podnošenju zahteva za generisanje produkcionih kodova:</w:t>
      </w:r>
    </w:p>
    <w:p w14:paraId="347B2D87" w14:textId="77777777" w:rsidR="000F74FE" w:rsidRPr="004C1B25" w:rsidRDefault="000F74FE" w:rsidP="000F74FE">
      <w:pPr>
        <w:pStyle w:val="ListParagraph"/>
        <w:numPr>
          <w:ilvl w:val="0"/>
          <w:numId w:val="33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Uvoznik – Izbor objekta je skladište za uvoz</w:t>
      </w:r>
    </w:p>
    <w:p w14:paraId="748E535B" w14:textId="77777777" w:rsidR="000F74FE" w:rsidRPr="004C1B25" w:rsidRDefault="000F74FE" w:rsidP="000F74FE">
      <w:pPr>
        <w:pStyle w:val="ListParagraph"/>
        <w:numPr>
          <w:ilvl w:val="0"/>
          <w:numId w:val="33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Proizvođač – Izbor objekta je skladište sa proizvodnjom</w:t>
      </w:r>
    </w:p>
    <w:p w14:paraId="1320B68F" w14:textId="77777777" w:rsidR="000F74FE" w:rsidRPr="004C1B25" w:rsidRDefault="000F74FE" w:rsidP="000F74FE">
      <w:pPr>
        <w:pStyle w:val="ListParagraph"/>
        <w:numPr>
          <w:ilvl w:val="0"/>
          <w:numId w:val="33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Promet po posebnom postupku – Izbor objekta je skladište za promet po posebnom postupku</w:t>
      </w:r>
    </w:p>
    <w:p w14:paraId="69084006" w14:textId="241F2971" w:rsidR="000F74FE" w:rsidRPr="004C1B25" w:rsidRDefault="000F74FE" w:rsidP="0015204D">
      <w:pPr>
        <w:pStyle w:val="NormalWeb"/>
        <w:numPr>
          <w:ilvl w:val="0"/>
          <w:numId w:val="76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</w:t>
      </w:r>
      <w:r w:rsidRPr="004C1B25">
        <w:rPr>
          <w:rStyle w:val="Strong"/>
          <w:rFonts w:asciiTheme="majorHAnsi" w:hAnsiTheme="majorHAnsi" w:cstheme="majorHAnsi"/>
        </w:rPr>
        <w:t>"Novi zahtev".</w:t>
      </w:r>
    </w:p>
    <w:p w14:paraId="7C8D093B" w14:textId="77777777" w:rsidR="000F74FE" w:rsidRPr="004C1B25" w:rsidRDefault="000F74FE" w:rsidP="00ED0AAC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0181AB23" wp14:editId="668F08F2">
            <wp:extent cx="5334000" cy="2990850"/>
            <wp:effectExtent l="19050" t="19050" r="19050" b="19050"/>
            <wp:docPr id="1043946868" name="Picture 32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3946868" name="Picture 32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9A82195" w14:textId="77777777" w:rsidR="000F74FE" w:rsidRPr="004C1B25" w:rsidRDefault="000F74FE" w:rsidP="009C648B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521D226D" w14:textId="1A4E9726" w:rsidR="000F74FE" w:rsidRPr="004C1B25" w:rsidRDefault="000F74FE" w:rsidP="0015204D">
      <w:pPr>
        <w:pStyle w:val="NormalWeb"/>
        <w:numPr>
          <w:ilvl w:val="0"/>
          <w:numId w:val="76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Odabrati opciju </w:t>
      </w:r>
      <w:r w:rsidRPr="004C1B25">
        <w:rPr>
          <w:rFonts w:asciiTheme="majorHAnsi" w:hAnsiTheme="majorHAnsi" w:cstheme="majorHAnsi"/>
          <w:b/>
          <w:bCs/>
        </w:rPr>
        <w:t>"Proizvođač".</w:t>
      </w:r>
    </w:p>
    <w:p w14:paraId="42BE8C82" w14:textId="56C89C14" w:rsidR="000F74FE" w:rsidRPr="004C1B25" w:rsidRDefault="00B52FDE" w:rsidP="009C648B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69189D01" wp14:editId="36F55678">
            <wp:extent cx="5316643" cy="2967181"/>
            <wp:effectExtent l="0" t="0" r="0" b="5080"/>
            <wp:docPr id="1751989361" name="Picture 3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1989361" name="Picture 39" descr="A screenshot of a computer&#10;&#10;Description automatically generated"/>
                    <pic:cNvPicPr/>
                  </pic:nvPicPr>
                  <pic:blipFill>
                    <a:blip r:embed="rId3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5146" cy="2971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213A0F" w14:textId="5CF301F0" w:rsidR="000F74FE" w:rsidRPr="004C1B25" w:rsidRDefault="000F74FE" w:rsidP="0015204D">
      <w:pPr>
        <w:pStyle w:val="NormalWeb"/>
        <w:numPr>
          <w:ilvl w:val="0"/>
          <w:numId w:val="76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polje </w:t>
      </w:r>
      <w:r w:rsidRPr="004C1B25">
        <w:rPr>
          <w:rStyle w:val="Strong"/>
          <w:rFonts w:asciiTheme="majorHAnsi" w:hAnsiTheme="majorHAnsi" w:cstheme="majorHAnsi"/>
        </w:rPr>
        <w:t>"Objekat"</w:t>
      </w:r>
      <w:r w:rsidRPr="004C1B25">
        <w:rPr>
          <w:rFonts w:asciiTheme="majorHAnsi" w:hAnsiTheme="majorHAnsi" w:cstheme="majorHAnsi"/>
        </w:rPr>
        <w:t xml:space="preserve"> nakon čega će se prikazati padajuća lista opcija sa svim skladištima sa proizvodnjom subjekta.</w:t>
      </w:r>
    </w:p>
    <w:p w14:paraId="0DCE431B" w14:textId="5484ED6A" w:rsidR="000F74FE" w:rsidRPr="004C1B25" w:rsidRDefault="000E225D" w:rsidP="000E225D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43AAD726" wp14:editId="3748D272">
            <wp:extent cx="5443643" cy="3038058"/>
            <wp:effectExtent l="0" t="0" r="5080" b="0"/>
            <wp:docPr id="1397576225" name="Picture 4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7576225" name="Picture 40" descr="A screenshot of a computer&#10;&#10;Description automatically generated"/>
                    <pic:cNvPicPr/>
                  </pic:nvPicPr>
                  <pic:blipFill>
                    <a:blip r:embed="rId3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8731" cy="3040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3028DC" w14:textId="35FEC70A" w:rsidR="000E225D" w:rsidRDefault="000F74FE" w:rsidP="0015204D">
      <w:pPr>
        <w:pStyle w:val="NormalWeb"/>
        <w:numPr>
          <w:ilvl w:val="0"/>
          <w:numId w:val="76"/>
        </w:numPr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U padajućoj listi opcija za naš primer odabrati</w:t>
      </w:r>
      <w:r w:rsidR="000E225D">
        <w:rPr>
          <w:rFonts w:asciiTheme="majorHAnsi" w:hAnsiTheme="majorHAnsi" w:cstheme="majorHAnsi"/>
        </w:rPr>
        <w:t xml:space="preserve"> proizviljnu opciju.</w:t>
      </w:r>
    </w:p>
    <w:p w14:paraId="0314C882" w14:textId="4B89BF06" w:rsidR="000F74FE" w:rsidRPr="000E225D" w:rsidRDefault="000E225D" w:rsidP="000E225D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>
        <w:rPr>
          <w:rStyle w:val="Strong"/>
          <w:rFonts w:asciiTheme="majorHAnsi" w:hAnsiTheme="majorHAnsi" w:cstheme="majorHAnsi"/>
        </w:rPr>
        <w:br w:type="page"/>
      </w:r>
    </w:p>
    <w:p w14:paraId="5D9C3A84" w14:textId="139E091D" w:rsidR="000F74FE" w:rsidRPr="004C1B25" w:rsidRDefault="000F74FE" w:rsidP="0015204D">
      <w:pPr>
        <w:pStyle w:val="NormalWeb"/>
        <w:numPr>
          <w:ilvl w:val="0"/>
          <w:numId w:val="76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Kliknuti na polje </w:t>
      </w:r>
      <w:r w:rsidRPr="004C1B25">
        <w:rPr>
          <w:rStyle w:val="Strong"/>
          <w:rFonts w:asciiTheme="majorHAnsi" w:hAnsiTheme="majorHAnsi" w:cstheme="majorHAnsi"/>
        </w:rPr>
        <w:t>"Identifikacioni kod mašine"</w:t>
      </w:r>
      <w:r w:rsidRPr="004C1B25">
        <w:rPr>
          <w:rFonts w:asciiTheme="majorHAnsi" w:hAnsiTheme="majorHAnsi" w:cstheme="majorHAnsi"/>
        </w:rPr>
        <w:t xml:space="preserve"> nakon čega će se prikazati padajuća lista opcija sa mašinama koje su dodate za prethodno odabrano skladište sa proizvodnjom.</w:t>
      </w:r>
    </w:p>
    <w:p w14:paraId="6AA68192" w14:textId="6796DF91" w:rsidR="000F74FE" w:rsidRPr="004C1B25" w:rsidRDefault="000F74FE" w:rsidP="00EA47B3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5FDC6491" wp14:editId="250B0630">
            <wp:extent cx="5334000" cy="1473200"/>
            <wp:effectExtent l="19050" t="19050" r="19050" b="12700"/>
            <wp:docPr id="259603320" name="Picture 321" descr="A white background with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603320" name="Picture 321" descr="A white background with black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4732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0C5AFDC" w14:textId="5267901E" w:rsidR="000F74FE" w:rsidRPr="004C1B25" w:rsidRDefault="000F74FE" w:rsidP="0015204D">
      <w:pPr>
        <w:pStyle w:val="NormalWeb"/>
        <w:numPr>
          <w:ilvl w:val="0"/>
          <w:numId w:val="76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U padajućoj listi opcija za naš primer odabrati opciju </w:t>
      </w:r>
      <w:r w:rsidRPr="004C1B25">
        <w:rPr>
          <w:rStyle w:val="Strong"/>
          <w:rFonts w:asciiTheme="majorHAnsi" w:hAnsiTheme="majorHAnsi" w:cstheme="majorHAnsi"/>
        </w:rPr>
        <w:t>"2938452222 Model 1 BOSCH".</w:t>
      </w:r>
    </w:p>
    <w:p w14:paraId="0AF83B08" w14:textId="7699025B" w:rsidR="00DA111C" w:rsidRDefault="000F74FE" w:rsidP="00ED0AAC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32F92E6A" wp14:editId="1C765D38">
            <wp:extent cx="5334000" cy="2990850"/>
            <wp:effectExtent l="19050" t="19050" r="19050" b="19050"/>
            <wp:docPr id="1814204215" name="Picture 32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4204215" name="Picture 32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B43E444" w14:textId="6B9C199E" w:rsidR="000F74FE" w:rsidRPr="00DA111C" w:rsidRDefault="00DA111C" w:rsidP="00DA111C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>
        <w:rPr>
          <w:rFonts w:asciiTheme="majorHAnsi" w:hAnsiTheme="majorHAnsi" w:cstheme="majorHAnsi"/>
        </w:rPr>
        <w:br w:type="page"/>
      </w:r>
    </w:p>
    <w:p w14:paraId="6FFD468B" w14:textId="3189A06C" w:rsidR="000F74FE" w:rsidRPr="004C1B25" w:rsidRDefault="000F74FE" w:rsidP="0015204D">
      <w:pPr>
        <w:pStyle w:val="NormalWeb"/>
        <w:numPr>
          <w:ilvl w:val="0"/>
          <w:numId w:val="76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Odabrati opciju "</w:t>
      </w:r>
      <w:r w:rsidRPr="004C1B25">
        <w:rPr>
          <w:rStyle w:val="Strong"/>
          <w:rFonts w:asciiTheme="majorHAnsi" w:hAnsiTheme="majorHAnsi" w:cstheme="majorHAnsi"/>
        </w:rPr>
        <w:t>Cigareta".</w:t>
      </w:r>
    </w:p>
    <w:p w14:paraId="62883BE1" w14:textId="141DB908" w:rsidR="000F74FE" w:rsidRDefault="00DA111C" w:rsidP="00ED0AAC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53501264" wp14:editId="3C7048CC">
            <wp:extent cx="5328233" cy="2980267"/>
            <wp:effectExtent l="0" t="0" r="6350" b="0"/>
            <wp:docPr id="437497579" name="Picture 4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7497579" name="Picture 41" descr="A screenshot of a computer&#10;&#10;Description automatically generated"/>
                    <pic:cNvPicPr/>
                  </pic:nvPicPr>
                  <pic:blipFill>
                    <a:blip r:embed="rId3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4551" cy="2983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3D8221" w14:textId="2CFDE08E" w:rsidR="008D6654" w:rsidRPr="004C1B25" w:rsidRDefault="004925B4" w:rsidP="0015204D">
      <w:pPr>
        <w:pStyle w:val="scribe-screenshot-container"/>
        <w:numPr>
          <w:ilvl w:val="0"/>
          <w:numId w:val="76"/>
        </w:numPr>
        <w:rPr>
          <w:rFonts w:asciiTheme="majorHAnsi" w:hAnsiTheme="majorHAnsi" w:cstheme="majorHAnsi"/>
        </w:rPr>
      </w:pPr>
      <w:r w:rsidRPr="004925B4">
        <w:rPr>
          <w:rFonts w:asciiTheme="majorHAnsi" w:hAnsiTheme="majorHAnsi" w:cstheme="majorHAnsi"/>
        </w:rPr>
        <w:t>Vrst</w:t>
      </w:r>
      <w:r>
        <w:rPr>
          <w:rFonts w:asciiTheme="majorHAnsi" w:hAnsiTheme="majorHAnsi" w:cstheme="majorHAnsi"/>
        </w:rPr>
        <w:t>u</w:t>
      </w:r>
      <w:r w:rsidRPr="004925B4">
        <w:rPr>
          <w:rFonts w:asciiTheme="majorHAnsi" w:hAnsiTheme="majorHAnsi" w:cstheme="majorHAnsi"/>
        </w:rPr>
        <w:t xml:space="preserve"> duvanskog proizvoda</w:t>
      </w:r>
      <w:r>
        <w:rPr>
          <w:rFonts w:asciiTheme="majorHAnsi" w:hAnsiTheme="majorHAnsi" w:cstheme="majorHAnsi"/>
        </w:rPr>
        <w:t xml:space="preserve"> tj cigareta</w:t>
      </w:r>
      <w:r w:rsidR="00594073">
        <w:rPr>
          <w:rFonts w:asciiTheme="majorHAnsi" w:hAnsiTheme="majorHAnsi" w:cstheme="majorHAnsi"/>
        </w:rPr>
        <w:t xml:space="preserve"> izabrati u padajućem meniju.</w:t>
      </w:r>
    </w:p>
    <w:p w14:paraId="5B946E5D" w14:textId="0C110B0B" w:rsidR="008D6654" w:rsidRDefault="00C969E5" w:rsidP="00ED0AAC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1D3AB172" wp14:editId="7F40E21D">
            <wp:extent cx="5350933" cy="2992964"/>
            <wp:effectExtent l="0" t="0" r="2540" b="0"/>
            <wp:docPr id="980782675" name="Picture 4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0782675" name="Picture 42" descr="A screenshot of a computer&#10;&#10;Description automatically generated"/>
                    <pic:cNvPicPr/>
                  </pic:nvPicPr>
                  <pic:blipFill>
                    <a:blip r:embed="rId3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4283" cy="3000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3DB336" w14:textId="7B16DCBA" w:rsidR="000F74FE" w:rsidRPr="008D6654" w:rsidRDefault="008D6654" w:rsidP="008D6654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>
        <w:rPr>
          <w:rFonts w:asciiTheme="majorHAnsi" w:hAnsiTheme="majorHAnsi" w:cstheme="majorHAnsi"/>
        </w:rPr>
        <w:br w:type="page"/>
      </w:r>
    </w:p>
    <w:p w14:paraId="685ADEA4" w14:textId="34536BA5" w:rsidR="000F74FE" w:rsidRPr="008D6654" w:rsidRDefault="008D6654" w:rsidP="0015204D">
      <w:pPr>
        <w:pStyle w:val="NormalWeb"/>
        <w:numPr>
          <w:ilvl w:val="0"/>
          <w:numId w:val="76"/>
        </w:numPr>
        <w:rPr>
          <w:rStyle w:val="Strong"/>
          <w:rFonts w:asciiTheme="majorHAnsi" w:hAnsiTheme="majorHAnsi" w:cstheme="majorHAnsi"/>
          <w:b w:val="0"/>
          <w:bCs w:val="0"/>
        </w:rPr>
      </w:pPr>
      <w:r w:rsidRPr="004C1B25">
        <w:rPr>
          <w:rFonts w:asciiTheme="majorHAnsi" w:hAnsiTheme="majorHAnsi" w:cstheme="majorHAnsi"/>
        </w:rPr>
        <w:lastRenderedPageBreak/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"Oznaka kombinovane nomenklature KN - carinska tarifa".</w:t>
      </w:r>
      <w:r>
        <w:rPr>
          <w:rFonts w:asciiTheme="majorHAnsi" w:hAnsiTheme="majorHAnsi" w:cstheme="majorHAnsi"/>
        </w:rPr>
        <w:t xml:space="preserve"> </w:t>
      </w:r>
      <w:r w:rsidR="000F74FE" w:rsidRPr="008D6654">
        <w:rPr>
          <w:rFonts w:asciiTheme="majorHAnsi" w:hAnsiTheme="majorHAnsi" w:cstheme="majorHAnsi"/>
        </w:rPr>
        <w:t xml:space="preserve">U polje za unos za naš primer uneti </w:t>
      </w:r>
      <w:r w:rsidR="000F74FE" w:rsidRPr="008D6654">
        <w:rPr>
          <w:rStyle w:val="Strong"/>
          <w:rFonts w:asciiTheme="majorHAnsi" w:hAnsiTheme="majorHAnsi" w:cstheme="majorHAnsi"/>
        </w:rPr>
        <w:t>"Test".</w:t>
      </w:r>
    </w:p>
    <w:p w14:paraId="011C3943" w14:textId="7AB9F137" w:rsidR="000F74FE" w:rsidRPr="00594073" w:rsidRDefault="008D6654" w:rsidP="00ED7318">
      <w:pPr>
        <w:pStyle w:val="NormalWeb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5CD07A7B" wp14:editId="287E17C7">
            <wp:extent cx="5488858" cy="3070110"/>
            <wp:effectExtent l="0" t="0" r="0" b="0"/>
            <wp:docPr id="1222893468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2893468" name="Picture 1222893468"/>
                    <pic:cNvPicPr/>
                  </pic:nvPicPr>
                  <pic:blipFill>
                    <a:blip r:embed="rId3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8113" cy="3075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CD603C" w14:textId="68BCE890" w:rsidR="000F74FE" w:rsidRPr="004C1B25" w:rsidRDefault="000F74FE" w:rsidP="0015204D">
      <w:pPr>
        <w:pStyle w:val="NormalWeb"/>
        <w:numPr>
          <w:ilvl w:val="0"/>
          <w:numId w:val="76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polje </w:t>
      </w:r>
      <w:r w:rsidRPr="004C1B25">
        <w:rPr>
          <w:rStyle w:val="Strong"/>
          <w:rFonts w:asciiTheme="majorHAnsi" w:hAnsiTheme="majorHAnsi" w:cstheme="majorHAnsi"/>
        </w:rPr>
        <w:t>"</w:t>
      </w:r>
      <w:r w:rsidR="00267524" w:rsidRPr="00267524">
        <w:rPr>
          <w:rFonts w:ascii="ProductSans" w:eastAsia="Calibri" w:hAnsi="ProductSans" w:cs="Calibri"/>
          <w:sz w:val="21"/>
          <w:szCs w:val="21"/>
          <w:shd w:val="clear" w:color="auto" w:fill="FFFFFF"/>
          <w:lang w:eastAsia="en-GB"/>
        </w:rPr>
        <w:t xml:space="preserve"> </w:t>
      </w:r>
      <w:r w:rsidR="00267524" w:rsidRPr="00267524">
        <w:rPr>
          <w:rFonts w:asciiTheme="majorHAnsi" w:hAnsiTheme="majorHAnsi" w:cstheme="majorHAnsi"/>
          <w:b/>
          <w:bCs/>
        </w:rPr>
        <w:t>Prosečna bruto masa jediničnog pakovanja, uključujući pakovanje, u gramima sa tečnošću do 0,1 grama</w:t>
      </w:r>
      <w:r w:rsidRPr="004C1B25">
        <w:rPr>
          <w:rStyle w:val="Strong"/>
          <w:rFonts w:asciiTheme="majorHAnsi" w:hAnsiTheme="majorHAnsi" w:cstheme="majorHAnsi"/>
        </w:rPr>
        <w:t>"</w:t>
      </w:r>
      <w:r w:rsidR="00267524">
        <w:rPr>
          <w:rFonts w:asciiTheme="majorHAnsi" w:hAnsiTheme="majorHAnsi" w:cstheme="majorHAnsi"/>
        </w:rPr>
        <w:t xml:space="preserve"> i unetivrednost mase</w:t>
      </w:r>
      <w:r w:rsidRPr="004C1B25">
        <w:rPr>
          <w:rFonts w:asciiTheme="majorHAnsi" w:hAnsiTheme="majorHAnsi" w:cstheme="majorHAnsi"/>
        </w:rPr>
        <w:t>.</w:t>
      </w:r>
    </w:p>
    <w:p w14:paraId="0BF1ADAD" w14:textId="07109C12" w:rsidR="00ED7318" w:rsidRDefault="00ED7318" w:rsidP="00ED0AAC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32A495D4" wp14:editId="6307CF40">
            <wp:extent cx="5419055" cy="3031067"/>
            <wp:effectExtent l="0" t="0" r="0" b="0"/>
            <wp:docPr id="497147528" name="Picture 4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7147528" name="Picture 44" descr="A screenshot of a computer&#10;&#10;Description automatically generated"/>
                    <pic:cNvPicPr/>
                  </pic:nvPicPr>
                  <pic:blipFill>
                    <a:blip r:embed="rId3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1369" cy="3037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DCD628" w14:textId="6C7F3B4C" w:rsidR="000F74FE" w:rsidRPr="00ED7318" w:rsidRDefault="00ED7318" w:rsidP="00ED7318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>
        <w:rPr>
          <w:rFonts w:asciiTheme="majorHAnsi" w:hAnsiTheme="majorHAnsi" w:cstheme="majorHAnsi"/>
        </w:rPr>
        <w:br w:type="page"/>
      </w:r>
    </w:p>
    <w:p w14:paraId="23713FC6" w14:textId="675447C0" w:rsidR="000F74FE" w:rsidRPr="0015204D" w:rsidRDefault="00417CEA" w:rsidP="00041382">
      <w:pPr>
        <w:pStyle w:val="NormalWeb"/>
        <w:numPr>
          <w:ilvl w:val="0"/>
          <w:numId w:val="76"/>
        </w:num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lastRenderedPageBreak/>
        <w:t xml:space="preserve">Kliknuti </w:t>
      </w:r>
      <w:r w:rsidR="000F74FE" w:rsidRPr="0015204D">
        <w:rPr>
          <w:rFonts w:asciiTheme="majorHAnsi" w:hAnsiTheme="majorHAnsi" w:cstheme="majorHAnsi"/>
        </w:rPr>
        <w:t xml:space="preserve">na polje za unos </w:t>
      </w:r>
      <w:r w:rsidR="000F74FE" w:rsidRPr="0015204D">
        <w:rPr>
          <w:rStyle w:val="Strong"/>
          <w:rFonts w:asciiTheme="majorHAnsi" w:hAnsiTheme="majorHAnsi" w:cstheme="majorHAnsi"/>
        </w:rPr>
        <w:t>"Broj cigareta u jediničnom pakovanju".</w:t>
      </w:r>
      <w:r w:rsidR="00041382">
        <w:rPr>
          <w:rStyle w:val="Strong"/>
          <w:rFonts w:asciiTheme="majorHAnsi" w:hAnsiTheme="majorHAnsi" w:cstheme="majorHAnsi"/>
        </w:rPr>
        <w:t xml:space="preserve"> </w:t>
      </w:r>
      <w:r w:rsidR="00041382" w:rsidRPr="004C1B25">
        <w:rPr>
          <w:rFonts w:asciiTheme="majorHAnsi" w:hAnsiTheme="majorHAnsi" w:cstheme="majorHAnsi"/>
        </w:rPr>
        <w:t xml:space="preserve">U polje za unos za naš primer uneti </w:t>
      </w:r>
      <w:r w:rsidR="00041382" w:rsidRPr="004C1B25">
        <w:rPr>
          <w:rStyle w:val="Strong"/>
          <w:rFonts w:asciiTheme="majorHAnsi" w:hAnsiTheme="majorHAnsi" w:cstheme="majorHAnsi"/>
        </w:rPr>
        <w:t>"20".</w:t>
      </w:r>
    </w:p>
    <w:p w14:paraId="4AA848D9" w14:textId="5844F7E9" w:rsidR="000F74FE" w:rsidRPr="004C1B25" w:rsidRDefault="00682938" w:rsidP="00ED0AAC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68E7822E" wp14:editId="037D0687">
            <wp:extent cx="5358977" cy="2997463"/>
            <wp:effectExtent l="0" t="0" r="0" b="0"/>
            <wp:docPr id="492857742" name="Picture 4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857742" name="Picture 46" descr="A screenshot of a computer&#10;&#10;Description automatically generated"/>
                    <pic:cNvPicPr/>
                  </pic:nvPicPr>
                  <pic:blipFill>
                    <a:blip r:embed="rId3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1917" cy="3004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370B20" w14:textId="3872C924" w:rsidR="000F74FE" w:rsidRPr="004C1B25" w:rsidRDefault="000F74FE" w:rsidP="00682938">
      <w:pPr>
        <w:pStyle w:val="NormalWeb"/>
        <w:numPr>
          <w:ilvl w:val="0"/>
          <w:numId w:val="76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"Tražena količina jedinstvenih identifikacijskih oznaka na nivou jediničnog pakovanju".</w:t>
      </w:r>
      <w:r w:rsidR="00BB2F23">
        <w:rPr>
          <w:rStyle w:val="Strong"/>
          <w:rFonts w:asciiTheme="majorHAnsi" w:hAnsiTheme="majorHAnsi" w:cstheme="majorHAnsi"/>
        </w:rPr>
        <w:t xml:space="preserve"> </w:t>
      </w:r>
      <w:r w:rsidR="00BB2F23" w:rsidRPr="004C1B25">
        <w:rPr>
          <w:rFonts w:asciiTheme="majorHAnsi" w:hAnsiTheme="majorHAnsi" w:cstheme="majorHAnsi"/>
        </w:rPr>
        <w:t xml:space="preserve">U polje za unos za naš primer uneti </w:t>
      </w:r>
      <w:r w:rsidR="00BB2F23">
        <w:rPr>
          <w:rStyle w:val="Strong"/>
          <w:rFonts w:asciiTheme="majorHAnsi" w:hAnsiTheme="majorHAnsi" w:cstheme="majorHAnsi"/>
        </w:rPr>
        <w:t xml:space="preserve">„1000“ </w:t>
      </w:r>
      <w:r w:rsidR="00BB2F23" w:rsidRPr="00231733">
        <w:rPr>
          <w:rStyle w:val="Strong"/>
          <w:rFonts w:asciiTheme="majorHAnsi" w:hAnsiTheme="majorHAnsi" w:cstheme="majorHAnsi"/>
          <w:b w:val="0"/>
          <w:bCs w:val="0"/>
        </w:rPr>
        <w:t>kao minimalnu vrednost</w:t>
      </w:r>
      <w:r w:rsidR="00231733" w:rsidRPr="00231733">
        <w:rPr>
          <w:rStyle w:val="Strong"/>
          <w:rFonts w:asciiTheme="majorHAnsi" w:hAnsiTheme="majorHAnsi" w:cstheme="majorHAnsi"/>
          <w:b w:val="0"/>
          <w:bCs w:val="0"/>
        </w:rPr>
        <w:t>.</w:t>
      </w:r>
    </w:p>
    <w:p w14:paraId="4172B757" w14:textId="57400CBE" w:rsidR="000F74FE" w:rsidRPr="00BB2F23" w:rsidRDefault="00BB2F23" w:rsidP="00BB2F23">
      <w:pPr>
        <w:pStyle w:val="scribe-screenshot-container"/>
        <w:jc w:val="center"/>
        <w:rPr>
          <w:rStyle w:val="Strong"/>
          <w:rFonts w:asciiTheme="majorHAnsi" w:hAnsiTheme="majorHAnsi" w:cstheme="majorHAnsi"/>
          <w:b w:val="0"/>
          <w:bCs w:val="0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55C4A93B" wp14:editId="3400D3C2">
            <wp:extent cx="5373644" cy="3005667"/>
            <wp:effectExtent l="0" t="0" r="0" b="4445"/>
            <wp:docPr id="1853937053" name="Picture 4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3937053" name="Picture 47" descr="A screenshot of a computer&#10;&#10;Description automatically generated"/>
                    <pic:cNvPicPr/>
                  </pic:nvPicPr>
                  <pic:blipFill>
                    <a:blip r:embed="rId3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2494" cy="3010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F04950" w14:textId="77777777" w:rsidR="000F74FE" w:rsidRPr="004C1B25" w:rsidRDefault="000F74FE" w:rsidP="00ED0AAC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4C1B25">
        <w:rPr>
          <w:rStyle w:val="Strong"/>
          <w:rFonts w:asciiTheme="majorHAnsi" w:hAnsiTheme="majorHAnsi" w:cstheme="majorHAnsi"/>
        </w:rPr>
        <w:br w:type="page"/>
      </w:r>
    </w:p>
    <w:p w14:paraId="6539718E" w14:textId="66AF8B74" w:rsidR="000F74FE" w:rsidRPr="004C1B25" w:rsidRDefault="000F74FE" w:rsidP="00231733">
      <w:pPr>
        <w:pStyle w:val="NormalWeb"/>
        <w:numPr>
          <w:ilvl w:val="0"/>
          <w:numId w:val="76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 Kliknuti na dugme </w:t>
      </w:r>
      <w:r w:rsidRPr="004C1B25">
        <w:rPr>
          <w:rStyle w:val="Strong"/>
          <w:rFonts w:asciiTheme="majorHAnsi" w:hAnsiTheme="majorHAnsi" w:cstheme="majorHAnsi"/>
        </w:rPr>
        <w:t>"Pošalji zahtev"</w:t>
      </w:r>
      <w:r w:rsidRPr="004C1B25">
        <w:rPr>
          <w:rFonts w:asciiTheme="majorHAnsi" w:hAnsiTheme="majorHAnsi" w:cstheme="majorHAnsi"/>
        </w:rPr>
        <w:t>, nakon čega će zahtev za generisanje produkcionih kodova biti podnet.</w:t>
      </w:r>
    </w:p>
    <w:p w14:paraId="67C63936" w14:textId="0010803A" w:rsidR="000F74FE" w:rsidRPr="004C1B25" w:rsidRDefault="00BD4EC7" w:rsidP="00ED0AAC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1413E659" wp14:editId="2BA74B98">
            <wp:extent cx="5562411" cy="3412066"/>
            <wp:effectExtent l="0" t="0" r="635" b="0"/>
            <wp:docPr id="391987038" name="Picture 4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987038" name="Picture 48" descr="A screenshot of a computer&#10;&#10;Description automatically generated"/>
                    <pic:cNvPicPr/>
                  </pic:nvPicPr>
                  <pic:blipFill>
                    <a:blip r:embed="rId3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1992" cy="3430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8DCAA6" w14:textId="580A751B" w:rsidR="000F74FE" w:rsidRPr="004C1B25" w:rsidRDefault="000F74FE" w:rsidP="002B3136">
      <w:pPr>
        <w:pStyle w:val="NormalWeb"/>
        <w:numPr>
          <w:ilvl w:val="0"/>
          <w:numId w:val="76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Nakon podnošenja zahteva za generisanje produkcionih kodova, korisnik</w:t>
      </w:r>
      <w:r w:rsidR="00126AA1">
        <w:rPr>
          <w:rFonts w:asciiTheme="majorHAnsi" w:hAnsiTheme="majorHAnsi" w:cstheme="majorHAnsi"/>
        </w:rPr>
        <w:t xml:space="preserve">u se otvara nova starna na kojoj piše </w:t>
      </w:r>
      <w:r w:rsidR="002B2C46">
        <w:rPr>
          <w:rFonts w:asciiTheme="majorHAnsi" w:hAnsiTheme="majorHAnsi" w:cstheme="majorHAnsi"/>
        </w:rPr>
        <w:t>„</w:t>
      </w:r>
      <w:r w:rsidR="002B2C46" w:rsidRPr="002B2C46">
        <w:rPr>
          <w:rFonts w:asciiTheme="majorHAnsi" w:hAnsiTheme="majorHAnsi" w:cstheme="majorHAnsi"/>
        </w:rPr>
        <w:t>Uspešno ste podneli zahtev za produkcioni kod!</w:t>
      </w:r>
      <w:r w:rsidR="002B2C46">
        <w:rPr>
          <w:rFonts w:asciiTheme="majorHAnsi" w:hAnsiTheme="majorHAnsi" w:cstheme="majorHAnsi"/>
        </w:rPr>
        <w:t xml:space="preserve">“ i gde </w:t>
      </w:r>
      <w:r w:rsidRPr="004C1B25">
        <w:rPr>
          <w:rFonts w:asciiTheme="majorHAnsi" w:hAnsiTheme="majorHAnsi" w:cstheme="majorHAnsi"/>
        </w:rPr>
        <w:t xml:space="preserve">može preuzeti </w:t>
      </w:r>
      <w:r w:rsidR="002B2C46">
        <w:rPr>
          <w:rFonts w:asciiTheme="majorHAnsi" w:hAnsiTheme="majorHAnsi" w:cstheme="majorHAnsi"/>
        </w:rPr>
        <w:t xml:space="preserve">zahtev </w:t>
      </w:r>
      <w:r w:rsidR="00071280">
        <w:rPr>
          <w:rFonts w:asciiTheme="majorHAnsi" w:hAnsiTheme="majorHAnsi" w:cstheme="majorHAnsi"/>
        </w:rPr>
        <w:t>za produkcione kodove</w:t>
      </w:r>
      <w:r w:rsidRPr="004C1B25">
        <w:rPr>
          <w:rFonts w:asciiTheme="majorHAnsi" w:hAnsiTheme="majorHAnsi" w:cstheme="majorHAnsi"/>
        </w:rPr>
        <w:t xml:space="preserve"> </w:t>
      </w:r>
      <w:r w:rsidRPr="004C1B25">
        <w:rPr>
          <w:rStyle w:val="Strong"/>
          <w:rFonts w:asciiTheme="majorHAnsi" w:hAnsiTheme="majorHAnsi" w:cstheme="majorHAnsi"/>
        </w:rPr>
        <w:t xml:space="preserve">"Preuzmi </w:t>
      </w:r>
      <w:r w:rsidR="002B2C46">
        <w:rPr>
          <w:rStyle w:val="Strong"/>
          <w:rFonts w:asciiTheme="majorHAnsi" w:hAnsiTheme="majorHAnsi" w:cstheme="majorHAnsi"/>
        </w:rPr>
        <w:t>predrašun</w:t>
      </w:r>
      <w:r w:rsidRPr="004C1B25">
        <w:rPr>
          <w:rStyle w:val="Strong"/>
          <w:rFonts w:asciiTheme="majorHAnsi" w:hAnsiTheme="majorHAnsi" w:cstheme="majorHAnsi"/>
        </w:rPr>
        <w:t>".</w:t>
      </w:r>
    </w:p>
    <w:p w14:paraId="6CA409B5" w14:textId="6C3BC08D" w:rsidR="000F74FE" w:rsidRPr="004C1B25" w:rsidRDefault="00071280" w:rsidP="00ED0AAC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4B56E386" wp14:editId="061201FF">
            <wp:extent cx="5555288" cy="3107267"/>
            <wp:effectExtent l="0" t="0" r="7620" b="0"/>
            <wp:docPr id="1922937568" name="Picture 4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2937568" name="Picture 49" descr="A screenshot of a computer&#10;&#10;Description automatically generated"/>
                    <pic:cNvPicPr/>
                  </pic:nvPicPr>
                  <pic:blipFill>
                    <a:blip r:embed="rId3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8453" cy="3114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1568ED" w14:textId="77777777" w:rsidR="000F74FE" w:rsidRPr="004C1B25" w:rsidRDefault="000F74FE" w:rsidP="00ED0AAC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0C6735D3" w14:textId="2E3069D2" w:rsidR="000F74FE" w:rsidRPr="004C1B25" w:rsidRDefault="000F74FE" w:rsidP="002B3136">
      <w:pPr>
        <w:pStyle w:val="NormalWeb"/>
        <w:numPr>
          <w:ilvl w:val="0"/>
          <w:numId w:val="76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Otvoriti preuzeti eksel dokument i primetiti listu generisanih produkcionih kodova.</w:t>
      </w:r>
    </w:p>
    <w:p w14:paraId="6E889E84" w14:textId="119944DF" w:rsidR="000F74FE" w:rsidRPr="004C1B25" w:rsidRDefault="002B3136" w:rsidP="00ED0AAC">
      <w:pPr>
        <w:pStyle w:val="NormalWeb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3FF3D483" wp14:editId="77C96A9F">
            <wp:extent cx="5906012" cy="1920406"/>
            <wp:effectExtent l="0" t="0" r="0" b="3810"/>
            <wp:docPr id="473070740" name="Picture 5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3070740" name="Picture 50" descr="A screenshot of a computer&#10;&#10;Description automatically generated"/>
                    <pic:cNvPicPr/>
                  </pic:nvPicPr>
                  <pic:blipFill>
                    <a:blip r:embed="rId3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6012" cy="19204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F74FE" w:rsidRPr="004C1B25">
        <w:rPr>
          <w:rFonts w:asciiTheme="majorHAnsi" w:hAnsiTheme="majorHAnsi" w:cstheme="majorHAnsi"/>
        </w:rPr>
        <w:br w:type="page"/>
      </w:r>
    </w:p>
    <w:p w14:paraId="0A361702" w14:textId="77777777" w:rsidR="000F74FE" w:rsidRPr="004C1B25" w:rsidRDefault="000F74FE" w:rsidP="000F74FE">
      <w:pPr>
        <w:pStyle w:val="Heading2"/>
        <w:numPr>
          <w:ilvl w:val="0"/>
          <w:numId w:val="26"/>
        </w:numPr>
        <w:rPr>
          <w:rFonts w:asciiTheme="majorHAnsi" w:hAnsiTheme="majorHAnsi" w:cstheme="majorHAnsi"/>
        </w:rPr>
      </w:pPr>
      <w:bookmarkStart w:id="57" w:name="_Toc188543841"/>
      <w:r w:rsidRPr="004C1B25">
        <w:rPr>
          <w:rFonts w:asciiTheme="majorHAnsi" w:hAnsiTheme="majorHAnsi" w:cstheme="majorHAnsi"/>
        </w:rPr>
        <w:lastRenderedPageBreak/>
        <w:t>Pregled liste zahteva za produkcione kodove</w:t>
      </w:r>
      <w:bookmarkEnd w:id="57"/>
    </w:p>
    <w:p w14:paraId="581D4E50" w14:textId="77777777" w:rsidR="000F74FE" w:rsidRPr="004C1B25" w:rsidRDefault="000F74FE" w:rsidP="00527546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"Lista zahteva".</w:t>
      </w:r>
    </w:p>
    <w:p w14:paraId="775241CE" w14:textId="77777777" w:rsidR="000F74FE" w:rsidRPr="004C1B25" w:rsidRDefault="000F74FE" w:rsidP="00527546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0B595AFB" wp14:editId="7E040CC5">
            <wp:extent cx="5334000" cy="2990850"/>
            <wp:effectExtent l="19050" t="19050" r="19050" b="19050"/>
            <wp:docPr id="1462867985" name="Picture 32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2867985" name="Picture 32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9B36782" w14:textId="77777777" w:rsidR="000F74FE" w:rsidRPr="004C1B25" w:rsidRDefault="000F74FE" w:rsidP="00527546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2. Primetiti listu svih podnetih zahteva za generisanje produkcionih kodova.</w:t>
      </w:r>
    </w:p>
    <w:p w14:paraId="4C6FDC8E" w14:textId="201F1F9F" w:rsidR="000F74FE" w:rsidRPr="004C1B25" w:rsidRDefault="000F74FE" w:rsidP="00FE6118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7C6AED9B" wp14:editId="2D2A3FE2">
            <wp:extent cx="5334000" cy="2971800"/>
            <wp:effectExtent l="19050" t="19050" r="19050" b="19050"/>
            <wp:docPr id="203424057" name="Picture 32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424057" name="Picture 326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ED386AA" w14:textId="17C46FBC" w:rsidR="001B3DF7" w:rsidRPr="00C853C5" w:rsidRDefault="000F74FE" w:rsidP="00C853C5">
      <w:pPr>
        <w:pStyle w:val="Heading4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6AA1F874" w14:textId="3CBD3767" w:rsidR="00474EA3" w:rsidRDefault="00474EA3" w:rsidP="00E66B77">
      <w:pPr>
        <w:pStyle w:val="Heading2"/>
      </w:pPr>
      <w:bookmarkStart w:id="58" w:name="_Toc188543842"/>
      <w:r>
        <w:lastRenderedPageBreak/>
        <w:t>3. Pregled detalja zahteva za produkcione kodove</w:t>
      </w:r>
      <w:bookmarkEnd w:id="58"/>
    </w:p>
    <w:p w14:paraId="7E41C757" w14:textId="228EC962" w:rsidR="00C853C5" w:rsidRPr="004C1B25" w:rsidRDefault="00C853C5" w:rsidP="00EB41BB">
      <w:pPr>
        <w:pStyle w:val="NormalWeb"/>
        <w:numPr>
          <w:ilvl w:val="0"/>
          <w:numId w:val="77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</w:t>
      </w:r>
      <w:r w:rsidRPr="004C1B25">
        <w:rPr>
          <w:rStyle w:val="Strong"/>
          <w:rFonts w:asciiTheme="majorHAnsi" w:hAnsiTheme="majorHAnsi" w:cstheme="majorHAnsi"/>
        </w:rPr>
        <w:t>"Lista zahteva".</w:t>
      </w:r>
    </w:p>
    <w:p w14:paraId="0304FE67" w14:textId="1032177C" w:rsidR="00E66B77" w:rsidRDefault="00C853C5" w:rsidP="00EB41BB">
      <w:pPr>
        <w:jc w:val="center"/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6CBBBB7F" wp14:editId="4E04810C">
            <wp:extent cx="5680710" cy="3185255"/>
            <wp:effectExtent l="19050" t="19050" r="15240" b="15240"/>
            <wp:docPr id="672587961" name="Picture 33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6538115" name="Picture 33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5793" cy="318810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4F989B1" w14:textId="65CACE40" w:rsidR="00C853C5" w:rsidRPr="00EB41BB" w:rsidRDefault="0039361C" w:rsidP="00EB41BB">
      <w:pPr>
        <w:pStyle w:val="ListParagraph"/>
        <w:numPr>
          <w:ilvl w:val="0"/>
          <w:numId w:val="77"/>
        </w:numPr>
        <w:rPr>
          <w:rFonts w:asciiTheme="majorHAnsi" w:hAnsiTheme="majorHAnsi" w:cstheme="majorHAnsi"/>
        </w:rPr>
      </w:pPr>
      <w:r w:rsidRPr="00EB41BB">
        <w:rPr>
          <w:rFonts w:asciiTheme="majorHAnsi" w:hAnsiTheme="majorHAnsi" w:cstheme="majorHAnsi"/>
        </w:rPr>
        <w:t>Kliknuti na zahtev u</w:t>
      </w:r>
      <w:r w:rsidR="00C853C5" w:rsidRPr="00EB41BB">
        <w:rPr>
          <w:rFonts w:asciiTheme="majorHAnsi" w:hAnsiTheme="majorHAnsi" w:cstheme="majorHAnsi"/>
        </w:rPr>
        <w:t xml:space="preserve"> list</w:t>
      </w:r>
      <w:r w:rsidRPr="00EB41BB">
        <w:rPr>
          <w:rFonts w:asciiTheme="majorHAnsi" w:hAnsiTheme="majorHAnsi" w:cstheme="majorHAnsi"/>
        </w:rPr>
        <w:t>i</w:t>
      </w:r>
      <w:r w:rsidR="00C853C5" w:rsidRPr="00EB41BB">
        <w:rPr>
          <w:rFonts w:asciiTheme="majorHAnsi" w:hAnsiTheme="majorHAnsi" w:cstheme="majorHAnsi"/>
        </w:rPr>
        <w:t xml:space="preserve"> svih podnetih zahteva za generisanje produkcionih kodova.</w:t>
      </w:r>
    </w:p>
    <w:p w14:paraId="4097BC29" w14:textId="70D0BB84" w:rsidR="0039361C" w:rsidRDefault="0039361C" w:rsidP="00EB41BB">
      <w:pPr>
        <w:jc w:val="center"/>
      </w:pPr>
      <w:r>
        <w:rPr>
          <w:noProof/>
        </w:rPr>
        <w:drawing>
          <wp:inline distT="0" distB="0" distL="0" distR="0" wp14:anchorId="50BF72A9" wp14:editId="5DF82B16">
            <wp:extent cx="5730566" cy="3444240"/>
            <wp:effectExtent l="0" t="0" r="3810" b="3810"/>
            <wp:docPr id="1686142283" name="Picture 4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6142283" name="Picture 43" descr="A screenshot of a computer&#10;&#10;Description automatically generated"/>
                    <pic:cNvPicPr/>
                  </pic:nvPicPr>
                  <pic:blipFill>
                    <a:blip r:embed="rId3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4403" cy="3446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383185" w14:textId="52E2A35F" w:rsidR="0039361C" w:rsidRDefault="0039361C" w:rsidP="00E66B77">
      <w:r>
        <w:br w:type="page"/>
      </w:r>
    </w:p>
    <w:p w14:paraId="7FB18281" w14:textId="0BFBDE1E" w:rsidR="0039361C" w:rsidRDefault="003B5887" w:rsidP="00EB41BB">
      <w:pPr>
        <w:pStyle w:val="ListParagraph"/>
        <w:numPr>
          <w:ilvl w:val="0"/>
          <w:numId w:val="77"/>
        </w:numPr>
      </w:pPr>
      <w:r>
        <w:lastRenderedPageBreak/>
        <w:t xml:space="preserve">Primetiti </w:t>
      </w:r>
      <w:r w:rsidR="001607DC">
        <w:t xml:space="preserve">prikazane informacije </w:t>
      </w:r>
      <w:r w:rsidR="00345D4F">
        <w:t>detalja zahteva za produkcione kodove</w:t>
      </w:r>
    </w:p>
    <w:p w14:paraId="2A15E339" w14:textId="20A5EA76" w:rsidR="005D498B" w:rsidRDefault="006151E8" w:rsidP="00EB41BB">
      <w:pPr>
        <w:jc w:val="center"/>
      </w:pPr>
      <w:r>
        <w:rPr>
          <w:noProof/>
        </w:rPr>
        <w:drawing>
          <wp:inline distT="0" distB="0" distL="0" distR="0" wp14:anchorId="166644D1" wp14:editId="76742FE2">
            <wp:extent cx="6086309" cy="3815428"/>
            <wp:effectExtent l="0" t="0" r="0" b="0"/>
            <wp:docPr id="1730384847" name="Picture 4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0384847" name="Picture 44" descr="A screenshot of a computer&#10;&#10;Description automatically generated"/>
                    <pic:cNvPicPr/>
                  </pic:nvPicPr>
                  <pic:blipFill>
                    <a:blip r:embed="rId3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88847" cy="3817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6D3C0F" w14:textId="0E9F5293" w:rsidR="006151E8" w:rsidRPr="00E66B77" w:rsidRDefault="005D498B" w:rsidP="00E66B77">
      <w:r>
        <w:br w:type="page"/>
      </w:r>
    </w:p>
    <w:p w14:paraId="442A65F6" w14:textId="320517C7" w:rsidR="000F74FE" w:rsidRPr="004C1B25" w:rsidRDefault="00474EA3" w:rsidP="00474EA3">
      <w:pPr>
        <w:pStyle w:val="Heading2"/>
        <w:ind w:left="360" w:firstLine="0"/>
        <w:rPr>
          <w:rFonts w:asciiTheme="majorHAnsi" w:hAnsiTheme="majorHAnsi" w:cstheme="majorHAnsi"/>
        </w:rPr>
      </w:pPr>
      <w:bookmarkStart w:id="59" w:name="_Toc188543843"/>
      <w:r>
        <w:rPr>
          <w:rFonts w:asciiTheme="majorHAnsi" w:hAnsiTheme="majorHAnsi" w:cstheme="majorHAnsi"/>
        </w:rPr>
        <w:lastRenderedPageBreak/>
        <w:t xml:space="preserve">4. </w:t>
      </w:r>
      <w:r w:rsidR="000F74FE" w:rsidRPr="004C1B25">
        <w:rPr>
          <w:rFonts w:asciiTheme="majorHAnsi" w:hAnsiTheme="majorHAnsi" w:cstheme="majorHAnsi"/>
        </w:rPr>
        <w:t>Preuzimanje eksel dokumenta generisanih produkcionih kodova</w:t>
      </w:r>
      <w:bookmarkEnd w:id="59"/>
    </w:p>
    <w:p w14:paraId="29965D6B" w14:textId="724E013C" w:rsidR="000F74FE" w:rsidRPr="004C1B25" w:rsidRDefault="000F74FE" w:rsidP="00EB41BB">
      <w:pPr>
        <w:pStyle w:val="NormalWeb"/>
        <w:numPr>
          <w:ilvl w:val="0"/>
          <w:numId w:val="78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</w:t>
      </w:r>
      <w:r w:rsidRPr="004C1B25">
        <w:rPr>
          <w:rStyle w:val="Strong"/>
          <w:rFonts w:asciiTheme="majorHAnsi" w:hAnsiTheme="majorHAnsi" w:cstheme="majorHAnsi"/>
        </w:rPr>
        <w:t>"Lista zahteva".</w:t>
      </w:r>
    </w:p>
    <w:p w14:paraId="088A9D8D" w14:textId="77777777" w:rsidR="000F74FE" w:rsidRPr="004C1B25" w:rsidRDefault="000F74FE" w:rsidP="00EB41B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48E17C38" wp14:editId="0D675640">
            <wp:extent cx="5334000" cy="2990850"/>
            <wp:effectExtent l="19050" t="19050" r="19050" b="19050"/>
            <wp:docPr id="1880444977" name="Picture 32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0444977" name="Picture 32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8CAEF3B" w14:textId="1DD52B98" w:rsidR="000F74FE" w:rsidRPr="004C1B25" w:rsidRDefault="000F74FE" w:rsidP="00EB41BB">
      <w:pPr>
        <w:pStyle w:val="NormalWeb"/>
        <w:numPr>
          <w:ilvl w:val="0"/>
          <w:numId w:val="78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dugme </w:t>
      </w:r>
      <w:r w:rsidRPr="004C1B25">
        <w:rPr>
          <w:rStyle w:val="Strong"/>
          <w:rFonts w:asciiTheme="majorHAnsi" w:hAnsiTheme="majorHAnsi" w:cstheme="majorHAnsi"/>
        </w:rPr>
        <w:t>"Preuzmi kodove"</w:t>
      </w:r>
      <w:r w:rsidRPr="004C1B25">
        <w:rPr>
          <w:rFonts w:asciiTheme="majorHAnsi" w:hAnsiTheme="majorHAnsi" w:cstheme="majorHAnsi"/>
        </w:rPr>
        <w:t>, nakon čega će biti preuzet eksel dokument koji sadrži sve generisane produkcione kodove odabranog zahteva.</w:t>
      </w:r>
    </w:p>
    <w:p w14:paraId="76B38FD4" w14:textId="657E471D" w:rsidR="00040A26" w:rsidRDefault="0000209D" w:rsidP="00EB41BB">
      <w:pPr>
        <w:jc w:val="center"/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19067EF8" wp14:editId="29419D47">
            <wp:extent cx="5334000" cy="2984500"/>
            <wp:effectExtent l="19050" t="19050" r="19050" b="25400"/>
            <wp:docPr id="1659717824" name="Picture 32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9717824" name="Picture 32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70A6980" w14:textId="2A630ADD" w:rsidR="000F74FE" w:rsidRPr="004C1B25" w:rsidRDefault="00040A26" w:rsidP="00527546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>
        <w:rPr>
          <w:rFonts w:asciiTheme="majorHAnsi" w:eastAsia="Times New Roman" w:hAnsiTheme="majorHAnsi" w:cstheme="majorHAnsi"/>
          <w:sz w:val="24"/>
          <w:szCs w:val="24"/>
          <w:lang w:eastAsia="en-US"/>
        </w:rPr>
        <w:br w:type="page"/>
      </w:r>
    </w:p>
    <w:p w14:paraId="61A1B78B" w14:textId="0F9761D4" w:rsidR="000F74FE" w:rsidRPr="004C1B25" w:rsidRDefault="000F74FE" w:rsidP="00EB41BB">
      <w:pPr>
        <w:pStyle w:val="NormalWeb"/>
        <w:numPr>
          <w:ilvl w:val="0"/>
          <w:numId w:val="78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Otvoriti preuzeti eksel dokument i primetiti listu generisanih produkcionih kodova.</w:t>
      </w:r>
    </w:p>
    <w:p w14:paraId="140B2F55" w14:textId="77777777" w:rsidR="000F74FE" w:rsidRPr="004C1B25" w:rsidRDefault="000F74FE" w:rsidP="00EB41BB">
      <w:pPr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36E1D72A" wp14:editId="11083A7B">
            <wp:extent cx="5340096" cy="4348204"/>
            <wp:effectExtent l="19050" t="19050" r="13335" b="14605"/>
            <wp:docPr id="1219469040" name="Picture 1" descr="A screen shot of a spreadshe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954166" name="Picture 1" descr="A screen shot of a spreadsheet&#10;&#10;Description automatically generated"/>
                    <pic:cNvPicPr/>
                  </pic:nvPicPr>
                  <pic:blipFill>
                    <a:blip r:embed="rId341"/>
                    <a:stretch>
                      <a:fillRect/>
                    </a:stretch>
                  </pic:blipFill>
                  <pic:spPr>
                    <a:xfrm>
                      <a:off x="0" y="0"/>
                      <a:ext cx="5340096" cy="4348204"/>
                    </a:xfrm>
                    <a:prstGeom prst="rect">
                      <a:avLst/>
                    </a:prstGeom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Pr="004C1B25">
        <w:rPr>
          <w:rFonts w:asciiTheme="majorHAnsi" w:hAnsiTheme="majorHAnsi" w:cstheme="majorHAnsi"/>
        </w:rPr>
        <w:br w:type="page"/>
      </w:r>
    </w:p>
    <w:p w14:paraId="0C238F92" w14:textId="7EE4A007" w:rsidR="000F74FE" w:rsidRPr="004C1B25" w:rsidRDefault="00474EA3" w:rsidP="00474EA3">
      <w:pPr>
        <w:pStyle w:val="Heading2"/>
        <w:ind w:left="360" w:firstLine="0"/>
        <w:jc w:val="left"/>
        <w:rPr>
          <w:rFonts w:asciiTheme="majorHAnsi" w:hAnsiTheme="majorHAnsi" w:cstheme="majorHAnsi"/>
        </w:rPr>
      </w:pPr>
      <w:bookmarkStart w:id="60" w:name="_Toc188543844"/>
      <w:r>
        <w:rPr>
          <w:rFonts w:asciiTheme="majorHAnsi" w:hAnsiTheme="majorHAnsi" w:cstheme="majorHAnsi"/>
        </w:rPr>
        <w:lastRenderedPageBreak/>
        <w:t xml:space="preserve">5. </w:t>
      </w:r>
      <w:r w:rsidR="000F74FE" w:rsidRPr="004C1B25">
        <w:rPr>
          <w:rFonts w:asciiTheme="majorHAnsi" w:hAnsiTheme="majorHAnsi" w:cstheme="majorHAnsi"/>
        </w:rPr>
        <w:t>Pretraga liste zahteva za produkcione kodove po opsegu datuma podnošenja zahteva</w:t>
      </w:r>
      <w:bookmarkEnd w:id="60"/>
    </w:p>
    <w:p w14:paraId="4B4796A6" w14:textId="5A102744" w:rsidR="000F74FE" w:rsidRPr="004C1B25" w:rsidRDefault="000F74FE" w:rsidP="00EB41BB">
      <w:pPr>
        <w:pStyle w:val="NormalWeb"/>
        <w:numPr>
          <w:ilvl w:val="0"/>
          <w:numId w:val="79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</w:t>
      </w:r>
      <w:r w:rsidRPr="004C1B25">
        <w:rPr>
          <w:rStyle w:val="Strong"/>
          <w:rFonts w:asciiTheme="majorHAnsi" w:hAnsiTheme="majorHAnsi" w:cstheme="majorHAnsi"/>
        </w:rPr>
        <w:t>"Lista zahteva".</w:t>
      </w:r>
    </w:p>
    <w:p w14:paraId="146B4A81" w14:textId="77777777" w:rsidR="000F74FE" w:rsidRPr="004C1B25" w:rsidRDefault="000F74FE" w:rsidP="00527546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03B83A75" wp14:editId="4DA74FB4">
            <wp:extent cx="5334000" cy="2990850"/>
            <wp:effectExtent l="19050" t="19050" r="19050" b="19050"/>
            <wp:docPr id="1517200634" name="Picture 33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7200634" name="Picture 33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315F56D" w14:textId="05F772E8" w:rsidR="000F74FE" w:rsidRPr="004C1B25" w:rsidRDefault="000F74FE" w:rsidP="008549D5">
      <w:pPr>
        <w:pStyle w:val="NormalWeb"/>
        <w:numPr>
          <w:ilvl w:val="0"/>
          <w:numId w:val="79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polje za pretragu </w:t>
      </w:r>
      <w:r w:rsidRPr="004C1B25">
        <w:rPr>
          <w:rStyle w:val="Strong"/>
          <w:rFonts w:asciiTheme="majorHAnsi" w:hAnsiTheme="majorHAnsi" w:cstheme="majorHAnsi"/>
        </w:rPr>
        <w:t>"Datum od"</w:t>
      </w:r>
      <w:r w:rsidRPr="004C1B25">
        <w:rPr>
          <w:rFonts w:asciiTheme="majorHAnsi" w:hAnsiTheme="majorHAnsi" w:cstheme="majorHAnsi"/>
        </w:rPr>
        <w:t>, nakon čega se prikazuje kalendar za odabir opsega datuma podnošenja zahteva za generisanje produkcionih kodova.</w:t>
      </w:r>
    </w:p>
    <w:p w14:paraId="2C754A23" w14:textId="77777777" w:rsidR="000F74FE" w:rsidRPr="004C1B25" w:rsidRDefault="000F74FE" w:rsidP="00527546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26A984E2" wp14:editId="505B996F">
            <wp:extent cx="5334000" cy="2984500"/>
            <wp:effectExtent l="19050" t="19050" r="19050" b="25400"/>
            <wp:docPr id="1323486577" name="Picture 33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3486577" name="Picture 333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AA9FE27" w14:textId="77777777" w:rsidR="000F74FE" w:rsidRPr="004C1B25" w:rsidRDefault="000F74FE" w:rsidP="00527546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5687E50D" w14:textId="226CAEA2" w:rsidR="000F74FE" w:rsidRPr="004C1B25" w:rsidRDefault="000F74FE" w:rsidP="008549D5">
      <w:pPr>
        <w:pStyle w:val="NormalWeb"/>
        <w:numPr>
          <w:ilvl w:val="0"/>
          <w:numId w:val="79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Odabrati datum za početak opsega datuma podnošenja zahteva za generisanje produkcionih kodova.</w:t>
      </w:r>
    </w:p>
    <w:p w14:paraId="366AF71E" w14:textId="77777777" w:rsidR="000F74FE" w:rsidRPr="004C1B25" w:rsidRDefault="000F74FE" w:rsidP="00527546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651A0E2A" wp14:editId="339E4F1B">
            <wp:extent cx="5334000" cy="2990850"/>
            <wp:effectExtent l="19050" t="19050" r="19050" b="19050"/>
            <wp:docPr id="260056711" name="Picture 332" descr="A screenshot of a 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056711" name="Picture 332" descr="A screenshot of a calenda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0971A1B" w14:textId="62E6AC5A" w:rsidR="000F74FE" w:rsidRPr="004C1B25" w:rsidRDefault="000F74FE" w:rsidP="008549D5">
      <w:pPr>
        <w:pStyle w:val="NormalWeb"/>
        <w:numPr>
          <w:ilvl w:val="0"/>
          <w:numId w:val="79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Odabrati datum za kraj opsega datuma podnošenja zahteva za generisanje produkcionih kodova.</w:t>
      </w:r>
    </w:p>
    <w:p w14:paraId="7FD16056" w14:textId="77777777" w:rsidR="000F74FE" w:rsidRPr="004C1B25" w:rsidRDefault="000F74FE" w:rsidP="00527546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5B4D7D39" wp14:editId="46C9D94F">
            <wp:extent cx="5334000" cy="2990850"/>
            <wp:effectExtent l="19050" t="19050" r="19050" b="19050"/>
            <wp:docPr id="390978989" name="Picture 331" descr="A screenshot of a 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978989" name="Picture 331" descr="A screenshot of a calenda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E69BDFA" w14:textId="77777777" w:rsidR="000F74FE" w:rsidRPr="004C1B25" w:rsidRDefault="000F74FE" w:rsidP="00527546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59A9E7AD" w14:textId="7EB69508" w:rsidR="000F74FE" w:rsidRPr="004C1B25" w:rsidRDefault="000F74FE" w:rsidP="008549D5">
      <w:pPr>
        <w:pStyle w:val="NormalWeb"/>
        <w:numPr>
          <w:ilvl w:val="0"/>
          <w:numId w:val="79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Primetiti da je lista zahteva za akcizne markice pretražena po unetom parametru pretrage.</w:t>
      </w:r>
    </w:p>
    <w:p w14:paraId="6629B91A" w14:textId="77777777" w:rsidR="000F74FE" w:rsidRPr="004C1B25" w:rsidRDefault="000F74FE" w:rsidP="00527546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48A2913A" wp14:editId="1FAA3CA2">
            <wp:extent cx="5334000" cy="2971800"/>
            <wp:effectExtent l="19050" t="19050" r="19050" b="19050"/>
            <wp:docPr id="897383698" name="Picture 33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7383698" name="Picture 33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9AF11CE" w14:textId="77777777" w:rsidR="000F74FE" w:rsidRPr="004C1B25" w:rsidRDefault="000F74FE" w:rsidP="00527546">
      <w:pPr>
        <w:pStyle w:val="Heading4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7C4AF33C" w14:textId="0E2C792B" w:rsidR="000F74FE" w:rsidRPr="004C1B25" w:rsidRDefault="00474EA3" w:rsidP="00474EA3">
      <w:pPr>
        <w:pStyle w:val="Heading2"/>
        <w:ind w:left="360" w:firstLine="0"/>
        <w:rPr>
          <w:rFonts w:asciiTheme="majorHAnsi" w:hAnsiTheme="majorHAnsi" w:cstheme="majorHAnsi"/>
        </w:rPr>
      </w:pPr>
      <w:bookmarkStart w:id="61" w:name="_Toc188543845"/>
      <w:r>
        <w:rPr>
          <w:rFonts w:asciiTheme="majorHAnsi" w:hAnsiTheme="majorHAnsi" w:cstheme="majorHAnsi"/>
        </w:rPr>
        <w:lastRenderedPageBreak/>
        <w:t xml:space="preserve">6. </w:t>
      </w:r>
      <w:r w:rsidR="000F74FE" w:rsidRPr="004C1B25">
        <w:rPr>
          <w:rFonts w:asciiTheme="majorHAnsi" w:hAnsiTheme="majorHAnsi" w:cstheme="majorHAnsi"/>
        </w:rPr>
        <w:t>Pretraga liste zahteva za produkcione kodove po robnoj marki</w:t>
      </w:r>
      <w:bookmarkEnd w:id="61"/>
      <w:r>
        <w:rPr>
          <w:rFonts w:asciiTheme="majorHAnsi" w:hAnsiTheme="majorHAnsi" w:cstheme="majorHAnsi"/>
        </w:rPr>
        <w:t xml:space="preserve"> </w:t>
      </w:r>
    </w:p>
    <w:p w14:paraId="6262381C" w14:textId="062C4836" w:rsidR="000F74FE" w:rsidRPr="004C1B25" w:rsidRDefault="000F74FE" w:rsidP="008549D5">
      <w:pPr>
        <w:pStyle w:val="NormalWeb"/>
        <w:numPr>
          <w:ilvl w:val="0"/>
          <w:numId w:val="80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</w:t>
      </w:r>
      <w:r w:rsidRPr="004C1B25">
        <w:rPr>
          <w:rStyle w:val="Strong"/>
          <w:rFonts w:asciiTheme="majorHAnsi" w:hAnsiTheme="majorHAnsi" w:cstheme="majorHAnsi"/>
        </w:rPr>
        <w:t>"Lista zahteva".</w:t>
      </w:r>
    </w:p>
    <w:p w14:paraId="6D0F78FD" w14:textId="77777777" w:rsidR="000F74FE" w:rsidRPr="004C1B25" w:rsidRDefault="000F74FE" w:rsidP="0012282C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60E4CF2B" wp14:editId="44EC86ED">
            <wp:extent cx="5334000" cy="2990850"/>
            <wp:effectExtent l="19050" t="19050" r="19050" b="19050"/>
            <wp:docPr id="1106538115" name="Picture 33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6538115" name="Picture 33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5A1748E" w14:textId="797194D3" w:rsidR="000F74FE" w:rsidRPr="004C1B25" w:rsidRDefault="000F74FE" w:rsidP="008549D5">
      <w:pPr>
        <w:pStyle w:val="NormalWeb"/>
        <w:numPr>
          <w:ilvl w:val="0"/>
          <w:numId w:val="80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</w:t>
      </w:r>
      <w:r w:rsidRPr="004C1B25">
        <w:rPr>
          <w:rStyle w:val="Strong"/>
          <w:rFonts w:asciiTheme="majorHAnsi" w:hAnsiTheme="majorHAnsi" w:cstheme="majorHAnsi"/>
        </w:rPr>
        <w:t>"Robna marka"</w:t>
      </w:r>
      <w:r w:rsidRPr="004C1B25">
        <w:rPr>
          <w:rFonts w:asciiTheme="majorHAnsi" w:hAnsiTheme="majorHAnsi" w:cstheme="majorHAnsi"/>
        </w:rPr>
        <w:t xml:space="preserve"> polje za pretragu, nakon čega će se prikazati lista opcija svih robnih marki u sistemu.</w:t>
      </w:r>
    </w:p>
    <w:p w14:paraId="1E011BC4" w14:textId="77777777" w:rsidR="000F74FE" w:rsidRPr="004C1B25" w:rsidRDefault="000F74FE" w:rsidP="0012282C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410117ED" wp14:editId="61FFB32A">
            <wp:extent cx="5334000" cy="2984500"/>
            <wp:effectExtent l="19050" t="19050" r="19050" b="25400"/>
            <wp:docPr id="2075107876" name="Picture 33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5107876" name="Picture 33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B93002D" w14:textId="77777777" w:rsidR="000F74FE" w:rsidRPr="004C1B25" w:rsidRDefault="000F74FE" w:rsidP="0012282C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417A8D3F" w14:textId="4E39EF83" w:rsidR="000F74FE" w:rsidRPr="004C1B25" w:rsidRDefault="000F74FE" w:rsidP="008549D5">
      <w:pPr>
        <w:pStyle w:val="NormalWeb"/>
        <w:numPr>
          <w:ilvl w:val="0"/>
          <w:numId w:val="80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U padajućoj listi opcija za naš primer odabrati opciju </w:t>
      </w:r>
      <w:r w:rsidRPr="004C1B25">
        <w:rPr>
          <w:rStyle w:val="Strong"/>
          <w:rFonts w:asciiTheme="majorHAnsi" w:hAnsiTheme="majorHAnsi" w:cstheme="majorHAnsi"/>
        </w:rPr>
        <w:t>"Best light".</w:t>
      </w:r>
    </w:p>
    <w:p w14:paraId="15898DFE" w14:textId="77777777" w:rsidR="000F74FE" w:rsidRPr="004C1B25" w:rsidRDefault="000F74FE" w:rsidP="0012282C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29894AD2" wp14:editId="130817BC">
            <wp:extent cx="5334000" cy="2990850"/>
            <wp:effectExtent l="19050" t="19050" r="19050" b="19050"/>
            <wp:docPr id="1784135453" name="Picture 33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4135453" name="Picture 336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9191686" w14:textId="4AB0AD19" w:rsidR="000F74FE" w:rsidRPr="004C1B25" w:rsidRDefault="000F74FE" w:rsidP="008549D5">
      <w:pPr>
        <w:pStyle w:val="NormalWeb"/>
        <w:numPr>
          <w:ilvl w:val="0"/>
          <w:numId w:val="80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Primetiti da je tabela zahteva za produkcione kodove pretražena po odabranom parametru pretrage.</w:t>
      </w:r>
    </w:p>
    <w:p w14:paraId="3EEB0A03" w14:textId="10191B47" w:rsidR="000F74FE" w:rsidRPr="004C1B25" w:rsidRDefault="000F74FE" w:rsidP="008549D5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388338AD" wp14:editId="1D22133A">
            <wp:extent cx="5334000" cy="2971800"/>
            <wp:effectExtent l="19050" t="19050" r="19050" b="19050"/>
            <wp:docPr id="512106695" name="Picture 33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106695" name="Picture 33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9EBF11A" w14:textId="77777777" w:rsidR="000F74FE" w:rsidRPr="004C1B25" w:rsidRDefault="000F74FE" w:rsidP="0012282C">
      <w:pPr>
        <w:pStyle w:val="Heading4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0D374D7D" w14:textId="269DB0D5" w:rsidR="003F29E5" w:rsidRDefault="003F29E5" w:rsidP="003F29E5">
      <w:pPr>
        <w:pStyle w:val="Heading1"/>
      </w:pPr>
      <w:bookmarkStart w:id="62" w:name="_Toc188543846"/>
      <w:r>
        <w:lastRenderedPageBreak/>
        <w:t xml:space="preserve">OBVEZNIK </w:t>
      </w:r>
      <w:r w:rsidR="003A6D70">
        <w:rPr>
          <w:lang w:val="en-US"/>
        </w:rPr>
        <w:t>-</w:t>
      </w:r>
      <w:r>
        <w:rPr>
          <w:lang w:val="en-US"/>
        </w:rPr>
        <w:t xml:space="preserve"> </w:t>
      </w:r>
      <w:r w:rsidRPr="001050CE">
        <w:t>P</w:t>
      </w:r>
      <w:r>
        <w:t>ODACI O IZVRŠENOM UNOSU</w:t>
      </w:r>
      <w:bookmarkEnd w:id="62"/>
    </w:p>
    <w:p w14:paraId="1DA479CC" w14:textId="569048D8" w:rsidR="003F29E5" w:rsidRDefault="003F29E5" w:rsidP="003F29E5">
      <w:pPr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Korisnik sistema u sekciji </w:t>
      </w:r>
      <w:r>
        <w:rPr>
          <w:rFonts w:asciiTheme="majorHAnsi" w:hAnsiTheme="majorHAnsi" w:cstheme="majorHAnsi"/>
        </w:rPr>
        <w:t>Podaci o izvršenom uvozu robe</w:t>
      </w:r>
      <w:r w:rsidRPr="00AC7D85">
        <w:rPr>
          <w:rFonts w:asciiTheme="majorHAnsi" w:hAnsiTheme="majorHAnsi" w:cstheme="majorHAnsi"/>
        </w:rPr>
        <w:t xml:space="preserve"> ima uvid u listu </w:t>
      </w:r>
      <w:r>
        <w:rPr>
          <w:rFonts w:asciiTheme="majorHAnsi" w:hAnsiTheme="majorHAnsi" w:cstheme="majorHAnsi"/>
        </w:rPr>
        <w:t>uvoza robe</w:t>
      </w:r>
      <w:r w:rsidRPr="00AC7D85">
        <w:rPr>
          <w:rFonts w:asciiTheme="majorHAnsi" w:hAnsiTheme="majorHAnsi" w:cstheme="majorHAnsi"/>
        </w:rPr>
        <w:t xml:space="preserve"> i njihove osnovne informacije, kao i parametre za pretragu liste.</w:t>
      </w:r>
    </w:p>
    <w:p w14:paraId="7D8FE1FD" w14:textId="29212960" w:rsidR="006E5B32" w:rsidRPr="00A0331F" w:rsidRDefault="006E5B32" w:rsidP="00A0331F">
      <w:pPr>
        <w:rPr>
          <w:rFonts w:asciiTheme="majorHAnsi" w:hAnsiTheme="majorHAnsi" w:cstheme="majorHAnsi"/>
        </w:rPr>
      </w:pPr>
      <w:r w:rsidRPr="00A0331F">
        <w:rPr>
          <w:rFonts w:asciiTheme="majorHAnsi" w:hAnsiTheme="majorHAnsi" w:cstheme="majorHAnsi"/>
        </w:rPr>
        <w:t>Pretraga se može vršiti prema sledećim parametrima:</w:t>
      </w:r>
    </w:p>
    <w:p w14:paraId="13DDA624" w14:textId="77777777" w:rsidR="006E5B32" w:rsidRDefault="006E5B32" w:rsidP="006E5B32">
      <w:pPr>
        <w:pStyle w:val="ListParagraph"/>
        <w:numPr>
          <w:ilvl w:val="0"/>
          <w:numId w:val="87"/>
        </w:numPr>
        <w:jc w:val="left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PIB</w:t>
      </w:r>
    </w:p>
    <w:p w14:paraId="39528ACF" w14:textId="77777777" w:rsidR="006E5B32" w:rsidRDefault="006E5B32" w:rsidP="006E5B32">
      <w:pPr>
        <w:pStyle w:val="ListParagraph"/>
        <w:numPr>
          <w:ilvl w:val="0"/>
          <w:numId w:val="87"/>
        </w:numPr>
        <w:jc w:val="left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PIB Špeditera</w:t>
      </w:r>
    </w:p>
    <w:p w14:paraId="6471D1F0" w14:textId="1B696541" w:rsidR="006E5B32" w:rsidRPr="006E5B32" w:rsidRDefault="006E5B32" w:rsidP="003F29E5">
      <w:pPr>
        <w:pStyle w:val="ListParagraph"/>
        <w:numPr>
          <w:ilvl w:val="0"/>
          <w:numId w:val="87"/>
        </w:numPr>
        <w:jc w:val="left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Datum</w:t>
      </w:r>
    </w:p>
    <w:p w14:paraId="49E1423A" w14:textId="77777777" w:rsidR="003F29E5" w:rsidRDefault="003F29E5" w:rsidP="003F29E5">
      <w:pPr>
        <w:jc w:val="center"/>
      </w:pPr>
      <w:r>
        <w:rPr>
          <w:noProof/>
        </w:rPr>
        <w:drawing>
          <wp:inline distT="0" distB="0" distL="0" distR="0" wp14:anchorId="33E47B7F" wp14:editId="5F628536">
            <wp:extent cx="5303095" cy="2964180"/>
            <wp:effectExtent l="0" t="0" r="0" b="7620"/>
            <wp:docPr id="791685572" name="Picture 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1685572" name="Picture 3" descr="A screenshot of a computer&#10;&#10;Description automatically generated"/>
                    <pic:cNvPicPr/>
                  </pic:nvPicPr>
                  <pic:blipFill>
                    <a:blip r:embed="rId3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7545" cy="2972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7EA2C5" w14:textId="3AADAFC6" w:rsidR="003F29E5" w:rsidRDefault="003F29E5" w:rsidP="003F29E5">
      <w:r>
        <w:br w:type="page"/>
      </w:r>
    </w:p>
    <w:p w14:paraId="4B8D4E62" w14:textId="3FC0CB2D" w:rsidR="000F74FE" w:rsidRPr="004C1B25" w:rsidRDefault="000808FD" w:rsidP="00644719">
      <w:pPr>
        <w:pStyle w:val="Heading1"/>
        <w:rPr>
          <w:rFonts w:asciiTheme="majorHAnsi" w:hAnsiTheme="majorHAnsi" w:cstheme="majorHAnsi"/>
        </w:rPr>
      </w:pPr>
      <w:bookmarkStart w:id="63" w:name="_Toc188543847"/>
      <w:r>
        <w:rPr>
          <w:rFonts w:asciiTheme="majorHAnsi" w:hAnsiTheme="majorHAnsi" w:cstheme="majorHAnsi"/>
        </w:rPr>
        <w:lastRenderedPageBreak/>
        <w:t xml:space="preserve">OBVEZNIK - </w:t>
      </w:r>
      <w:r w:rsidR="000F74FE" w:rsidRPr="004C1B25">
        <w:rPr>
          <w:rFonts w:asciiTheme="majorHAnsi" w:hAnsiTheme="majorHAnsi" w:cstheme="majorHAnsi"/>
        </w:rPr>
        <w:t>PERIODIČNI IZVEŠTAJI</w:t>
      </w:r>
      <w:bookmarkEnd w:id="63"/>
    </w:p>
    <w:p w14:paraId="0704DA93" w14:textId="77777777" w:rsidR="000F74FE" w:rsidRPr="004C1B25" w:rsidRDefault="000F74FE" w:rsidP="009C648B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Korisnik sistema u sekciji periodični izveštaji ima uvid u periodične izveštaje I njihove osnovne informacije, kao I parametre za pretragu izveštaja. </w:t>
      </w:r>
    </w:p>
    <w:p w14:paraId="6041EC21" w14:textId="77777777" w:rsidR="000F74FE" w:rsidRPr="004C1B25" w:rsidRDefault="000F74FE" w:rsidP="009C648B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Pored pregleda izveštaja, korisnik sistema može I preuzeti izveštaj u eksel dokumentu, prema odabranim parametrima pretrage izveštaja.</w:t>
      </w:r>
    </w:p>
    <w:p w14:paraId="5C0C86B4" w14:textId="77777777" w:rsidR="000F74FE" w:rsidRPr="004C1B25" w:rsidRDefault="000F74FE" w:rsidP="000F74FE">
      <w:pPr>
        <w:pStyle w:val="Heading2"/>
        <w:numPr>
          <w:ilvl w:val="0"/>
          <w:numId w:val="27"/>
        </w:numPr>
        <w:rPr>
          <w:rFonts w:asciiTheme="majorHAnsi" w:hAnsiTheme="majorHAnsi" w:cstheme="majorHAnsi"/>
        </w:rPr>
      </w:pPr>
      <w:bookmarkStart w:id="64" w:name="_Toc188543848"/>
      <w:r w:rsidRPr="004C1B25">
        <w:rPr>
          <w:rFonts w:asciiTheme="majorHAnsi" w:hAnsiTheme="majorHAnsi" w:cstheme="majorHAnsi"/>
        </w:rPr>
        <w:t>Pregled periodičnih izveštaja</w:t>
      </w:r>
      <w:bookmarkEnd w:id="64"/>
    </w:p>
    <w:p w14:paraId="679883A0" w14:textId="29D735C1" w:rsidR="000F74FE" w:rsidRPr="004C1B25" w:rsidRDefault="000F74FE" w:rsidP="00753E31">
      <w:pPr>
        <w:pStyle w:val="NormalWeb"/>
        <w:numPr>
          <w:ilvl w:val="0"/>
          <w:numId w:val="81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</w:t>
      </w:r>
      <w:r w:rsidRPr="004C1B25">
        <w:rPr>
          <w:rStyle w:val="Strong"/>
          <w:rFonts w:asciiTheme="majorHAnsi" w:hAnsiTheme="majorHAnsi" w:cstheme="majorHAnsi"/>
        </w:rPr>
        <w:t>"Periodični izveštaji".</w:t>
      </w:r>
    </w:p>
    <w:p w14:paraId="60FE81F7" w14:textId="77777777" w:rsidR="000F74FE" w:rsidRPr="004C1B25" w:rsidRDefault="000F74FE" w:rsidP="002628B0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3F484B66" wp14:editId="53814BCA">
            <wp:extent cx="5334000" cy="2990850"/>
            <wp:effectExtent l="19050" t="19050" r="19050" b="19050"/>
            <wp:docPr id="1789510555" name="Picture 34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9510555" name="Picture 34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ECCCFB4" w14:textId="0E1D3A84" w:rsidR="000F74FE" w:rsidRPr="004C1B25" w:rsidRDefault="000F74FE" w:rsidP="00753E31">
      <w:pPr>
        <w:pStyle w:val="NormalWeb"/>
        <w:numPr>
          <w:ilvl w:val="0"/>
          <w:numId w:val="81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sekciju </w:t>
      </w:r>
      <w:r w:rsidRPr="004C1B25">
        <w:rPr>
          <w:rStyle w:val="Strong"/>
          <w:rFonts w:asciiTheme="majorHAnsi" w:hAnsiTheme="majorHAnsi" w:cstheme="majorHAnsi"/>
        </w:rPr>
        <w:t>"Duvan</w:t>
      </w:r>
      <w:r w:rsidR="00AF7213">
        <w:rPr>
          <w:rStyle w:val="Strong"/>
          <w:rFonts w:asciiTheme="majorHAnsi" w:hAnsiTheme="majorHAnsi" w:cstheme="majorHAnsi"/>
        </w:rPr>
        <w:t>ski proizvodi</w:t>
      </w:r>
      <w:r w:rsidRPr="004C1B25">
        <w:rPr>
          <w:rStyle w:val="Strong"/>
          <w:rFonts w:asciiTheme="majorHAnsi" w:hAnsiTheme="majorHAnsi" w:cstheme="majorHAnsi"/>
        </w:rPr>
        <w:t>".</w:t>
      </w:r>
    </w:p>
    <w:p w14:paraId="3248E03E" w14:textId="15BCC6E7" w:rsidR="000F74FE" w:rsidRPr="004C1B25" w:rsidRDefault="00AF7213" w:rsidP="009C648B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0627556D" wp14:editId="026B296F">
            <wp:extent cx="5246370" cy="2934478"/>
            <wp:effectExtent l="0" t="0" r="0" b="0"/>
            <wp:docPr id="2118810238" name="Picture 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8810238" name="Picture 8" descr="A screenshot of a computer&#10;&#10;Description automatically generated"/>
                    <pic:cNvPicPr/>
                  </pic:nvPicPr>
                  <pic:blipFill>
                    <a:blip r:embed="rId3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1809" cy="2937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CF78AD" w14:textId="4CC949BB" w:rsidR="000F74FE" w:rsidRDefault="000F74FE" w:rsidP="00753E31">
      <w:pPr>
        <w:pStyle w:val="NormalWeb"/>
        <w:numPr>
          <w:ilvl w:val="0"/>
          <w:numId w:val="81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Primetiti listu periodičnog izveštaja za odabrani subjekt.</w:t>
      </w:r>
    </w:p>
    <w:p w14:paraId="6E5C36D5" w14:textId="472BED45" w:rsidR="00976F54" w:rsidRDefault="00976F54" w:rsidP="00976F54">
      <w:pPr>
        <w:pStyle w:val="NormalWeb"/>
        <w:ind w:left="720"/>
        <w:rPr>
          <w:rFonts w:asciiTheme="majorHAnsi" w:hAnsiTheme="majorHAnsi" w:cstheme="majorHAnsi"/>
          <w:b/>
          <w:bCs/>
        </w:rPr>
      </w:pPr>
      <w:r>
        <w:rPr>
          <w:rFonts w:asciiTheme="majorHAnsi" w:hAnsiTheme="majorHAnsi" w:cstheme="majorHAnsi"/>
        </w:rPr>
        <w:t xml:space="preserve">3.1. </w:t>
      </w:r>
      <w:r w:rsidRPr="005D0563">
        <w:rPr>
          <w:rFonts w:asciiTheme="majorHAnsi" w:hAnsiTheme="majorHAnsi" w:cstheme="majorHAnsi"/>
          <w:b/>
          <w:bCs/>
        </w:rPr>
        <w:t>Broj i datum ZAM-a</w:t>
      </w:r>
    </w:p>
    <w:p w14:paraId="62B068E9" w14:textId="06F5922A" w:rsidR="00976F54" w:rsidRDefault="00976F54" w:rsidP="00976F54">
      <w:pPr>
        <w:pStyle w:val="NormalWeb"/>
        <w:ind w:left="720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 xml:space="preserve">3.2. </w:t>
      </w:r>
      <w:r w:rsidRPr="002A0DCE">
        <w:rPr>
          <w:rFonts w:asciiTheme="majorHAnsi" w:hAnsiTheme="majorHAnsi" w:cstheme="majorHAnsi"/>
          <w:b/>
          <w:bCs/>
        </w:rPr>
        <w:t>Slovna oznaka i količina preuzetih markica</w:t>
      </w:r>
      <w:r>
        <w:rPr>
          <w:rFonts w:asciiTheme="majorHAnsi" w:hAnsiTheme="majorHAnsi" w:cstheme="majorHAnsi"/>
          <w:b/>
          <w:bCs/>
        </w:rPr>
        <w:t xml:space="preserve"> - </w:t>
      </w:r>
      <w:r w:rsidRPr="00EE2F7F">
        <w:rPr>
          <w:rFonts w:asciiTheme="majorHAnsi" w:hAnsiTheme="majorHAnsi" w:cstheme="majorHAnsi"/>
        </w:rPr>
        <w:t>U Periodičnom izveštaju za Kafu polje 2 (Oznaka (vrsta) pakovanja kafe, slovna oznaka vrste kafe i količina preuzetih markica) prikazuje isporučene vrednosti</w:t>
      </w:r>
      <w:r>
        <w:rPr>
          <w:rFonts w:asciiTheme="majorHAnsi" w:hAnsiTheme="majorHAnsi" w:cstheme="majorHAnsi"/>
        </w:rPr>
        <w:t>.</w:t>
      </w:r>
    </w:p>
    <w:p w14:paraId="24B5A344" w14:textId="7290FAA8" w:rsidR="00976F54" w:rsidRDefault="00976F54" w:rsidP="00976F54">
      <w:pPr>
        <w:pStyle w:val="NormalWeb"/>
        <w:ind w:left="720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 xml:space="preserve">3.3. </w:t>
      </w:r>
      <w:r w:rsidRPr="004A27BE">
        <w:rPr>
          <w:rFonts w:asciiTheme="majorHAnsi" w:hAnsiTheme="majorHAnsi" w:cstheme="majorHAnsi"/>
          <w:b/>
          <w:bCs/>
        </w:rPr>
        <w:t>Oznaka serije i serijski broj preuzetih markica od-do</w:t>
      </w:r>
    </w:p>
    <w:p w14:paraId="67451B67" w14:textId="260B26E8" w:rsidR="00976F54" w:rsidRDefault="00976F54" w:rsidP="00976F54">
      <w:pPr>
        <w:pStyle w:val="NormalWeb"/>
        <w:ind w:left="720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 xml:space="preserve">3.4. </w:t>
      </w:r>
      <w:r w:rsidRPr="004A27BE">
        <w:rPr>
          <w:rFonts w:asciiTheme="majorHAnsi" w:hAnsiTheme="majorHAnsi" w:cstheme="majorHAnsi"/>
          <w:b/>
          <w:bCs/>
        </w:rPr>
        <w:t>Stanje (broj) nerazduženih markica iz prethodnog kvartala</w:t>
      </w:r>
    </w:p>
    <w:p w14:paraId="613924FE" w14:textId="7DC3B3E9" w:rsidR="00976F54" w:rsidRPr="007E42B6" w:rsidRDefault="00976F54" w:rsidP="00976F54">
      <w:pPr>
        <w:pStyle w:val="NormalWeb"/>
        <w:ind w:left="720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 xml:space="preserve">3.5. </w:t>
      </w:r>
      <w:r w:rsidRPr="00C45C92">
        <w:rPr>
          <w:rFonts w:asciiTheme="majorHAnsi" w:hAnsiTheme="majorHAnsi" w:cstheme="majorHAnsi"/>
          <w:b/>
          <w:bCs/>
        </w:rPr>
        <w:t>Broj iskorišćenih markica (broj proizvedenih flaša alkoholnih pića)</w:t>
      </w:r>
      <w:r>
        <w:rPr>
          <w:rFonts w:asciiTheme="majorHAnsi" w:hAnsiTheme="majorHAnsi" w:cstheme="majorHAnsi"/>
          <w:b/>
          <w:bCs/>
        </w:rPr>
        <w:t xml:space="preserve"> - </w:t>
      </w:r>
      <w:r w:rsidRPr="007E42B6">
        <w:rPr>
          <w:rFonts w:asciiTheme="majorHAnsi" w:hAnsiTheme="majorHAnsi" w:cstheme="majorHAnsi"/>
        </w:rPr>
        <w:t>odnosi se na promet po posebnom posupku</w:t>
      </w:r>
      <w:r>
        <w:rPr>
          <w:rFonts w:asciiTheme="majorHAnsi" w:hAnsiTheme="majorHAnsi" w:cstheme="majorHAnsi"/>
        </w:rPr>
        <w:t>.</w:t>
      </w:r>
    </w:p>
    <w:p w14:paraId="684D17A9" w14:textId="0E738B4A" w:rsidR="00976F54" w:rsidRPr="007E42B6" w:rsidRDefault="00976F54" w:rsidP="00976F54">
      <w:pPr>
        <w:pStyle w:val="NormalWeb"/>
        <w:ind w:left="720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 xml:space="preserve">3.6. </w:t>
      </w:r>
      <w:r w:rsidRPr="00C45C92">
        <w:rPr>
          <w:rFonts w:asciiTheme="majorHAnsi" w:hAnsiTheme="majorHAnsi" w:cstheme="majorHAnsi"/>
          <w:b/>
          <w:bCs/>
        </w:rPr>
        <w:t>Broj iskorišćenih markica (broj flaša alkoholnih pića stavljenih u promet, odnosno uvezenih)</w:t>
      </w:r>
      <w:r>
        <w:rPr>
          <w:rFonts w:asciiTheme="majorHAnsi" w:hAnsiTheme="majorHAnsi" w:cstheme="majorHAnsi"/>
          <w:b/>
          <w:bCs/>
        </w:rPr>
        <w:t xml:space="preserve"> – </w:t>
      </w:r>
      <w:r>
        <w:rPr>
          <w:rFonts w:asciiTheme="majorHAnsi" w:hAnsiTheme="majorHAnsi" w:cstheme="majorHAnsi"/>
        </w:rPr>
        <w:t>dnosi se na zbir proizvidnje i uvoza.</w:t>
      </w:r>
    </w:p>
    <w:p w14:paraId="7091A41B" w14:textId="58B2C1D5" w:rsidR="00976F54" w:rsidRDefault="00976F54" w:rsidP="00976F54">
      <w:pPr>
        <w:pStyle w:val="NormalWeb"/>
        <w:ind w:left="720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3.7.</w:t>
      </w:r>
      <w:r w:rsidRPr="00C45C92">
        <w:rPr>
          <w:rFonts w:ascii="ProductSans" w:eastAsia="Calibri" w:hAnsi="ProductSans" w:cs="Calibri"/>
          <w:b/>
          <w:bCs/>
          <w:caps/>
          <w:sz w:val="18"/>
          <w:szCs w:val="18"/>
          <w:shd w:val="clear" w:color="auto" w:fill="FAFAFA"/>
          <w:lang w:eastAsia="en-GB"/>
        </w:rPr>
        <w:t xml:space="preserve"> </w:t>
      </w:r>
      <w:r w:rsidRPr="00C45C92">
        <w:rPr>
          <w:rFonts w:asciiTheme="majorHAnsi" w:hAnsiTheme="majorHAnsi" w:cstheme="majorHAnsi"/>
          <w:b/>
          <w:bCs/>
        </w:rPr>
        <w:t>Zapremina flaše ili druge ambalaže u litrima stavljenih u promet, odnosno uvezenih</w:t>
      </w:r>
    </w:p>
    <w:p w14:paraId="1E51875D" w14:textId="3A92F0D9" w:rsidR="00976F54" w:rsidRDefault="00976F54" w:rsidP="00976F54">
      <w:pPr>
        <w:pStyle w:val="NormalWeb"/>
        <w:ind w:left="720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 xml:space="preserve">3.8. </w:t>
      </w:r>
      <w:r w:rsidRPr="0013222E">
        <w:rPr>
          <w:rFonts w:asciiTheme="majorHAnsi" w:hAnsiTheme="majorHAnsi" w:cstheme="majorHAnsi"/>
          <w:b/>
          <w:bCs/>
        </w:rPr>
        <w:t>Broj vraćenih oštećenih markica sa vidljivom oznakom serije i serijskih brojem markica</w:t>
      </w:r>
    </w:p>
    <w:p w14:paraId="38C2AF76" w14:textId="19ECE466" w:rsidR="00976F54" w:rsidRDefault="00976F54" w:rsidP="00976F54">
      <w:pPr>
        <w:pStyle w:val="NormalWeb"/>
        <w:ind w:left="720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 xml:space="preserve">3..9. </w:t>
      </w:r>
      <w:r w:rsidRPr="0013222E">
        <w:rPr>
          <w:rFonts w:asciiTheme="majorHAnsi" w:hAnsiTheme="majorHAnsi" w:cstheme="majorHAnsi"/>
          <w:b/>
          <w:bCs/>
        </w:rPr>
        <w:t>Broj vraćenih oštećenih markica sa nevidljivom oznakom serije i serijskim brojem markica ili potpuno uništenih markica</w:t>
      </w:r>
      <w:r w:rsidR="00866CF4">
        <w:rPr>
          <w:rFonts w:asciiTheme="majorHAnsi" w:hAnsiTheme="majorHAnsi" w:cstheme="majorHAnsi"/>
          <w:b/>
          <w:bCs/>
        </w:rPr>
        <w:t xml:space="preserve"> </w:t>
      </w:r>
      <w:r w:rsidR="00866CF4" w:rsidRPr="00866CF4">
        <w:rPr>
          <w:rFonts w:asciiTheme="majorHAnsi" w:hAnsiTheme="majorHAnsi" w:cstheme="majorHAnsi"/>
        </w:rPr>
        <w:t>- broj oštećenih nevidljivih za alkohol i cigarete ne sme da pređe 0,3%, a za kafu je 0,8% za pojedinačno pakovanje i 0,1% za rinfuzno pakovanje.</w:t>
      </w:r>
    </w:p>
    <w:p w14:paraId="76747FEA" w14:textId="1C2700E7" w:rsidR="00976F54" w:rsidRPr="00976F54" w:rsidRDefault="00976F54" w:rsidP="00976F54">
      <w:pPr>
        <w:pStyle w:val="NormalWeb"/>
        <w:ind w:left="720"/>
        <w:rPr>
          <w:rFonts w:asciiTheme="majorHAnsi" w:hAnsiTheme="majorHAnsi" w:cstheme="majorHAnsi"/>
          <w:b/>
          <w:bCs/>
        </w:rPr>
      </w:pPr>
      <w:r>
        <w:rPr>
          <w:rFonts w:asciiTheme="majorHAnsi" w:hAnsiTheme="majorHAnsi" w:cstheme="majorHAnsi"/>
        </w:rPr>
        <w:t xml:space="preserve">3.10. </w:t>
      </w:r>
      <w:r w:rsidRPr="0013222E">
        <w:rPr>
          <w:rFonts w:asciiTheme="majorHAnsi" w:hAnsiTheme="majorHAnsi" w:cstheme="majorHAnsi"/>
          <w:b/>
          <w:bCs/>
        </w:rPr>
        <w:t>Stanje (broj) nerazduženih markica i serijski broj od-do na kraju kvartala</w:t>
      </w:r>
    </w:p>
    <w:p w14:paraId="225549A2" w14:textId="60F5A610" w:rsidR="000F74FE" w:rsidRPr="004C1B25" w:rsidRDefault="00950367" w:rsidP="002628B0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4AF0A4BB" wp14:editId="71DDDEC2">
            <wp:extent cx="6645910" cy="1381125"/>
            <wp:effectExtent l="0" t="0" r="2540" b="9525"/>
            <wp:docPr id="1882097782" name="Picture 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2097782" name="Picture 4" descr="A screenshot of a computer&#10;&#10;Description automatically generated"/>
                    <pic:cNvPicPr/>
                  </pic:nvPicPr>
                  <pic:blipFill>
                    <a:blip r:embed="rId3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1381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F74FE" w:rsidRPr="004C1B25">
        <w:rPr>
          <w:rFonts w:asciiTheme="majorHAnsi" w:hAnsiTheme="majorHAnsi" w:cstheme="majorHAnsi"/>
        </w:rPr>
        <w:br w:type="page"/>
      </w:r>
    </w:p>
    <w:p w14:paraId="3CF69BF3" w14:textId="073102B7" w:rsidR="000F74FE" w:rsidRPr="004C1B25" w:rsidRDefault="000F74FE" w:rsidP="00DD39EC">
      <w:pPr>
        <w:pStyle w:val="Heading2"/>
        <w:numPr>
          <w:ilvl w:val="0"/>
          <w:numId w:val="27"/>
        </w:numPr>
        <w:rPr>
          <w:rFonts w:asciiTheme="majorHAnsi" w:hAnsiTheme="majorHAnsi" w:cstheme="majorHAnsi"/>
        </w:rPr>
      </w:pPr>
      <w:bookmarkStart w:id="65" w:name="_Toc188543849"/>
      <w:r w:rsidRPr="004C1B25">
        <w:rPr>
          <w:rFonts w:asciiTheme="majorHAnsi" w:hAnsiTheme="majorHAnsi" w:cstheme="majorHAnsi"/>
        </w:rPr>
        <w:lastRenderedPageBreak/>
        <w:t>Preuzimanje periodičnih izveštaja u eksel dokumentu</w:t>
      </w:r>
      <w:bookmarkEnd w:id="65"/>
    </w:p>
    <w:p w14:paraId="5BC999C9" w14:textId="44235E73" w:rsidR="000F74FE" w:rsidRPr="004C1B25" w:rsidRDefault="000F74FE" w:rsidP="00753E31">
      <w:pPr>
        <w:pStyle w:val="NormalWeb"/>
        <w:numPr>
          <w:ilvl w:val="0"/>
          <w:numId w:val="82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</w:t>
      </w:r>
      <w:r w:rsidRPr="004C1B25">
        <w:rPr>
          <w:rStyle w:val="Strong"/>
          <w:rFonts w:asciiTheme="majorHAnsi" w:hAnsiTheme="majorHAnsi" w:cstheme="majorHAnsi"/>
        </w:rPr>
        <w:t>"Periodični izveštaji".</w:t>
      </w:r>
    </w:p>
    <w:p w14:paraId="601D8C0F" w14:textId="77777777" w:rsidR="000F74FE" w:rsidRPr="004C1B25" w:rsidRDefault="000F74FE" w:rsidP="002628B0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70D6A89B" wp14:editId="760F3A0B">
            <wp:extent cx="5334000" cy="2990850"/>
            <wp:effectExtent l="19050" t="19050" r="19050" b="19050"/>
            <wp:docPr id="1451975163" name="Picture 34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1975163" name="Picture 34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89305B2" w14:textId="2197A55E" w:rsidR="000F74FE" w:rsidRPr="004C1B25" w:rsidRDefault="000F74FE" w:rsidP="00753E31">
      <w:pPr>
        <w:pStyle w:val="NormalWeb"/>
        <w:numPr>
          <w:ilvl w:val="0"/>
          <w:numId w:val="82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sekciju </w:t>
      </w:r>
      <w:r w:rsidRPr="004C1B25">
        <w:rPr>
          <w:rStyle w:val="Strong"/>
          <w:rFonts w:asciiTheme="majorHAnsi" w:hAnsiTheme="majorHAnsi" w:cstheme="majorHAnsi"/>
        </w:rPr>
        <w:t>"Duvan</w:t>
      </w:r>
      <w:r w:rsidR="00B31E9E">
        <w:rPr>
          <w:rStyle w:val="Strong"/>
          <w:rFonts w:asciiTheme="majorHAnsi" w:hAnsiTheme="majorHAnsi" w:cstheme="majorHAnsi"/>
        </w:rPr>
        <w:t>ski proizvodi</w:t>
      </w:r>
      <w:r w:rsidRPr="004C1B25">
        <w:rPr>
          <w:rStyle w:val="Strong"/>
          <w:rFonts w:asciiTheme="majorHAnsi" w:hAnsiTheme="majorHAnsi" w:cstheme="majorHAnsi"/>
        </w:rPr>
        <w:t>".</w:t>
      </w:r>
    </w:p>
    <w:p w14:paraId="6B4E6D3B" w14:textId="1E384D27" w:rsidR="000F74FE" w:rsidRPr="004C1B25" w:rsidRDefault="00AF7213" w:rsidP="002628B0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70F48624" wp14:editId="4EA636B1">
            <wp:extent cx="5394835" cy="3017520"/>
            <wp:effectExtent l="0" t="0" r="0" b="0"/>
            <wp:docPr id="835668048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5668048" name="Picture 835668048"/>
                    <pic:cNvPicPr/>
                  </pic:nvPicPr>
                  <pic:blipFill>
                    <a:blip r:embed="rId3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2493" cy="3021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15C08" w14:textId="77777777" w:rsidR="000F74FE" w:rsidRPr="004C1B25" w:rsidRDefault="000F74FE" w:rsidP="002628B0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26F47274" w14:textId="3439A667" w:rsidR="000F74FE" w:rsidRPr="004C1B25" w:rsidRDefault="000F74FE" w:rsidP="00753E31">
      <w:pPr>
        <w:pStyle w:val="NormalWeb"/>
        <w:numPr>
          <w:ilvl w:val="0"/>
          <w:numId w:val="82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Kliknuti na dugme </w:t>
      </w:r>
      <w:r w:rsidRPr="004C1B25">
        <w:rPr>
          <w:rStyle w:val="Strong"/>
          <w:rFonts w:asciiTheme="majorHAnsi" w:hAnsiTheme="majorHAnsi" w:cstheme="majorHAnsi"/>
        </w:rPr>
        <w:t>"Izvezi u eksel"</w:t>
      </w:r>
      <w:r w:rsidRPr="004C1B25">
        <w:rPr>
          <w:rFonts w:asciiTheme="majorHAnsi" w:hAnsiTheme="majorHAnsi" w:cstheme="majorHAnsi"/>
        </w:rPr>
        <w:t xml:space="preserve">, nakon čega će periodični izveštaj biti preuzet kao </w:t>
      </w:r>
      <w:r w:rsidRPr="004C1B25">
        <w:rPr>
          <w:rStyle w:val="Emphasis"/>
          <w:rFonts w:asciiTheme="majorHAnsi" w:hAnsiTheme="majorHAnsi" w:cstheme="majorHAnsi"/>
        </w:rPr>
        <w:t>eksel</w:t>
      </w:r>
      <w:r w:rsidRPr="004C1B25">
        <w:rPr>
          <w:rFonts w:asciiTheme="majorHAnsi" w:hAnsiTheme="majorHAnsi" w:cstheme="majorHAnsi"/>
        </w:rPr>
        <w:t xml:space="preserve"> dokument.</w:t>
      </w:r>
    </w:p>
    <w:p w14:paraId="0AD793ED" w14:textId="4312505C" w:rsidR="000F74FE" w:rsidRPr="004C1B25" w:rsidRDefault="00AF7213" w:rsidP="002628B0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30A1BEE0" wp14:editId="501DF677">
            <wp:extent cx="5324920" cy="2971800"/>
            <wp:effectExtent l="0" t="0" r="9525" b="0"/>
            <wp:docPr id="2143015487" name="Picture 1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3015487" name="Picture 11" descr="A screenshot of a computer&#10;&#10;Description automatically generated"/>
                    <pic:cNvPicPr/>
                  </pic:nvPicPr>
                  <pic:blipFill>
                    <a:blip r:embed="rId3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8279" cy="2979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529F07" w14:textId="37CA5009" w:rsidR="000F74FE" w:rsidRPr="004C1B25" w:rsidRDefault="000F74FE" w:rsidP="00753E31">
      <w:pPr>
        <w:pStyle w:val="NormalWeb"/>
        <w:numPr>
          <w:ilvl w:val="0"/>
          <w:numId w:val="82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Otvoriti preuzeti eksel dokument i primetiti tabelarni prikaz periodičnog izveštaja po prethodno odabranim parametrima pretrage.</w:t>
      </w:r>
    </w:p>
    <w:p w14:paraId="7BAB7E4B" w14:textId="77777777" w:rsidR="000F74FE" w:rsidRPr="004C1B25" w:rsidRDefault="000F74FE" w:rsidP="002628B0">
      <w:pPr>
        <w:pStyle w:val="NormalWeb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71C932DE" wp14:editId="4EB162A3">
            <wp:extent cx="5340096" cy="353591"/>
            <wp:effectExtent l="19050" t="19050" r="13335" b="27940"/>
            <wp:docPr id="71686091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507707" name=""/>
                    <pic:cNvPicPr/>
                  </pic:nvPicPr>
                  <pic:blipFill>
                    <a:blip r:embed="rId356"/>
                    <a:stretch>
                      <a:fillRect/>
                    </a:stretch>
                  </pic:blipFill>
                  <pic:spPr>
                    <a:xfrm>
                      <a:off x="0" y="0"/>
                      <a:ext cx="5340096" cy="353591"/>
                    </a:xfrm>
                    <a:prstGeom prst="rect">
                      <a:avLst/>
                    </a:prstGeom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Pr="004C1B25">
        <w:rPr>
          <w:rFonts w:asciiTheme="majorHAnsi" w:hAnsiTheme="majorHAnsi" w:cstheme="majorHAnsi"/>
        </w:rPr>
        <w:br w:type="page"/>
      </w:r>
    </w:p>
    <w:p w14:paraId="2DA4A1F3" w14:textId="34AD1C8F" w:rsidR="00DD39EC" w:rsidRDefault="00B13636" w:rsidP="00DD39EC">
      <w:pPr>
        <w:pStyle w:val="Heading2"/>
        <w:numPr>
          <w:ilvl w:val="0"/>
          <w:numId w:val="27"/>
        </w:numPr>
      </w:pPr>
      <w:bookmarkStart w:id="66" w:name="_Toc188543850"/>
      <w:r>
        <w:lastRenderedPageBreak/>
        <w:t>Generisanje periodičnih izveštaja</w:t>
      </w:r>
      <w:bookmarkEnd w:id="66"/>
    </w:p>
    <w:p w14:paraId="2807D552" w14:textId="31301486" w:rsidR="009543A7" w:rsidRPr="004C1B25" w:rsidRDefault="009543A7" w:rsidP="007A0524">
      <w:pPr>
        <w:pStyle w:val="NormalWeb"/>
        <w:numPr>
          <w:ilvl w:val="0"/>
          <w:numId w:val="86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</w:t>
      </w:r>
      <w:r w:rsidRPr="004C1B25">
        <w:rPr>
          <w:rStyle w:val="Strong"/>
          <w:rFonts w:asciiTheme="majorHAnsi" w:hAnsiTheme="majorHAnsi" w:cstheme="majorHAnsi"/>
        </w:rPr>
        <w:t>"Periodični izveštaji".</w:t>
      </w:r>
    </w:p>
    <w:p w14:paraId="4F8F7198" w14:textId="77777777" w:rsidR="009543A7" w:rsidRPr="004C1B25" w:rsidRDefault="009543A7" w:rsidP="009543A7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7E020CE0" wp14:editId="2FB4FAC4">
            <wp:extent cx="5334000" cy="2990850"/>
            <wp:effectExtent l="19050" t="19050" r="19050" b="19050"/>
            <wp:docPr id="1080933536" name="Picture 34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1975163" name="Picture 34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D05C702" w14:textId="77777777" w:rsidR="009543A7" w:rsidRPr="004C1B25" w:rsidRDefault="009543A7" w:rsidP="007A0524">
      <w:pPr>
        <w:pStyle w:val="NormalWeb"/>
        <w:numPr>
          <w:ilvl w:val="0"/>
          <w:numId w:val="86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sekciju </w:t>
      </w:r>
      <w:r w:rsidRPr="004C1B25">
        <w:rPr>
          <w:rStyle w:val="Strong"/>
          <w:rFonts w:asciiTheme="majorHAnsi" w:hAnsiTheme="majorHAnsi" w:cstheme="majorHAnsi"/>
        </w:rPr>
        <w:t>"Duvan</w:t>
      </w:r>
      <w:r>
        <w:rPr>
          <w:rStyle w:val="Strong"/>
          <w:rFonts w:asciiTheme="majorHAnsi" w:hAnsiTheme="majorHAnsi" w:cstheme="majorHAnsi"/>
        </w:rPr>
        <w:t>ski proizvodi</w:t>
      </w:r>
      <w:r w:rsidRPr="004C1B25">
        <w:rPr>
          <w:rStyle w:val="Strong"/>
          <w:rFonts w:asciiTheme="majorHAnsi" w:hAnsiTheme="majorHAnsi" w:cstheme="majorHAnsi"/>
        </w:rPr>
        <w:t>".</w:t>
      </w:r>
    </w:p>
    <w:p w14:paraId="71B07C0E" w14:textId="619F06CF" w:rsidR="009543A7" w:rsidRPr="004C1B25" w:rsidRDefault="007A0524" w:rsidP="009543A7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2CD530B5" wp14:editId="05C45C99">
            <wp:extent cx="5338574" cy="2979420"/>
            <wp:effectExtent l="0" t="0" r="0" b="0"/>
            <wp:docPr id="1460757235" name="Picture 1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0757235" name="Picture 19" descr="A screenshot of a computer&#10;&#10;Description automatically generated"/>
                    <pic:cNvPicPr/>
                  </pic:nvPicPr>
                  <pic:blipFill>
                    <a:blip r:embed="rId3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4643" cy="29828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94073F" w14:textId="77777777" w:rsidR="009543A7" w:rsidRPr="004C1B25" w:rsidRDefault="009543A7" w:rsidP="009543A7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3BE6AD91" w14:textId="371F3BF7" w:rsidR="009543A7" w:rsidRPr="004C1B25" w:rsidRDefault="009543A7" w:rsidP="007A0524">
      <w:pPr>
        <w:pStyle w:val="NormalWeb"/>
        <w:numPr>
          <w:ilvl w:val="0"/>
          <w:numId w:val="86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Kliknuti na dugme </w:t>
      </w:r>
      <w:r w:rsidRPr="004C1B25">
        <w:rPr>
          <w:rStyle w:val="Strong"/>
          <w:rFonts w:asciiTheme="majorHAnsi" w:hAnsiTheme="majorHAnsi" w:cstheme="majorHAnsi"/>
        </w:rPr>
        <w:t>"</w:t>
      </w:r>
      <w:r w:rsidR="007A0524">
        <w:rPr>
          <w:rStyle w:val="Strong"/>
          <w:rFonts w:asciiTheme="majorHAnsi" w:hAnsiTheme="majorHAnsi" w:cstheme="majorHAnsi"/>
        </w:rPr>
        <w:t>G</w:t>
      </w:r>
      <w:r>
        <w:rPr>
          <w:rStyle w:val="Strong"/>
          <w:rFonts w:asciiTheme="majorHAnsi" w:hAnsiTheme="majorHAnsi" w:cstheme="majorHAnsi"/>
        </w:rPr>
        <w:t>eneri</w:t>
      </w:r>
      <w:r w:rsidR="007A0524">
        <w:rPr>
          <w:rStyle w:val="Strong"/>
          <w:rFonts w:asciiTheme="majorHAnsi" w:hAnsiTheme="majorHAnsi" w:cstheme="majorHAnsi"/>
        </w:rPr>
        <w:t>ši</w:t>
      </w:r>
      <w:r>
        <w:rPr>
          <w:rStyle w:val="Strong"/>
          <w:rFonts w:asciiTheme="majorHAnsi" w:hAnsiTheme="majorHAnsi" w:cstheme="majorHAnsi"/>
        </w:rPr>
        <w:t xml:space="preserve"> </w:t>
      </w:r>
      <w:r w:rsidR="007A0524">
        <w:rPr>
          <w:rStyle w:val="Strong"/>
          <w:rFonts w:asciiTheme="majorHAnsi" w:hAnsiTheme="majorHAnsi" w:cstheme="majorHAnsi"/>
        </w:rPr>
        <w:t>periodični izveštaj</w:t>
      </w:r>
      <w:r>
        <w:rPr>
          <w:rStyle w:val="Strong"/>
          <w:rFonts w:asciiTheme="majorHAnsi" w:hAnsiTheme="majorHAnsi" w:cstheme="majorHAnsi"/>
        </w:rPr>
        <w:t>“.</w:t>
      </w:r>
    </w:p>
    <w:p w14:paraId="1B9D5790" w14:textId="1005B32F" w:rsidR="009543A7" w:rsidRPr="004C1B25" w:rsidRDefault="007A0524" w:rsidP="009543A7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45B7BB0F" wp14:editId="427BA140">
            <wp:extent cx="5288486" cy="2948940"/>
            <wp:effectExtent l="0" t="0" r="7620" b="3810"/>
            <wp:docPr id="1587407007" name="Picture 1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7407007" name="Picture 16" descr="A screenshot of a computer&#10;&#10;Description automatically generated"/>
                    <pic:cNvPicPr/>
                  </pic:nvPicPr>
                  <pic:blipFill>
                    <a:blip r:embed="rId3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6652" cy="29534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34F884" w14:textId="48AEAB00" w:rsidR="009543A7" w:rsidRPr="00B13636" w:rsidRDefault="009543A7" w:rsidP="007A0524">
      <w:pPr>
        <w:pStyle w:val="ListParagraph"/>
        <w:numPr>
          <w:ilvl w:val="0"/>
          <w:numId w:val="86"/>
        </w:numPr>
        <w:rPr>
          <w:sz w:val="24"/>
          <w:szCs w:val="24"/>
        </w:rPr>
      </w:pPr>
      <w:r w:rsidRPr="00B13636">
        <w:rPr>
          <w:rFonts w:asciiTheme="majorHAnsi" w:hAnsiTheme="majorHAnsi" w:cstheme="majorHAnsi"/>
          <w:sz w:val="24"/>
          <w:szCs w:val="24"/>
        </w:rPr>
        <w:t>Nakon čega će se pojaviti prozor sa pitanjem „</w:t>
      </w:r>
      <w:r w:rsidRPr="00B13636">
        <w:rPr>
          <w:rFonts w:asciiTheme="majorHAnsi" w:hAnsiTheme="majorHAnsi" w:cstheme="majorHAnsi"/>
          <w:b/>
          <w:bCs/>
          <w:sz w:val="24"/>
          <w:szCs w:val="24"/>
        </w:rPr>
        <w:t>Da li ste sigurni da želite da generišete periodični izveštaj</w:t>
      </w:r>
      <w:r w:rsidRPr="00B13636">
        <w:rPr>
          <w:rFonts w:asciiTheme="majorHAnsi" w:hAnsiTheme="majorHAnsi" w:cstheme="majorHAnsi"/>
          <w:b/>
          <w:bCs/>
          <w:sz w:val="24"/>
          <w:szCs w:val="24"/>
          <w:lang w:val="en-US"/>
        </w:rPr>
        <w:t>?</w:t>
      </w:r>
      <w:r w:rsidRPr="00B13636">
        <w:rPr>
          <w:rFonts w:asciiTheme="majorHAnsi" w:hAnsiTheme="majorHAnsi" w:cstheme="majorHAnsi"/>
          <w:b/>
          <w:bCs/>
          <w:sz w:val="24"/>
          <w:szCs w:val="24"/>
        </w:rPr>
        <w:t>“</w:t>
      </w:r>
      <w:r w:rsidRPr="00B13636">
        <w:rPr>
          <w:rFonts w:asciiTheme="majorHAnsi" w:hAnsiTheme="majorHAnsi" w:cstheme="majorHAnsi"/>
          <w:sz w:val="24"/>
          <w:szCs w:val="24"/>
        </w:rPr>
        <w:t xml:space="preserve">. Kliknuti na </w:t>
      </w:r>
      <w:r w:rsidRPr="00B13636">
        <w:rPr>
          <w:rFonts w:asciiTheme="majorHAnsi" w:hAnsiTheme="majorHAnsi" w:cstheme="majorHAnsi"/>
          <w:b/>
          <w:bCs/>
          <w:sz w:val="24"/>
          <w:szCs w:val="24"/>
        </w:rPr>
        <w:t>„DA“.</w:t>
      </w:r>
    </w:p>
    <w:p w14:paraId="512ECB8D" w14:textId="6B249F85" w:rsidR="009543A7" w:rsidRDefault="007A0524" w:rsidP="009543A7">
      <w:pPr>
        <w:jc w:val="center"/>
      </w:pPr>
      <w:r>
        <w:rPr>
          <w:noProof/>
        </w:rPr>
        <w:drawing>
          <wp:inline distT="0" distB="0" distL="0" distR="0" wp14:anchorId="7708A48E" wp14:editId="2D4845E8">
            <wp:extent cx="5288486" cy="2948940"/>
            <wp:effectExtent l="0" t="0" r="7620" b="3810"/>
            <wp:docPr id="875300126" name="Picture 1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5300126" name="Picture 17" descr="A screenshot of a computer&#10;&#10;Description automatically generated"/>
                    <pic:cNvPicPr/>
                  </pic:nvPicPr>
                  <pic:blipFill>
                    <a:blip r:embed="rId3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4037" cy="2952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43B3C5" w14:textId="77777777" w:rsidR="009543A7" w:rsidRDefault="009543A7" w:rsidP="009543A7">
      <w:r>
        <w:br w:type="page"/>
      </w:r>
    </w:p>
    <w:p w14:paraId="3F545459" w14:textId="1C736252" w:rsidR="009543A7" w:rsidRPr="00B13636" w:rsidRDefault="009543A7" w:rsidP="007A0524">
      <w:pPr>
        <w:pStyle w:val="ListParagraph"/>
        <w:numPr>
          <w:ilvl w:val="0"/>
          <w:numId w:val="86"/>
        </w:numPr>
        <w:rPr>
          <w:sz w:val="24"/>
          <w:szCs w:val="24"/>
        </w:rPr>
      </w:pPr>
      <w:r w:rsidRPr="00B13636">
        <w:rPr>
          <w:rFonts w:asciiTheme="majorHAnsi" w:hAnsiTheme="majorHAnsi" w:cstheme="majorHAnsi"/>
          <w:sz w:val="24"/>
          <w:szCs w:val="24"/>
        </w:rPr>
        <w:lastRenderedPageBreak/>
        <w:t xml:space="preserve">Nakon ove akcije, periodični izveštaj </w:t>
      </w:r>
      <w:r w:rsidR="007A0524">
        <w:rPr>
          <w:rFonts w:asciiTheme="majorHAnsi" w:hAnsiTheme="majorHAnsi" w:cstheme="majorHAnsi"/>
          <w:sz w:val="24"/>
          <w:szCs w:val="24"/>
        </w:rPr>
        <w:t>će biti generisan</w:t>
      </w:r>
      <w:r w:rsidRPr="00B13636">
        <w:rPr>
          <w:rFonts w:asciiTheme="majorHAnsi" w:hAnsiTheme="majorHAnsi" w:cstheme="majorHAnsi"/>
          <w:sz w:val="24"/>
          <w:szCs w:val="24"/>
        </w:rPr>
        <w:t>.</w:t>
      </w:r>
    </w:p>
    <w:p w14:paraId="726ACE3A" w14:textId="1A4C4D57" w:rsidR="00B13636" w:rsidRPr="00B13636" w:rsidRDefault="007A0524" w:rsidP="009543A7">
      <w:pPr>
        <w:jc w:val="center"/>
      </w:pPr>
      <w:r>
        <w:rPr>
          <w:noProof/>
        </w:rPr>
        <w:drawing>
          <wp:inline distT="0" distB="0" distL="0" distR="0" wp14:anchorId="7C3FCB22" wp14:editId="0FCE98AB">
            <wp:extent cx="5192829" cy="2895600"/>
            <wp:effectExtent l="0" t="0" r="8255" b="0"/>
            <wp:docPr id="300624933" name="Picture 1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624933" name="Picture 18" descr="A screenshot of a computer&#10;&#10;Description automatically generated"/>
                    <pic:cNvPicPr/>
                  </pic:nvPicPr>
                  <pic:blipFill>
                    <a:blip r:embed="rId3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9847" cy="2899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1A0AC4" w14:textId="571BF99D" w:rsidR="00B13636" w:rsidRPr="00B13636" w:rsidRDefault="00B13636" w:rsidP="00B13636">
      <w:r>
        <w:br w:type="page"/>
      </w:r>
    </w:p>
    <w:p w14:paraId="2860D31B" w14:textId="0062D2B7" w:rsidR="00B13636" w:rsidRDefault="00B13636" w:rsidP="009543A7">
      <w:pPr>
        <w:pStyle w:val="Heading2"/>
        <w:numPr>
          <w:ilvl w:val="0"/>
          <w:numId w:val="81"/>
        </w:numPr>
      </w:pPr>
      <w:bookmarkStart w:id="67" w:name="_Toc188543851"/>
      <w:r>
        <w:lastRenderedPageBreak/>
        <w:t>Ponavljanje generisanja za period</w:t>
      </w:r>
      <w:bookmarkEnd w:id="67"/>
    </w:p>
    <w:p w14:paraId="0930CA69" w14:textId="3B5E68BD" w:rsidR="00B13636" w:rsidRPr="004C1B25" w:rsidRDefault="00B13636" w:rsidP="00B13636">
      <w:pPr>
        <w:pStyle w:val="NormalWeb"/>
        <w:numPr>
          <w:ilvl w:val="0"/>
          <w:numId w:val="85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</w:t>
      </w:r>
      <w:r w:rsidRPr="004C1B25">
        <w:rPr>
          <w:rStyle w:val="Strong"/>
          <w:rFonts w:asciiTheme="majorHAnsi" w:hAnsiTheme="majorHAnsi" w:cstheme="majorHAnsi"/>
        </w:rPr>
        <w:t>"Periodični izveštaji".</w:t>
      </w:r>
    </w:p>
    <w:p w14:paraId="2FD1D78A" w14:textId="77777777" w:rsidR="00B13636" w:rsidRPr="004C1B25" w:rsidRDefault="00B13636" w:rsidP="00B13636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36684BDB" wp14:editId="5A32DF9B">
            <wp:extent cx="5334000" cy="2990850"/>
            <wp:effectExtent l="19050" t="19050" r="19050" b="19050"/>
            <wp:docPr id="204938080" name="Picture 34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1975163" name="Picture 34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046A838" w14:textId="343B2BBA" w:rsidR="00B13636" w:rsidRPr="004C1B25" w:rsidRDefault="00B13636" w:rsidP="00B13636">
      <w:pPr>
        <w:pStyle w:val="NormalWeb"/>
        <w:numPr>
          <w:ilvl w:val="0"/>
          <w:numId w:val="85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sekciju </w:t>
      </w:r>
      <w:r w:rsidRPr="004C1B25">
        <w:rPr>
          <w:rStyle w:val="Strong"/>
          <w:rFonts w:asciiTheme="majorHAnsi" w:hAnsiTheme="majorHAnsi" w:cstheme="majorHAnsi"/>
        </w:rPr>
        <w:t>"Duvan</w:t>
      </w:r>
      <w:r>
        <w:rPr>
          <w:rStyle w:val="Strong"/>
          <w:rFonts w:asciiTheme="majorHAnsi" w:hAnsiTheme="majorHAnsi" w:cstheme="majorHAnsi"/>
        </w:rPr>
        <w:t>ski proizvodi</w:t>
      </w:r>
      <w:r w:rsidRPr="004C1B25">
        <w:rPr>
          <w:rStyle w:val="Strong"/>
          <w:rFonts w:asciiTheme="majorHAnsi" w:hAnsiTheme="majorHAnsi" w:cstheme="majorHAnsi"/>
        </w:rPr>
        <w:t>".</w:t>
      </w:r>
    </w:p>
    <w:p w14:paraId="51B03313" w14:textId="77777777" w:rsidR="00B13636" w:rsidRPr="004C1B25" w:rsidRDefault="00B13636" w:rsidP="00B13636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6CB92F59" wp14:editId="4D427437">
            <wp:extent cx="5394835" cy="3017520"/>
            <wp:effectExtent l="0" t="0" r="0" b="0"/>
            <wp:docPr id="11302585" name="Picture 1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02585" name="Picture 10" descr="A screenshot of a computer&#10;&#10;Description automatically generated"/>
                    <pic:cNvPicPr/>
                  </pic:nvPicPr>
                  <pic:blipFill>
                    <a:blip r:embed="rId3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2493" cy="3021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A44BB9" w14:textId="77777777" w:rsidR="00B13636" w:rsidRPr="004C1B25" w:rsidRDefault="00B13636" w:rsidP="00B13636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0CF9E0A9" w14:textId="6B2F93DA" w:rsidR="00B13636" w:rsidRPr="004C1B25" w:rsidRDefault="00B13636" w:rsidP="00B13636">
      <w:pPr>
        <w:pStyle w:val="NormalWeb"/>
        <w:numPr>
          <w:ilvl w:val="0"/>
          <w:numId w:val="85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Kliknuti na dugme </w:t>
      </w:r>
      <w:r w:rsidRPr="004C1B25">
        <w:rPr>
          <w:rStyle w:val="Strong"/>
          <w:rFonts w:asciiTheme="majorHAnsi" w:hAnsiTheme="majorHAnsi" w:cstheme="majorHAnsi"/>
        </w:rPr>
        <w:t>"</w:t>
      </w:r>
      <w:r>
        <w:rPr>
          <w:rStyle w:val="Strong"/>
          <w:rFonts w:asciiTheme="majorHAnsi" w:hAnsiTheme="majorHAnsi" w:cstheme="majorHAnsi"/>
        </w:rPr>
        <w:t>Ponovi generisanje za period“.</w:t>
      </w:r>
    </w:p>
    <w:p w14:paraId="692C6EF6" w14:textId="67803446" w:rsidR="00B13636" w:rsidRPr="004C1B25" w:rsidRDefault="00B13636" w:rsidP="00B13636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3C6258F1" wp14:editId="365D394B">
            <wp:extent cx="5370478" cy="2994660"/>
            <wp:effectExtent l="0" t="0" r="1905" b="0"/>
            <wp:docPr id="918794306" name="Picture 1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8794306" name="Picture 12" descr="A screenshot of a computer&#10;&#10;Description automatically generated"/>
                    <pic:cNvPicPr/>
                  </pic:nvPicPr>
                  <pic:blipFill>
                    <a:blip r:embed="rId3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8598" cy="2999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505745" w14:textId="44C335FC" w:rsidR="00B13636" w:rsidRPr="00B13636" w:rsidRDefault="00B13636" w:rsidP="00B13636">
      <w:pPr>
        <w:pStyle w:val="ListParagraph"/>
        <w:numPr>
          <w:ilvl w:val="0"/>
          <w:numId w:val="85"/>
        </w:numPr>
        <w:rPr>
          <w:sz w:val="24"/>
          <w:szCs w:val="24"/>
        </w:rPr>
      </w:pPr>
      <w:r w:rsidRPr="00B13636">
        <w:rPr>
          <w:rFonts w:asciiTheme="majorHAnsi" w:hAnsiTheme="majorHAnsi" w:cstheme="majorHAnsi"/>
          <w:sz w:val="24"/>
          <w:szCs w:val="24"/>
        </w:rPr>
        <w:t>Nakon čega će se pojaviti prozor sa pitanjem „</w:t>
      </w:r>
      <w:r w:rsidRPr="00B13636">
        <w:rPr>
          <w:rFonts w:asciiTheme="majorHAnsi" w:hAnsiTheme="majorHAnsi" w:cstheme="majorHAnsi"/>
          <w:b/>
          <w:bCs/>
          <w:sz w:val="24"/>
          <w:szCs w:val="24"/>
        </w:rPr>
        <w:t>Da li ste sigurni da želite da ponovo generišete periodični izveštaj</w:t>
      </w:r>
      <w:r w:rsidRPr="00B13636">
        <w:rPr>
          <w:rFonts w:asciiTheme="majorHAnsi" w:hAnsiTheme="majorHAnsi" w:cstheme="majorHAnsi"/>
          <w:b/>
          <w:bCs/>
          <w:sz w:val="24"/>
          <w:szCs w:val="24"/>
          <w:lang w:val="en-US"/>
        </w:rPr>
        <w:t>?</w:t>
      </w:r>
      <w:r w:rsidRPr="00B13636">
        <w:rPr>
          <w:rFonts w:asciiTheme="majorHAnsi" w:hAnsiTheme="majorHAnsi" w:cstheme="majorHAnsi"/>
          <w:b/>
          <w:bCs/>
          <w:sz w:val="24"/>
          <w:szCs w:val="24"/>
        </w:rPr>
        <w:t>“</w:t>
      </w:r>
      <w:r w:rsidRPr="00B13636">
        <w:rPr>
          <w:rFonts w:asciiTheme="majorHAnsi" w:hAnsiTheme="majorHAnsi" w:cstheme="majorHAnsi"/>
          <w:sz w:val="24"/>
          <w:szCs w:val="24"/>
        </w:rPr>
        <w:t xml:space="preserve">. Kliknuti na </w:t>
      </w:r>
      <w:r w:rsidRPr="00B13636">
        <w:rPr>
          <w:rFonts w:asciiTheme="majorHAnsi" w:hAnsiTheme="majorHAnsi" w:cstheme="majorHAnsi"/>
          <w:b/>
          <w:bCs/>
          <w:sz w:val="24"/>
          <w:szCs w:val="24"/>
        </w:rPr>
        <w:t>„DA“.</w:t>
      </w:r>
    </w:p>
    <w:p w14:paraId="536E5210" w14:textId="70CBE683" w:rsidR="00B13636" w:rsidRDefault="00B13636" w:rsidP="00B13636">
      <w:pPr>
        <w:jc w:val="center"/>
      </w:pPr>
      <w:r>
        <w:rPr>
          <w:noProof/>
        </w:rPr>
        <w:drawing>
          <wp:inline distT="0" distB="0" distL="0" distR="0" wp14:anchorId="2EA69875" wp14:editId="31FD21B3">
            <wp:extent cx="5267325" cy="2937141"/>
            <wp:effectExtent l="0" t="0" r="0" b="0"/>
            <wp:docPr id="844842625" name="Picture 1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4842625" name="Picture 13" descr="A screenshot of a computer&#10;&#10;Description automatically generated"/>
                    <pic:cNvPicPr/>
                  </pic:nvPicPr>
                  <pic:blipFill>
                    <a:blip r:embed="rId3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9914" cy="2944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D281D7" w14:textId="7FF9BA1D" w:rsidR="00B13636" w:rsidRDefault="00B13636" w:rsidP="00B13636">
      <w:r>
        <w:br w:type="page"/>
      </w:r>
    </w:p>
    <w:p w14:paraId="5EB850FE" w14:textId="0B414919" w:rsidR="00B13636" w:rsidRPr="00B13636" w:rsidRDefault="00B13636" w:rsidP="00B13636">
      <w:pPr>
        <w:pStyle w:val="ListParagraph"/>
        <w:numPr>
          <w:ilvl w:val="0"/>
          <w:numId w:val="85"/>
        </w:numPr>
        <w:rPr>
          <w:sz w:val="24"/>
          <w:szCs w:val="24"/>
        </w:rPr>
      </w:pPr>
      <w:r w:rsidRPr="00B13636">
        <w:rPr>
          <w:rFonts w:asciiTheme="majorHAnsi" w:hAnsiTheme="majorHAnsi" w:cstheme="majorHAnsi"/>
          <w:sz w:val="24"/>
          <w:szCs w:val="24"/>
        </w:rPr>
        <w:lastRenderedPageBreak/>
        <w:t>Nakon ove akcije, periodični izveštaj biti uklonjen sa liste.</w:t>
      </w:r>
    </w:p>
    <w:p w14:paraId="3FDD1F44" w14:textId="51DC8457" w:rsidR="00B13636" w:rsidRPr="00B13636" w:rsidRDefault="00B13636" w:rsidP="00B13636">
      <w:pPr>
        <w:jc w:val="center"/>
      </w:pPr>
      <w:r>
        <w:rPr>
          <w:noProof/>
        </w:rPr>
        <w:drawing>
          <wp:inline distT="0" distB="0" distL="0" distR="0" wp14:anchorId="13CDCE15" wp14:editId="00C8267C">
            <wp:extent cx="5198256" cy="3276600"/>
            <wp:effectExtent l="0" t="0" r="2540" b="0"/>
            <wp:docPr id="1468084270" name="Picture 1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8084270" name="Picture 15" descr="A screenshot of a computer&#10;&#10;Description automatically generated"/>
                    <pic:cNvPicPr/>
                  </pic:nvPicPr>
                  <pic:blipFill>
                    <a:blip r:embed="rId3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0842" cy="3278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4C9BB9" w14:textId="43FECBCB" w:rsidR="00B13636" w:rsidRPr="00B13636" w:rsidRDefault="00B13636" w:rsidP="00B13636">
      <w:r>
        <w:br w:type="page"/>
      </w:r>
    </w:p>
    <w:p w14:paraId="7D1910A2" w14:textId="623F61F9" w:rsidR="000F74FE" w:rsidRPr="004C1B25" w:rsidRDefault="000808FD" w:rsidP="00286013">
      <w:pPr>
        <w:pStyle w:val="Heading1"/>
        <w:rPr>
          <w:rFonts w:asciiTheme="majorHAnsi" w:hAnsiTheme="majorHAnsi" w:cstheme="majorHAnsi"/>
        </w:rPr>
      </w:pPr>
      <w:bookmarkStart w:id="68" w:name="_Toc188543852"/>
      <w:r>
        <w:rPr>
          <w:rFonts w:asciiTheme="majorHAnsi" w:hAnsiTheme="majorHAnsi" w:cstheme="majorHAnsi"/>
        </w:rPr>
        <w:lastRenderedPageBreak/>
        <w:t xml:space="preserve">OBVEZNIK - </w:t>
      </w:r>
      <w:r w:rsidR="000F74FE" w:rsidRPr="004C1B25">
        <w:rPr>
          <w:rFonts w:asciiTheme="majorHAnsi" w:hAnsiTheme="majorHAnsi" w:cstheme="majorHAnsi"/>
        </w:rPr>
        <w:t>ZAHTEVI ZA AKCIZNE DOZVOLE</w:t>
      </w:r>
      <w:bookmarkEnd w:id="68"/>
    </w:p>
    <w:p w14:paraId="45A00DC3" w14:textId="77777777" w:rsidR="000F74FE" w:rsidRPr="004C1B25" w:rsidRDefault="000F74FE" w:rsidP="009C648B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Korisnik sistema ima mogućnost da podnese zahtev za akciznu dozvolu, kao i da izmeni podneti zahtev ako je ministarstvo finansija vratilo zahtev na dopunu. Nakon izmene, korisnik podnosi zahtev ponovo na obradu u ministarstvo finansija.</w:t>
      </w:r>
    </w:p>
    <w:p w14:paraId="283CD5DF" w14:textId="77777777" w:rsidR="000F74FE" w:rsidRPr="004C1B25" w:rsidRDefault="000F74FE" w:rsidP="000F74FE">
      <w:pPr>
        <w:pStyle w:val="Heading2"/>
        <w:numPr>
          <w:ilvl w:val="0"/>
          <w:numId w:val="28"/>
        </w:numPr>
        <w:rPr>
          <w:rFonts w:asciiTheme="majorHAnsi" w:hAnsiTheme="majorHAnsi" w:cstheme="majorHAnsi"/>
        </w:rPr>
      </w:pPr>
      <w:bookmarkStart w:id="69" w:name="_Toc188543853"/>
      <w:r w:rsidRPr="004C1B25">
        <w:rPr>
          <w:rFonts w:asciiTheme="majorHAnsi" w:hAnsiTheme="majorHAnsi" w:cstheme="majorHAnsi"/>
        </w:rPr>
        <w:t>Podnošenje zahteva za akciznu dozvolu</w:t>
      </w:r>
      <w:bookmarkEnd w:id="69"/>
    </w:p>
    <w:p w14:paraId="40E5924B" w14:textId="7A52259D" w:rsidR="000F74FE" w:rsidRPr="004C1B25" w:rsidRDefault="000F74FE" w:rsidP="00753E31">
      <w:pPr>
        <w:pStyle w:val="NormalWeb"/>
        <w:numPr>
          <w:ilvl w:val="0"/>
          <w:numId w:val="83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</w:t>
      </w:r>
      <w:r w:rsidRPr="004C1B25">
        <w:rPr>
          <w:rStyle w:val="Strong"/>
          <w:rFonts w:asciiTheme="majorHAnsi" w:hAnsiTheme="majorHAnsi" w:cstheme="majorHAnsi"/>
        </w:rPr>
        <w:t>"Novi zahtev".</w:t>
      </w:r>
    </w:p>
    <w:p w14:paraId="422A2F9F" w14:textId="77777777" w:rsidR="000F74FE" w:rsidRPr="004C1B25" w:rsidRDefault="000F74FE" w:rsidP="00E519ED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0621E7F3" wp14:editId="5DCC1BDC">
            <wp:extent cx="5334000" cy="2990850"/>
            <wp:effectExtent l="19050" t="19050" r="19050" b="19050"/>
            <wp:docPr id="440558137" name="Picture 37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558137" name="Picture 37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BF3BDE3" w14:textId="77777777" w:rsidR="007B61B5" w:rsidRDefault="006F5194" w:rsidP="00A83B96">
      <w:pPr>
        <w:pStyle w:val="NormalWeb"/>
        <w:numPr>
          <w:ilvl w:val="0"/>
          <w:numId w:val="83"/>
        </w:numPr>
        <w:rPr>
          <w:rFonts w:asciiTheme="majorHAnsi" w:hAnsiTheme="majorHAnsi" w:cstheme="majorHAnsi"/>
        </w:rPr>
      </w:pPr>
      <w:r w:rsidRPr="007B61B5">
        <w:rPr>
          <w:rFonts w:asciiTheme="majorHAnsi" w:hAnsiTheme="majorHAnsi" w:cstheme="majorHAnsi"/>
        </w:rPr>
        <w:t xml:space="preserve">Izabrati </w:t>
      </w:r>
      <w:r w:rsidR="00EF5F2E" w:rsidRPr="007B61B5">
        <w:rPr>
          <w:rFonts w:asciiTheme="majorHAnsi" w:hAnsiTheme="majorHAnsi" w:cstheme="majorHAnsi"/>
        </w:rPr>
        <w:t xml:space="preserve">Tip objekta. </w:t>
      </w:r>
      <w:r w:rsidR="000F74FE" w:rsidRPr="007B61B5">
        <w:rPr>
          <w:rFonts w:asciiTheme="majorHAnsi" w:hAnsiTheme="majorHAnsi" w:cstheme="majorHAnsi"/>
        </w:rPr>
        <w:t xml:space="preserve">Kliknuti na </w:t>
      </w:r>
      <w:r w:rsidR="002B58EA" w:rsidRPr="007B61B5">
        <w:rPr>
          <w:rStyle w:val="Strong"/>
          <w:rFonts w:asciiTheme="majorHAnsi" w:hAnsiTheme="majorHAnsi" w:cstheme="majorHAnsi"/>
        </w:rPr>
        <w:t xml:space="preserve">„Akcizno skladište“ </w:t>
      </w:r>
      <w:r w:rsidR="002B58EA" w:rsidRPr="007B61B5">
        <w:rPr>
          <w:rStyle w:val="Strong"/>
          <w:rFonts w:asciiTheme="majorHAnsi" w:hAnsiTheme="majorHAnsi" w:cstheme="majorHAnsi"/>
          <w:b w:val="0"/>
          <w:bCs w:val="0"/>
        </w:rPr>
        <w:t>ili</w:t>
      </w:r>
      <w:r w:rsidR="002B58EA" w:rsidRPr="007B61B5">
        <w:rPr>
          <w:rStyle w:val="Strong"/>
          <w:rFonts w:asciiTheme="majorHAnsi" w:hAnsiTheme="majorHAnsi" w:cstheme="majorHAnsi"/>
        </w:rPr>
        <w:t xml:space="preserve"> „</w:t>
      </w:r>
      <w:r w:rsidR="007B61B5" w:rsidRPr="007B61B5">
        <w:rPr>
          <w:rFonts w:asciiTheme="majorHAnsi" w:hAnsiTheme="majorHAnsi" w:cstheme="majorHAnsi"/>
          <w:b/>
          <w:bCs/>
        </w:rPr>
        <w:t>Akcizno skladište-proizvodni pogon</w:t>
      </w:r>
      <w:r w:rsidR="002B58EA" w:rsidRPr="007B61B5">
        <w:rPr>
          <w:rStyle w:val="Strong"/>
          <w:rFonts w:asciiTheme="majorHAnsi" w:hAnsiTheme="majorHAnsi" w:cstheme="majorHAnsi"/>
        </w:rPr>
        <w:t>“</w:t>
      </w:r>
      <w:r w:rsidR="007B61B5">
        <w:rPr>
          <w:rFonts w:asciiTheme="majorHAnsi" w:hAnsiTheme="majorHAnsi" w:cstheme="majorHAnsi"/>
        </w:rPr>
        <w:t>.</w:t>
      </w:r>
    </w:p>
    <w:p w14:paraId="121C03F0" w14:textId="658C21A6" w:rsidR="000F74FE" w:rsidRPr="007B61B5" w:rsidRDefault="007B61B5" w:rsidP="00E519ED">
      <w:pPr>
        <w:pStyle w:val="NormalWeb"/>
        <w:ind w:left="360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201B50C2" wp14:editId="2DBBC158">
            <wp:extent cx="5478780" cy="3062381"/>
            <wp:effectExtent l="0" t="0" r="7620" b="5080"/>
            <wp:docPr id="1976189430" name="Picture 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6189430" name="Picture 8" descr="A screenshot of a computer&#10;&#10;Description automatically generated"/>
                    <pic:cNvPicPr/>
                  </pic:nvPicPr>
                  <pic:blipFill>
                    <a:blip r:embed="rId3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0628" cy="30857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F74FE" w:rsidRPr="007B61B5">
        <w:rPr>
          <w:rFonts w:asciiTheme="majorHAnsi" w:hAnsiTheme="majorHAnsi" w:cstheme="majorHAnsi"/>
        </w:rPr>
        <w:br w:type="page"/>
      </w:r>
    </w:p>
    <w:p w14:paraId="57CFD85E" w14:textId="0B1F0019" w:rsidR="000F74FE" w:rsidRPr="004C1B25" w:rsidRDefault="000F74FE" w:rsidP="00753E31">
      <w:pPr>
        <w:pStyle w:val="NormalWeb"/>
        <w:numPr>
          <w:ilvl w:val="0"/>
          <w:numId w:val="83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U padajućoj listi opcija za naš primer odabrati opciju </w:t>
      </w:r>
      <w:r w:rsidRPr="004C1B25">
        <w:rPr>
          <w:rStyle w:val="Strong"/>
          <w:rFonts w:asciiTheme="majorHAnsi" w:hAnsiTheme="majorHAnsi" w:cstheme="majorHAnsi"/>
        </w:rPr>
        <w:t>"Duvanski proizvodi".</w:t>
      </w:r>
    </w:p>
    <w:p w14:paraId="5BAC613E" w14:textId="00B449F3" w:rsidR="000F74FE" w:rsidRPr="004C1B25" w:rsidRDefault="003B2110" w:rsidP="000050C2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1F85ACB9" wp14:editId="017456E2">
            <wp:extent cx="5303095" cy="2964180"/>
            <wp:effectExtent l="0" t="0" r="0" b="7620"/>
            <wp:docPr id="167379962" name="Picture 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379962" name="Picture 9" descr="A screenshot of a computer&#10;&#10;Description automatically generated"/>
                    <pic:cNvPicPr/>
                  </pic:nvPicPr>
                  <pic:blipFill>
                    <a:blip r:embed="rId3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3886" cy="2970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1B7238" w14:textId="2333E546" w:rsidR="000F74FE" w:rsidRPr="004C1B25" w:rsidRDefault="000F74FE" w:rsidP="00753E31">
      <w:pPr>
        <w:pStyle w:val="NormalWeb"/>
        <w:numPr>
          <w:ilvl w:val="0"/>
          <w:numId w:val="83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"Ulica".</w:t>
      </w:r>
      <w:r w:rsidR="00311CDF" w:rsidRPr="00311CDF">
        <w:rPr>
          <w:rStyle w:val="Strong"/>
          <w:rFonts w:asciiTheme="majorHAnsi" w:hAnsiTheme="majorHAnsi" w:cstheme="majorHAnsi"/>
          <w:b w:val="0"/>
          <w:bCs w:val="0"/>
        </w:rPr>
        <w:t xml:space="preserve"> </w:t>
      </w:r>
      <w:r w:rsidR="00311CDF">
        <w:rPr>
          <w:rStyle w:val="Strong"/>
          <w:rFonts w:asciiTheme="majorHAnsi" w:hAnsiTheme="majorHAnsi" w:cstheme="majorHAnsi"/>
          <w:b w:val="0"/>
          <w:bCs w:val="0"/>
        </w:rPr>
        <w:t>Ograničenje unosa za ovo polje je 50 karaktera.</w:t>
      </w:r>
    </w:p>
    <w:p w14:paraId="5AF9C15B" w14:textId="77777777" w:rsidR="000F74FE" w:rsidRPr="004C1B25" w:rsidRDefault="000F74FE" w:rsidP="000050C2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1BB870D3" wp14:editId="0DCD1A8F">
            <wp:extent cx="5334000" cy="2990850"/>
            <wp:effectExtent l="19050" t="19050" r="19050" b="19050"/>
            <wp:docPr id="326241152" name="Picture 37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241152" name="Picture 37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A7BB95E" w14:textId="428EC355" w:rsidR="000F74FE" w:rsidRPr="004C1B25" w:rsidRDefault="000F74FE" w:rsidP="00753E31">
      <w:pPr>
        <w:pStyle w:val="NormalWeb"/>
        <w:numPr>
          <w:ilvl w:val="0"/>
          <w:numId w:val="83"/>
        </w:numPr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U polje za unos uneti </w:t>
      </w:r>
      <w:r w:rsidRPr="004C1B25">
        <w:rPr>
          <w:rStyle w:val="Strong"/>
          <w:rFonts w:asciiTheme="majorHAnsi" w:hAnsiTheme="majorHAnsi" w:cstheme="majorHAnsi"/>
        </w:rPr>
        <w:t>"Beogradska".</w:t>
      </w:r>
    </w:p>
    <w:p w14:paraId="378327E9" w14:textId="77777777" w:rsidR="000F74FE" w:rsidRPr="004C1B25" w:rsidRDefault="000F74FE" w:rsidP="000050C2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4C1B25">
        <w:rPr>
          <w:rStyle w:val="Strong"/>
          <w:rFonts w:asciiTheme="majorHAnsi" w:hAnsiTheme="majorHAnsi" w:cstheme="majorHAnsi"/>
        </w:rPr>
        <w:br w:type="page"/>
      </w:r>
    </w:p>
    <w:p w14:paraId="3D9EEA8A" w14:textId="0D934457" w:rsidR="000F74FE" w:rsidRPr="004C1B25" w:rsidRDefault="000F74FE" w:rsidP="00753E31">
      <w:pPr>
        <w:pStyle w:val="NormalWeb"/>
        <w:numPr>
          <w:ilvl w:val="0"/>
          <w:numId w:val="83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"Broj".</w:t>
      </w:r>
      <w:r w:rsidR="00311CDF">
        <w:rPr>
          <w:rStyle w:val="Strong"/>
          <w:rFonts w:asciiTheme="majorHAnsi" w:hAnsiTheme="majorHAnsi" w:cstheme="majorHAnsi"/>
        </w:rPr>
        <w:t xml:space="preserve"> </w:t>
      </w:r>
      <w:r w:rsidR="00311CDF">
        <w:rPr>
          <w:rStyle w:val="Strong"/>
          <w:rFonts w:asciiTheme="majorHAnsi" w:hAnsiTheme="majorHAnsi" w:cstheme="majorHAnsi"/>
          <w:b w:val="0"/>
          <w:bCs w:val="0"/>
        </w:rPr>
        <w:t>Ograničenje unosa za ovo polje je 10 karaktera.</w:t>
      </w:r>
    </w:p>
    <w:p w14:paraId="14988242" w14:textId="77777777" w:rsidR="000F74FE" w:rsidRPr="004C1B25" w:rsidRDefault="000F74FE" w:rsidP="000050C2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10809381" wp14:editId="2FA76E24">
            <wp:extent cx="5334000" cy="2990850"/>
            <wp:effectExtent l="19050" t="19050" r="19050" b="19050"/>
            <wp:docPr id="599163256" name="Picture 37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9163256" name="Picture 37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9C9D473" w14:textId="260E30E6" w:rsidR="000F74FE" w:rsidRPr="004C1B25" w:rsidRDefault="000F74FE" w:rsidP="00753E31">
      <w:pPr>
        <w:pStyle w:val="NormalWeb"/>
        <w:numPr>
          <w:ilvl w:val="0"/>
          <w:numId w:val="83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U polje za unos uneti </w:t>
      </w:r>
      <w:r w:rsidRPr="004C1B25">
        <w:rPr>
          <w:rStyle w:val="Strong"/>
          <w:rFonts w:asciiTheme="majorHAnsi" w:hAnsiTheme="majorHAnsi" w:cstheme="majorHAnsi"/>
        </w:rPr>
        <w:t>"10".</w:t>
      </w:r>
    </w:p>
    <w:p w14:paraId="0EE81BA5" w14:textId="7109FB38" w:rsidR="000F74FE" w:rsidRPr="004C1B25" w:rsidRDefault="000F74FE" w:rsidP="00753E31">
      <w:pPr>
        <w:pStyle w:val="NormalWeb"/>
        <w:numPr>
          <w:ilvl w:val="0"/>
          <w:numId w:val="83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"Poštanski broj".</w:t>
      </w:r>
    </w:p>
    <w:p w14:paraId="79793093" w14:textId="77777777" w:rsidR="000F74FE" w:rsidRPr="004C1B25" w:rsidRDefault="000F74FE" w:rsidP="000050C2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45393059" wp14:editId="3E0094EF">
            <wp:extent cx="5334000" cy="2990850"/>
            <wp:effectExtent l="19050" t="19050" r="19050" b="19050"/>
            <wp:docPr id="242574903" name="Picture 36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574903" name="Picture 36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9497AFA" w14:textId="1F3FDADE" w:rsidR="000F74FE" w:rsidRPr="004C1B25" w:rsidRDefault="000F74FE" w:rsidP="00753E31">
      <w:pPr>
        <w:pStyle w:val="NormalWeb"/>
        <w:numPr>
          <w:ilvl w:val="0"/>
          <w:numId w:val="83"/>
        </w:numPr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U polje za unos uneti </w:t>
      </w:r>
      <w:r w:rsidRPr="004C1B25">
        <w:rPr>
          <w:rStyle w:val="Strong"/>
          <w:rFonts w:asciiTheme="majorHAnsi" w:hAnsiTheme="majorHAnsi" w:cstheme="majorHAnsi"/>
        </w:rPr>
        <w:t>"11000".</w:t>
      </w:r>
    </w:p>
    <w:p w14:paraId="52FFA129" w14:textId="77777777" w:rsidR="000F74FE" w:rsidRPr="004C1B25" w:rsidRDefault="000F74FE" w:rsidP="000050C2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4C1B25">
        <w:rPr>
          <w:rStyle w:val="Strong"/>
          <w:rFonts w:asciiTheme="majorHAnsi" w:hAnsiTheme="majorHAnsi" w:cstheme="majorHAnsi"/>
        </w:rPr>
        <w:br w:type="page"/>
      </w:r>
    </w:p>
    <w:p w14:paraId="33D681A7" w14:textId="4B1A1D16" w:rsidR="000F74FE" w:rsidRPr="004C1B25" w:rsidRDefault="000F74FE" w:rsidP="00753E31">
      <w:pPr>
        <w:pStyle w:val="NormalWeb"/>
        <w:numPr>
          <w:ilvl w:val="0"/>
          <w:numId w:val="83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"Mesto".</w:t>
      </w:r>
      <w:r w:rsidR="00311CDF">
        <w:rPr>
          <w:rStyle w:val="Strong"/>
          <w:rFonts w:asciiTheme="majorHAnsi" w:hAnsiTheme="majorHAnsi" w:cstheme="majorHAnsi"/>
        </w:rPr>
        <w:t xml:space="preserve"> </w:t>
      </w:r>
      <w:r w:rsidR="00311CDF">
        <w:rPr>
          <w:rStyle w:val="Strong"/>
          <w:rFonts w:asciiTheme="majorHAnsi" w:hAnsiTheme="majorHAnsi" w:cstheme="majorHAnsi"/>
          <w:b w:val="0"/>
          <w:bCs w:val="0"/>
        </w:rPr>
        <w:t>Ograničenje unosa za ovo polje je 50 karaktera.</w:t>
      </w:r>
    </w:p>
    <w:p w14:paraId="4738C2C0" w14:textId="77777777" w:rsidR="000F74FE" w:rsidRPr="004C1B25" w:rsidRDefault="000F74FE" w:rsidP="000050C2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375E5D0E" wp14:editId="3A24BFD2">
            <wp:extent cx="5334000" cy="2990850"/>
            <wp:effectExtent l="19050" t="19050" r="19050" b="19050"/>
            <wp:docPr id="2084393916" name="Picture 36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4393916" name="Picture 36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7942CD8" w14:textId="62FB59F3" w:rsidR="000F74FE" w:rsidRPr="004C1B25" w:rsidRDefault="000F74FE" w:rsidP="00753E31">
      <w:pPr>
        <w:pStyle w:val="NormalWeb"/>
        <w:numPr>
          <w:ilvl w:val="0"/>
          <w:numId w:val="83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U polje za unos uneti </w:t>
      </w:r>
      <w:r w:rsidRPr="004C1B25">
        <w:rPr>
          <w:rStyle w:val="Strong"/>
          <w:rFonts w:asciiTheme="majorHAnsi" w:hAnsiTheme="majorHAnsi" w:cstheme="majorHAnsi"/>
        </w:rPr>
        <w:t>"Beograd</w:t>
      </w:r>
      <w:r w:rsidRPr="004C1B25">
        <w:rPr>
          <w:rFonts w:asciiTheme="majorHAnsi" w:hAnsiTheme="majorHAnsi" w:cstheme="majorHAnsi"/>
        </w:rPr>
        <w:t>".</w:t>
      </w:r>
    </w:p>
    <w:p w14:paraId="3A89464B" w14:textId="0D3A4B9E" w:rsidR="000F74FE" w:rsidRPr="008051F3" w:rsidRDefault="000F74FE" w:rsidP="00753E31">
      <w:pPr>
        <w:pStyle w:val="NormalWeb"/>
        <w:numPr>
          <w:ilvl w:val="0"/>
          <w:numId w:val="83"/>
        </w:numPr>
        <w:rPr>
          <w:rFonts w:asciiTheme="majorHAnsi" w:hAnsiTheme="majorHAnsi" w:cstheme="majorHAnsi"/>
          <w:b/>
          <w:bCs/>
        </w:rPr>
      </w:pPr>
      <w:r w:rsidRPr="004C1B25">
        <w:rPr>
          <w:rFonts w:asciiTheme="majorHAnsi" w:hAnsiTheme="majorHAnsi" w:cstheme="majorHAnsi"/>
        </w:rPr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"Količina uskladištenih proizvoda na zalihama u prostoru".</w:t>
      </w:r>
      <w:r w:rsidR="000A554A">
        <w:rPr>
          <w:rStyle w:val="Strong"/>
          <w:rFonts w:asciiTheme="majorHAnsi" w:hAnsiTheme="majorHAnsi" w:cstheme="majorHAnsi"/>
        </w:rPr>
        <w:t xml:space="preserve"> </w:t>
      </w:r>
      <w:r w:rsidR="002877B2" w:rsidRPr="002877B2">
        <w:rPr>
          <w:rStyle w:val="Strong"/>
          <w:rFonts w:asciiTheme="majorHAnsi" w:hAnsiTheme="majorHAnsi" w:cstheme="majorHAnsi"/>
          <w:b w:val="0"/>
          <w:bCs w:val="0"/>
        </w:rPr>
        <w:t>U prvo polje se navodi količina duvana u kg, a u drugo polje se navodi količina pojedinačnih cigareta u komadima.</w:t>
      </w:r>
    </w:p>
    <w:p w14:paraId="3F5A6D55" w14:textId="7A3DDC33" w:rsidR="000F74FE" w:rsidRPr="004C1B25" w:rsidRDefault="008051F3" w:rsidP="000050C2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32359933" wp14:editId="2B381B53">
            <wp:extent cx="5338128" cy="2979420"/>
            <wp:effectExtent l="0" t="0" r="0" b="0"/>
            <wp:docPr id="1877304488" name="Picture 1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7304488" name="Picture 10" descr="A screenshot of a computer&#10;&#10;Description automatically generated"/>
                    <pic:cNvPicPr/>
                  </pic:nvPicPr>
                  <pic:blipFill>
                    <a:blip r:embed="rId3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3105" cy="2982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2137AA" w14:textId="797C2852" w:rsidR="000F74FE" w:rsidRPr="004C1B25" w:rsidRDefault="000F74FE" w:rsidP="00753E31">
      <w:pPr>
        <w:pStyle w:val="NormalWeb"/>
        <w:numPr>
          <w:ilvl w:val="0"/>
          <w:numId w:val="83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U polje za unos </w:t>
      </w:r>
      <w:r w:rsidR="00BA403F">
        <w:rPr>
          <w:rFonts w:asciiTheme="majorHAnsi" w:hAnsiTheme="majorHAnsi" w:cstheme="majorHAnsi"/>
        </w:rPr>
        <w:t xml:space="preserve">kg </w:t>
      </w:r>
      <w:r w:rsidRPr="004C1B25">
        <w:rPr>
          <w:rFonts w:asciiTheme="majorHAnsi" w:hAnsiTheme="majorHAnsi" w:cstheme="majorHAnsi"/>
        </w:rPr>
        <w:t xml:space="preserve">uneti </w:t>
      </w:r>
      <w:r w:rsidRPr="004C1B25">
        <w:rPr>
          <w:rStyle w:val="Strong"/>
          <w:rFonts w:asciiTheme="majorHAnsi" w:hAnsiTheme="majorHAnsi" w:cstheme="majorHAnsi"/>
        </w:rPr>
        <w:t>"</w:t>
      </w:r>
      <w:r w:rsidR="00BA403F">
        <w:rPr>
          <w:rStyle w:val="Strong"/>
          <w:rFonts w:asciiTheme="majorHAnsi" w:hAnsiTheme="majorHAnsi" w:cstheme="majorHAnsi"/>
        </w:rPr>
        <w:t>0.1</w:t>
      </w:r>
      <w:r w:rsidRPr="004C1B25">
        <w:rPr>
          <w:rFonts w:asciiTheme="majorHAnsi" w:hAnsiTheme="majorHAnsi" w:cstheme="majorHAnsi"/>
        </w:rPr>
        <w:t>"</w:t>
      </w:r>
      <w:r w:rsidR="00BA403F">
        <w:rPr>
          <w:rFonts w:asciiTheme="majorHAnsi" w:hAnsiTheme="majorHAnsi" w:cstheme="majorHAnsi"/>
        </w:rPr>
        <w:t xml:space="preserve">,a u polje </w:t>
      </w:r>
      <w:r w:rsidR="00625959">
        <w:rPr>
          <w:rFonts w:asciiTheme="majorHAnsi" w:hAnsiTheme="majorHAnsi" w:cstheme="majorHAnsi"/>
        </w:rPr>
        <w:t>z</w:t>
      </w:r>
      <w:r w:rsidR="00BA403F">
        <w:rPr>
          <w:rFonts w:asciiTheme="majorHAnsi" w:hAnsiTheme="majorHAnsi" w:cstheme="majorHAnsi"/>
        </w:rPr>
        <w:t xml:space="preserve">a unos komada uneti </w:t>
      </w:r>
      <w:r w:rsidR="00BA403F" w:rsidRPr="004C1B25">
        <w:rPr>
          <w:rStyle w:val="Strong"/>
          <w:rFonts w:asciiTheme="majorHAnsi" w:hAnsiTheme="majorHAnsi" w:cstheme="majorHAnsi"/>
        </w:rPr>
        <w:t>"</w:t>
      </w:r>
      <w:r w:rsidR="00BA403F">
        <w:rPr>
          <w:rStyle w:val="Strong"/>
          <w:rFonts w:asciiTheme="majorHAnsi" w:hAnsiTheme="majorHAnsi" w:cstheme="majorHAnsi"/>
        </w:rPr>
        <w:t>1</w:t>
      </w:r>
      <w:r w:rsidR="00BA403F" w:rsidRPr="004C1B25">
        <w:rPr>
          <w:rFonts w:asciiTheme="majorHAnsi" w:hAnsiTheme="majorHAnsi" w:cstheme="majorHAnsi"/>
        </w:rPr>
        <w:t>"</w:t>
      </w:r>
      <w:r w:rsidRPr="004C1B25">
        <w:rPr>
          <w:rFonts w:asciiTheme="majorHAnsi" w:hAnsiTheme="majorHAnsi" w:cstheme="majorHAnsi"/>
        </w:rPr>
        <w:t>.</w:t>
      </w:r>
    </w:p>
    <w:p w14:paraId="146129CF" w14:textId="77777777" w:rsidR="000F74FE" w:rsidRPr="004C1B25" w:rsidRDefault="000F74FE" w:rsidP="000050C2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6E8DB4C0" w14:textId="735D10DC" w:rsidR="000F74FE" w:rsidRPr="00BA403F" w:rsidRDefault="000F74FE" w:rsidP="00BA403F">
      <w:pPr>
        <w:pStyle w:val="NormalWeb"/>
        <w:numPr>
          <w:ilvl w:val="0"/>
          <w:numId w:val="83"/>
        </w:numPr>
        <w:rPr>
          <w:rFonts w:asciiTheme="majorHAnsi" w:hAnsiTheme="majorHAnsi" w:cstheme="majorHAnsi"/>
          <w:b/>
          <w:bCs/>
        </w:rPr>
      </w:pPr>
      <w:r w:rsidRPr="004C1B25">
        <w:rPr>
          <w:rFonts w:asciiTheme="majorHAnsi" w:hAnsiTheme="majorHAnsi" w:cstheme="majorHAnsi"/>
        </w:rPr>
        <w:lastRenderedPageBreak/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"Prosečan mesečni rashod".</w:t>
      </w:r>
      <w:r w:rsidR="00BA403F">
        <w:rPr>
          <w:rStyle w:val="Strong"/>
          <w:rFonts w:asciiTheme="majorHAnsi" w:hAnsiTheme="majorHAnsi" w:cstheme="majorHAnsi"/>
        </w:rPr>
        <w:t xml:space="preserve"> </w:t>
      </w:r>
      <w:r w:rsidR="00883483" w:rsidRPr="00883483">
        <w:rPr>
          <w:rStyle w:val="Strong"/>
          <w:rFonts w:asciiTheme="majorHAnsi" w:hAnsiTheme="majorHAnsi" w:cstheme="majorHAnsi"/>
          <w:b w:val="0"/>
          <w:bCs w:val="0"/>
        </w:rPr>
        <w:t>U prvo polje se navodi količina duvana u kg, a u drugo polje se navodi količina pojedinačnih cigareta u komadima.</w:t>
      </w:r>
    </w:p>
    <w:p w14:paraId="4D5C1FB0" w14:textId="13A7CA04" w:rsidR="000F74FE" w:rsidRPr="004C1B25" w:rsidRDefault="001F2981" w:rsidP="000050C2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26FDC303" wp14:editId="37F827B6">
            <wp:extent cx="5283518" cy="2948940"/>
            <wp:effectExtent l="0" t="0" r="0" b="3810"/>
            <wp:docPr id="324844399" name="Picture 1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844399" name="Picture 11" descr="A screenshot of a computer&#10;&#10;Description automatically generated"/>
                    <pic:cNvPicPr/>
                  </pic:nvPicPr>
                  <pic:blipFill>
                    <a:blip r:embed="rId3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8056" cy="29514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38792E" w14:textId="17E2ACE9" w:rsidR="000F74FE" w:rsidRPr="004C1B25" w:rsidRDefault="000F74FE" w:rsidP="00BA403F">
      <w:pPr>
        <w:pStyle w:val="NormalWeb"/>
        <w:numPr>
          <w:ilvl w:val="0"/>
          <w:numId w:val="83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U polje za </w:t>
      </w:r>
      <w:r w:rsidR="001F2981">
        <w:rPr>
          <w:rFonts w:asciiTheme="majorHAnsi" w:hAnsiTheme="majorHAnsi" w:cstheme="majorHAnsi"/>
        </w:rPr>
        <w:t xml:space="preserve">kg </w:t>
      </w:r>
      <w:r w:rsidR="001F2981" w:rsidRPr="004C1B25">
        <w:rPr>
          <w:rFonts w:asciiTheme="majorHAnsi" w:hAnsiTheme="majorHAnsi" w:cstheme="majorHAnsi"/>
        </w:rPr>
        <w:t xml:space="preserve">uneti </w:t>
      </w:r>
      <w:r w:rsidR="001F2981" w:rsidRPr="004C1B25">
        <w:rPr>
          <w:rStyle w:val="Strong"/>
          <w:rFonts w:asciiTheme="majorHAnsi" w:hAnsiTheme="majorHAnsi" w:cstheme="majorHAnsi"/>
        </w:rPr>
        <w:t>"</w:t>
      </w:r>
      <w:r w:rsidR="001F2981">
        <w:rPr>
          <w:rStyle w:val="Strong"/>
          <w:rFonts w:asciiTheme="majorHAnsi" w:hAnsiTheme="majorHAnsi" w:cstheme="majorHAnsi"/>
        </w:rPr>
        <w:t>0.2</w:t>
      </w:r>
      <w:r w:rsidR="001F2981" w:rsidRPr="004C1B25">
        <w:rPr>
          <w:rFonts w:asciiTheme="majorHAnsi" w:hAnsiTheme="majorHAnsi" w:cstheme="majorHAnsi"/>
        </w:rPr>
        <w:t>"</w:t>
      </w:r>
      <w:r w:rsidR="001F2981">
        <w:rPr>
          <w:rFonts w:asciiTheme="majorHAnsi" w:hAnsiTheme="majorHAnsi" w:cstheme="majorHAnsi"/>
        </w:rPr>
        <w:t>,</w:t>
      </w:r>
      <w:r w:rsidR="00991E52">
        <w:rPr>
          <w:rFonts w:asciiTheme="majorHAnsi" w:hAnsiTheme="majorHAnsi" w:cstheme="majorHAnsi"/>
        </w:rPr>
        <w:t xml:space="preserve"> </w:t>
      </w:r>
      <w:r w:rsidR="001F2981">
        <w:rPr>
          <w:rFonts w:asciiTheme="majorHAnsi" w:hAnsiTheme="majorHAnsi" w:cstheme="majorHAnsi"/>
        </w:rPr>
        <w:t xml:space="preserve">a u polje </w:t>
      </w:r>
      <w:r w:rsidR="00991E52">
        <w:rPr>
          <w:rFonts w:asciiTheme="majorHAnsi" w:hAnsiTheme="majorHAnsi" w:cstheme="majorHAnsi"/>
        </w:rPr>
        <w:t>z</w:t>
      </w:r>
      <w:r w:rsidR="001F2981">
        <w:rPr>
          <w:rFonts w:asciiTheme="majorHAnsi" w:hAnsiTheme="majorHAnsi" w:cstheme="majorHAnsi"/>
        </w:rPr>
        <w:t xml:space="preserve">a unos komada uneti </w:t>
      </w:r>
      <w:r w:rsidR="001F2981" w:rsidRPr="004C1B25">
        <w:rPr>
          <w:rStyle w:val="Strong"/>
          <w:rFonts w:asciiTheme="majorHAnsi" w:hAnsiTheme="majorHAnsi" w:cstheme="majorHAnsi"/>
        </w:rPr>
        <w:t>"</w:t>
      </w:r>
      <w:r w:rsidR="001F2981">
        <w:rPr>
          <w:rStyle w:val="Strong"/>
          <w:rFonts w:asciiTheme="majorHAnsi" w:hAnsiTheme="majorHAnsi" w:cstheme="majorHAnsi"/>
        </w:rPr>
        <w:t>2</w:t>
      </w:r>
      <w:r w:rsidR="001F2981" w:rsidRPr="004C1B25">
        <w:rPr>
          <w:rFonts w:asciiTheme="majorHAnsi" w:hAnsiTheme="majorHAnsi" w:cstheme="majorHAnsi"/>
        </w:rPr>
        <w:t>".</w:t>
      </w:r>
    </w:p>
    <w:p w14:paraId="2B8DB62D" w14:textId="53739CB7" w:rsidR="000F74FE" w:rsidRPr="004C1B25" w:rsidRDefault="000F74FE" w:rsidP="00BA403F">
      <w:pPr>
        <w:pStyle w:val="NormalWeb"/>
        <w:numPr>
          <w:ilvl w:val="0"/>
          <w:numId w:val="83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"Način otpremanja akciznih proizvoda".</w:t>
      </w:r>
      <w:r w:rsidR="00F467DC">
        <w:rPr>
          <w:rStyle w:val="Strong"/>
          <w:rFonts w:asciiTheme="majorHAnsi" w:hAnsiTheme="majorHAnsi" w:cstheme="majorHAnsi"/>
        </w:rPr>
        <w:t xml:space="preserve"> </w:t>
      </w:r>
      <w:r w:rsidR="00F467DC">
        <w:rPr>
          <w:rStyle w:val="Strong"/>
          <w:rFonts w:asciiTheme="majorHAnsi" w:hAnsiTheme="majorHAnsi" w:cstheme="majorHAnsi"/>
          <w:b w:val="0"/>
          <w:bCs w:val="0"/>
        </w:rPr>
        <w:t>Ograničenje unosa za ovo polje je 100 karaktera.</w:t>
      </w:r>
    </w:p>
    <w:p w14:paraId="7692955D" w14:textId="0611664E" w:rsidR="000F74FE" w:rsidRPr="004C1B25" w:rsidRDefault="00446ED1" w:rsidP="000050C2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648E6F90" wp14:editId="5136EAC6">
            <wp:extent cx="5215255" cy="2910840"/>
            <wp:effectExtent l="0" t="0" r="4445" b="3810"/>
            <wp:docPr id="959341138" name="Picture 1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9341138" name="Picture 12" descr="A screenshot of a computer&#10;&#10;Description automatically generated"/>
                    <pic:cNvPicPr/>
                  </pic:nvPicPr>
                  <pic:blipFill>
                    <a:blip r:embed="rId3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8190" cy="2912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7919C0" w14:textId="04288C75" w:rsidR="000F74FE" w:rsidRPr="004C1B25" w:rsidRDefault="000F74FE" w:rsidP="00BA403F">
      <w:pPr>
        <w:pStyle w:val="NormalWeb"/>
        <w:numPr>
          <w:ilvl w:val="0"/>
          <w:numId w:val="83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U polje za unos uneti </w:t>
      </w:r>
      <w:r w:rsidRPr="004C1B25">
        <w:rPr>
          <w:rStyle w:val="Strong"/>
          <w:rFonts w:asciiTheme="majorHAnsi" w:hAnsiTheme="majorHAnsi" w:cstheme="majorHAnsi"/>
        </w:rPr>
        <w:t>"</w:t>
      </w:r>
      <w:r w:rsidR="00666348">
        <w:rPr>
          <w:rStyle w:val="Strong"/>
          <w:rFonts w:asciiTheme="majorHAnsi" w:hAnsiTheme="majorHAnsi" w:cstheme="majorHAnsi"/>
        </w:rPr>
        <w:t>t</w:t>
      </w:r>
      <w:r w:rsidRPr="004C1B25">
        <w:rPr>
          <w:rStyle w:val="Strong"/>
          <w:rFonts w:asciiTheme="majorHAnsi" w:hAnsiTheme="majorHAnsi" w:cstheme="majorHAnsi"/>
        </w:rPr>
        <w:t>est</w:t>
      </w:r>
      <w:r w:rsidRPr="004C1B25">
        <w:rPr>
          <w:rFonts w:asciiTheme="majorHAnsi" w:hAnsiTheme="majorHAnsi" w:cstheme="majorHAnsi"/>
        </w:rPr>
        <w:t>".</w:t>
      </w:r>
    </w:p>
    <w:p w14:paraId="70DDDC73" w14:textId="77777777" w:rsidR="000F74FE" w:rsidRPr="004C1B25" w:rsidRDefault="000F74FE" w:rsidP="000050C2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0A5F11CE" w14:textId="7A1CB5CC" w:rsidR="000F74FE" w:rsidRPr="004C1B25" w:rsidRDefault="000F74FE" w:rsidP="00BA403F">
      <w:pPr>
        <w:pStyle w:val="NormalWeb"/>
        <w:numPr>
          <w:ilvl w:val="0"/>
          <w:numId w:val="83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"Podatak o mernim uređajima".</w:t>
      </w:r>
      <w:r w:rsidR="00311CDF">
        <w:rPr>
          <w:rStyle w:val="Strong"/>
          <w:rFonts w:asciiTheme="majorHAnsi" w:hAnsiTheme="majorHAnsi" w:cstheme="majorHAnsi"/>
        </w:rPr>
        <w:t xml:space="preserve"> </w:t>
      </w:r>
      <w:r w:rsidR="00311CDF">
        <w:rPr>
          <w:rStyle w:val="Strong"/>
          <w:rFonts w:asciiTheme="majorHAnsi" w:hAnsiTheme="majorHAnsi" w:cstheme="majorHAnsi"/>
          <w:b w:val="0"/>
          <w:bCs w:val="0"/>
        </w:rPr>
        <w:t>Ograničenje unosa za ovo polje je 60 karaktera.</w:t>
      </w:r>
    </w:p>
    <w:p w14:paraId="7C3AC035" w14:textId="54BBA906" w:rsidR="000F74FE" w:rsidRPr="004C1B25" w:rsidRDefault="00DF4DAB" w:rsidP="000050C2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3E502D69" wp14:editId="79A4FE84">
            <wp:extent cx="5392738" cy="3009900"/>
            <wp:effectExtent l="0" t="0" r="0" b="0"/>
            <wp:docPr id="2060933588" name="Picture 1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0933588" name="Picture 13" descr="A screenshot of a computer&#10;&#10;Description automatically generated"/>
                    <pic:cNvPicPr/>
                  </pic:nvPicPr>
                  <pic:blipFill>
                    <a:blip r:embed="rId3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7593" cy="3012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ECB02E" w14:textId="1FBD5AAF" w:rsidR="000F74FE" w:rsidRPr="004C1B25" w:rsidRDefault="000F74FE" w:rsidP="00BA403F">
      <w:pPr>
        <w:pStyle w:val="NormalWeb"/>
        <w:numPr>
          <w:ilvl w:val="0"/>
          <w:numId w:val="83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U polje za unos uneti </w:t>
      </w:r>
      <w:r w:rsidRPr="004C1B25">
        <w:rPr>
          <w:rStyle w:val="Strong"/>
          <w:rFonts w:asciiTheme="majorHAnsi" w:hAnsiTheme="majorHAnsi" w:cstheme="majorHAnsi"/>
        </w:rPr>
        <w:t>"Test podatak</w:t>
      </w:r>
      <w:r w:rsidRPr="004C1B25">
        <w:rPr>
          <w:rFonts w:asciiTheme="majorHAnsi" w:hAnsiTheme="majorHAnsi" w:cstheme="majorHAnsi"/>
        </w:rPr>
        <w:t>".</w:t>
      </w:r>
    </w:p>
    <w:p w14:paraId="372FC986" w14:textId="34947C6F" w:rsidR="000F74FE" w:rsidRPr="004C1B25" w:rsidRDefault="000F74FE" w:rsidP="00BA403F">
      <w:pPr>
        <w:pStyle w:val="NormalWeb"/>
        <w:numPr>
          <w:ilvl w:val="0"/>
          <w:numId w:val="83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"Broj rešenja nadležnog organa u pogledu na tehničke opremljenosti".</w:t>
      </w:r>
      <w:r w:rsidR="006216F8">
        <w:rPr>
          <w:rStyle w:val="Strong"/>
          <w:rFonts w:asciiTheme="majorHAnsi" w:hAnsiTheme="majorHAnsi" w:cstheme="majorHAnsi"/>
        </w:rPr>
        <w:t xml:space="preserve"> </w:t>
      </w:r>
      <w:r w:rsidR="006216F8">
        <w:rPr>
          <w:rStyle w:val="Strong"/>
          <w:rFonts w:asciiTheme="majorHAnsi" w:hAnsiTheme="majorHAnsi" w:cstheme="majorHAnsi"/>
          <w:b w:val="0"/>
          <w:bCs w:val="0"/>
        </w:rPr>
        <w:t xml:space="preserve">Ograničenje unosa za ovo polje je </w:t>
      </w:r>
      <w:r w:rsidR="00F467DC">
        <w:rPr>
          <w:rStyle w:val="Strong"/>
          <w:rFonts w:asciiTheme="majorHAnsi" w:hAnsiTheme="majorHAnsi" w:cstheme="majorHAnsi"/>
          <w:b w:val="0"/>
          <w:bCs w:val="0"/>
        </w:rPr>
        <w:t>6</w:t>
      </w:r>
      <w:r w:rsidR="006216F8">
        <w:rPr>
          <w:rStyle w:val="Strong"/>
          <w:rFonts w:asciiTheme="majorHAnsi" w:hAnsiTheme="majorHAnsi" w:cstheme="majorHAnsi"/>
          <w:b w:val="0"/>
          <w:bCs w:val="0"/>
        </w:rPr>
        <w:t>0 karaktera.</w:t>
      </w:r>
    </w:p>
    <w:p w14:paraId="3F52FA6A" w14:textId="08F54538" w:rsidR="000F74FE" w:rsidRPr="004C1B25" w:rsidRDefault="00DA020E" w:rsidP="000050C2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446D2D63" wp14:editId="22890477">
            <wp:extent cx="5438806" cy="3032760"/>
            <wp:effectExtent l="0" t="0" r="9525" b="0"/>
            <wp:docPr id="441244201" name="Picture 1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1244201" name="Picture 14" descr="A screenshot of a computer&#10;&#10;Description automatically generated"/>
                    <pic:cNvPicPr/>
                  </pic:nvPicPr>
                  <pic:blipFill>
                    <a:blip r:embed="rId3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51866" cy="3040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5D7B16" w14:textId="27A5BEC8" w:rsidR="000F74FE" w:rsidRPr="004C1B25" w:rsidRDefault="000F74FE" w:rsidP="00BA403F">
      <w:pPr>
        <w:pStyle w:val="NormalWeb"/>
        <w:numPr>
          <w:ilvl w:val="0"/>
          <w:numId w:val="83"/>
        </w:numPr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U polje za unos uneti </w:t>
      </w:r>
      <w:r w:rsidRPr="004C1B25">
        <w:rPr>
          <w:rStyle w:val="Strong"/>
          <w:rFonts w:asciiTheme="majorHAnsi" w:hAnsiTheme="majorHAnsi" w:cstheme="majorHAnsi"/>
        </w:rPr>
        <w:t>"</w:t>
      </w:r>
      <w:r w:rsidR="00FD50AE">
        <w:rPr>
          <w:rStyle w:val="Strong"/>
          <w:rFonts w:asciiTheme="majorHAnsi" w:hAnsiTheme="majorHAnsi" w:cstheme="majorHAnsi"/>
        </w:rPr>
        <w:t>1</w:t>
      </w:r>
      <w:r w:rsidRPr="004C1B25">
        <w:rPr>
          <w:rStyle w:val="Strong"/>
          <w:rFonts w:asciiTheme="majorHAnsi" w:hAnsiTheme="majorHAnsi" w:cstheme="majorHAnsi"/>
        </w:rPr>
        <w:t>".</w:t>
      </w:r>
    </w:p>
    <w:p w14:paraId="3647FF3E" w14:textId="77777777" w:rsidR="000F74FE" w:rsidRPr="004C1B25" w:rsidRDefault="000F74FE" w:rsidP="000050C2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4C1B25">
        <w:rPr>
          <w:rStyle w:val="Strong"/>
          <w:rFonts w:asciiTheme="majorHAnsi" w:hAnsiTheme="majorHAnsi" w:cstheme="majorHAnsi"/>
        </w:rPr>
        <w:br w:type="page"/>
      </w:r>
    </w:p>
    <w:p w14:paraId="2469886C" w14:textId="0D83318E" w:rsidR="000F74FE" w:rsidRPr="00FD50AE" w:rsidRDefault="000F74FE" w:rsidP="00FD50AE">
      <w:pPr>
        <w:pStyle w:val="NormalWeb"/>
        <w:numPr>
          <w:ilvl w:val="0"/>
          <w:numId w:val="83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Kliknuti na polje </w:t>
      </w:r>
      <w:r w:rsidRPr="004C1B25">
        <w:rPr>
          <w:rStyle w:val="Strong"/>
          <w:rFonts w:asciiTheme="majorHAnsi" w:hAnsiTheme="majorHAnsi" w:cstheme="majorHAnsi"/>
        </w:rPr>
        <w:t>"Datum"</w:t>
      </w:r>
      <w:r w:rsidRPr="004C1B25">
        <w:rPr>
          <w:rFonts w:asciiTheme="majorHAnsi" w:hAnsiTheme="majorHAnsi" w:cstheme="majorHAnsi"/>
        </w:rPr>
        <w:t>, nakon čega će se otvoriti kalendar za odabir datuma rešenja nadležnog organa u pogledu na tehničke opremljenosti.</w:t>
      </w:r>
      <w:r w:rsidR="00FD50AE">
        <w:rPr>
          <w:rFonts w:asciiTheme="majorHAnsi" w:hAnsiTheme="majorHAnsi" w:cstheme="majorHAnsi"/>
        </w:rPr>
        <w:t xml:space="preserve"> </w:t>
      </w:r>
      <w:r w:rsidRPr="00FD50AE">
        <w:rPr>
          <w:rFonts w:asciiTheme="majorHAnsi" w:hAnsiTheme="majorHAnsi" w:cstheme="majorHAnsi"/>
        </w:rPr>
        <w:t>Odabrati datum rešenja u kalendaru.</w:t>
      </w:r>
    </w:p>
    <w:p w14:paraId="3819A6E9" w14:textId="7A559FE8" w:rsidR="000F74FE" w:rsidRDefault="00FD50AE" w:rsidP="00FD50AE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5EBDC92F" wp14:editId="4699D58A">
            <wp:extent cx="5353965" cy="2994660"/>
            <wp:effectExtent l="0" t="0" r="0" b="0"/>
            <wp:docPr id="1629304177" name="Picture 1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9304177" name="Picture 15" descr="A screenshot of a computer&#10;&#10;Description automatically generated"/>
                    <pic:cNvPicPr/>
                  </pic:nvPicPr>
                  <pic:blipFill>
                    <a:blip r:embed="rId3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9901" cy="2997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013D82" w14:textId="409C29B4" w:rsidR="00E737E1" w:rsidRDefault="00E737E1" w:rsidP="00E737E1">
      <w:pPr>
        <w:pStyle w:val="scribe-screenshot-container"/>
        <w:numPr>
          <w:ilvl w:val="0"/>
          <w:numId w:val="83"/>
        </w:numPr>
        <w:rPr>
          <w:rFonts w:asciiTheme="majorHAnsi" w:hAnsiTheme="majorHAnsi" w:cstheme="majorHAnsi"/>
        </w:rPr>
      </w:pPr>
      <w:r w:rsidRPr="00E737E1">
        <w:rPr>
          <w:rFonts w:asciiTheme="majorHAnsi" w:hAnsiTheme="majorHAnsi" w:cstheme="majorHAnsi"/>
          <w:color w:val="FF0000"/>
        </w:rPr>
        <w:t xml:space="preserve">Napomena: </w:t>
      </w:r>
      <w:r>
        <w:rPr>
          <w:rFonts w:asciiTheme="majorHAnsi" w:hAnsiTheme="majorHAnsi" w:cstheme="majorHAnsi"/>
        </w:rPr>
        <w:t>za v</w:t>
      </w:r>
      <w:r w:rsidRPr="00E737E1">
        <w:rPr>
          <w:rFonts w:asciiTheme="majorHAnsi" w:hAnsiTheme="majorHAnsi" w:cstheme="majorHAnsi"/>
        </w:rPr>
        <w:t>rst</w:t>
      </w:r>
      <w:r>
        <w:rPr>
          <w:rFonts w:asciiTheme="majorHAnsi" w:hAnsiTheme="majorHAnsi" w:cstheme="majorHAnsi"/>
        </w:rPr>
        <w:t>u</w:t>
      </w:r>
      <w:r w:rsidRPr="00E737E1">
        <w:rPr>
          <w:rFonts w:asciiTheme="majorHAnsi" w:hAnsiTheme="majorHAnsi" w:cstheme="majorHAnsi"/>
        </w:rPr>
        <w:t xml:space="preserve"> akciznog proizvoda</w:t>
      </w:r>
      <w:r>
        <w:rPr>
          <w:rFonts w:asciiTheme="majorHAnsi" w:hAnsiTheme="majorHAnsi" w:cstheme="majorHAnsi"/>
        </w:rPr>
        <w:t xml:space="preserve"> naftni derivati obavezno je polje „</w:t>
      </w:r>
      <w:r w:rsidRPr="00E737E1">
        <w:rPr>
          <w:rFonts w:asciiTheme="majorHAnsi" w:hAnsiTheme="majorHAnsi" w:cstheme="majorHAnsi"/>
        </w:rPr>
        <w:t>Tarifna oznaka nomenklature CT:</w:t>
      </w:r>
      <w:r>
        <w:rPr>
          <w:rFonts w:asciiTheme="majorHAnsi" w:hAnsiTheme="majorHAnsi" w:cstheme="majorHAnsi"/>
        </w:rPr>
        <w:t>“</w:t>
      </w:r>
    </w:p>
    <w:p w14:paraId="7A7926DE" w14:textId="15D2C075" w:rsidR="0004146B" w:rsidRDefault="0004146B" w:rsidP="0004146B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307F160C" wp14:editId="48319E91">
            <wp:extent cx="5405710" cy="3009900"/>
            <wp:effectExtent l="0" t="0" r="5080" b="0"/>
            <wp:docPr id="1891439418" name="Picture 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1439418" name="Picture 3" descr="A screenshot of a computer&#10;&#10;Description automatically generated"/>
                    <pic:cNvPicPr/>
                  </pic:nvPicPr>
                  <pic:blipFill>
                    <a:blip r:embed="rId3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0121" cy="3017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4BDFBA" w14:textId="6F955669" w:rsidR="00E737E1" w:rsidRPr="0004146B" w:rsidRDefault="0004146B" w:rsidP="0004146B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>
        <w:rPr>
          <w:rFonts w:asciiTheme="majorHAnsi" w:hAnsiTheme="majorHAnsi" w:cstheme="majorHAnsi"/>
        </w:rPr>
        <w:br w:type="page"/>
      </w:r>
    </w:p>
    <w:p w14:paraId="4B24F7CF" w14:textId="2944B29D" w:rsidR="000F74FE" w:rsidRPr="004C1B25" w:rsidRDefault="000F74FE" w:rsidP="00BA403F">
      <w:pPr>
        <w:pStyle w:val="NormalWeb"/>
        <w:numPr>
          <w:ilvl w:val="0"/>
          <w:numId w:val="83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</w:t>
      </w:r>
      <w:r w:rsidR="006847D3" w:rsidRPr="006847D3">
        <w:rPr>
          <w:rFonts w:ascii="ProductSans" w:eastAsia="Calibri" w:hAnsi="ProductSans" w:cs="Calibri"/>
          <w:color w:val="000000"/>
          <w:sz w:val="21"/>
          <w:szCs w:val="21"/>
          <w:shd w:val="clear" w:color="auto" w:fill="FFFFFF"/>
          <w:lang w:eastAsia="en-GB"/>
        </w:rPr>
        <w:t xml:space="preserve"> </w:t>
      </w:r>
      <w:r w:rsidR="006847D3" w:rsidRPr="006847D3">
        <w:rPr>
          <w:rFonts w:asciiTheme="majorHAnsi" w:hAnsiTheme="majorHAnsi" w:cstheme="majorHAnsi"/>
          <w:b/>
          <w:bCs/>
        </w:rPr>
        <w:t>Ostvarena količina proizvedenih akciznih proizvoda u protekloj kalendarskoj godini</w:t>
      </w:r>
      <w:r w:rsidRPr="004C1B25">
        <w:rPr>
          <w:rStyle w:val="Strong"/>
          <w:rFonts w:asciiTheme="majorHAnsi" w:hAnsiTheme="majorHAnsi" w:cstheme="majorHAnsi"/>
        </w:rPr>
        <w:t>".</w:t>
      </w:r>
      <w:r w:rsidR="00625959">
        <w:rPr>
          <w:rStyle w:val="Strong"/>
          <w:rFonts w:asciiTheme="majorHAnsi" w:hAnsiTheme="majorHAnsi" w:cstheme="majorHAnsi"/>
        </w:rPr>
        <w:t xml:space="preserve"> </w:t>
      </w:r>
      <w:r w:rsidR="00625959" w:rsidRPr="00883483">
        <w:rPr>
          <w:rStyle w:val="Strong"/>
          <w:rFonts w:asciiTheme="majorHAnsi" w:hAnsiTheme="majorHAnsi" w:cstheme="majorHAnsi"/>
          <w:b w:val="0"/>
          <w:bCs w:val="0"/>
        </w:rPr>
        <w:t>U prvo polje se navodi količina duvana u kg, a u drugo polje se navodi količina pojedinačnih cigareta u komadima.</w:t>
      </w:r>
    </w:p>
    <w:p w14:paraId="64439EC2" w14:textId="45889025" w:rsidR="000F74FE" w:rsidRPr="004C1B25" w:rsidRDefault="00623FBF" w:rsidP="000050C2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230EA672" wp14:editId="31A23B6B">
            <wp:extent cx="5381212" cy="3009900"/>
            <wp:effectExtent l="0" t="0" r="0" b="0"/>
            <wp:docPr id="538755208" name="Picture 1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755208" name="Picture 16" descr="A screenshot of a computer&#10;&#10;Description automatically generated"/>
                    <pic:cNvPicPr/>
                  </pic:nvPicPr>
                  <pic:blipFill>
                    <a:blip r:embed="rId3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7460" cy="3013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64540D" w14:textId="0140838C" w:rsidR="000F74FE" w:rsidRPr="0004146B" w:rsidRDefault="000F74FE" w:rsidP="0036666E">
      <w:pPr>
        <w:pStyle w:val="NormalWeb"/>
        <w:numPr>
          <w:ilvl w:val="0"/>
          <w:numId w:val="83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U polje za unos uneti </w:t>
      </w:r>
      <w:r w:rsidR="00623FBF" w:rsidRPr="004C1B25">
        <w:rPr>
          <w:rStyle w:val="Strong"/>
          <w:rFonts w:asciiTheme="majorHAnsi" w:hAnsiTheme="majorHAnsi" w:cstheme="majorHAnsi"/>
        </w:rPr>
        <w:t>"</w:t>
      </w:r>
      <w:r w:rsidR="00623FBF">
        <w:rPr>
          <w:rStyle w:val="Strong"/>
          <w:rFonts w:asciiTheme="majorHAnsi" w:hAnsiTheme="majorHAnsi" w:cstheme="majorHAnsi"/>
        </w:rPr>
        <w:t>0.3</w:t>
      </w:r>
      <w:r w:rsidR="00623FBF" w:rsidRPr="004C1B25">
        <w:rPr>
          <w:rFonts w:asciiTheme="majorHAnsi" w:hAnsiTheme="majorHAnsi" w:cstheme="majorHAnsi"/>
        </w:rPr>
        <w:t>"</w:t>
      </w:r>
      <w:r w:rsidR="00623FBF">
        <w:rPr>
          <w:rFonts w:asciiTheme="majorHAnsi" w:hAnsiTheme="majorHAnsi" w:cstheme="majorHAnsi"/>
        </w:rPr>
        <w:t>,</w:t>
      </w:r>
      <w:r w:rsidR="00991E52">
        <w:rPr>
          <w:rFonts w:asciiTheme="majorHAnsi" w:hAnsiTheme="majorHAnsi" w:cstheme="majorHAnsi"/>
        </w:rPr>
        <w:t xml:space="preserve"> </w:t>
      </w:r>
      <w:r w:rsidR="00623FBF">
        <w:rPr>
          <w:rFonts w:asciiTheme="majorHAnsi" w:hAnsiTheme="majorHAnsi" w:cstheme="majorHAnsi"/>
        </w:rPr>
        <w:t xml:space="preserve">a u polje </w:t>
      </w:r>
      <w:r w:rsidR="00991E52">
        <w:rPr>
          <w:rFonts w:asciiTheme="majorHAnsi" w:hAnsiTheme="majorHAnsi" w:cstheme="majorHAnsi"/>
        </w:rPr>
        <w:t>z</w:t>
      </w:r>
      <w:r w:rsidR="00623FBF">
        <w:rPr>
          <w:rFonts w:asciiTheme="majorHAnsi" w:hAnsiTheme="majorHAnsi" w:cstheme="majorHAnsi"/>
        </w:rPr>
        <w:t xml:space="preserve">a unos komada uneti </w:t>
      </w:r>
      <w:r w:rsidR="00623FBF" w:rsidRPr="004C1B25">
        <w:rPr>
          <w:rStyle w:val="Strong"/>
          <w:rFonts w:asciiTheme="majorHAnsi" w:hAnsiTheme="majorHAnsi" w:cstheme="majorHAnsi"/>
        </w:rPr>
        <w:t>"</w:t>
      </w:r>
      <w:r w:rsidR="00623FBF">
        <w:rPr>
          <w:rStyle w:val="Strong"/>
          <w:rFonts w:asciiTheme="majorHAnsi" w:hAnsiTheme="majorHAnsi" w:cstheme="majorHAnsi"/>
        </w:rPr>
        <w:t>3</w:t>
      </w:r>
      <w:r w:rsidR="00623FBF" w:rsidRPr="004C1B25">
        <w:rPr>
          <w:rFonts w:asciiTheme="majorHAnsi" w:hAnsiTheme="majorHAnsi" w:cstheme="majorHAnsi"/>
        </w:rPr>
        <w:t>"</w:t>
      </w:r>
      <w:r w:rsidR="00623FBF">
        <w:rPr>
          <w:rFonts w:asciiTheme="majorHAnsi" w:hAnsiTheme="majorHAnsi" w:cstheme="majorHAnsi"/>
        </w:rPr>
        <w:t>.</w:t>
      </w:r>
    </w:p>
    <w:p w14:paraId="3A6BEFD6" w14:textId="7D5D69F8" w:rsidR="000F74FE" w:rsidRPr="004C1B25" w:rsidRDefault="000F74FE" w:rsidP="00BA403F">
      <w:pPr>
        <w:pStyle w:val="NormalWeb"/>
        <w:numPr>
          <w:ilvl w:val="0"/>
          <w:numId w:val="83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"Planirane količine godišnje proizvodnje akciznog proizvoda".</w:t>
      </w:r>
      <w:r w:rsidR="0036666E" w:rsidRPr="004C1B25">
        <w:rPr>
          <w:rStyle w:val="Strong"/>
          <w:rFonts w:asciiTheme="majorHAnsi" w:hAnsiTheme="majorHAnsi" w:cstheme="majorHAnsi"/>
        </w:rPr>
        <w:t>".</w:t>
      </w:r>
      <w:r w:rsidR="0036666E">
        <w:rPr>
          <w:rStyle w:val="Strong"/>
          <w:rFonts w:asciiTheme="majorHAnsi" w:hAnsiTheme="majorHAnsi" w:cstheme="majorHAnsi"/>
        </w:rPr>
        <w:t xml:space="preserve"> </w:t>
      </w:r>
      <w:r w:rsidR="0036666E" w:rsidRPr="00883483">
        <w:rPr>
          <w:rStyle w:val="Strong"/>
          <w:rFonts w:asciiTheme="majorHAnsi" w:hAnsiTheme="majorHAnsi" w:cstheme="majorHAnsi"/>
          <w:b w:val="0"/>
          <w:bCs w:val="0"/>
        </w:rPr>
        <w:t>U prvo polje se navodi količina duvana u kg, a u drugo polje se navodi količina pojedinačnih cigareta u komadima.</w:t>
      </w:r>
    </w:p>
    <w:p w14:paraId="59DCCA92" w14:textId="63DA5D64" w:rsidR="000F74FE" w:rsidRPr="004C1B25" w:rsidRDefault="0036666E" w:rsidP="000050C2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4B3DBB57" wp14:editId="069EFF33">
            <wp:extent cx="5479801" cy="3055620"/>
            <wp:effectExtent l="0" t="0" r="6985" b="0"/>
            <wp:docPr id="1649199047" name="Picture 17" descr="A screenshot of a login pa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9199047" name="Picture 17" descr="A screenshot of a login page&#10;&#10;Description automatically generated"/>
                    <pic:cNvPicPr/>
                  </pic:nvPicPr>
                  <pic:blipFill>
                    <a:blip r:embed="rId3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77" cy="3059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409E54" w14:textId="5FBB115A" w:rsidR="0004146B" w:rsidRDefault="000F74FE" w:rsidP="0036666E">
      <w:pPr>
        <w:pStyle w:val="NormalWeb"/>
        <w:numPr>
          <w:ilvl w:val="0"/>
          <w:numId w:val="83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U polje za unos uneti </w:t>
      </w:r>
      <w:r w:rsidR="0036666E" w:rsidRPr="004C1B25">
        <w:rPr>
          <w:rStyle w:val="Strong"/>
          <w:rFonts w:asciiTheme="majorHAnsi" w:hAnsiTheme="majorHAnsi" w:cstheme="majorHAnsi"/>
        </w:rPr>
        <w:t>"</w:t>
      </w:r>
      <w:r w:rsidR="0036666E">
        <w:rPr>
          <w:rStyle w:val="Strong"/>
          <w:rFonts w:asciiTheme="majorHAnsi" w:hAnsiTheme="majorHAnsi" w:cstheme="majorHAnsi"/>
        </w:rPr>
        <w:t>0.4</w:t>
      </w:r>
      <w:r w:rsidR="0036666E" w:rsidRPr="004C1B25">
        <w:rPr>
          <w:rFonts w:asciiTheme="majorHAnsi" w:hAnsiTheme="majorHAnsi" w:cstheme="majorHAnsi"/>
        </w:rPr>
        <w:t>"</w:t>
      </w:r>
      <w:r w:rsidR="0036666E">
        <w:rPr>
          <w:rFonts w:asciiTheme="majorHAnsi" w:hAnsiTheme="majorHAnsi" w:cstheme="majorHAnsi"/>
        </w:rPr>
        <w:t>,</w:t>
      </w:r>
      <w:r w:rsidR="00991E52">
        <w:rPr>
          <w:rFonts w:asciiTheme="majorHAnsi" w:hAnsiTheme="majorHAnsi" w:cstheme="majorHAnsi"/>
        </w:rPr>
        <w:t xml:space="preserve"> </w:t>
      </w:r>
      <w:r w:rsidR="0036666E">
        <w:rPr>
          <w:rFonts w:asciiTheme="majorHAnsi" w:hAnsiTheme="majorHAnsi" w:cstheme="majorHAnsi"/>
        </w:rPr>
        <w:t xml:space="preserve">a u polje </w:t>
      </w:r>
      <w:r w:rsidR="00991E52">
        <w:rPr>
          <w:rFonts w:asciiTheme="majorHAnsi" w:hAnsiTheme="majorHAnsi" w:cstheme="majorHAnsi"/>
        </w:rPr>
        <w:t>z</w:t>
      </w:r>
      <w:r w:rsidR="0036666E">
        <w:rPr>
          <w:rFonts w:asciiTheme="majorHAnsi" w:hAnsiTheme="majorHAnsi" w:cstheme="majorHAnsi"/>
        </w:rPr>
        <w:t xml:space="preserve">a unos komada uneti </w:t>
      </w:r>
      <w:r w:rsidR="0036666E" w:rsidRPr="004C1B25">
        <w:rPr>
          <w:rStyle w:val="Strong"/>
          <w:rFonts w:asciiTheme="majorHAnsi" w:hAnsiTheme="majorHAnsi" w:cstheme="majorHAnsi"/>
        </w:rPr>
        <w:t>"</w:t>
      </w:r>
      <w:r w:rsidR="0036666E">
        <w:rPr>
          <w:rStyle w:val="Strong"/>
          <w:rFonts w:asciiTheme="majorHAnsi" w:hAnsiTheme="majorHAnsi" w:cstheme="majorHAnsi"/>
        </w:rPr>
        <w:t>4</w:t>
      </w:r>
      <w:r w:rsidR="0036666E" w:rsidRPr="004C1B25">
        <w:rPr>
          <w:rFonts w:asciiTheme="majorHAnsi" w:hAnsiTheme="majorHAnsi" w:cstheme="majorHAnsi"/>
        </w:rPr>
        <w:t>"</w:t>
      </w:r>
      <w:r w:rsidR="0036666E">
        <w:rPr>
          <w:rFonts w:asciiTheme="majorHAnsi" w:hAnsiTheme="majorHAnsi" w:cstheme="majorHAnsi"/>
        </w:rPr>
        <w:t>.</w:t>
      </w:r>
    </w:p>
    <w:p w14:paraId="504E1CFE" w14:textId="55369EA6" w:rsidR="0036666E" w:rsidRPr="0004146B" w:rsidRDefault="0004146B" w:rsidP="0004146B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>
        <w:rPr>
          <w:rFonts w:asciiTheme="majorHAnsi" w:hAnsiTheme="majorHAnsi" w:cstheme="majorHAnsi"/>
        </w:rPr>
        <w:br w:type="page"/>
      </w:r>
    </w:p>
    <w:p w14:paraId="2CE27CF4" w14:textId="1D9BFFF3" w:rsidR="000F74FE" w:rsidRPr="004C1B25" w:rsidRDefault="000F74FE" w:rsidP="00BA403F">
      <w:pPr>
        <w:pStyle w:val="NormalWeb"/>
        <w:numPr>
          <w:ilvl w:val="0"/>
          <w:numId w:val="83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"Br. skladišta za koje traži akciznu dozvolu".</w:t>
      </w:r>
      <w:r w:rsidR="00311CDF">
        <w:rPr>
          <w:rStyle w:val="Strong"/>
          <w:rFonts w:asciiTheme="majorHAnsi" w:hAnsiTheme="majorHAnsi" w:cstheme="majorHAnsi"/>
        </w:rPr>
        <w:t xml:space="preserve"> </w:t>
      </w:r>
      <w:r w:rsidR="00311CDF">
        <w:rPr>
          <w:rStyle w:val="Strong"/>
          <w:rFonts w:asciiTheme="majorHAnsi" w:hAnsiTheme="majorHAnsi" w:cstheme="majorHAnsi"/>
          <w:b w:val="0"/>
          <w:bCs w:val="0"/>
        </w:rPr>
        <w:t>Ograničenje unosa za ovo polje je 18 karaktera.</w:t>
      </w:r>
    </w:p>
    <w:p w14:paraId="07E07463" w14:textId="3512E186" w:rsidR="000F74FE" w:rsidRPr="004C1B25" w:rsidRDefault="00991E52" w:rsidP="000050C2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30629F3B" wp14:editId="05EAC3AA">
            <wp:extent cx="5362209" cy="2994660"/>
            <wp:effectExtent l="0" t="0" r="0" b="0"/>
            <wp:docPr id="508990559" name="Picture 1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990559" name="Picture 18" descr="A screenshot of a computer&#10;&#10;Description automatically generated"/>
                    <pic:cNvPicPr/>
                  </pic:nvPicPr>
                  <pic:blipFill>
                    <a:blip r:embed="rId3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6899" cy="2997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DDA1FA" w14:textId="367DCFAC" w:rsidR="000F74FE" w:rsidRPr="004C1B25" w:rsidRDefault="000F74FE" w:rsidP="00BA403F">
      <w:pPr>
        <w:pStyle w:val="NormalWeb"/>
        <w:numPr>
          <w:ilvl w:val="0"/>
          <w:numId w:val="83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U polje za unos uneti </w:t>
      </w:r>
      <w:r w:rsidRPr="004C1B25">
        <w:rPr>
          <w:rStyle w:val="Strong"/>
          <w:rFonts w:asciiTheme="majorHAnsi" w:hAnsiTheme="majorHAnsi" w:cstheme="majorHAnsi"/>
        </w:rPr>
        <w:t>"</w:t>
      </w:r>
      <w:r w:rsidR="00991E52">
        <w:rPr>
          <w:rStyle w:val="Strong"/>
          <w:rFonts w:asciiTheme="majorHAnsi" w:hAnsiTheme="majorHAnsi" w:cstheme="majorHAnsi"/>
        </w:rPr>
        <w:t>1</w:t>
      </w:r>
      <w:r w:rsidR="00861C3B">
        <w:rPr>
          <w:rStyle w:val="Strong"/>
          <w:rFonts w:asciiTheme="majorHAnsi" w:hAnsiTheme="majorHAnsi" w:cstheme="majorHAnsi"/>
        </w:rPr>
        <w:t>2</w:t>
      </w:r>
      <w:r w:rsidRPr="004C1B25">
        <w:rPr>
          <w:rStyle w:val="Strong"/>
          <w:rFonts w:asciiTheme="majorHAnsi" w:hAnsiTheme="majorHAnsi" w:cstheme="majorHAnsi"/>
        </w:rPr>
        <w:t>".</w:t>
      </w:r>
    </w:p>
    <w:p w14:paraId="799BCD82" w14:textId="09E560C4" w:rsidR="000F74FE" w:rsidRPr="004C1B25" w:rsidRDefault="000F74FE" w:rsidP="00BA403F">
      <w:pPr>
        <w:pStyle w:val="NormalWeb"/>
        <w:numPr>
          <w:ilvl w:val="0"/>
          <w:numId w:val="83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"Adresa".</w:t>
      </w:r>
      <w:r w:rsidR="00311CDF">
        <w:rPr>
          <w:rStyle w:val="Strong"/>
          <w:rFonts w:asciiTheme="majorHAnsi" w:hAnsiTheme="majorHAnsi" w:cstheme="majorHAnsi"/>
        </w:rPr>
        <w:t xml:space="preserve"> </w:t>
      </w:r>
      <w:r w:rsidR="00311CDF">
        <w:rPr>
          <w:rStyle w:val="Strong"/>
          <w:rFonts w:asciiTheme="majorHAnsi" w:hAnsiTheme="majorHAnsi" w:cstheme="majorHAnsi"/>
          <w:b w:val="0"/>
          <w:bCs w:val="0"/>
        </w:rPr>
        <w:t>Ograničenje unosa za ovo polje je 50 karaktera.</w:t>
      </w:r>
    </w:p>
    <w:p w14:paraId="6927DE53" w14:textId="3D95B92D" w:rsidR="000F74FE" w:rsidRPr="004C1B25" w:rsidRDefault="00FE60F8" w:rsidP="000050C2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33EDCC4A" wp14:editId="402FACCB">
            <wp:extent cx="5585562" cy="3124200"/>
            <wp:effectExtent l="0" t="0" r="0" b="0"/>
            <wp:docPr id="991261506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1261506" name="Picture 991261506"/>
                    <pic:cNvPicPr/>
                  </pic:nvPicPr>
                  <pic:blipFill>
                    <a:blip r:embed="rId3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9455" cy="3126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96A77F" w14:textId="307593B8" w:rsidR="000F74FE" w:rsidRPr="00FE60F8" w:rsidRDefault="000F74FE" w:rsidP="000050C2">
      <w:pPr>
        <w:pStyle w:val="NormalWeb"/>
        <w:numPr>
          <w:ilvl w:val="0"/>
          <w:numId w:val="83"/>
        </w:numPr>
        <w:rPr>
          <w:rFonts w:asciiTheme="majorHAnsi" w:hAnsiTheme="majorHAnsi" w:cstheme="majorHAnsi"/>
          <w:b/>
          <w:bCs/>
        </w:rPr>
      </w:pPr>
      <w:r w:rsidRPr="004C1B25">
        <w:rPr>
          <w:rFonts w:asciiTheme="majorHAnsi" w:hAnsiTheme="majorHAnsi" w:cstheme="majorHAnsi"/>
        </w:rPr>
        <w:t xml:space="preserve">U polje za unos uneti </w:t>
      </w:r>
      <w:r w:rsidRPr="004C1B25">
        <w:rPr>
          <w:rStyle w:val="Strong"/>
          <w:rFonts w:asciiTheme="majorHAnsi" w:hAnsiTheme="majorHAnsi" w:cstheme="majorHAnsi"/>
        </w:rPr>
        <w:t>"</w:t>
      </w:r>
      <w:r w:rsidR="00FE60F8">
        <w:rPr>
          <w:rStyle w:val="Strong"/>
          <w:rFonts w:asciiTheme="majorHAnsi" w:hAnsiTheme="majorHAnsi" w:cstheme="majorHAnsi"/>
        </w:rPr>
        <w:t>Ulica</w:t>
      </w:r>
      <w:r w:rsidRPr="004C1B25">
        <w:rPr>
          <w:rStyle w:val="Strong"/>
          <w:rFonts w:asciiTheme="majorHAnsi" w:hAnsiTheme="majorHAnsi" w:cstheme="majorHAnsi"/>
        </w:rPr>
        <w:t>".</w:t>
      </w:r>
    </w:p>
    <w:p w14:paraId="7EB2F0A5" w14:textId="19A860F6" w:rsidR="000F74FE" w:rsidRPr="00FE60F8" w:rsidRDefault="000F74FE" w:rsidP="00FE60F8">
      <w:pPr>
        <w:pStyle w:val="NormalWeb"/>
        <w:numPr>
          <w:ilvl w:val="0"/>
          <w:numId w:val="83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"Broj".</w:t>
      </w:r>
      <w:r w:rsidR="00311CDF">
        <w:rPr>
          <w:rStyle w:val="Strong"/>
          <w:rFonts w:asciiTheme="majorHAnsi" w:hAnsiTheme="majorHAnsi" w:cstheme="majorHAnsi"/>
        </w:rPr>
        <w:t xml:space="preserve"> .</w:t>
      </w:r>
      <w:r w:rsidR="00311CDF">
        <w:rPr>
          <w:rStyle w:val="Strong"/>
          <w:rFonts w:asciiTheme="majorHAnsi" w:hAnsiTheme="majorHAnsi" w:cstheme="majorHAnsi"/>
          <w:b w:val="0"/>
          <w:bCs w:val="0"/>
        </w:rPr>
        <w:t>Ograničenje unosa za ovo polje je 10 karaktera</w:t>
      </w:r>
    </w:p>
    <w:p w14:paraId="31C6ED71" w14:textId="4DD4B59C" w:rsidR="0004146B" w:rsidRDefault="000F74FE" w:rsidP="00BA403F">
      <w:pPr>
        <w:pStyle w:val="NormalWeb"/>
        <w:numPr>
          <w:ilvl w:val="0"/>
          <w:numId w:val="83"/>
        </w:numPr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U polje za unos uneti </w:t>
      </w:r>
      <w:r w:rsidRPr="004C1B25">
        <w:rPr>
          <w:rStyle w:val="Strong"/>
          <w:rFonts w:asciiTheme="majorHAnsi" w:hAnsiTheme="majorHAnsi" w:cstheme="majorHAnsi"/>
        </w:rPr>
        <w:t>"1</w:t>
      </w:r>
      <w:r w:rsidR="00FE60F8">
        <w:rPr>
          <w:rStyle w:val="Strong"/>
          <w:rFonts w:asciiTheme="majorHAnsi" w:hAnsiTheme="majorHAnsi" w:cstheme="majorHAnsi"/>
        </w:rPr>
        <w:t>2</w:t>
      </w:r>
      <w:r w:rsidRPr="004C1B25">
        <w:rPr>
          <w:rStyle w:val="Strong"/>
          <w:rFonts w:asciiTheme="majorHAnsi" w:hAnsiTheme="majorHAnsi" w:cstheme="majorHAnsi"/>
        </w:rPr>
        <w:t>".</w:t>
      </w:r>
    </w:p>
    <w:p w14:paraId="318B7358" w14:textId="07AE2C18" w:rsidR="000F74FE" w:rsidRPr="0004146B" w:rsidRDefault="0004146B" w:rsidP="0004146B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>
        <w:rPr>
          <w:rStyle w:val="Strong"/>
          <w:rFonts w:asciiTheme="majorHAnsi" w:hAnsiTheme="majorHAnsi" w:cstheme="majorHAnsi"/>
        </w:rPr>
        <w:br w:type="page"/>
      </w:r>
    </w:p>
    <w:p w14:paraId="378FD980" w14:textId="38FA7360" w:rsidR="000F74FE" w:rsidRPr="004C1B25" w:rsidRDefault="000F74FE" w:rsidP="00BA403F">
      <w:pPr>
        <w:pStyle w:val="NormalWeb"/>
        <w:numPr>
          <w:ilvl w:val="0"/>
          <w:numId w:val="83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"Poštanski broj".</w:t>
      </w:r>
    </w:p>
    <w:p w14:paraId="2497C7FD" w14:textId="236DFDF5" w:rsidR="000F74FE" w:rsidRPr="004C1B25" w:rsidRDefault="00747F79" w:rsidP="000050C2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4DB472A6" wp14:editId="2ABA301E">
            <wp:extent cx="5647690" cy="3151936"/>
            <wp:effectExtent l="0" t="0" r="0" b="0"/>
            <wp:docPr id="1574247609" name="Picture 2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4247609" name="Picture 20" descr="A screenshot of a computer&#10;&#10;Description automatically generated"/>
                    <pic:cNvPicPr/>
                  </pic:nvPicPr>
                  <pic:blipFill>
                    <a:blip r:embed="rId3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2898" cy="3154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FFAE58" w14:textId="3F59915B" w:rsidR="000F74FE" w:rsidRPr="0004146B" w:rsidRDefault="000F74FE" w:rsidP="000050C2">
      <w:pPr>
        <w:pStyle w:val="NormalWeb"/>
        <w:numPr>
          <w:ilvl w:val="0"/>
          <w:numId w:val="83"/>
        </w:numPr>
        <w:rPr>
          <w:rFonts w:asciiTheme="majorHAnsi" w:hAnsiTheme="majorHAnsi" w:cstheme="majorHAnsi"/>
          <w:b/>
          <w:bCs/>
        </w:rPr>
      </w:pPr>
      <w:r w:rsidRPr="004C1B25">
        <w:rPr>
          <w:rFonts w:asciiTheme="majorHAnsi" w:hAnsiTheme="majorHAnsi" w:cstheme="majorHAnsi"/>
        </w:rPr>
        <w:t xml:space="preserve">U polje za unos uneti </w:t>
      </w:r>
      <w:r w:rsidRPr="004C1B25">
        <w:rPr>
          <w:rStyle w:val="Strong"/>
          <w:rFonts w:asciiTheme="majorHAnsi" w:hAnsiTheme="majorHAnsi" w:cstheme="majorHAnsi"/>
        </w:rPr>
        <w:t>"11000".</w:t>
      </w:r>
    </w:p>
    <w:p w14:paraId="08D03C84" w14:textId="090BD3EE" w:rsidR="000F74FE" w:rsidRPr="004C1B25" w:rsidRDefault="000F74FE" w:rsidP="00BA403F">
      <w:pPr>
        <w:pStyle w:val="NormalWeb"/>
        <w:numPr>
          <w:ilvl w:val="0"/>
          <w:numId w:val="83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"Mesto skladišta".</w:t>
      </w:r>
      <w:r w:rsidR="001802B2">
        <w:rPr>
          <w:rStyle w:val="Strong"/>
          <w:rFonts w:asciiTheme="majorHAnsi" w:hAnsiTheme="majorHAnsi" w:cstheme="majorHAnsi"/>
        </w:rPr>
        <w:t xml:space="preserve"> </w:t>
      </w:r>
      <w:r w:rsidR="001802B2">
        <w:rPr>
          <w:rStyle w:val="Strong"/>
          <w:rFonts w:asciiTheme="majorHAnsi" w:hAnsiTheme="majorHAnsi" w:cstheme="majorHAnsi"/>
          <w:b w:val="0"/>
          <w:bCs w:val="0"/>
        </w:rPr>
        <w:t>Ograničenje unosa za ovo polje je 40 karaktera.</w:t>
      </w:r>
    </w:p>
    <w:p w14:paraId="37AE3F90" w14:textId="1E4C2AFF" w:rsidR="000F74FE" w:rsidRPr="004C1B25" w:rsidRDefault="00A61009" w:rsidP="000050C2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6B1A3627" wp14:editId="3F03EB6F">
            <wp:extent cx="5475110" cy="3055620"/>
            <wp:effectExtent l="0" t="0" r="0" b="0"/>
            <wp:docPr id="1266081945" name="Picture 2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6081945" name="Picture 21" descr="A screenshot of a computer&#10;&#10;Description automatically generated"/>
                    <pic:cNvPicPr/>
                  </pic:nvPicPr>
                  <pic:blipFill>
                    <a:blip r:embed="rId3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2701" cy="30654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C94637" w14:textId="69122DD5" w:rsidR="0004146B" w:rsidRDefault="000F74FE" w:rsidP="00BA403F">
      <w:pPr>
        <w:pStyle w:val="NormalWeb"/>
        <w:numPr>
          <w:ilvl w:val="0"/>
          <w:numId w:val="83"/>
        </w:numPr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U polje za unos uneti </w:t>
      </w:r>
      <w:r w:rsidRPr="004C1B25">
        <w:rPr>
          <w:rStyle w:val="Strong"/>
          <w:rFonts w:asciiTheme="majorHAnsi" w:hAnsiTheme="majorHAnsi" w:cstheme="majorHAnsi"/>
        </w:rPr>
        <w:t>"Beograd".</w:t>
      </w:r>
    </w:p>
    <w:p w14:paraId="6EDB2B1F" w14:textId="22731E33" w:rsidR="000F74FE" w:rsidRPr="0004146B" w:rsidRDefault="0004146B" w:rsidP="0004146B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>
        <w:rPr>
          <w:rStyle w:val="Strong"/>
          <w:rFonts w:asciiTheme="majorHAnsi" w:hAnsiTheme="majorHAnsi" w:cstheme="majorHAnsi"/>
        </w:rPr>
        <w:br w:type="page"/>
      </w:r>
    </w:p>
    <w:p w14:paraId="6E9769B8" w14:textId="56824253" w:rsidR="000F74FE" w:rsidRPr="004C1B25" w:rsidRDefault="000F74FE" w:rsidP="00BA403F">
      <w:pPr>
        <w:pStyle w:val="NormalWeb"/>
        <w:numPr>
          <w:ilvl w:val="0"/>
          <w:numId w:val="83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"Oznaka skladišta".</w:t>
      </w:r>
      <w:r w:rsidR="001802B2">
        <w:rPr>
          <w:rStyle w:val="Strong"/>
          <w:rFonts w:asciiTheme="majorHAnsi" w:hAnsiTheme="majorHAnsi" w:cstheme="majorHAnsi"/>
        </w:rPr>
        <w:t xml:space="preserve"> </w:t>
      </w:r>
      <w:r w:rsidR="001802B2">
        <w:rPr>
          <w:rStyle w:val="Strong"/>
          <w:rFonts w:asciiTheme="majorHAnsi" w:hAnsiTheme="majorHAnsi" w:cstheme="majorHAnsi"/>
          <w:b w:val="0"/>
          <w:bCs w:val="0"/>
        </w:rPr>
        <w:t>Ograničenje unosa za ovo polje je 45 karaktera.</w:t>
      </w:r>
    </w:p>
    <w:p w14:paraId="41BFAB75" w14:textId="1FD05431" w:rsidR="000F74FE" w:rsidRPr="004C1B25" w:rsidRDefault="002563E9" w:rsidP="000050C2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163A98F2" wp14:editId="5491BC7A">
            <wp:extent cx="5527427" cy="3078480"/>
            <wp:effectExtent l="0" t="0" r="0" b="7620"/>
            <wp:docPr id="545530047" name="Picture 2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5530047" name="Picture 22" descr="A screenshot of a computer&#10;&#10;Description automatically generated"/>
                    <pic:cNvPicPr/>
                  </pic:nvPicPr>
                  <pic:blipFill>
                    <a:blip r:embed="rId3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31658" cy="3080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FE4C89" w14:textId="690F2143" w:rsidR="000F74FE" w:rsidRPr="0004146B" w:rsidRDefault="000F74FE" w:rsidP="000050C2">
      <w:pPr>
        <w:pStyle w:val="NormalWeb"/>
        <w:numPr>
          <w:ilvl w:val="0"/>
          <w:numId w:val="83"/>
        </w:numPr>
        <w:rPr>
          <w:rFonts w:asciiTheme="majorHAnsi" w:hAnsiTheme="majorHAnsi" w:cstheme="majorHAnsi"/>
          <w:b/>
          <w:bCs/>
        </w:rPr>
      </w:pPr>
      <w:r w:rsidRPr="004C1B25">
        <w:rPr>
          <w:rFonts w:asciiTheme="majorHAnsi" w:hAnsiTheme="majorHAnsi" w:cstheme="majorHAnsi"/>
        </w:rPr>
        <w:t xml:space="preserve">U polje za unos uneti </w:t>
      </w:r>
      <w:r w:rsidRPr="004C1B25">
        <w:rPr>
          <w:rStyle w:val="Strong"/>
          <w:rFonts w:asciiTheme="majorHAnsi" w:hAnsiTheme="majorHAnsi" w:cstheme="majorHAnsi"/>
        </w:rPr>
        <w:t>"</w:t>
      </w:r>
      <w:r w:rsidR="002563E9">
        <w:rPr>
          <w:rStyle w:val="Strong"/>
          <w:rFonts w:asciiTheme="majorHAnsi" w:hAnsiTheme="majorHAnsi" w:cstheme="majorHAnsi"/>
        </w:rPr>
        <w:t>12</w:t>
      </w:r>
      <w:r w:rsidRPr="004C1B25">
        <w:rPr>
          <w:rStyle w:val="Strong"/>
          <w:rFonts w:asciiTheme="majorHAnsi" w:hAnsiTheme="majorHAnsi" w:cstheme="majorHAnsi"/>
        </w:rPr>
        <w:t>".</w:t>
      </w:r>
    </w:p>
    <w:p w14:paraId="6CCAFBCF" w14:textId="2C405B07" w:rsidR="000F74FE" w:rsidRPr="004C1B25" w:rsidRDefault="000F74FE" w:rsidP="00BA403F">
      <w:pPr>
        <w:pStyle w:val="NormalWeb"/>
        <w:numPr>
          <w:ilvl w:val="0"/>
          <w:numId w:val="83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polje </w:t>
      </w:r>
      <w:r w:rsidRPr="004C1B25">
        <w:rPr>
          <w:rStyle w:val="Strong"/>
          <w:rFonts w:asciiTheme="majorHAnsi" w:hAnsiTheme="majorHAnsi" w:cstheme="majorHAnsi"/>
        </w:rPr>
        <w:t>"Mera"</w:t>
      </w:r>
      <w:r w:rsidRPr="004C1B25">
        <w:rPr>
          <w:rFonts w:asciiTheme="majorHAnsi" w:hAnsiTheme="majorHAnsi" w:cstheme="majorHAnsi"/>
        </w:rPr>
        <w:t xml:space="preserve"> nakon čega će se prikazati padajuća lista opcija sa tipovima mera skladišta.</w:t>
      </w:r>
    </w:p>
    <w:p w14:paraId="422B1E73" w14:textId="0A2571F0" w:rsidR="000F74FE" w:rsidRPr="004C1B25" w:rsidRDefault="004F4D81" w:rsidP="000050C2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5990AD79" wp14:editId="67EA2702">
            <wp:extent cx="5358542" cy="2994660"/>
            <wp:effectExtent l="0" t="0" r="0" b="0"/>
            <wp:docPr id="1112234074" name="Picture 2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2234074" name="Picture 23" descr="A screenshot of a computer&#10;&#10;Description automatically generated"/>
                    <pic:cNvPicPr/>
                  </pic:nvPicPr>
                  <pic:blipFill>
                    <a:blip r:embed="rId3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2781" cy="3002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0FC1FB" w14:textId="28E3B643" w:rsidR="0004146B" w:rsidRDefault="000F74FE" w:rsidP="000050C2">
      <w:pPr>
        <w:pStyle w:val="NormalWeb"/>
        <w:numPr>
          <w:ilvl w:val="0"/>
          <w:numId w:val="83"/>
        </w:numPr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U padajućoj listi opcija za naš primer odabrati opciju </w:t>
      </w:r>
      <w:r w:rsidRPr="004C1B25">
        <w:rPr>
          <w:rStyle w:val="Strong"/>
          <w:rFonts w:asciiTheme="majorHAnsi" w:hAnsiTheme="majorHAnsi" w:cstheme="majorHAnsi"/>
        </w:rPr>
        <w:t>"Površinu".</w:t>
      </w:r>
    </w:p>
    <w:p w14:paraId="25682F1A" w14:textId="598CDA15" w:rsidR="000F74FE" w:rsidRPr="0004146B" w:rsidRDefault="0004146B" w:rsidP="0004146B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>
        <w:rPr>
          <w:rStyle w:val="Strong"/>
          <w:rFonts w:asciiTheme="majorHAnsi" w:hAnsiTheme="majorHAnsi" w:cstheme="majorHAnsi"/>
        </w:rPr>
        <w:br w:type="page"/>
      </w:r>
    </w:p>
    <w:p w14:paraId="6091A913" w14:textId="494F0CC5" w:rsidR="000F74FE" w:rsidRPr="004C1B25" w:rsidRDefault="000F74FE" w:rsidP="00BA403F">
      <w:pPr>
        <w:pStyle w:val="NormalWeb"/>
        <w:numPr>
          <w:ilvl w:val="0"/>
          <w:numId w:val="83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"Vrednost (površina/zapremina)".</w:t>
      </w:r>
    </w:p>
    <w:p w14:paraId="4F103783" w14:textId="242875F7" w:rsidR="000F74FE" w:rsidRPr="004C1B25" w:rsidRDefault="00044739" w:rsidP="000050C2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3F4244F2" wp14:editId="3951493B">
            <wp:extent cx="5558315" cy="3108960"/>
            <wp:effectExtent l="0" t="0" r="4445" b="0"/>
            <wp:docPr id="561004147" name="Picture 2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1004147" name="Picture 24" descr="A screenshot of a computer&#10;&#10;Description automatically generated"/>
                    <pic:cNvPicPr/>
                  </pic:nvPicPr>
                  <pic:blipFill>
                    <a:blip r:embed="rId3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7441" cy="3114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2E6EDD" w14:textId="7418C1CE" w:rsidR="000F74FE" w:rsidRPr="004C1B25" w:rsidRDefault="000F74FE" w:rsidP="00BA403F">
      <w:pPr>
        <w:pStyle w:val="NormalWeb"/>
        <w:numPr>
          <w:ilvl w:val="0"/>
          <w:numId w:val="83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U polje za unos uneti </w:t>
      </w:r>
      <w:r w:rsidRPr="004C1B25">
        <w:rPr>
          <w:rStyle w:val="Strong"/>
          <w:rFonts w:asciiTheme="majorHAnsi" w:hAnsiTheme="majorHAnsi" w:cstheme="majorHAnsi"/>
        </w:rPr>
        <w:t>"</w:t>
      </w:r>
      <w:r w:rsidR="0002459B">
        <w:rPr>
          <w:rStyle w:val="Strong"/>
          <w:rFonts w:asciiTheme="majorHAnsi" w:hAnsiTheme="majorHAnsi" w:cstheme="majorHAnsi"/>
        </w:rPr>
        <w:t>30</w:t>
      </w:r>
      <w:r w:rsidRPr="004C1B25">
        <w:rPr>
          <w:rStyle w:val="Strong"/>
          <w:rFonts w:asciiTheme="majorHAnsi" w:hAnsiTheme="majorHAnsi" w:cstheme="majorHAnsi"/>
        </w:rPr>
        <w:t>".</w:t>
      </w:r>
    </w:p>
    <w:p w14:paraId="5C5FD8B1" w14:textId="362FB7A4" w:rsidR="000F74FE" w:rsidRPr="004C1B25" w:rsidRDefault="000F74FE" w:rsidP="00BA403F">
      <w:pPr>
        <w:pStyle w:val="NormalWeb"/>
        <w:numPr>
          <w:ilvl w:val="0"/>
          <w:numId w:val="83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"Opis akciznog skladišta".</w:t>
      </w:r>
      <w:r w:rsidR="00232E4F">
        <w:rPr>
          <w:rStyle w:val="Strong"/>
          <w:rFonts w:asciiTheme="majorHAnsi" w:hAnsiTheme="majorHAnsi" w:cstheme="majorHAnsi"/>
        </w:rPr>
        <w:t xml:space="preserve"> </w:t>
      </w:r>
      <w:r w:rsidR="00232E4F">
        <w:rPr>
          <w:rStyle w:val="Strong"/>
          <w:rFonts w:asciiTheme="majorHAnsi" w:hAnsiTheme="majorHAnsi" w:cstheme="majorHAnsi"/>
          <w:b w:val="0"/>
          <w:bCs w:val="0"/>
        </w:rPr>
        <w:t>Ograničenje unosa za ovo polje je 240 karaktera.</w:t>
      </w:r>
    </w:p>
    <w:p w14:paraId="6408F848" w14:textId="5B00F942" w:rsidR="000F74FE" w:rsidRPr="004C1B25" w:rsidRDefault="00DC45F4" w:rsidP="000050C2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4F672F4B" wp14:editId="2ACA042D">
            <wp:extent cx="5420043" cy="3025140"/>
            <wp:effectExtent l="0" t="0" r="9525" b="3810"/>
            <wp:docPr id="158230670" name="Picture 25" descr="A screenshot of a login box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230670" name="Picture 25" descr="A screenshot of a login box&#10;&#10;Description automatically generated"/>
                    <pic:cNvPicPr/>
                  </pic:nvPicPr>
                  <pic:blipFill>
                    <a:blip r:embed="rId3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3896" cy="30272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34483C" w14:textId="37EB7F94" w:rsidR="0004146B" w:rsidRDefault="000F74FE" w:rsidP="000050C2">
      <w:pPr>
        <w:pStyle w:val="NormalWeb"/>
        <w:numPr>
          <w:ilvl w:val="0"/>
          <w:numId w:val="83"/>
        </w:numPr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U polje za unos uneti </w:t>
      </w:r>
      <w:r w:rsidRPr="004C1B25">
        <w:rPr>
          <w:rStyle w:val="Strong"/>
          <w:rFonts w:asciiTheme="majorHAnsi" w:hAnsiTheme="majorHAnsi" w:cstheme="majorHAnsi"/>
        </w:rPr>
        <w:t>"Test".</w:t>
      </w:r>
    </w:p>
    <w:p w14:paraId="4293B74B" w14:textId="2F1E5328" w:rsidR="000F74FE" w:rsidRPr="0004146B" w:rsidRDefault="0004146B" w:rsidP="0004146B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>
        <w:rPr>
          <w:rStyle w:val="Strong"/>
          <w:rFonts w:asciiTheme="majorHAnsi" w:hAnsiTheme="majorHAnsi" w:cstheme="majorHAnsi"/>
        </w:rPr>
        <w:br w:type="page"/>
      </w:r>
    </w:p>
    <w:p w14:paraId="0FC3FB4B" w14:textId="2C25F961" w:rsidR="000F74FE" w:rsidRPr="004C1B25" w:rsidRDefault="000F74FE" w:rsidP="00BA403F">
      <w:pPr>
        <w:pStyle w:val="NormalWeb"/>
        <w:numPr>
          <w:ilvl w:val="0"/>
          <w:numId w:val="83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"Opis rada sistema računovodstva".</w:t>
      </w:r>
      <w:r w:rsidR="00232E4F">
        <w:rPr>
          <w:rStyle w:val="Strong"/>
          <w:rFonts w:asciiTheme="majorHAnsi" w:hAnsiTheme="majorHAnsi" w:cstheme="majorHAnsi"/>
        </w:rPr>
        <w:t xml:space="preserve"> </w:t>
      </w:r>
      <w:r w:rsidR="00232E4F">
        <w:rPr>
          <w:rStyle w:val="Strong"/>
          <w:rFonts w:asciiTheme="majorHAnsi" w:hAnsiTheme="majorHAnsi" w:cstheme="majorHAnsi"/>
          <w:b w:val="0"/>
          <w:bCs w:val="0"/>
        </w:rPr>
        <w:t>Ograničenje unosa za ovo polje je 240 karaktera.</w:t>
      </w:r>
    </w:p>
    <w:p w14:paraId="6C8C2963" w14:textId="1AA380AD" w:rsidR="000F74FE" w:rsidRPr="004C1B25" w:rsidRDefault="00DC45F4" w:rsidP="000050C2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0D8C3947" wp14:editId="51BA2106">
            <wp:extent cx="5433695" cy="3032760"/>
            <wp:effectExtent l="0" t="0" r="0" b="0"/>
            <wp:docPr id="1904214219" name="Picture 2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4214219" name="Picture 26" descr="A screenshot of a computer&#10;&#10;Description automatically generated"/>
                    <pic:cNvPicPr/>
                  </pic:nvPicPr>
                  <pic:blipFill>
                    <a:blip r:embed="rId3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4895" cy="3033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1C9D32" w14:textId="2566E57D" w:rsidR="000F74FE" w:rsidRPr="004C1B25" w:rsidRDefault="000F74FE" w:rsidP="00BA403F">
      <w:pPr>
        <w:pStyle w:val="NormalWeb"/>
        <w:numPr>
          <w:ilvl w:val="0"/>
          <w:numId w:val="83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U polje za unos uneti </w:t>
      </w:r>
      <w:r w:rsidRPr="004C1B25">
        <w:rPr>
          <w:rStyle w:val="Strong"/>
          <w:rFonts w:asciiTheme="majorHAnsi" w:hAnsiTheme="majorHAnsi" w:cstheme="majorHAnsi"/>
        </w:rPr>
        <w:t>"Test".</w:t>
      </w:r>
    </w:p>
    <w:p w14:paraId="5CC76619" w14:textId="065F00BA" w:rsidR="000F74FE" w:rsidRPr="004C1B25" w:rsidRDefault="000F74FE" w:rsidP="00BA403F">
      <w:pPr>
        <w:pStyle w:val="NormalWeb"/>
        <w:numPr>
          <w:ilvl w:val="0"/>
          <w:numId w:val="83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U sekciji dokumentacija, za dokument </w:t>
      </w:r>
      <w:r w:rsidRPr="004C1B25">
        <w:rPr>
          <w:rStyle w:val="Emphasis"/>
          <w:rFonts w:asciiTheme="majorHAnsi" w:hAnsiTheme="majorHAnsi" w:cstheme="majorHAnsi"/>
        </w:rPr>
        <w:t>Dokaz o vlasništvu/zakupu</w:t>
      </w:r>
      <w:r w:rsidRPr="004C1B25">
        <w:rPr>
          <w:rFonts w:asciiTheme="majorHAnsi" w:hAnsiTheme="majorHAnsi" w:cstheme="majorHAnsi"/>
        </w:rPr>
        <w:t xml:space="preserve"> kliknuti na dugme </w:t>
      </w:r>
      <w:r w:rsidRPr="004C1B25">
        <w:rPr>
          <w:rStyle w:val="Strong"/>
          <w:rFonts w:asciiTheme="majorHAnsi" w:hAnsiTheme="majorHAnsi" w:cstheme="majorHAnsi"/>
        </w:rPr>
        <w:t>"Dodaj"</w:t>
      </w:r>
      <w:r w:rsidRPr="004C1B25">
        <w:rPr>
          <w:rFonts w:asciiTheme="majorHAnsi" w:hAnsiTheme="majorHAnsi" w:cstheme="majorHAnsi"/>
        </w:rPr>
        <w:t xml:space="preserve"> i dodati relevantan dokument.</w:t>
      </w:r>
      <w:r w:rsidR="00EB5EEA">
        <w:rPr>
          <w:rFonts w:asciiTheme="majorHAnsi" w:hAnsiTheme="majorHAnsi" w:cstheme="majorHAnsi"/>
        </w:rPr>
        <w:t xml:space="preserve"> </w:t>
      </w:r>
      <w:r w:rsidR="00EB5EEA" w:rsidRPr="00EB5EEA">
        <w:rPr>
          <w:rFonts w:asciiTheme="majorHAnsi" w:hAnsiTheme="majorHAnsi" w:cstheme="majorHAnsi"/>
        </w:rPr>
        <w:t>Maksimalna veličina priloženih fajlova je 20MB (pojedinačno i zbirno).</w:t>
      </w:r>
      <w:r w:rsidR="0005511D">
        <w:rPr>
          <w:rFonts w:asciiTheme="majorHAnsi" w:hAnsiTheme="majorHAnsi" w:cstheme="majorHAnsi"/>
        </w:rPr>
        <w:t xml:space="preserve"> </w:t>
      </w:r>
      <w:r w:rsidR="0005511D" w:rsidRPr="0005511D">
        <w:rPr>
          <w:rFonts w:asciiTheme="majorHAnsi" w:hAnsiTheme="majorHAnsi" w:cstheme="majorHAnsi"/>
        </w:rPr>
        <w:t>Dozvoljeno je priložiti isključivo PDF dokument.</w:t>
      </w:r>
    </w:p>
    <w:p w14:paraId="68A4AC3D" w14:textId="2803CD7C" w:rsidR="0004146B" w:rsidRDefault="00E96EAE" w:rsidP="000050C2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5F8ECB05" wp14:editId="2774B5F0">
            <wp:extent cx="5340342" cy="2987040"/>
            <wp:effectExtent l="0" t="0" r="0" b="3810"/>
            <wp:docPr id="611635096" name="Picture 2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1635096" name="Picture 27" descr="A screenshot of a computer&#10;&#10;Description automatically generated"/>
                    <pic:cNvPicPr/>
                  </pic:nvPicPr>
                  <pic:blipFill>
                    <a:blip r:embed="rId3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7255" cy="2990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FDA085" w14:textId="47381B34" w:rsidR="000F74FE" w:rsidRPr="0004146B" w:rsidRDefault="0004146B" w:rsidP="0004146B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>
        <w:rPr>
          <w:rFonts w:asciiTheme="majorHAnsi" w:hAnsiTheme="majorHAnsi" w:cstheme="majorHAnsi"/>
        </w:rPr>
        <w:br w:type="page"/>
      </w:r>
    </w:p>
    <w:p w14:paraId="49F33668" w14:textId="25D397C6" w:rsidR="000F74FE" w:rsidRDefault="000F74FE" w:rsidP="000050C2">
      <w:pPr>
        <w:pStyle w:val="NormalWeb"/>
        <w:numPr>
          <w:ilvl w:val="0"/>
          <w:numId w:val="83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Na isti način opisan u koraku </w:t>
      </w:r>
      <w:r w:rsidRPr="004C1B25">
        <w:rPr>
          <w:rStyle w:val="Strong"/>
          <w:rFonts w:asciiTheme="majorHAnsi" w:hAnsiTheme="majorHAnsi" w:cstheme="majorHAnsi"/>
        </w:rPr>
        <w:t>4</w:t>
      </w:r>
      <w:r w:rsidR="00241655">
        <w:rPr>
          <w:rStyle w:val="Strong"/>
          <w:rFonts w:asciiTheme="majorHAnsi" w:hAnsiTheme="majorHAnsi" w:cstheme="majorHAnsi"/>
        </w:rPr>
        <w:t>7</w:t>
      </w:r>
      <w:r w:rsidRPr="004C1B25">
        <w:rPr>
          <w:rFonts w:asciiTheme="majorHAnsi" w:hAnsiTheme="majorHAnsi" w:cstheme="majorHAnsi"/>
        </w:rPr>
        <w:t>, dodati sva potrebna dokumenta</w:t>
      </w:r>
      <w:r w:rsidR="00EB5EEA">
        <w:rPr>
          <w:rFonts w:asciiTheme="majorHAnsi" w:hAnsiTheme="majorHAnsi" w:cstheme="majorHAnsi"/>
        </w:rPr>
        <w:t>:</w:t>
      </w:r>
    </w:p>
    <w:p w14:paraId="1466E950" w14:textId="4F0C545E" w:rsidR="00EB5EEA" w:rsidRDefault="00EB5EEA" w:rsidP="00EB5EEA">
      <w:pPr>
        <w:pStyle w:val="NormalWeb"/>
        <w:numPr>
          <w:ilvl w:val="0"/>
          <w:numId w:val="93"/>
        </w:numPr>
        <w:rPr>
          <w:rFonts w:asciiTheme="majorHAnsi" w:hAnsiTheme="majorHAnsi" w:cstheme="majorHAnsi"/>
        </w:rPr>
      </w:pPr>
      <w:r w:rsidRPr="00EB5EEA">
        <w:rPr>
          <w:rFonts w:asciiTheme="majorHAnsi" w:hAnsiTheme="majorHAnsi" w:cstheme="majorHAnsi"/>
        </w:rPr>
        <w:t>Dokaz o vlasništvu/zakupu</w:t>
      </w:r>
    </w:p>
    <w:p w14:paraId="7751E375" w14:textId="43CFF5A8" w:rsidR="0004146B" w:rsidRDefault="0004146B" w:rsidP="00EB5EEA">
      <w:pPr>
        <w:pStyle w:val="NormalWeb"/>
        <w:numPr>
          <w:ilvl w:val="0"/>
          <w:numId w:val="93"/>
        </w:numPr>
        <w:rPr>
          <w:rFonts w:asciiTheme="majorHAnsi" w:hAnsiTheme="majorHAnsi" w:cstheme="majorHAnsi"/>
        </w:rPr>
      </w:pPr>
      <w:r w:rsidRPr="0004146B">
        <w:rPr>
          <w:rFonts w:asciiTheme="majorHAnsi" w:hAnsiTheme="majorHAnsi" w:cstheme="majorHAnsi"/>
        </w:rPr>
        <w:t>Odobrenje od strane organa nadležnog za mere za korišćenje mernog uređaja je obavezno samo za obveznike koji podnose zahtev za naftne derivate</w:t>
      </w:r>
    </w:p>
    <w:p w14:paraId="7A35F745" w14:textId="4D8D2105" w:rsidR="00EB5EEA" w:rsidRDefault="00EB5EEA" w:rsidP="00EB5EEA">
      <w:pPr>
        <w:pStyle w:val="NormalWeb"/>
        <w:numPr>
          <w:ilvl w:val="0"/>
          <w:numId w:val="93"/>
        </w:numPr>
        <w:rPr>
          <w:rFonts w:asciiTheme="majorHAnsi" w:hAnsiTheme="majorHAnsi" w:cstheme="majorHAnsi"/>
        </w:rPr>
      </w:pPr>
      <w:r w:rsidRPr="00EB5EEA">
        <w:rPr>
          <w:rFonts w:asciiTheme="majorHAnsi" w:hAnsiTheme="majorHAnsi" w:cstheme="majorHAnsi"/>
        </w:rPr>
        <w:t>Krivični postupak protiv odgovornog lica</w:t>
      </w:r>
    </w:p>
    <w:p w14:paraId="1CF30033" w14:textId="2D625652" w:rsidR="00EB5EEA" w:rsidRDefault="00EB5EEA" w:rsidP="00EB5EEA">
      <w:pPr>
        <w:pStyle w:val="NormalWeb"/>
        <w:numPr>
          <w:ilvl w:val="0"/>
          <w:numId w:val="93"/>
        </w:numPr>
        <w:rPr>
          <w:rFonts w:asciiTheme="majorHAnsi" w:hAnsiTheme="majorHAnsi" w:cstheme="majorHAnsi"/>
        </w:rPr>
      </w:pPr>
      <w:r w:rsidRPr="00EB5EEA">
        <w:rPr>
          <w:rFonts w:asciiTheme="majorHAnsi" w:hAnsiTheme="majorHAnsi" w:cstheme="majorHAnsi"/>
        </w:rPr>
        <w:t>Dokaz o izvršenom popisu akciznih proizvoda</w:t>
      </w:r>
    </w:p>
    <w:p w14:paraId="2F7A9902" w14:textId="77777777" w:rsidR="0004146B" w:rsidRDefault="00EB5EEA" w:rsidP="0004146B">
      <w:pPr>
        <w:pStyle w:val="NormalWeb"/>
        <w:numPr>
          <w:ilvl w:val="0"/>
          <w:numId w:val="93"/>
        </w:numPr>
        <w:rPr>
          <w:rFonts w:asciiTheme="majorHAnsi" w:hAnsiTheme="majorHAnsi" w:cstheme="majorHAnsi"/>
        </w:rPr>
      </w:pPr>
      <w:r w:rsidRPr="00EB5EEA">
        <w:rPr>
          <w:rFonts w:asciiTheme="majorHAnsi" w:hAnsiTheme="majorHAnsi" w:cstheme="majorHAnsi"/>
        </w:rPr>
        <w:t>Postupak stečaja ili likvidacije</w:t>
      </w:r>
    </w:p>
    <w:p w14:paraId="4309E412" w14:textId="4BFA7C9A" w:rsidR="00EB5EEA" w:rsidRPr="00E96EAE" w:rsidRDefault="00EB5EEA" w:rsidP="00EB5EEA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b/>
          <w:bCs/>
          <w:color w:val="FF0000"/>
        </w:rPr>
        <w:t>Napomena:</w:t>
      </w:r>
      <w:r w:rsidRPr="004C1B25">
        <w:rPr>
          <w:rFonts w:asciiTheme="majorHAnsi" w:hAnsiTheme="majorHAnsi" w:cstheme="majorHAnsi"/>
          <w:color w:val="FF0000"/>
        </w:rPr>
        <w:t xml:space="preserve"> </w:t>
      </w:r>
      <w:r w:rsidRPr="00EB5EEA">
        <w:rPr>
          <w:rFonts w:asciiTheme="majorHAnsi" w:hAnsiTheme="majorHAnsi" w:cstheme="majorHAnsi"/>
        </w:rPr>
        <w:t>Maksimalna veličina priloženih fajlova je 20MB (pojedinačno i zbirno).</w:t>
      </w:r>
      <w:r w:rsidR="0005511D">
        <w:rPr>
          <w:rFonts w:asciiTheme="majorHAnsi" w:hAnsiTheme="majorHAnsi" w:cstheme="majorHAnsi"/>
        </w:rPr>
        <w:t xml:space="preserve"> </w:t>
      </w:r>
      <w:r w:rsidR="0005511D" w:rsidRPr="0005511D">
        <w:rPr>
          <w:rFonts w:asciiTheme="majorHAnsi" w:hAnsiTheme="majorHAnsi" w:cstheme="majorHAnsi"/>
        </w:rPr>
        <w:t>Dozvoljeno je priložiti isključivo PDF dokument.</w:t>
      </w:r>
    </w:p>
    <w:p w14:paraId="127B1C9C" w14:textId="6E77DFF9" w:rsidR="000F74FE" w:rsidRPr="004C1B25" w:rsidRDefault="000F74FE" w:rsidP="00BA403F">
      <w:pPr>
        <w:pStyle w:val="NormalWeb"/>
        <w:numPr>
          <w:ilvl w:val="0"/>
          <w:numId w:val="83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Nakon dodavanja potrebne dokumentacije, kliknuti na dugme </w:t>
      </w:r>
      <w:r w:rsidRPr="004C1B25">
        <w:rPr>
          <w:rStyle w:val="Strong"/>
          <w:rFonts w:asciiTheme="majorHAnsi" w:hAnsiTheme="majorHAnsi" w:cstheme="majorHAnsi"/>
        </w:rPr>
        <w:t>"Pošalji zahtev"</w:t>
      </w:r>
      <w:r w:rsidRPr="004C1B25">
        <w:rPr>
          <w:rFonts w:asciiTheme="majorHAnsi" w:hAnsiTheme="majorHAnsi" w:cstheme="majorHAnsi"/>
        </w:rPr>
        <w:t>, nakon čega će zahtev za akcizno skladište biti podnet.</w:t>
      </w:r>
    </w:p>
    <w:p w14:paraId="02EC62C4" w14:textId="7F416FFD" w:rsidR="000F74FE" w:rsidRPr="003E1770" w:rsidRDefault="00423219" w:rsidP="0004146B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39802E7E" wp14:editId="2A8E8666">
            <wp:extent cx="5009992" cy="2800350"/>
            <wp:effectExtent l="0" t="0" r="635" b="0"/>
            <wp:docPr id="1804451534" name="Picture 2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4451534" name="Picture 28" descr="A screenshot of a computer&#10;&#10;Description automatically generated"/>
                    <pic:cNvPicPr/>
                  </pic:nvPicPr>
                  <pic:blipFill>
                    <a:blip r:embed="rId3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7682" cy="2804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245BD9" w14:textId="3395B6F7" w:rsidR="000F74FE" w:rsidRPr="004C1B25" w:rsidRDefault="000F74FE" w:rsidP="00BA403F">
      <w:pPr>
        <w:pStyle w:val="NormalWeb"/>
        <w:numPr>
          <w:ilvl w:val="0"/>
          <w:numId w:val="83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Primetiti da je zahtev za akcizno skladište uspešno podnet.</w:t>
      </w:r>
    </w:p>
    <w:p w14:paraId="524DA84E" w14:textId="14C1FD51" w:rsidR="000F74FE" w:rsidRPr="004C1B25" w:rsidRDefault="000F74FE" w:rsidP="0004146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7450F74A" wp14:editId="71D22297">
            <wp:extent cx="4685893" cy="2610712"/>
            <wp:effectExtent l="19050" t="19050" r="19685" b="18415"/>
            <wp:docPr id="1222777723" name="Picture 34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2777723" name="Picture 34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2136" cy="261419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83E9A7F" w14:textId="09E5135C" w:rsidR="000F74FE" w:rsidRPr="004C1B25" w:rsidRDefault="000F74FE" w:rsidP="00E5560B">
      <w:pPr>
        <w:pStyle w:val="Heading2"/>
        <w:numPr>
          <w:ilvl w:val="0"/>
          <w:numId w:val="28"/>
        </w:numPr>
        <w:rPr>
          <w:rFonts w:asciiTheme="majorHAnsi" w:hAnsiTheme="majorHAnsi" w:cstheme="majorHAnsi"/>
        </w:rPr>
      </w:pPr>
      <w:bookmarkStart w:id="70" w:name="_Toc188543854"/>
      <w:r w:rsidRPr="004C1B25">
        <w:rPr>
          <w:rFonts w:asciiTheme="majorHAnsi" w:hAnsiTheme="majorHAnsi" w:cstheme="majorHAnsi"/>
        </w:rPr>
        <w:lastRenderedPageBreak/>
        <w:t>Dopuna podnetog zahteva za akcizne dozvole pri vraćanju na dopunu</w:t>
      </w:r>
      <w:bookmarkEnd w:id="70"/>
    </w:p>
    <w:p w14:paraId="64B9ABAA" w14:textId="04F23694" w:rsidR="000F74FE" w:rsidRPr="004C1B25" w:rsidRDefault="000F74FE" w:rsidP="00A83B96">
      <w:pPr>
        <w:pStyle w:val="NormalWeb"/>
        <w:numPr>
          <w:ilvl w:val="0"/>
          <w:numId w:val="118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</w:t>
      </w:r>
      <w:r w:rsidRPr="004C1B25">
        <w:rPr>
          <w:rStyle w:val="Strong"/>
          <w:rFonts w:asciiTheme="majorHAnsi" w:hAnsiTheme="majorHAnsi" w:cstheme="majorHAnsi"/>
        </w:rPr>
        <w:t>"Lista zahteva".</w:t>
      </w:r>
    </w:p>
    <w:p w14:paraId="41FB7512" w14:textId="77777777" w:rsidR="000F74FE" w:rsidRPr="004C1B25" w:rsidRDefault="000F74FE" w:rsidP="00B13DF3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69B72145" wp14:editId="31844C8D">
            <wp:extent cx="5334000" cy="2990850"/>
            <wp:effectExtent l="19050" t="19050" r="19050" b="19050"/>
            <wp:docPr id="1796390214" name="Picture 39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6390214" name="Picture 39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6C704FC" w14:textId="23B0061E" w:rsidR="000F74FE" w:rsidRPr="004C1B25" w:rsidRDefault="00E5560B" w:rsidP="00A83B96">
      <w:pPr>
        <w:pStyle w:val="NormalWeb"/>
        <w:numPr>
          <w:ilvl w:val="0"/>
          <w:numId w:val="118"/>
        </w:num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2.</w:t>
      </w:r>
      <w:r w:rsidR="000F74FE" w:rsidRPr="004C1B25">
        <w:rPr>
          <w:rFonts w:asciiTheme="majorHAnsi" w:hAnsiTheme="majorHAnsi" w:cstheme="majorHAnsi"/>
        </w:rPr>
        <w:t xml:space="preserve">Kliknuti na polje </w:t>
      </w:r>
      <w:r w:rsidR="000F74FE" w:rsidRPr="004C1B25">
        <w:rPr>
          <w:rStyle w:val="Strong"/>
          <w:rFonts w:asciiTheme="majorHAnsi" w:hAnsiTheme="majorHAnsi" w:cstheme="majorHAnsi"/>
        </w:rPr>
        <w:t>"Status"</w:t>
      </w:r>
      <w:r w:rsidR="000F74FE" w:rsidRPr="004C1B25">
        <w:rPr>
          <w:rFonts w:asciiTheme="majorHAnsi" w:hAnsiTheme="majorHAnsi" w:cstheme="majorHAnsi"/>
        </w:rPr>
        <w:t xml:space="preserve"> nakon čega će se prikazati padajuća lista opcija sa statusima zahteva za akcizne dozvole.</w:t>
      </w:r>
    </w:p>
    <w:p w14:paraId="7C172264" w14:textId="77777777" w:rsidR="000F74FE" w:rsidRPr="004C1B25" w:rsidRDefault="000F74FE" w:rsidP="00B13DF3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3B799A0F" wp14:editId="43180D50">
            <wp:extent cx="5334000" cy="2984500"/>
            <wp:effectExtent l="19050" t="19050" r="19050" b="25400"/>
            <wp:docPr id="1518733353" name="Picture 39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8733353" name="Picture 396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E8F5748" w14:textId="77777777" w:rsidR="000F74FE" w:rsidRPr="004C1B25" w:rsidRDefault="000F74FE" w:rsidP="00B13DF3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7C142FDB" w14:textId="72F9D209" w:rsidR="000F74FE" w:rsidRPr="004C1B25" w:rsidRDefault="000F74FE" w:rsidP="00A83B96">
      <w:pPr>
        <w:pStyle w:val="NormalWeb"/>
        <w:numPr>
          <w:ilvl w:val="0"/>
          <w:numId w:val="118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U padajućoj listi opcija za naš primer odabrati opciju </w:t>
      </w:r>
      <w:r w:rsidRPr="004C1B25">
        <w:rPr>
          <w:rStyle w:val="Strong"/>
          <w:rFonts w:asciiTheme="majorHAnsi" w:hAnsiTheme="majorHAnsi" w:cstheme="majorHAnsi"/>
        </w:rPr>
        <w:t>"Vraćen na dopunu".</w:t>
      </w:r>
    </w:p>
    <w:p w14:paraId="2D7CE86F" w14:textId="77777777" w:rsidR="000F74FE" w:rsidRPr="004C1B25" w:rsidRDefault="000F74FE" w:rsidP="00B13DF3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0CC38411" wp14:editId="43AE3706">
            <wp:extent cx="5334000" cy="2990850"/>
            <wp:effectExtent l="19050" t="19050" r="19050" b="19050"/>
            <wp:docPr id="44059825" name="Picture 39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59825" name="Picture 39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BEDB82D" w14:textId="6F5381CE" w:rsidR="000F74FE" w:rsidRPr="004C1B25" w:rsidRDefault="000F74FE" w:rsidP="00A83B96">
      <w:pPr>
        <w:pStyle w:val="NormalWeb"/>
        <w:numPr>
          <w:ilvl w:val="0"/>
          <w:numId w:val="118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broj zahteva kojem želimo da pristupimo. U našem primeru kliknuti na </w:t>
      </w:r>
      <w:r w:rsidRPr="004C1B25">
        <w:rPr>
          <w:rStyle w:val="Strong"/>
          <w:rFonts w:asciiTheme="majorHAnsi" w:hAnsiTheme="majorHAnsi" w:cstheme="majorHAnsi"/>
        </w:rPr>
        <w:t>"17-D-04/2024"</w:t>
      </w:r>
      <w:r w:rsidRPr="004C1B25">
        <w:rPr>
          <w:rFonts w:asciiTheme="majorHAnsi" w:hAnsiTheme="majorHAnsi" w:cstheme="majorHAnsi"/>
        </w:rPr>
        <w:t xml:space="preserve"> broj zahteva.</w:t>
      </w:r>
    </w:p>
    <w:p w14:paraId="59BF659F" w14:textId="77777777" w:rsidR="000F74FE" w:rsidRPr="004C1B25" w:rsidRDefault="000F74FE" w:rsidP="00B13DF3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0D81B986" wp14:editId="44B70313">
            <wp:extent cx="5334000" cy="2990850"/>
            <wp:effectExtent l="19050" t="19050" r="19050" b="19050"/>
            <wp:docPr id="282594591" name="Picture 39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594591" name="Picture 39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EAA6559" w14:textId="77777777" w:rsidR="000F74FE" w:rsidRPr="004C1B25" w:rsidRDefault="000F74FE" w:rsidP="00B13DF3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09FEBFFB" w14:textId="4C4E4184" w:rsidR="000F74FE" w:rsidRPr="004C1B25" w:rsidRDefault="000F74FE" w:rsidP="00A83B96">
      <w:pPr>
        <w:pStyle w:val="NormalWeb"/>
        <w:numPr>
          <w:ilvl w:val="0"/>
          <w:numId w:val="118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"Ulica"</w:t>
      </w:r>
      <w:r w:rsidRPr="004C1B25">
        <w:rPr>
          <w:rFonts w:asciiTheme="majorHAnsi" w:hAnsiTheme="majorHAnsi" w:cstheme="majorHAnsi"/>
        </w:rPr>
        <w:t xml:space="preserve"> i obrisani unesenu vrednost.</w:t>
      </w:r>
    </w:p>
    <w:p w14:paraId="0D17BFF3" w14:textId="77777777" w:rsidR="000F74FE" w:rsidRPr="004C1B25" w:rsidRDefault="000F74FE" w:rsidP="00B13DF3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3BFDCEFD" wp14:editId="75795BF3">
            <wp:extent cx="5141067" cy="2876550"/>
            <wp:effectExtent l="19050" t="19050" r="21590" b="19050"/>
            <wp:docPr id="1943069433" name="Picture 39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3069433" name="Picture 393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4564" cy="2878507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32B96DB" w14:textId="66EA5494" w:rsidR="000F74FE" w:rsidRDefault="000F74FE" w:rsidP="00A83B96">
      <w:pPr>
        <w:pStyle w:val="NormalWeb"/>
        <w:numPr>
          <w:ilvl w:val="0"/>
          <w:numId w:val="85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U polju za unos </w:t>
      </w:r>
      <w:r w:rsidRPr="004C1B25">
        <w:rPr>
          <w:rStyle w:val="Strong"/>
          <w:rFonts w:asciiTheme="majorHAnsi" w:hAnsiTheme="majorHAnsi" w:cstheme="majorHAnsi"/>
        </w:rPr>
        <w:t>"Ulica"</w:t>
      </w:r>
      <w:r w:rsidRPr="004C1B25">
        <w:rPr>
          <w:rFonts w:asciiTheme="majorHAnsi" w:hAnsiTheme="majorHAnsi" w:cstheme="majorHAnsi"/>
        </w:rPr>
        <w:t xml:space="preserve"> uneti novu vrednost, za naš primer uneti </w:t>
      </w:r>
      <w:r w:rsidRPr="004C1B25">
        <w:rPr>
          <w:rStyle w:val="Strong"/>
          <w:rFonts w:asciiTheme="majorHAnsi" w:hAnsiTheme="majorHAnsi" w:cstheme="majorHAnsi"/>
        </w:rPr>
        <w:t>"Beogradska"</w:t>
      </w:r>
      <w:r w:rsidRPr="004C1B25">
        <w:rPr>
          <w:rFonts w:asciiTheme="majorHAnsi" w:hAnsiTheme="majorHAnsi" w:cstheme="majorHAnsi"/>
        </w:rPr>
        <w:t>.</w:t>
      </w:r>
    </w:p>
    <w:p w14:paraId="46BB8E27" w14:textId="29D68165" w:rsidR="00A83B96" w:rsidRDefault="00A83B96" w:rsidP="00A83B96">
      <w:pPr>
        <w:pStyle w:val="NormalWeb"/>
        <w:numPr>
          <w:ilvl w:val="0"/>
          <w:numId w:val="85"/>
        </w:num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U slučaju izmene dokumenata sva izmenjena dokumenta treba da budu ponovo podnešena :</w:t>
      </w:r>
    </w:p>
    <w:p w14:paraId="24494696" w14:textId="77777777" w:rsidR="00A83B96" w:rsidRDefault="00A83B96" w:rsidP="00A83B96">
      <w:pPr>
        <w:pStyle w:val="NormalWeb"/>
        <w:numPr>
          <w:ilvl w:val="0"/>
          <w:numId w:val="93"/>
        </w:numPr>
        <w:rPr>
          <w:rFonts w:asciiTheme="majorHAnsi" w:hAnsiTheme="majorHAnsi" w:cstheme="majorHAnsi"/>
        </w:rPr>
      </w:pPr>
      <w:r w:rsidRPr="00EB5EEA">
        <w:rPr>
          <w:rFonts w:asciiTheme="majorHAnsi" w:hAnsiTheme="majorHAnsi" w:cstheme="majorHAnsi"/>
        </w:rPr>
        <w:t>Dokaz o vlasništvu/zakupu</w:t>
      </w:r>
    </w:p>
    <w:p w14:paraId="30974A54" w14:textId="493A5637" w:rsidR="0004146B" w:rsidRDefault="0004146B" w:rsidP="00A83B96">
      <w:pPr>
        <w:pStyle w:val="NormalWeb"/>
        <w:numPr>
          <w:ilvl w:val="0"/>
          <w:numId w:val="93"/>
        </w:numPr>
        <w:rPr>
          <w:rFonts w:asciiTheme="majorHAnsi" w:hAnsiTheme="majorHAnsi" w:cstheme="majorHAnsi"/>
        </w:rPr>
      </w:pPr>
      <w:r w:rsidRPr="0004146B">
        <w:rPr>
          <w:rFonts w:asciiTheme="majorHAnsi" w:hAnsiTheme="majorHAnsi" w:cstheme="majorHAnsi"/>
        </w:rPr>
        <w:t>Odobrenje od strane organa nadležnog za mere za korišćenje mernog uređaja je obavezno samo za obveznike koji podnose zahtev za naftne derivate</w:t>
      </w:r>
    </w:p>
    <w:p w14:paraId="2A25A8DB" w14:textId="77777777" w:rsidR="00A83B96" w:rsidRDefault="00A83B96" w:rsidP="00A83B96">
      <w:pPr>
        <w:pStyle w:val="NormalWeb"/>
        <w:numPr>
          <w:ilvl w:val="0"/>
          <w:numId w:val="93"/>
        </w:numPr>
        <w:rPr>
          <w:rFonts w:asciiTheme="majorHAnsi" w:hAnsiTheme="majorHAnsi" w:cstheme="majorHAnsi"/>
        </w:rPr>
      </w:pPr>
      <w:r w:rsidRPr="00EB5EEA">
        <w:rPr>
          <w:rFonts w:asciiTheme="majorHAnsi" w:hAnsiTheme="majorHAnsi" w:cstheme="majorHAnsi"/>
        </w:rPr>
        <w:t>Krivični postupak protiv odgovornog lica</w:t>
      </w:r>
    </w:p>
    <w:p w14:paraId="01CBB487" w14:textId="77777777" w:rsidR="00A83B96" w:rsidRDefault="00A83B96" w:rsidP="00A83B96">
      <w:pPr>
        <w:pStyle w:val="NormalWeb"/>
        <w:numPr>
          <w:ilvl w:val="0"/>
          <w:numId w:val="93"/>
        </w:numPr>
        <w:rPr>
          <w:rFonts w:asciiTheme="majorHAnsi" w:hAnsiTheme="majorHAnsi" w:cstheme="majorHAnsi"/>
        </w:rPr>
      </w:pPr>
      <w:r w:rsidRPr="00EB5EEA">
        <w:rPr>
          <w:rFonts w:asciiTheme="majorHAnsi" w:hAnsiTheme="majorHAnsi" w:cstheme="majorHAnsi"/>
        </w:rPr>
        <w:t>Dokaz o izvršenom popisu akciznih proizvoda</w:t>
      </w:r>
    </w:p>
    <w:p w14:paraId="7ED93FC8" w14:textId="77777777" w:rsidR="00A83B96" w:rsidRDefault="00A83B96" w:rsidP="00A83B96">
      <w:pPr>
        <w:pStyle w:val="NormalWeb"/>
        <w:numPr>
          <w:ilvl w:val="0"/>
          <w:numId w:val="93"/>
        </w:numPr>
        <w:rPr>
          <w:rFonts w:asciiTheme="majorHAnsi" w:hAnsiTheme="majorHAnsi" w:cstheme="majorHAnsi"/>
        </w:rPr>
      </w:pPr>
      <w:r w:rsidRPr="00EB5EEA">
        <w:rPr>
          <w:rFonts w:asciiTheme="majorHAnsi" w:hAnsiTheme="majorHAnsi" w:cstheme="majorHAnsi"/>
        </w:rPr>
        <w:t>Postupak stečaja ili likvidacije</w:t>
      </w:r>
    </w:p>
    <w:p w14:paraId="764C446F" w14:textId="75544138" w:rsidR="00A83B96" w:rsidRPr="004C1B25" w:rsidRDefault="00A83B96" w:rsidP="00A83B96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b/>
          <w:bCs/>
          <w:color w:val="FF0000"/>
        </w:rPr>
        <w:t>Napomena:</w:t>
      </w:r>
      <w:r w:rsidRPr="004C1B25">
        <w:rPr>
          <w:rFonts w:asciiTheme="majorHAnsi" w:hAnsiTheme="majorHAnsi" w:cstheme="majorHAnsi"/>
          <w:color w:val="FF0000"/>
        </w:rPr>
        <w:t xml:space="preserve"> </w:t>
      </w:r>
      <w:r w:rsidRPr="00EB5EEA">
        <w:rPr>
          <w:rFonts w:asciiTheme="majorHAnsi" w:hAnsiTheme="majorHAnsi" w:cstheme="majorHAnsi"/>
        </w:rPr>
        <w:t>Maksimalna veličina priloženih fajlova je 20MB (pojedinačno i zbirno).</w:t>
      </w:r>
      <w:r w:rsidR="0005511D">
        <w:rPr>
          <w:rFonts w:asciiTheme="majorHAnsi" w:hAnsiTheme="majorHAnsi" w:cstheme="majorHAnsi"/>
        </w:rPr>
        <w:t xml:space="preserve"> </w:t>
      </w:r>
      <w:r w:rsidR="0005511D" w:rsidRPr="0005511D">
        <w:rPr>
          <w:rFonts w:asciiTheme="majorHAnsi" w:hAnsiTheme="majorHAnsi" w:cstheme="majorHAnsi"/>
        </w:rPr>
        <w:t>Dozvoljeno je priložiti isključivo PDF dokument.</w:t>
      </w:r>
    </w:p>
    <w:p w14:paraId="1A4737A3" w14:textId="3BCABD32" w:rsidR="000F74FE" w:rsidRPr="004C1B25" w:rsidRDefault="000F74FE" w:rsidP="00A83B96">
      <w:pPr>
        <w:pStyle w:val="NormalWeb"/>
        <w:numPr>
          <w:ilvl w:val="0"/>
          <w:numId w:val="85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dugme </w:t>
      </w:r>
      <w:r w:rsidRPr="004C1B25">
        <w:rPr>
          <w:rStyle w:val="Strong"/>
          <w:rFonts w:asciiTheme="majorHAnsi" w:hAnsiTheme="majorHAnsi" w:cstheme="majorHAnsi"/>
        </w:rPr>
        <w:t>"Izmeni"</w:t>
      </w:r>
      <w:r w:rsidRPr="004C1B25">
        <w:rPr>
          <w:rFonts w:asciiTheme="majorHAnsi" w:hAnsiTheme="majorHAnsi" w:cstheme="majorHAnsi"/>
        </w:rPr>
        <w:t xml:space="preserve"> nakon čega će zahtev biti izmenjen i prosleđen na ponovnu obradu.</w:t>
      </w:r>
    </w:p>
    <w:p w14:paraId="392E2728" w14:textId="77777777" w:rsidR="000F74FE" w:rsidRPr="004C1B25" w:rsidRDefault="000F74FE" w:rsidP="00B13DF3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300C2D67" wp14:editId="1A0340EC">
            <wp:extent cx="4762500" cy="2664732"/>
            <wp:effectExtent l="19050" t="19050" r="19050" b="21590"/>
            <wp:docPr id="774623814" name="Picture 39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4623814" name="Picture 39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7322" cy="266743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Pr="004C1B25">
        <w:rPr>
          <w:rFonts w:asciiTheme="majorHAnsi" w:hAnsiTheme="majorHAnsi" w:cstheme="majorHAnsi"/>
        </w:rPr>
        <w:br w:type="page"/>
      </w:r>
    </w:p>
    <w:p w14:paraId="3AA0F330" w14:textId="349E8B7D" w:rsidR="000F74FE" w:rsidRPr="004C1B25" w:rsidRDefault="000808FD" w:rsidP="00286013">
      <w:pPr>
        <w:pStyle w:val="Heading1"/>
        <w:rPr>
          <w:rFonts w:asciiTheme="majorHAnsi" w:hAnsiTheme="majorHAnsi" w:cstheme="majorHAnsi"/>
        </w:rPr>
      </w:pPr>
      <w:bookmarkStart w:id="71" w:name="_Toc188543855"/>
      <w:r>
        <w:rPr>
          <w:rFonts w:asciiTheme="majorHAnsi" w:hAnsiTheme="majorHAnsi" w:cstheme="majorHAnsi"/>
        </w:rPr>
        <w:lastRenderedPageBreak/>
        <w:t xml:space="preserve">OBVEZNIK - </w:t>
      </w:r>
      <w:r w:rsidR="000F74FE" w:rsidRPr="004C1B25">
        <w:rPr>
          <w:rFonts w:asciiTheme="majorHAnsi" w:hAnsiTheme="majorHAnsi" w:cstheme="majorHAnsi"/>
        </w:rPr>
        <w:t>LISTA ZAHTEVA AKCIZNIH DOZVOLA</w:t>
      </w:r>
      <w:bookmarkEnd w:id="71"/>
    </w:p>
    <w:p w14:paraId="4B9E411E" w14:textId="77777777" w:rsidR="000F74FE" w:rsidRPr="004C1B25" w:rsidRDefault="000F74FE" w:rsidP="009C648B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Korisnik sistema ima uvid u listu svih zahteva za akcizne dozvole I njihove osnovne informacije, kao I parametre za pretragu liste.</w:t>
      </w:r>
    </w:p>
    <w:p w14:paraId="1134FD15" w14:textId="77777777" w:rsidR="000F74FE" w:rsidRPr="004C1B25" w:rsidRDefault="000F74FE" w:rsidP="009C648B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Pored pregleda liste zahteva za akcizne dozvole, svaki zahtev se može otvoriti i imati uvid u detaljnije informacije zahteva.</w:t>
      </w:r>
    </w:p>
    <w:p w14:paraId="38DDD8A9" w14:textId="77777777" w:rsidR="000F74FE" w:rsidRPr="004C1B25" w:rsidRDefault="000F74FE" w:rsidP="000F74FE">
      <w:pPr>
        <w:pStyle w:val="Heading2"/>
        <w:numPr>
          <w:ilvl w:val="0"/>
          <w:numId w:val="29"/>
        </w:numPr>
        <w:rPr>
          <w:rFonts w:asciiTheme="majorHAnsi" w:hAnsiTheme="majorHAnsi" w:cstheme="majorHAnsi"/>
        </w:rPr>
      </w:pPr>
      <w:bookmarkStart w:id="72" w:name="_Toc188543856"/>
      <w:r w:rsidRPr="004C1B25">
        <w:rPr>
          <w:rFonts w:asciiTheme="majorHAnsi" w:hAnsiTheme="majorHAnsi" w:cstheme="majorHAnsi"/>
        </w:rPr>
        <w:t>Pregled liste zahteva za akcizne dozvole</w:t>
      </w:r>
      <w:bookmarkEnd w:id="72"/>
    </w:p>
    <w:p w14:paraId="31CD908E" w14:textId="77777777" w:rsidR="000F74FE" w:rsidRPr="004C1B25" w:rsidRDefault="000F74FE" w:rsidP="0035616D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"Lista zahteva".</w:t>
      </w:r>
    </w:p>
    <w:p w14:paraId="362F642A" w14:textId="77777777" w:rsidR="000F74FE" w:rsidRPr="004C1B25" w:rsidRDefault="000F74FE" w:rsidP="0035616D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6D6C58A4" wp14:editId="70918D5A">
            <wp:extent cx="5334000" cy="2990850"/>
            <wp:effectExtent l="19050" t="19050" r="19050" b="19050"/>
            <wp:docPr id="1218387411" name="Picture 40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8387411" name="Picture 403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3226B29" w14:textId="77777777" w:rsidR="000F74FE" w:rsidRPr="004C1B25" w:rsidRDefault="000F74FE" w:rsidP="0035616D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2. Primetiti listu svih podnetih zahteva za akcizne dozvole.</w:t>
      </w:r>
    </w:p>
    <w:p w14:paraId="6A75DDCE" w14:textId="77777777" w:rsidR="000F74FE" w:rsidRPr="004C1B25" w:rsidRDefault="000F74FE" w:rsidP="009C648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1AE8A69D" wp14:editId="6A4CA4AF">
            <wp:extent cx="5334000" cy="2971800"/>
            <wp:effectExtent l="19050" t="19050" r="19050" b="19050"/>
            <wp:docPr id="1006386788" name="Picture 40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6386788" name="Picture 40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6CB26D7" w14:textId="77777777" w:rsidR="000F74FE" w:rsidRPr="004C1B25" w:rsidRDefault="000F74FE" w:rsidP="000F74FE">
      <w:pPr>
        <w:pStyle w:val="Heading2"/>
        <w:numPr>
          <w:ilvl w:val="0"/>
          <w:numId w:val="29"/>
        </w:numPr>
        <w:rPr>
          <w:rFonts w:asciiTheme="majorHAnsi" w:hAnsiTheme="majorHAnsi" w:cstheme="majorHAnsi"/>
        </w:rPr>
      </w:pPr>
      <w:bookmarkStart w:id="73" w:name="_Toc188543857"/>
      <w:r w:rsidRPr="004C1B25">
        <w:rPr>
          <w:rFonts w:asciiTheme="majorHAnsi" w:hAnsiTheme="majorHAnsi" w:cstheme="majorHAnsi"/>
        </w:rPr>
        <w:lastRenderedPageBreak/>
        <w:t>Pretraga liste zahteva za akcizne dozvole po statusu</w:t>
      </w:r>
      <w:bookmarkEnd w:id="73"/>
    </w:p>
    <w:p w14:paraId="7A9DDB5F" w14:textId="77777777" w:rsidR="000F74FE" w:rsidRPr="004C1B25" w:rsidRDefault="000F74FE" w:rsidP="0035616D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"Lista zahteva".</w:t>
      </w:r>
    </w:p>
    <w:p w14:paraId="14F5C07A" w14:textId="77777777" w:rsidR="000F74FE" w:rsidRPr="004C1B25" w:rsidRDefault="000F74FE" w:rsidP="0035616D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1956AAA3" wp14:editId="2CDCF99F">
            <wp:extent cx="5334000" cy="2990850"/>
            <wp:effectExtent l="19050" t="19050" r="19050" b="19050"/>
            <wp:docPr id="1659155116" name="Picture 40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9155116" name="Picture 40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2E5D0A1" w14:textId="77777777" w:rsidR="000F74FE" w:rsidRPr="004C1B25" w:rsidRDefault="000F74FE" w:rsidP="0035616D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polje za pretragu </w:t>
      </w:r>
      <w:r w:rsidRPr="004C1B25">
        <w:rPr>
          <w:rStyle w:val="Strong"/>
          <w:rFonts w:asciiTheme="majorHAnsi" w:hAnsiTheme="majorHAnsi" w:cstheme="majorHAnsi"/>
        </w:rPr>
        <w:t>"Status"</w:t>
      </w:r>
      <w:r w:rsidRPr="004C1B25">
        <w:rPr>
          <w:rFonts w:asciiTheme="majorHAnsi" w:hAnsiTheme="majorHAnsi" w:cstheme="majorHAnsi"/>
        </w:rPr>
        <w:t>, nakon čega će se prikazati padajuća lista opcija sa svim statusima zahteva.</w:t>
      </w:r>
    </w:p>
    <w:p w14:paraId="35816ED4" w14:textId="77777777" w:rsidR="000F74FE" w:rsidRPr="004C1B25" w:rsidRDefault="000F74FE" w:rsidP="0035616D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34610A66" wp14:editId="09D8C965">
            <wp:extent cx="5334000" cy="2984500"/>
            <wp:effectExtent l="19050" t="19050" r="19050" b="25400"/>
            <wp:docPr id="1792590049" name="Picture 40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2590049" name="Picture 40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18599A6" w14:textId="77777777" w:rsidR="000F74FE" w:rsidRPr="004C1B25" w:rsidRDefault="000F74FE" w:rsidP="0035616D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3D645EF4" w14:textId="77777777" w:rsidR="000F74FE" w:rsidRPr="004C1B25" w:rsidRDefault="000F74FE" w:rsidP="0035616D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3. Odabrati željeni status kao parametar pretrage zahteva za akcizne dozvole. U našem primeru odabrati opciju </w:t>
      </w:r>
      <w:r w:rsidRPr="004C1B25">
        <w:rPr>
          <w:rStyle w:val="Strong"/>
          <w:rFonts w:asciiTheme="majorHAnsi" w:hAnsiTheme="majorHAnsi" w:cstheme="majorHAnsi"/>
        </w:rPr>
        <w:t>"Kompletan".</w:t>
      </w:r>
    </w:p>
    <w:p w14:paraId="4E9B94D3" w14:textId="77777777" w:rsidR="000F74FE" w:rsidRPr="004C1B25" w:rsidRDefault="000F74FE" w:rsidP="0035616D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5CB2CF1A" wp14:editId="52C0071D">
            <wp:extent cx="5334000" cy="2984500"/>
            <wp:effectExtent l="19050" t="19050" r="19050" b="25400"/>
            <wp:docPr id="2018726779" name="Picture 39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8726779" name="Picture 39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1A948DB" w14:textId="77777777" w:rsidR="000F74FE" w:rsidRPr="004C1B25" w:rsidRDefault="000F74FE" w:rsidP="0035616D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4. Primetiti da je lista zahteva za akcizne dozvole pretražena po unetom parametru pretrage.</w:t>
      </w:r>
    </w:p>
    <w:p w14:paraId="165CCA1C" w14:textId="77777777" w:rsidR="000F74FE" w:rsidRPr="004C1B25" w:rsidRDefault="000F74FE" w:rsidP="0035616D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2BDDC83E" wp14:editId="7657AACB">
            <wp:extent cx="5334000" cy="2971800"/>
            <wp:effectExtent l="19050" t="19050" r="19050" b="19050"/>
            <wp:docPr id="2044574845" name="Picture 39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4574845" name="Picture 39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0C251C4" w14:textId="77777777" w:rsidR="000F74FE" w:rsidRPr="004C1B25" w:rsidRDefault="000F74FE" w:rsidP="0035616D">
      <w:pPr>
        <w:rPr>
          <w:rFonts w:asciiTheme="majorHAnsi" w:hAnsiTheme="majorHAnsi" w:cstheme="majorHAnsi"/>
        </w:rPr>
      </w:pPr>
    </w:p>
    <w:p w14:paraId="39C78B85" w14:textId="77777777" w:rsidR="000F74FE" w:rsidRPr="004C1B25" w:rsidRDefault="000F74FE" w:rsidP="0035616D">
      <w:pPr>
        <w:pStyle w:val="Heading4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37403374" w14:textId="77777777" w:rsidR="000F74FE" w:rsidRPr="004C1B25" w:rsidRDefault="000F74FE" w:rsidP="000F74FE">
      <w:pPr>
        <w:pStyle w:val="Heading2"/>
        <w:numPr>
          <w:ilvl w:val="0"/>
          <w:numId w:val="29"/>
        </w:numPr>
        <w:rPr>
          <w:rFonts w:asciiTheme="majorHAnsi" w:hAnsiTheme="majorHAnsi" w:cstheme="majorHAnsi"/>
        </w:rPr>
      </w:pPr>
      <w:bookmarkStart w:id="74" w:name="_Toc188543858"/>
      <w:r w:rsidRPr="004C1B25">
        <w:rPr>
          <w:rFonts w:asciiTheme="majorHAnsi" w:hAnsiTheme="majorHAnsi" w:cstheme="majorHAnsi"/>
        </w:rPr>
        <w:lastRenderedPageBreak/>
        <w:t>Pretraga liste zahteva za akcizne dozvole po tipu zahteva</w:t>
      </w:r>
      <w:bookmarkEnd w:id="74"/>
    </w:p>
    <w:p w14:paraId="3502A8AE" w14:textId="77777777" w:rsidR="000F74FE" w:rsidRPr="004C1B25" w:rsidRDefault="000F74FE" w:rsidP="007C6AE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"Lista zahteva".</w:t>
      </w:r>
    </w:p>
    <w:p w14:paraId="420DF640" w14:textId="77777777" w:rsidR="000F74FE" w:rsidRPr="004C1B25" w:rsidRDefault="000F74FE" w:rsidP="007C6AE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1C401766" wp14:editId="61CE5C06">
            <wp:extent cx="5334000" cy="2990850"/>
            <wp:effectExtent l="19050" t="19050" r="19050" b="19050"/>
            <wp:docPr id="295998566" name="Picture 40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998566" name="Picture 40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CACC354" w14:textId="77777777" w:rsidR="000F74FE" w:rsidRPr="004C1B25" w:rsidRDefault="000F74FE" w:rsidP="007C6AE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polje </w:t>
      </w:r>
      <w:r w:rsidRPr="004C1B25">
        <w:rPr>
          <w:rStyle w:val="Strong"/>
          <w:rFonts w:asciiTheme="majorHAnsi" w:hAnsiTheme="majorHAnsi" w:cstheme="majorHAnsi"/>
        </w:rPr>
        <w:t>"Tip zahteva"</w:t>
      </w:r>
      <w:r w:rsidRPr="004C1B25">
        <w:rPr>
          <w:rFonts w:asciiTheme="majorHAnsi" w:hAnsiTheme="majorHAnsi" w:cstheme="majorHAnsi"/>
        </w:rPr>
        <w:t>, nakon čega će se prikazati padajuća lista opcija sa svim tipovima zahteva.</w:t>
      </w:r>
    </w:p>
    <w:p w14:paraId="7ACE2B54" w14:textId="77777777" w:rsidR="000F74FE" w:rsidRPr="004C1B25" w:rsidRDefault="000F74FE" w:rsidP="007C6AE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44AD4652" wp14:editId="466F8018">
            <wp:extent cx="5334000" cy="2984500"/>
            <wp:effectExtent l="19050" t="19050" r="19050" b="25400"/>
            <wp:docPr id="895569396" name="Picture 40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5569396" name="Picture 406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2613019" w14:textId="77777777" w:rsidR="000F74FE" w:rsidRPr="004C1B25" w:rsidRDefault="000F74FE" w:rsidP="007C6AEB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757F0F36" w14:textId="77777777" w:rsidR="000F74FE" w:rsidRPr="004C1B25" w:rsidRDefault="000F74FE" w:rsidP="007C6AE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3. Odabrati željenu opciju za parametar pretrage. U našem primeru odabrati </w:t>
      </w:r>
      <w:r w:rsidRPr="004C1B25">
        <w:rPr>
          <w:rStyle w:val="Strong"/>
          <w:rFonts w:asciiTheme="majorHAnsi" w:hAnsiTheme="majorHAnsi" w:cstheme="majorHAnsi"/>
        </w:rPr>
        <w:t>"Obnavljanje"</w:t>
      </w:r>
      <w:r w:rsidRPr="004C1B25">
        <w:rPr>
          <w:rFonts w:asciiTheme="majorHAnsi" w:hAnsiTheme="majorHAnsi" w:cstheme="majorHAnsi"/>
        </w:rPr>
        <w:t xml:space="preserve"> tip zahteva.</w:t>
      </w:r>
    </w:p>
    <w:p w14:paraId="26778C8B" w14:textId="77777777" w:rsidR="000F74FE" w:rsidRPr="004C1B25" w:rsidRDefault="000F74FE" w:rsidP="007C6AE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3E91FD6C" wp14:editId="01B3F6DF">
            <wp:extent cx="5334000" cy="2990850"/>
            <wp:effectExtent l="19050" t="19050" r="19050" b="19050"/>
            <wp:docPr id="1817755120" name="Picture 40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7755120" name="Picture 40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3578923" w14:textId="77777777" w:rsidR="000F74FE" w:rsidRPr="004C1B25" w:rsidRDefault="000F74FE" w:rsidP="007C6AE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4. Primetiti da je lista zahteva za akcizne dozvole pretražena po unetom parametru pretrage.</w:t>
      </w:r>
    </w:p>
    <w:p w14:paraId="6034D8FB" w14:textId="77777777" w:rsidR="000F74FE" w:rsidRPr="004C1B25" w:rsidRDefault="000F74FE" w:rsidP="007C6AE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70128C4B" wp14:editId="129D1DCD">
            <wp:extent cx="5334000" cy="2971800"/>
            <wp:effectExtent l="19050" t="19050" r="19050" b="19050"/>
            <wp:docPr id="1199754787" name="Picture 40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9754787" name="Picture 40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6750A25" w14:textId="77777777" w:rsidR="000F74FE" w:rsidRPr="004C1B25" w:rsidRDefault="000F74FE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33131C09" w14:textId="77777777" w:rsidR="000F74FE" w:rsidRPr="004C1B25" w:rsidRDefault="000F74FE" w:rsidP="000F74FE">
      <w:pPr>
        <w:pStyle w:val="Heading2"/>
        <w:numPr>
          <w:ilvl w:val="0"/>
          <w:numId w:val="29"/>
        </w:numPr>
        <w:jc w:val="left"/>
        <w:rPr>
          <w:rFonts w:asciiTheme="majorHAnsi" w:hAnsiTheme="majorHAnsi" w:cstheme="majorHAnsi"/>
        </w:rPr>
      </w:pPr>
      <w:bookmarkStart w:id="75" w:name="_Toc188543859"/>
      <w:r w:rsidRPr="004C1B25">
        <w:rPr>
          <w:rFonts w:asciiTheme="majorHAnsi" w:hAnsiTheme="majorHAnsi" w:cstheme="majorHAnsi"/>
        </w:rPr>
        <w:lastRenderedPageBreak/>
        <w:t>Pretraga liste zahteva za akcizne dozvole po opsegu datuma podnošenja zahteva</w:t>
      </w:r>
      <w:bookmarkEnd w:id="75"/>
    </w:p>
    <w:p w14:paraId="7F276300" w14:textId="77777777" w:rsidR="000F74FE" w:rsidRPr="004C1B25" w:rsidRDefault="000F74FE" w:rsidP="007C6AE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"Lista zahteva".</w:t>
      </w:r>
    </w:p>
    <w:p w14:paraId="250E001F" w14:textId="77777777" w:rsidR="000F74FE" w:rsidRPr="004C1B25" w:rsidRDefault="000F74FE" w:rsidP="007C6AE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308CF1F4" wp14:editId="2A2AE520">
            <wp:extent cx="5334000" cy="2990850"/>
            <wp:effectExtent l="19050" t="19050" r="19050" b="19050"/>
            <wp:docPr id="797739295" name="Picture 41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7739295" name="Picture 41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5276853" w14:textId="77777777" w:rsidR="000F74FE" w:rsidRPr="004C1B25" w:rsidRDefault="000F74FE" w:rsidP="007C6AE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polje za pretragu </w:t>
      </w:r>
      <w:r w:rsidRPr="004C1B25">
        <w:rPr>
          <w:rStyle w:val="Strong"/>
          <w:rFonts w:asciiTheme="majorHAnsi" w:hAnsiTheme="majorHAnsi" w:cstheme="majorHAnsi"/>
        </w:rPr>
        <w:t>"Datum od"</w:t>
      </w:r>
      <w:r w:rsidRPr="004C1B25">
        <w:rPr>
          <w:rFonts w:asciiTheme="majorHAnsi" w:hAnsiTheme="majorHAnsi" w:cstheme="majorHAnsi"/>
        </w:rPr>
        <w:t>, nakon čega se prikazuje kalendar za odabir opsega datuma prijave zahteva za akcizne dozvole.</w:t>
      </w:r>
    </w:p>
    <w:p w14:paraId="73DA016E" w14:textId="77777777" w:rsidR="000F74FE" w:rsidRPr="004C1B25" w:rsidRDefault="000F74FE" w:rsidP="007C6AE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4AA4BB0A" wp14:editId="2CA8543D">
            <wp:extent cx="5334000" cy="2984500"/>
            <wp:effectExtent l="19050" t="19050" r="19050" b="25400"/>
            <wp:docPr id="1941087820" name="Picture 41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1087820" name="Picture 41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D75CB88" w14:textId="77777777" w:rsidR="000F74FE" w:rsidRPr="004C1B25" w:rsidRDefault="000F74FE" w:rsidP="007C6AEB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7B0DC98A" w14:textId="77777777" w:rsidR="000F74FE" w:rsidRPr="004C1B25" w:rsidRDefault="000F74FE" w:rsidP="007C6AE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3. Odabrati datum za početak opsega datuma podnošenja zahteva za akcizne dozvole.</w:t>
      </w:r>
    </w:p>
    <w:p w14:paraId="5AF9A89E" w14:textId="77777777" w:rsidR="000F74FE" w:rsidRPr="004C1B25" w:rsidRDefault="000F74FE" w:rsidP="007C6AE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50B46753" wp14:editId="33ECB9B7">
            <wp:extent cx="5334000" cy="2990850"/>
            <wp:effectExtent l="19050" t="19050" r="19050" b="19050"/>
            <wp:docPr id="732592243" name="Picture 410" descr="A screenshot of a 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2592243" name="Picture 410" descr="A screenshot of a calenda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6C6AE69" w14:textId="77777777" w:rsidR="000F74FE" w:rsidRPr="004C1B25" w:rsidRDefault="000F74FE" w:rsidP="007C6AE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4. Odabrati datum za kraj opsega datuma podnošenja zahteva za akcizne dozvole.</w:t>
      </w:r>
    </w:p>
    <w:p w14:paraId="7F1DB307" w14:textId="77777777" w:rsidR="000F74FE" w:rsidRPr="004C1B25" w:rsidRDefault="000F74FE" w:rsidP="007C6AE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1B9D5DCD" wp14:editId="7F243D69">
            <wp:extent cx="5334000" cy="2990850"/>
            <wp:effectExtent l="19050" t="19050" r="19050" b="19050"/>
            <wp:docPr id="1735203599" name="Picture 409" descr="A screenshot of a 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5203599" name="Picture 409" descr="A screenshot of a calenda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16A1F49" w14:textId="77777777" w:rsidR="000F74FE" w:rsidRPr="004C1B25" w:rsidRDefault="000F74FE" w:rsidP="007C6AEB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4F3F0437" w14:textId="77777777" w:rsidR="000F74FE" w:rsidRPr="004C1B25" w:rsidRDefault="000F74FE" w:rsidP="007C6AE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5. Primetiti da je lista zahteva za akcizne dozvole pretražena po unetom parametru pretrage.</w:t>
      </w:r>
    </w:p>
    <w:p w14:paraId="3F91A3DF" w14:textId="77777777" w:rsidR="000F74FE" w:rsidRPr="004C1B25" w:rsidRDefault="000F74FE" w:rsidP="007C6AE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2C54F156" wp14:editId="51BB4463">
            <wp:extent cx="5334000" cy="2971800"/>
            <wp:effectExtent l="19050" t="19050" r="19050" b="19050"/>
            <wp:docPr id="798322349" name="Picture 40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8322349" name="Picture 40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1487F72" w14:textId="77777777" w:rsidR="000F74FE" w:rsidRPr="004C1B25" w:rsidRDefault="000F74FE" w:rsidP="007C6AEB">
      <w:pPr>
        <w:rPr>
          <w:rFonts w:asciiTheme="majorHAnsi" w:hAnsiTheme="majorHAnsi" w:cstheme="majorHAnsi"/>
        </w:rPr>
      </w:pPr>
    </w:p>
    <w:p w14:paraId="654E25A8" w14:textId="77777777" w:rsidR="000F74FE" w:rsidRPr="004C1B25" w:rsidRDefault="000F74FE" w:rsidP="007C6AEB">
      <w:pPr>
        <w:pStyle w:val="Heading4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020797CB" w14:textId="77777777" w:rsidR="000F74FE" w:rsidRPr="004C1B25" w:rsidRDefault="000F74FE" w:rsidP="000F74FE">
      <w:pPr>
        <w:pStyle w:val="Heading2"/>
        <w:numPr>
          <w:ilvl w:val="0"/>
          <w:numId w:val="29"/>
        </w:numPr>
        <w:rPr>
          <w:rFonts w:asciiTheme="majorHAnsi" w:hAnsiTheme="majorHAnsi" w:cstheme="majorHAnsi"/>
        </w:rPr>
      </w:pPr>
      <w:bookmarkStart w:id="76" w:name="_Toc188543860"/>
      <w:r w:rsidRPr="004C1B25">
        <w:rPr>
          <w:rFonts w:asciiTheme="majorHAnsi" w:hAnsiTheme="majorHAnsi" w:cstheme="majorHAnsi"/>
        </w:rPr>
        <w:lastRenderedPageBreak/>
        <w:t>Pretraga liste zahteva za akcizne dozvole po vrsti proizvoda</w:t>
      </w:r>
      <w:bookmarkEnd w:id="76"/>
    </w:p>
    <w:p w14:paraId="78570096" w14:textId="77777777" w:rsidR="000F74FE" w:rsidRPr="004C1B25" w:rsidRDefault="000F74FE" w:rsidP="007C6AE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"Lista zahteva".</w:t>
      </w:r>
    </w:p>
    <w:p w14:paraId="3CBE8364" w14:textId="77777777" w:rsidR="000F74FE" w:rsidRPr="004C1B25" w:rsidRDefault="000F74FE" w:rsidP="007C6AE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183B6322" wp14:editId="3956C8AC">
            <wp:extent cx="5334000" cy="2990850"/>
            <wp:effectExtent l="19050" t="19050" r="19050" b="19050"/>
            <wp:docPr id="183421275" name="Picture 41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421275" name="Picture 416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3C35856" w14:textId="77777777" w:rsidR="000F74FE" w:rsidRPr="004C1B25" w:rsidRDefault="000F74FE" w:rsidP="007C6AE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polje </w:t>
      </w:r>
      <w:r w:rsidRPr="004C1B25">
        <w:rPr>
          <w:rStyle w:val="Strong"/>
          <w:rFonts w:asciiTheme="majorHAnsi" w:hAnsiTheme="majorHAnsi" w:cstheme="majorHAnsi"/>
        </w:rPr>
        <w:t>"Vrsta proizvoda"</w:t>
      </w:r>
      <w:r w:rsidRPr="004C1B25">
        <w:rPr>
          <w:rFonts w:asciiTheme="majorHAnsi" w:hAnsiTheme="majorHAnsi" w:cstheme="majorHAnsi"/>
        </w:rPr>
        <w:t xml:space="preserve"> nakon čega će se prikazati padajuća lista opcija sa vrstama proizvoda.</w:t>
      </w:r>
    </w:p>
    <w:p w14:paraId="2820C03F" w14:textId="77777777" w:rsidR="000F74FE" w:rsidRPr="004C1B25" w:rsidRDefault="000F74FE" w:rsidP="007C6AE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515D4699" wp14:editId="026A4CCE">
            <wp:extent cx="5334000" cy="2984500"/>
            <wp:effectExtent l="19050" t="19050" r="19050" b="25400"/>
            <wp:docPr id="1194831070" name="Picture 41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4831070" name="Picture 41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B7C0509" w14:textId="77777777" w:rsidR="000F74FE" w:rsidRPr="004C1B25" w:rsidRDefault="000F74FE" w:rsidP="007C6AEB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2FD9DD12" w14:textId="77777777" w:rsidR="000F74FE" w:rsidRPr="004C1B25" w:rsidRDefault="000F74FE" w:rsidP="007C6AE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3. Za naš primer, u padajućoj listi opcija odabrati opciju </w:t>
      </w:r>
      <w:r w:rsidRPr="004C1B25">
        <w:rPr>
          <w:rStyle w:val="Strong"/>
          <w:rFonts w:asciiTheme="majorHAnsi" w:hAnsiTheme="majorHAnsi" w:cstheme="majorHAnsi"/>
        </w:rPr>
        <w:t>"Duvanski proizvodi".</w:t>
      </w:r>
    </w:p>
    <w:p w14:paraId="5402DB39" w14:textId="77777777" w:rsidR="000F74FE" w:rsidRPr="004C1B25" w:rsidRDefault="000F74FE" w:rsidP="007C6AE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4311198F" wp14:editId="020E4890">
            <wp:extent cx="5334000" cy="2984500"/>
            <wp:effectExtent l="19050" t="19050" r="19050" b="25400"/>
            <wp:docPr id="746336726" name="Picture 41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6336726" name="Picture 41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CA0F1D3" w14:textId="77777777" w:rsidR="000F74FE" w:rsidRPr="004C1B25" w:rsidRDefault="000F74FE" w:rsidP="007C6AE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4. Primetiti da je lista zahteva za akcizne dozvole pretražena po unetom parametru pretrage.</w:t>
      </w:r>
    </w:p>
    <w:p w14:paraId="1569F682" w14:textId="77777777" w:rsidR="000F74FE" w:rsidRPr="004C1B25" w:rsidRDefault="000F74FE" w:rsidP="007C6AE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79027CF9" wp14:editId="6F81534B">
            <wp:extent cx="5334000" cy="2984500"/>
            <wp:effectExtent l="19050" t="19050" r="19050" b="25400"/>
            <wp:docPr id="108526947" name="Picture 41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526947" name="Picture 413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D229E50" w14:textId="77777777" w:rsidR="000F74FE" w:rsidRPr="004C1B25" w:rsidRDefault="000F74FE" w:rsidP="007C6AEB">
      <w:pPr>
        <w:pStyle w:val="Heading4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542028AC" w14:textId="77777777" w:rsidR="000F74FE" w:rsidRPr="004C1B25" w:rsidRDefault="000F74FE" w:rsidP="000F74FE">
      <w:pPr>
        <w:pStyle w:val="Heading2"/>
        <w:numPr>
          <w:ilvl w:val="0"/>
          <w:numId w:val="29"/>
        </w:numPr>
        <w:rPr>
          <w:rFonts w:asciiTheme="majorHAnsi" w:hAnsiTheme="majorHAnsi" w:cstheme="majorHAnsi"/>
        </w:rPr>
      </w:pPr>
      <w:bookmarkStart w:id="77" w:name="_Toc188543861"/>
      <w:r w:rsidRPr="004C1B25">
        <w:rPr>
          <w:rFonts w:asciiTheme="majorHAnsi" w:hAnsiTheme="majorHAnsi" w:cstheme="majorHAnsi"/>
        </w:rPr>
        <w:lastRenderedPageBreak/>
        <w:t>Pretraga liste zahteva za akcizne dozvole po broju rešenja</w:t>
      </w:r>
      <w:bookmarkEnd w:id="77"/>
      <w:r w:rsidRPr="004C1B25">
        <w:rPr>
          <w:rFonts w:asciiTheme="majorHAnsi" w:hAnsiTheme="majorHAnsi" w:cstheme="majorHAnsi"/>
        </w:rPr>
        <w:t xml:space="preserve"> </w:t>
      </w:r>
    </w:p>
    <w:p w14:paraId="70C51E81" w14:textId="77777777" w:rsidR="000F74FE" w:rsidRPr="004C1B25" w:rsidRDefault="000F74FE" w:rsidP="00405F27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"Lista zahteva".</w:t>
      </w:r>
    </w:p>
    <w:p w14:paraId="55303AC4" w14:textId="77777777" w:rsidR="000F74FE" w:rsidRPr="004C1B25" w:rsidRDefault="000F74FE" w:rsidP="00405F27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4F65584F" wp14:editId="7DF9B679">
            <wp:extent cx="5334000" cy="2990850"/>
            <wp:effectExtent l="19050" t="19050" r="19050" b="19050"/>
            <wp:docPr id="362227672" name="Picture 41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227672" name="Picture 41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64B4D71" w14:textId="77777777" w:rsidR="000F74FE" w:rsidRPr="004C1B25" w:rsidRDefault="000F74FE" w:rsidP="00405F27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polje za pretragu </w:t>
      </w:r>
      <w:r w:rsidRPr="004C1B25">
        <w:rPr>
          <w:rStyle w:val="Strong"/>
          <w:rFonts w:asciiTheme="majorHAnsi" w:hAnsiTheme="majorHAnsi" w:cstheme="majorHAnsi"/>
        </w:rPr>
        <w:t>"Broj rešenja".</w:t>
      </w:r>
    </w:p>
    <w:p w14:paraId="01E6B289" w14:textId="77777777" w:rsidR="000F74FE" w:rsidRPr="004C1B25" w:rsidRDefault="000F74FE" w:rsidP="00405F27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6FDA2FBF" wp14:editId="2066B2E4">
            <wp:extent cx="5334000" cy="2984500"/>
            <wp:effectExtent l="19050" t="19050" r="19050" b="25400"/>
            <wp:docPr id="559909087" name="Picture 41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9909087" name="Picture 41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A5BD404" w14:textId="77777777" w:rsidR="000F74FE" w:rsidRPr="004C1B25" w:rsidRDefault="000F74FE" w:rsidP="00405F27">
      <w:pPr>
        <w:pStyle w:val="NormalWeb"/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3. U polje za pretragu uneti broj rešenja. U našem primeru unosimo </w:t>
      </w:r>
      <w:r w:rsidRPr="004C1B25">
        <w:rPr>
          <w:rStyle w:val="Strong"/>
          <w:rFonts w:asciiTheme="majorHAnsi" w:hAnsiTheme="majorHAnsi" w:cstheme="majorHAnsi"/>
        </w:rPr>
        <w:t>"OBNOVA 63".</w:t>
      </w:r>
    </w:p>
    <w:p w14:paraId="7FE1514D" w14:textId="77777777" w:rsidR="000F74FE" w:rsidRPr="004C1B25" w:rsidRDefault="000F74FE" w:rsidP="00405F27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4C1B25">
        <w:rPr>
          <w:rStyle w:val="Strong"/>
          <w:rFonts w:asciiTheme="majorHAnsi" w:hAnsiTheme="majorHAnsi" w:cstheme="majorHAnsi"/>
        </w:rPr>
        <w:br w:type="page"/>
      </w:r>
    </w:p>
    <w:p w14:paraId="01F9027C" w14:textId="77777777" w:rsidR="000F74FE" w:rsidRPr="004C1B25" w:rsidRDefault="000F74FE" w:rsidP="00405F27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4. Primetiti da je lista zahteva za akcizne dozvole pretražena po unetom parametru pretrage.</w:t>
      </w:r>
    </w:p>
    <w:p w14:paraId="48E0FBA1" w14:textId="77777777" w:rsidR="000F74FE" w:rsidRPr="004C1B25" w:rsidRDefault="000F74FE" w:rsidP="00405F27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1EE99C16" wp14:editId="0315C7DF">
            <wp:extent cx="5334000" cy="2971800"/>
            <wp:effectExtent l="19050" t="19050" r="19050" b="19050"/>
            <wp:docPr id="956135542" name="Picture 41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6135542" name="Picture 41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A222C40" w14:textId="77777777" w:rsidR="000F74FE" w:rsidRPr="004C1B25" w:rsidRDefault="000F74FE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0C087F26" w14:textId="77777777" w:rsidR="000F74FE" w:rsidRPr="004C1B25" w:rsidRDefault="000F74FE" w:rsidP="000F74FE">
      <w:pPr>
        <w:pStyle w:val="Heading2"/>
        <w:numPr>
          <w:ilvl w:val="0"/>
          <w:numId w:val="29"/>
        </w:numPr>
        <w:rPr>
          <w:rFonts w:asciiTheme="majorHAnsi" w:hAnsiTheme="majorHAnsi" w:cstheme="majorHAnsi"/>
        </w:rPr>
      </w:pPr>
      <w:bookmarkStart w:id="78" w:name="_Toc188543862"/>
      <w:r w:rsidRPr="004C1B25">
        <w:rPr>
          <w:rFonts w:asciiTheme="majorHAnsi" w:hAnsiTheme="majorHAnsi" w:cstheme="majorHAnsi"/>
        </w:rPr>
        <w:lastRenderedPageBreak/>
        <w:t>Pretraga liste zahteva za akcizne dozvole po datumu važenja</w:t>
      </w:r>
      <w:bookmarkEnd w:id="78"/>
      <w:r w:rsidRPr="004C1B25">
        <w:rPr>
          <w:rFonts w:asciiTheme="majorHAnsi" w:hAnsiTheme="majorHAnsi" w:cstheme="majorHAnsi"/>
        </w:rPr>
        <w:t xml:space="preserve"> </w:t>
      </w:r>
    </w:p>
    <w:p w14:paraId="3D029DDC" w14:textId="77777777" w:rsidR="000F74FE" w:rsidRPr="004C1B25" w:rsidRDefault="000F74FE" w:rsidP="00405F27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"Lista zahteva".</w:t>
      </w:r>
    </w:p>
    <w:p w14:paraId="286EDE96" w14:textId="77777777" w:rsidR="000F74FE" w:rsidRPr="004C1B25" w:rsidRDefault="000F74FE" w:rsidP="00405F27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75A15B40" wp14:editId="4A368AA8">
            <wp:extent cx="5334000" cy="2990850"/>
            <wp:effectExtent l="19050" t="19050" r="19050" b="19050"/>
            <wp:docPr id="926193803" name="Picture 42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6193803" name="Picture 423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05DD5EB" w14:textId="77777777" w:rsidR="000F74FE" w:rsidRPr="004C1B25" w:rsidRDefault="000F74FE" w:rsidP="00405F27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polje za pretragu </w:t>
      </w:r>
      <w:r w:rsidRPr="004C1B25">
        <w:rPr>
          <w:rStyle w:val="Strong"/>
          <w:rFonts w:asciiTheme="majorHAnsi" w:hAnsiTheme="majorHAnsi" w:cstheme="majorHAnsi"/>
        </w:rPr>
        <w:t>"Datum važenja"</w:t>
      </w:r>
      <w:r w:rsidRPr="004C1B25">
        <w:rPr>
          <w:rFonts w:asciiTheme="majorHAnsi" w:hAnsiTheme="majorHAnsi" w:cstheme="majorHAnsi"/>
        </w:rPr>
        <w:t>, nakon čega se prikazuje kalendar za odabir datuma važenja zahteva.</w:t>
      </w:r>
    </w:p>
    <w:p w14:paraId="6AE45F67" w14:textId="77777777" w:rsidR="000F74FE" w:rsidRPr="004C1B25" w:rsidRDefault="000F74FE" w:rsidP="00405F27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297228DF" wp14:editId="1B96C4B0">
            <wp:extent cx="5334000" cy="2971800"/>
            <wp:effectExtent l="19050" t="19050" r="19050" b="19050"/>
            <wp:docPr id="72880078" name="Picture 42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880078" name="Picture 42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62CD3C0" w14:textId="77777777" w:rsidR="000F74FE" w:rsidRPr="004C1B25" w:rsidRDefault="000F74FE" w:rsidP="00405F27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10C444CB" w14:textId="77777777" w:rsidR="000F74FE" w:rsidRPr="004C1B25" w:rsidRDefault="000F74FE" w:rsidP="00405F27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3. Odabrati datum za važenje zahteva.</w:t>
      </w:r>
    </w:p>
    <w:p w14:paraId="548FE3A1" w14:textId="77777777" w:rsidR="000F74FE" w:rsidRPr="004C1B25" w:rsidRDefault="000F74FE" w:rsidP="00405F27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020446F8" wp14:editId="79233FF4">
            <wp:extent cx="5334000" cy="2984500"/>
            <wp:effectExtent l="19050" t="19050" r="19050" b="25400"/>
            <wp:docPr id="1049257537" name="Picture 421" descr="A screenshot of a 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9257537" name="Picture 421" descr="A screenshot of a calenda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F1C870F" w14:textId="77777777" w:rsidR="000F74FE" w:rsidRPr="004C1B25" w:rsidRDefault="000F74FE" w:rsidP="00405F27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4. Primetiti da je lista zahteva za akcizne dozvole pretražena po unetom parametru pretrage.</w:t>
      </w:r>
    </w:p>
    <w:p w14:paraId="74760FAE" w14:textId="77777777" w:rsidR="000F74FE" w:rsidRPr="004C1B25" w:rsidRDefault="000F74FE" w:rsidP="00405F27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585965C2" wp14:editId="78A1A674">
            <wp:extent cx="5334000" cy="2971800"/>
            <wp:effectExtent l="19050" t="19050" r="19050" b="19050"/>
            <wp:docPr id="649328952" name="Picture 42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9328952" name="Picture 42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044801E" w14:textId="77777777" w:rsidR="000F74FE" w:rsidRPr="004C1B25" w:rsidRDefault="000F74FE" w:rsidP="00405F27">
      <w:pPr>
        <w:pStyle w:val="Heading4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0EF3ED1F" w14:textId="415A01D1" w:rsidR="000F74FE" w:rsidRPr="004C1B25" w:rsidRDefault="000808FD" w:rsidP="00405F27">
      <w:pPr>
        <w:pStyle w:val="Heading1"/>
        <w:rPr>
          <w:rFonts w:asciiTheme="majorHAnsi" w:hAnsiTheme="majorHAnsi" w:cstheme="majorHAnsi"/>
        </w:rPr>
      </w:pPr>
      <w:bookmarkStart w:id="79" w:name="_Toc188543863"/>
      <w:r>
        <w:rPr>
          <w:rFonts w:asciiTheme="majorHAnsi" w:hAnsiTheme="majorHAnsi" w:cstheme="majorHAnsi"/>
        </w:rPr>
        <w:lastRenderedPageBreak/>
        <w:t xml:space="preserve">OBVEZNIK - </w:t>
      </w:r>
      <w:r w:rsidR="000F74FE" w:rsidRPr="004C1B25">
        <w:rPr>
          <w:rFonts w:asciiTheme="majorHAnsi" w:hAnsiTheme="majorHAnsi" w:cstheme="majorHAnsi"/>
        </w:rPr>
        <w:t>AKCIZNA SKLADIŠTA</w:t>
      </w:r>
      <w:bookmarkEnd w:id="79"/>
    </w:p>
    <w:p w14:paraId="3EDC793B" w14:textId="77777777" w:rsidR="000F74FE" w:rsidRPr="004C1B25" w:rsidRDefault="000F74FE" w:rsidP="009C648B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Korisnik sistema u sekciji akcizna skladišta ima mogućnost podnošenja zahteva za izmenu, obnovu i prekid važenja akciznih dozvola za akcizna skladišta.</w:t>
      </w:r>
    </w:p>
    <w:p w14:paraId="2B23A467" w14:textId="77777777" w:rsidR="000F74FE" w:rsidRPr="004C1B25" w:rsidRDefault="000F74FE" w:rsidP="009C648B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Korisnik sistema ima mogućnost i uvida u istoriju zahteva i rešenja, kao i preuzimanja dodeljenih rešenja za akcizna skladišta.</w:t>
      </w:r>
    </w:p>
    <w:p w14:paraId="1166C056" w14:textId="77777777" w:rsidR="000F74FE" w:rsidRPr="004C1B25" w:rsidRDefault="000F74FE" w:rsidP="000F74FE">
      <w:pPr>
        <w:pStyle w:val="Heading2"/>
        <w:numPr>
          <w:ilvl w:val="0"/>
          <w:numId w:val="30"/>
        </w:numPr>
        <w:rPr>
          <w:rFonts w:asciiTheme="majorHAnsi" w:hAnsiTheme="majorHAnsi" w:cstheme="majorHAnsi"/>
        </w:rPr>
      </w:pPr>
      <w:bookmarkStart w:id="80" w:name="_Toc188543864"/>
      <w:r w:rsidRPr="004C1B25">
        <w:rPr>
          <w:rFonts w:asciiTheme="majorHAnsi" w:hAnsiTheme="majorHAnsi" w:cstheme="majorHAnsi"/>
        </w:rPr>
        <w:t>Podnošenje zahteva za izmenu akcizne dozvole</w:t>
      </w:r>
      <w:bookmarkEnd w:id="80"/>
    </w:p>
    <w:p w14:paraId="2DED7092" w14:textId="4B2B18C9" w:rsidR="000F74FE" w:rsidRPr="004C1B25" w:rsidRDefault="000F74FE" w:rsidP="00A83B96">
      <w:pPr>
        <w:pStyle w:val="NormalWeb"/>
        <w:numPr>
          <w:ilvl w:val="0"/>
          <w:numId w:val="120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</w:t>
      </w:r>
      <w:r w:rsidRPr="004C1B25">
        <w:rPr>
          <w:rStyle w:val="Strong"/>
          <w:rFonts w:asciiTheme="majorHAnsi" w:hAnsiTheme="majorHAnsi" w:cstheme="majorHAnsi"/>
        </w:rPr>
        <w:t>"Akcizna skladišta".</w:t>
      </w:r>
    </w:p>
    <w:p w14:paraId="090455E7" w14:textId="77777777" w:rsidR="000F74FE" w:rsidRPr="004C1B25" w:rsidRDefault="000F74FE" w:rsidP="000E4003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6C7BAE51" wp14:editId="5FDB5521">
            <wp:extent cx="5334000" cy="2990850"/>
            <wp:effectExtent l="19050" t="19050" r="19050" b="19050"/>
            <wp:docPr id="79043198" name="Picture 43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043198" name="Picture 43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6602FA0" w14:textId="77777777" w:rsidR="000F74FE" w:rsidRPr="004C1B25" w:rsidRDefault="000F74FE" w:rsidP="009C648B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330FC326" w14:textId="76E409E3" w:rsidR="000F74FE" w:rsidRPr="009159E5" w:rsidRDefault="000F74FE" w:rsidP="00A83B96">
      <w:pPr>
        <w:pStyle w:val="NormalWeb"/>
        <w:numPr>
          <w:ilvl w:val="0"/>
          <w:numId w:val="120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Kliknuti na akcizno skladište kojem želimo da pristupimo. U našem primeru kliknuti na </w:t>
      </w:r>
      <w:r w:rsidR="009159E5">
        <w:rPr>
          <w:rStyle w:val="Strong"/>
          <w:rFonts w:asciiTheme="majorHAnsi" w:hAnsiTheme="majorHAnsi" w:cstheme="majorHAnsi"/>
          <w:b w:val="0"/>
          <w:bCs w:val="0"/>
        </w:rPr>
        <w:t>akciyno skladište iz liste.</w:t>
      </w:r>
    </w:p>
    <w:p w14:paraId="7EBE6137" w14:textId="77777777" w:rsidR="000F74FE" w:rsidRPr="004C1B25" w:rsidRDefault="000F74FE" w:rsidP="009C648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7C5DCEFE" wp14:editId="35DAD7B7">
            <wp:extent cx="5334000" cy="2984500"/>
            <wp:effectExtent l="19050" t="19050" r="19050" b="25400"/>
            <wp:docPr id="169220926" name="Picture 43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220926" name="Picture 43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8A48811" w14:textId="141B061B" w:rsidR="000F74FE" w:rsidRPr="004C1B25" w:rsidRDefault="000F74FE" w:rsidP="00A83B96">
      <w:pPr>
        <w:pStyle w:val="NormalWeb"/>
        <w:numPr>
          <w:ilvl w:val="0"/>
          <w:numId w:val="120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Odabrati opciju </w:t>
      </w:r>
      <w:r w:rsidRPr="004C1B25">
        <w:rPr>
          <w:rStyle w:val="Strong"/>
          <w:rFonts w:asciiTheme="majorHAnsi" w:hAnsiTheme="majorHAnsi" w:cstheme="majorHAnsi"/>
        </w:rPr>
        <w:t>"Izmeni".</w:t>
      </w:r>
    </w:p>
    <w:p w14:paraId="0B04F595" w14:textId="010B2C30" w:rsidR="000F74FE" w:rsidRPr="004C1B25" w:rsidRDefault="00BF29FC" w:rsidP="000E4003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24AAD899" wp14:editId="72C8DAA9">
            <wp:extent cx="5297662" cy="2964180"/>
            <wp:effectExtent l="0" t="0" r="0" b="7620"/>
            <wp:docPr id="1430550679" name="Picture 2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0550679" name="Picture 29" descr="A screenshot of a computer&#10;&#10;Description automatically generated"/>
                    <pic:cNvPicPr/>
                  </pic:nvPicPr>
                  <pic:blipFill>
                    <a:blip r:embed="rId4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2531" cy="2966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4DFCD7" w14:textId="77777777" w:rsidR="000F74FE" w:rsidRPr="004C1B25" w:rsidRDefault="000F74FE" w:rsidP="009C648B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42E9A849" w14:textId="2850FB22" w:rsidR="000F74FE" w:rsidRPr="004C1B25" w:rsidRDefault="0011622E" w:rsidP="00A83B96">
      <w:pPr>
        <w:pStyle w:val="NormalWeb"/>
        <w:numPr>
          <w:ilvl w:val="0"/>
          <w:numId w:val="120"/>
        </w:num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lastRenderedPageBreak/>
        <w:t>Za</w:t>
      </w:r>
      <w:r w:rsidR="000F74FE" w:rsidRPr="004C1B25">
        <w:rPr>
          <w:rFonts w:asciiTheme="majorHAnsi" w:hAnsiTheme="majorHAnsi" w:cstheme="majorHAnsi"/>
        </w:rPr>
        <w:t xml:space="preserve"> </w:t>
      </w:r>
      <w:r w:rsidR="000F74FE" w:rsidRPr="004C1B25">
        <w:rPr>
          <w:rStyle w:val="Strong"/>
          <w:rFonts w:asciiTheme="majorHAnsi" w:hAnsiTheme="majorHAnsi" w:cstheme="majorHAnsi"/>
        </w:rPr>
        <w:t>"</w:t>
      </w:r>
      <w:r>
        <w:rPr>
          <w:rStyle w:val="Strong"/>
          <w:rFonts w:asciiTheme="majorHAnsi" w:hAnsiTheme="majorHAnsi" w:cstheme="majorHAnsi"/>
        </w:rPr>
        <w:t>Tip objekta</w:t>
      </w:r>
      <w:r w:rsidR="000F74FE" w:rsidRPr="004C1B25">
        <w:rPr>
          <w:rStyle w:val="Strong"/>
          <w:rFonts w:asciiTheme="majorHAnsi" w:hAnsiTheme="majorHAnsi" w:cstheme="majorHAnsi"/>
        </w:rPr>
        <w:t>"</w:t>
      </w:r>
      <w:r>
        <w:rPr>
          <w:rFonts w:asciiTheme="majorHAnsi" w:hAnsiTheme="majorHAnsi" w:cstheme="majorHAnsi"/>
        </w:rPr>
        <w:t xml:space="preserve"> izabrati </w:t>
      </w:r>
      <w:r w:rsidR="00EA0116" w:rsidRPr="00EA0116">
        <w:rPr>
          <w:rFonts w:asciiTheme="majorHAnsi" w:hAnsiTheme="majorHAnsi" w:cstheme="majorHAnsi"/>
        </w:rPr>
        <w:t>Akcizno skladište</w:t>
      </w:r>
      <w:r w:rsidR="00EA0116">
        <w:rPr>
          <w:rFonts w:asciiTheme="majorHAnsi" w:hAnsiTheme="majorHAnsi" w:cstheme="majorHAnsi"/>
        </w:rPr>
        <w:t xml:space="preserve"> ili </w:t>
      </w:r>
      <w:r w:rsidR="00EA0116" w:rsidRPr="00EA0116">
        <w:rPr>
          <w:rFonts w:asciiTheme="majorHAnsi" w:hAnsiTheme="majorHAnsi" w:cstheme="majorHAnsi"/>
        </w:rPr>
        <w:t>Akcizno skladište-proizvodni pogon</w:t>
      </w:r>
      <w:r w:rsidR="000F74FE" w:rsidRPr="004C1B25">
        <w:rPr>
          <w:rFonts w:asciiTheme="majorHAnsi" w:hAnsiTheme="majorHAnsi" w:cstheme="majorHAnsi"/>
        </w:rPr>
        <w:t>.</w:t>
      </w:r>
    </w:p>
    <w:p w14:paraId="18E9CCBE" w14:textId="1CEB51FC" w:rsidR="000F74FE" w:rsidRPr="004C1B25" w:rsidRDefault="008A4F26" w:rsidP="009C648B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0AB4E7B3" wp14:editId="32528475">
            <wp:extent cx="5330361" cy="2979420"/>
            <wp:effectExtent l="0" t="0" r="3810" b="0"/>
            <wp:docPr id="1070964553" name="Picture 3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0964553" name="Picture 30" descr="A screenshot of a computer&#10;&#10;Description automatically generated"/>
                    <pic:cNvPicPr/>
                  </pic:nvPicPr>
                  <pic:blipFill>
                    <a:blip r:embed="rId4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1077" cy="2985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604ECB" w14:textId="4641B551" w:rsidR="000F74FE" w:rsidRPr="004C1B25" w:rsidRDefault="00B866B6" w:rsidP="00A83B96">
      <w:pPr>
        <w:pStyle w:val="NormalWeb"/>
        <w:numPr>
          <w:ilvl w:val="0"/>
          <w:numId w:val="120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polje </w:t>
      </w:r>
      <w:r w:rsidRPr="004C1B25">
        <w:rPr>
          <w:rStyle w:val="Strong"/>
          <w:rFonts w:asciiTheme="majorHAnsi" w:hAnsiTheme="majorHAnsi" w:cstheme="majorHAnsi"/>
        </w:rPr>
        <w:t>"Vrsta akciznog proizvoda koji će se proizvoditi i smeštati u skladište"</w:t>
      </w:r>
      <w:r w:rsidRPr="004C1B25">
        <w:rPr>
          <w:rFonts w:asciiTheme="majorHAnsi" w:hAnsiTheme="majorHAnsi" w:cstheme="majorHAnsi"/>
        </w:rPr>
        <w:t>, nakon čega se prikazuje padajuća lista opcija proizvoda.</w:t>
      </w:r>
      <w:r>
        <w:rPr>
          <w:rFonts w:asciiTheme="majorHAnsi" w:hAnsiTheme="majorHAnsi" w:cstheme="majorHAnsi"/>
        </w:rPr>
        <w:t xml:space="preserve"> </w:t>
      </w:r>
      <w:r w:rsidR="000F74FE" w:rsidRPr="004C1B25">
        <w:rPr>
          <w:rFonts w:asciiTheme="majorHAnsi" w:hAnsiTheme="majorHAnsi" w:cstheme="majorHAnsi"/>
        </w:rPr>
        <w:t xml:space="preserve">U padajućoj listi opcija za naš primer odabrati opciju </w:t>
      </w:r>
      <w:r w:rsidR="000F74FE" w:rsidRPr="004C1B25">
        <w:rPr>
          <w:rStyle w:val="Strong"/>
          <w:rFonts w:asciiTheme="majorHAnsi" w:hAnsiTheme="majorHAnsi" w:cstheme="majorHAnsi"/>
        </w:rPr>
        <w:t>"</w:t>
      </w:r>
      <w:r w:rsidR="005D4B28">
        <w:rPr>
          <w:rStyle w:val="Strong"/>
          <w:rFonts w:asciiTheme="majorHAnsi" w:hAnsiTheme="majorHAnsi" w:cstheme="majorHAnsi"/>
        </w:rPr>
        <w:t>Alkoholna</w:t>
      </w:r>
      <w:r w:rsidR="000F74FE" w:rsidRPr="004C1B25">
        <w:rPr>
          <w:rStyle w:val="Strong"/>
          <w:rFonts w:asciiTheme="majorHAnsi" w:hAnsiTheme="majorHAnsi" w:cstheme="majorHAnsi"/>
        </w:rPr>
        <w:t xml:space="preserve"> </w:t>
      </w:r>
      <w:r w:rsidR="005D4B28">
        <w:rPr>
          <w:rStyle w:val="Strong"/>
          <w:rFonts w:asciiTheme="majorHAnsi" w:hAnsiTheme="majorHAnsi" w:cstheme="majorHAnsi"/>
        </w:rPr>
        <w:t>pića</w:t>
      </w:r>
      <w:r w:rsidR="000F74FE" w:rsidRPr="004C1B25">
        <w:rPr>
          <w:rStyle w:val="Strong"/>
          <w:rFonts w:asciiTheme="majorHAnsi" w:hAnsiTheme="majorHAnsi" w:cstheme="majorHAnsi"/>
        </w:rPr>
        <w:t>".</w:t>
      </w:r>
    </w:p>
    <w:p w14:paraId="75BB9D4E" w14:textId="0A10B895" w:rsidR="000F74FE" w:rsidRPr="004C1B25" w:rsidRDefault="005D4B28" w:rsidP="000E4003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3E85E826" wp14:editId="0F84ECD3">
            <wp:extent cx="5539585" cy="3093720"/>
            <wp:effectExtent l="0" t="0" r="4445" b="0"/>
            <wp:docPr id="1167663324" name="Picture 3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7663324" name="Picture 31" descr="A screenshot of a computer&#10;&#10;Description automatically generated"/>
                    <pic:cNvPicPr/>
                  </pic:nvPicPr>
                  <pic:blipFill>
                    <a:blip r:embed="rId4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7772" cy="3098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8EB831" w14:textId="77777777" w:rsidR="000F74FE" w:rsidRPr="004C1B25" w:rsidRDefault="000F74FE" w:rsidP="009C648B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333CF735" w14:textId="63DECCBB" w:rsidR="000F74FE" w:rsidRPr="004C1B25" w:rsidRDefault="000F74FE" w:rsidP="00A83B96">
      <w:pPr>
        <w:pStyle w:val="NormalWeb"/>
        <w:numPr>
          <w:ilvl w:val="0"/>
          <w:numId w:val="120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"Ulica".</w:t>
      </w:r>
      <w:r w:rsidR="00311CDF" w:rsidRPr="00311CDF">
        <w:rPr>
          <w:rStyle w:val="Strong"/>
          <w:rFonts w:asciiTheme="majorHAnsi" w:hAnsiTheme="majorHAnsi" w:cstheme="majorHAnsi"/>
          <w:b w:val="0"/>
          <w:bCs w:val="0"/>
        </w:rPr>
        <w:t xml:space="preserve"> </w:t>
      </w:r>
      <w:r w:rsidR="00311CDF">
        <w:rPr>
          <w:rStyle w:val="Strong"/>
          <w:rFonts w:asciiTheme="majorHAnsi" w:hAnsiTheme="majorHAnsi" w:cstheme="majorHAnsi"/>
          <w:b w:val="0"/>
          <w:bCs w:val="0"/>
        </w:rPr>
        <w:t>Ograničenje unosa za ovo polje je 50 karaktera.</w:t>
      </w:r>
    </w:p>
    <w:p w14:paraId="44E48A10" w14:textId="5EA895F0" w:rsidR="000F74FE" w:rsidRPr="004C1B25" w:rsidRDefault="00951D83" w:rsidP="000E4003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048CF3FB" wp14:editId="16308223">
            <wp:extent cx="5498652" cy="3070860"/>
            <wp:effectExtent l="0" t="0" r="6985" b="0"/>
            <wp:docPr id="123366068" name="Picture 3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366068" name="Picture 32" descr="A screenshot of a computer&#10;&#10;Description automatically generated"/>
                    <pic:cNvPicPr/>
                  </pic:nvPicPr>
                  <pic:blipFill>
                    <a:blip r:embed="rId4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05593" cy="3074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91718A" w14:textId="3B8EA606" w:rsidR="000F74FE" w:rsidRPr="004C1B25" w:rsidRDefault="000F74FE" w:rsidP="00C14C15">
      <w:pPr>
        <w:pStyle w:val="NormalWeb"/>
        <w:numPr>
          <w:ilvl w:val="0"/>
          <w:numId w:val="120"/>
        </w:numPr>
        <w:rPr>
          <w:rFonts w:asciiTheme="majorHAnsi" w:hAnsiTheme="majorHAnsi" w:cstheme="majorHAnsi"/>
          <w:b/>
          <w:bCs/>
        </w:rPr>
      </w:pPr>
      <w:r w:rsidRPr="004C1B25">
        <w:rPr>
          <w:rFonts w:asciiTheme="majorHAnsi" w:hAnsiTheme="majorHAnsi" w:cstheme="majorHAnsi"/>
        </w:rPr>
        <w:t xml:space="preserve">U polje za unos uneti </w:t>
      </w:r>
      <w:r w:rsidRPr="004C1B25">
        <w:rPr>
          <w:rStyle w:val="Strong"/>
          <w:rFonts w:asciiTheme="majorHAnsi" w:hAnsiTheme="majorHAnsi" w:cstheme="majorHAnsi"/>
        </w:rPr>
        <w:t>"Beogradska".</w:t>
      </w:r>
    </w:p>
    <w:p w14:paraId="0BFB34D2" w14:textId="34FC14B4" w:rsidR="000F74FE" w:rsidRPr="004C1B25" w:rsidRDefault="000F74FE" w:rsidP="00C14C15">
      <w:pPr>
        <w:pStyle w:val="NormalWeb"/>
        <w:numPr>
          <w:ilvl w:val="0"/>
          <w:numId w:val="120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"Broj".</w:t>
      </w:r>
      <w:r w:rsidR="00311CDF">
        <w:rPr>
          <w:rStyle w:val="Strong"/>
          <w:rFonts w:asciiTheme="majorHAnsi" w:hAnsiTheme="majorHAnsi" w:cstheme="majorHAnsi"/>
        </w:rPr>
        <w:t xml:space="preserve"> </w:t>
      </w:r>
      <w:r w:rsidR="00311CDF">
        <w:rPr>
          <w:rStyle w:val="Strong"/>
          <w:rFonts w:asciiTheme="majorHAnsi" w:hAnsiTheme="majorHAnsi" w:cstheme="majorHAnsi"/>
          <w:b w:val="0"/>
          <w:bCs w:val="0"/>
        </w:rPr>
        <w:t>Ograničenje unosa za ovo polje je 10 karaktera</w:t>
      </w:r>
    </w:p>
    <w:p w14:paraId="30E47323" w14:textId="1DD4A5B0" w:rsidR="000F74FE" w:rsidRPr="004C1B25" w:rsidRDefault="000F74FE" w:rsidP="00C14C15">
      <w:pPr>
        <w:pStyle w:val="NormalWeb"/>
        <w:numPr>
          <w:ilvl w:val="0"/>
          <w:numId w:val="120"/>
        </w:numPr>
        <w:rPr>
          <w:rFonts w:asciiTheme="majorHAnsi" w:hAnsiTheme="majorHAnsi" w:cstheme="majorHAnsi"/>
          <w:b/>
          <w:bCs/>
        </w:rPr>
      </w:pPr>
      <w:r w:rsidRPr="004C1B25">
        <w:rPr>
          <w:rFonts w:asciiTheme="majorHAnsi" w:hAnsiTheme="majorHAnsi" w:cstheme="majorHAnsi"/>
        </w:rPr>
        <w:t xml:space="preserve">U polje za unos uneti </w:t>
      </w:r>
      <w:r w:rsidRPr="004C1B25">
        <w:rPr>
          <w:rStyle w:val="Strong"/>
          <w:rFonts w:asciiTheme="majorHAnsi" w:hAnsiTheme="majorHAnsi" w:cstheme="majorHAnsi"/>
        </w:rPr>
        <w:t>"10".</w:t>
      </w:r>
    </w:p>
    <w:p w14:paraId="41E672C0" w14:textId="5E718840" w:rsidR="000F74FE" w:rsidRPr="004C1B25" w:rsidRDefault="000F74FE" w:rsidP="00C14C15">
      <w:pPr>
        <w:pStyle w:val="NormalWeb"/>
        <w:numPr>
          <w:ilvl w:val="0"/>
          <w:numId w:val="120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"Količina uskladištenih proizvoda na zalihama u prostoru".</w:t>
      </w:r>
    </w:p>
    <w:p w14:paraId="40CCFEA6" w14:textId="3B7D5443" w:rsidR="000F74FE" w:rsidRPr="004C1B25" w:rsidRDefault="00A11CA7" w:rsidP="000E4003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521653F3" wp14:editId="24F5FCBF">
            <wp:extent cx="5626431" cy="3147060"/>
            <wp:effectExtent l="0" t="0" r="0" b="0"/>
            <wp:docPr id="1137857032" name="Picture 3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7857032" name="Picture 33" descr="A screenshot of a computer&#10;&#10;Description automatically generated"/>
                    <pic:cNvPicPr/>
                  </pic:nvPicPr>
                  <pic:blipFill>
                    <a:blip r:embed="rId4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1465" cy="31498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520A69" w14:textId="4918B21D" w:rsidR="00C14C15" w:rsidRDefault="000F74FE" w:rsidP="00C14C15">
      <w:pPr>
        <w:pStyle w:val="NormalWeb"/>
        <w:numPr>
          <w:ilvl w:val="0"/>
          <w:numId w:val="120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U polje za unos uneti </w:t>
      </w:r>
      <w:r w:rsidRPr="004C1B25">
        <w:rPr>
          <w:rStyle w:val="Strong"/>
          <w:rFonts w:asciiTheme="majorHAnsi" w:hAnsiTheme="majorHAnsi" w:cstheme="majorHAnsi"/>
        </w:rPr>
        <w:t>"10</w:t>
      </w:r>
      <w:r w:rsidRPr="004C1B25">
        <w:rPr>
          <w:rFonts w:asciiTheme="majorHAnsi" w:hAnsiTheme="majorHAnsi" w:cstheme="majorHAnsi"/>
        </w:rPr>
        <w:t>".</w:t>
      </w:r>
    </w:p>
    <w:p w14:paraId="611DA390" w14:textId="6CCA9294" w:rsidR="000F74FE" w:rsidRPr="00C14C15" w:rsidRDefault="00C14C15" w:rsidP="00C14C15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>
        <w:rPr>
          <w:rFonts w:asciiTheme="majorHAnsi" w:hAnsiTheme="majorHAnsi" w:cstheme="majorHAnsi"/>
        </w:rPr>
        <w:br w:type="page"/>
      </w:r>
    </w:p>
    <w:p w14:paraId="32662071" w14:textId="77777777" w:rsidR="00C14C15" w:rsidRDefault="00C14C15" w:rsidP="00C14C15">
      <w:pPr>
        <w:pStyle w:val="NormalWeb"/>
        <w:numPr>
          <w:ilvl w:val="0"/>
          <w:numId w:val="120"/>
        </w:num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lastRenderedPageBreak/>
        <w:t>U slučaju izmene dokumenata sva izmenjena dokumenta treba da budu ponovo podnešena :</w:t>
      </w:r>
    </w:p>
    <w:p w14:paraId="12F75F74" w14:textId="77777777" w:rsidR="00C14C15" w:rsidRDefault="00C14C15" w:rsidP="00C14C15">
      <w:pPr>
        <w:pStyle w:val="NormalWeb"/>
        <w:numPr>
          <w:ilvl w:val="0"/>
          <w:numId w:val="93"/>
        </w:numPr>
        <w:rPr>
          <w:rFonts w:asciiTheme="majorHAnsi" w:hAnsiTheme="majorHAnsi" w:cstheme="majorHAnsi"/>
        </w:rPr>
      </w:pPr>
      <w:r w:rsidRPr="00EB5EEA">
        <w:rPr>
          <w:rFonts w:asciiTheme="majorHAnsi" w:hAnsiTheme="majorHAnsi" w:cstheme="majorHAnsi"/>
        </w:rPr>
        <w:t>Dokaz o vlasništvu/zakupu</w:t>
      </w:r>
    </w:p>
    <w:p w14:paraId="0A186317" w14:textId="7B648AD9" w:rsidR="0004146B" w:rsidRDefault="0004146B" w:rsidP="00C14C15">
      <w:pPr>
        <w:pStyle w:val="NormalWeb"/>
        <w:numPr>
          <w:ilvl w:val="0"/>
          <w:numId w:val="93"/>
        </w:numPr>
        <w:rPr>
          <w:rFonts w:asciiTheme="majorHAnsi" w:hAnsiTheme="majorHAnsi" w:cstheme="majorHAnsi"/>
        </w:rPr>
      </w:pPr>
      <w:r w:rsidRPr="0004146B">
        <w:rPr>
          <w:rFonts w:asciiTheme="majorHAnsi" w:hAnsiTheme="majorHAnsi" w:cstheme="majorHAnsi"/>
        </w:rPr>
        <w:t>Odobrenje od strane organa nadležnog za mere za korišćenje mernog uređaja je obavezno samo za obveznike koji podnose zahtev za naftne derivate</w:t>
      </w:r>
    </w:p>
    <w:p w14:paraId="371594CC" w14:textId="77777777" w:rsidR="00C14C15" w:rsidRDefault="00C14C15" w:rsidP="00C14C15">
      <w:pPr>
        <w:pStyle w:val="NormalWeb"/>
        <w:numPr>
          <w:ilvl w:val="0"/>
          <w:numId w:val="93"/>
        </w:numPr>
        <w:rPr>
          <w:rFonts w:asciiTheme="majorHAnsi" w:hAnsiTheme="majorHAnsi" w:cstheme="majorHAnsi"/>
        </w:rPr>
      </w:pPr>
      <w:r w:rsidRPr="00EB5EEA">
        <w:rPr>
          <w:rFonts w:asciiTheme="majorHAnsi" w:hAnsiTheme="majorHAnsi" w:cstheme="majorHAnsi"/>
        </w:rPr>
        <w:t>Krivični postupak protiv odgovornog lica</w:t>
      </w:r>
    </w:p>
    <w:p w14:paraId="51FA1DAA" w14:textId="77777777" w:rsidR="00C14C15" w:rsidRDefault="00C14C15" w:rsidP="00C14C15">
      <w:pPr>
        <w:pStyle w:val="NormalWeb"/>
        <w:numPr>
          <w:ilvl w:val="0"/>
          <w:numId w:val="93"/>
        </w:numPr>
        <w:rPr>
          <w:rFonts w:asciiTheme="majorHAnsi" w:hAnsiTheme="majorHAnsi" w:cstheme="majorHAnsi"/>
        </w:rPr>
      </w:pPr>
      <w:r w:rsidRPr="00EB5EEA">
        <w:rPr>
          <w:rFonts w:asciiTheme="majorHAnsi" w:hAnsiTheme="majorHAnsi" w:cstheme="majorHAnsi"/>
        </w:rPr>
        <w:t>Dokaz o izvršenom popisu akciznih proizvoda</w:t>
      </w:r>
    </w:p>
    <w:p w14:paraId="0350EE82" w14:textId="77777777" w:rsidR="00C14C15" w:rsidRDefault="00C14C15" w:rsidP="00C14C15">
      <w:pPr>
        <w:pStyle w:val="NormalWeb"/>
        <w:numPr>
          <w:ilvl w:val="0"/>
          <w:numId w:val="93"/>
        </w:numPr>
        <w:rPr>
          <w:rFonts w:asciiTheme="majorHAnsi" w:hAnsiTheme="majorHAnsi" w:cstheme="majorHAnsi"/>
        </w:rPr>
      </w:pPr>
      <w:r w:rsidRPr="00EB5EEA">
        <w:rPr>
          <w:rFonts w:asciiTheme="majorHAnsi" w:hAnsiTheme="majorHAnsi" w:cstheme="majorHAnsi"/>
        </w:rPr>
        <w:t>Postupak stečaja ili likvidacije</w:t>
      </w:r>
    </w:p>
    <w:p w14:paraId="4D662B65" w14:textId="39B3280D" w:rsidR="000F74FE" w:rsidRPr="00C14C15" w:rsidRDefault="00C14C15" w:rsidP="00C14C15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b/>
          <w:bCs/>
          <w:color w:val="FF0000"/>
        </w:rPr>
        <w:t>Napomena:</w:t>
      </w:r>
      <w:r w:rsidRPr="004C1B25">
        <w:rPr>
          <w:rFonts w:asciiTheme="majorHAnsi" w:hAnsiTheme="majorHAnsi" w:cstheme="majorHAnsi"/>
          <w:color w:val="FF0000"/>
        </w:rPr>
        <w:t xml:space="preserve"> </w:t>
      </w:r>
      <w:r w:rsidRPr="00EB5EEA">
        <w:rPr>
          <w:rFonts w:asciiTheme="majorHAnsi" w:hAnsiTheme="majorHAnsi" w:cstheme="majorHAnsi"/>
        </w:rPr>
        <w:t>Maksimalna veličina priloženih fajlova je 20MB (pojedinačno i zbirno).</w:t>
      </w:r>
      <w:r w:rsidR="0005511D" w:rsidRPr="0005511D">
        <w:rPr>
          <w:rFonts w:ascii="Calibri" w:eastAsia="Calibri" w:hAnsi="Calibri" w:cs="Calibri"/>
          <w:sz w:val="22"/>
          <w:szCs w:val="22"/>
          <w:lang w:eastAsia="en-GB"/>
        </w:rPr>
        <w:t xml:space="preserve"> </w:t>
      </w:r>
      <w:r w:rsidR="0005511D" w:rsidRPr="0005511D">
        <w:rPr>
          <w:rFonts w:asciiTheme="majorHAnsi" w:hAnsiTheme="majorHAnsi" w:cstheme="majorHAnsi"/>
        </w:rPr>
        <w:t>Dozvoljeno je priložiti isključivo PDF dokument.</w:t>
      </w:r>
    </w:p>
    <w:p w14:paraId="55C0930E" w14:textId="45E30C25" w:rsidR="000F74FE" w:rsidRPr="004C1B25" w:rsidRDefault="000F74FE" w:rsidP="00C14C15">
      <w:pPr>
        <w:pStyle w:val="NormalWeb"/>
        <w:numPr>
          <w:ilvl w:val="0"/>
          <w:numId w:val="120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"Podatak o mernim uređajima".</w:t>
      </w:r>
      <w:r w:rsidRPr="004C1B25">
        <w:rPr>
          <w:rFonts w:asciiTheme="majorHAnsi" w:hAnsiTheme="majorHAnsi" w:cstheme="majorHAnsi"/>
        </w:rPr>
        <w:t xml:space="preserve">26. Kliknuti na dugme </w:t>
      </w:r>
      <w:r w:rsidRPr="004C1B25">
        <w:rPr>
          <w:rStyle w:val="Strong"/>
          <w:rFonts w:asciiTheme="majorHAnsi" w:hAnsiTheme="majorHAnsi" w:cstheme="majorHAnsi"/>
        </w:rPr>
        <w:t>"Pošalji zahtev"</w:t>
      </w:r>
      <w:r w:rsidRPr="004C1B25">
        <w:rPr>
          <w:rFonts w:asciiTheme="majorHAnsi" w:hAnsiTheme="majorHAnsi" w:cstheme="majorHAnsi"/>
        </w:rPr>
        <w:t xml:space="preserve"> nakon čega će zahtev biti podnet.</w:t>
      </w:r>
    </w:p>
    <w:p w14:paraId="57D6665D" w14:textId="77777777" w:rsidR="000F74FE" w:rsidRPr="004C1B25" w:rsidRDefault="000F74FE" w:rsidP="000E4003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5F94B2DD" wp14:editId="669EAB90">
            <wp:extent cx="5334000" cy="2984500"/>
            <wp:effectExtent l="19050" t="19050" r="19050" b="25400"/>
            <wp:docPr id="1436327436" name="Picture 42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6327436" name="Picture 42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721D54D" w14:textId="77777777" w:rsidR="000F74FE" w:rsidRPr="004C1B25" w:rsidRDefault="000F74FE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4800CACE" w14:textId="77777777" w:rsidR="000F74FE" w:rsidRPr="004C1B25" w:rsidRDefault="000F74FE" w:rsidP="000F74FE">
      <w:pPr>
        <w:pStyle w:val="Heading2"/>
        <w:numPr>
          <w:ilvl w:val="0"/>
          <w:numId w:val="30"/>
        </w:numPr>
        <w:rPr>
          <w:rFonts w:asciiTheme="majorHAnsi" w:hAnsiTheme="majorHAnsi" w:cstheme="majorHAnsi"/>
        </w:rPr>
      </w:pPr>
      <w:bookmarkStart w:id="81" w:name="_Toc188543865"/>
      <w:r w:rsidRPr="004C1B25">
        <w:rPr>
          <w:rFonts w:asciiTheme="majorHAnsi" w:hAnsiTheme="majorHAnsi" w:cstheme="majorHAnsi"/>
        </w:rPr>
        <w:lastRenderedPageBreak/>
        <w:t>Podnošenje zahteva za obnovu akcizne dozvole</w:t>
      </w:r>
      <w:bookmarkEnd w:id="81"/>
    </w:p>
    <w:p w14:paraId="617126E3" w14:textId="1223A121" w:rsidR="000F74FE" w:rsidRPr="004C1B25" w:rsidRDefault="000F74FE" w:rsidP="009C3454">
      <w:pPr>
        <w:pStyle w:val="NormalWeb"/>
        <w:numPr>
          <w:ilvl w:val="0"/>
          <w:numId w:val="90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</w:t>
      </w:r>
      <w:r w:rsidRPr="004C1B25">
        <w:rPr>
          <w:rStyle w:val="Strong"/>
          <w:rFonts w:asciiTheme="majorHAnsi" w:hAnsiTheme="majorHAnsi" w:cstheme="majorHAnsi"/>
        </w:rPr>
        <w:t>"Akcizna skladišta".</w:t>
      </w:r>
    </w:p>
    <w:p w14:paraId="4CEDBB70" w14:textId="77777777" w:rsidR="000F74FE" w:rsidRPr="004C1B25" w:rsidRDefault="000F74FE" w:rsidP="00280277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7028A700" wp14:editId="629B9638">
            <wp:extent cx="5334000" cy="2990850"/>
            <wp:effectExtent l="19050" t="19050" r="19050" b="19050"/>
            <wp:docPr id="1340496899" name="Picture 45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0496899" name="Picture 456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73CA3E2" w14:textId="2EB88DE5" w:rsidR="000F74FE" w:rsidRPr="004C1B25" w:rsidRDefault="000F74FE" w:rsidP="009C3454">
      <w:pPr>
        <w:pStyle w:val="NormalWeb"/>
        <w:numPr>
          <w:ilvl w:val="0"/>
          <w:numId w:val="90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akcizno skladište kojem želimo da pristupimo. U našem primeru kliknuti </w:t>
      </w:r>
      <w:r w:rsidR="00C776A7">
        <w:rPr>
          <w:rFonts w:asciiTheme="majorHAnsi" w:hAnsiTheme="majorHAnsi" w:cstheme="majorHAnsi"/>
        </w:rPr>
        <w:t>akcizno skladište iz liste.</w:t>
      </w:r>
    </w:p>
    <w:p w14:paraId="4C67FA08" w14:textId="77777777" w:rsidR="000F74FE" w:rsidRPr="004C1B25" w:rsidRDefault="000F74FE" w:rsidP="00280277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05DEDFDA" wp14:editId="523E6B30">
            <wp:extent cx="5334000" cy="2984500"/>
            <wp:effectExtent l="19050" t="19050" r="19050" b="25400"/>
            <wp:docPr id="812736252" name="Picture 45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2736252" name="Picture 45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BEFD215" w14:textId="77777777" w:rsidR="000F74FE" w:rsidRPr="004C1B25" w:rsidRDefault="000F74FE" w:rsidP="00280277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4A5B4CEA" w14:textId="7168D1C0" w:rsidR="000F74FE" w:rsidRPr="004C1B25" w:rsidRDefault="000F74FE" w:rsidP="009C3454">
      <w:pPr>
        <w:pStyle w:val="NormalWeb"/>
        <w:numPr>
          <w:ilvl w:val="0"/>
          <w:numId w:val="90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Odabrati opciju </w:t>
      </w:r>
      <w:r w:rsidRPr="004C1B25">
        <w:rPr>
          <w:rStyle w:val="Strong"/>
          <w:rFonts w:asciiTheme="majorHAnsi" w:hAnsiTheme="majorHAnsi" w:cstheme="majorHAnsi"/>
        </w:rPr>
        <w:t>"Obnovi".</w:t>
      </w:r>
    </w:p>
    <w:p w14:paraId="2BA28C51" w14:textId="1110DBCB" w:rsidR="000F74FE" w:rsidRPr="004C1B25" w:rsidRDefault="00872A30" w:rsidP="00280277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4ECCB471" wp14:editId="0E56DC1D">
            <wp:extent cx="5427399" cy="3031067"/>
            <wp:effectExtent l="0" t="0" r="1905" b="0"/>
            <wp:docPr id="1441966015" name="Picture 3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1966015" name="Picture 34" descr="A screenshot of a computer&#10;&#10;Description automatically generated"/>
                    <pic:cNvPicPr/>
                  </pic:nvPicPr>
                  <pic:blipFill>
                    <a:blip r:embed="rId4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0113" cy="30381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32C147" w14:textId="689FF7D2" w:rsidR="00C7664F" w:rsidRPr="004C1B25" w:rsidRDefault="00C7664F" w:rsidP="009C3454">
      <w:pPr>
        <w:pStyle w:val="NormalWeb"/>
        <w:numPr>
          <w:ilvl w:val="0"/>
          <w:numId w:val="90"/>
        </w:num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Za</w:t>
      </w:r>
      <w:r w:rsidRPr="004C1B25">
        <w:rPr>
          <w:rFonts w:asciiTheme="majorHAnsi" w:hAnsiTheme="majorHAnsi" w:cstheme="majorHAnsi"/>
        </w:rPr>
        <w:t xml:space="preserve"> </w:t>
      </w:r>
      <w:r w:rsidRPr="004C1B25">
        <w:rPr>
          <w:rStyle w:val="Strong"/>
          <w:rFonts w:asciiTheme="majorHAnsi" w:hAnsiTheme="majorHAnsi" w:cstheme="majorHAnsi"/>
        </w:rPr>
        <w:t>"</w:t>
      </w:r>
      <w:r>
        <w:rPr>
          <w:rStyle w:val="Strong"/>
          <w:rFonts w:asciiTheme="majorHAnsi" w:hAnsiTheme="majorHAnsi" w:cstheme="majorHAnsi"/>
        </w:rPr>
        <w:t>Tip objekta</w:t>
      </w:r>
      <w:r w:rsidRPr="004C1B25">
        <w:rPr>
          <w:rStyle w:val="Strong"/>
          <w:rFonts w:asciiTheme="majorHAnsi" w:hAnsiTheme="majorHAnsi" w:cstheme="majorHAnsi"/>
        </w:rPr>
        <w:t>"</w:t>
      </w:r>
      <w:r>
        <w:rPr>
          <w:rFonts w:asciiTheme="majorHAnsi" w:hAnsiTheme="majorHAnsi" w:cstheme="majorHAnsi"/>
        </w:rPr>
        <w:t xml:space="preserve"> izabrati </w:t>
      </w:r>
      <w:r w:rsidRPr="00EA0116">
        <w:rPr>
          <w:rFonts w:asciiTheme="majorHAnsi" w:hAnsiTheme="majorHAnsi" w:cstheme="majorHAnsi"/>
        </w:rPr>
        <w:t>Akcizno skladište</w:t>
      </w:r>
      <w:r>
        <w:rPr>
          <w:rFonts w:asciiTheme="majorHAnsi" w:hAnsiTheme="majorHAnsi" w:cstheme="majorHAnsi"/>
        </w:rPr>
        <w:t xml:space="preserve"> ili </w:t>
      </w:r>
      <w:r w:rsidRPr="00EA0116">
        <w:rPr>
          <w:rFonts w:asciiTheme="majorHAnsi" w:hAnsiTheme="majorHAnsi" w:cstheme="majorHAnsi"/>
        </w:rPr>
        <w:t>Akcizno skladište-proizvodni pogon</w:t>
      </w:r>
      <w:r w:rsidRPr="004C1B25">
        <w:rPr>
          <w:rFonts w:asciiTheme="majorHAnsi" w:hAnsiTheme="majorHAnsi" w:cstheme="majorHAnsi"/>
        </w:rPr>
        <w:t>.</w:t>
      </w:r>
    </w:p>
    <w:p w14:paraId="382DB6A8" w14:textId="55267EEC" w:rsidR="009C3454" w:rsidRDefault="00C7664F" w:rsidP="009C3454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5F86101A" wp14:editId="352492CF">
            <wp:extent cx="5330361" cy="2979420"/>
            <wp:effectExtent l="0" t="0" r="3810" b="0"/>
            <wp:docPr id="1951265922" name="Picture 3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0964553" name="Picture 30" descr="A screenshot of a computer&#10;&#10;Description automatically generated"/>
                    <pic:cNvPicPr/>
                  </pic:nvPicPr>
                  <pic:blipFill>
                    <a:blip r:embed="rId4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1077" cy="2985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DEDF39" w14:textId="03DEA720" w:rsidR="00C7664F" w:rsidRPr="009C3454" w:rsidRDefault="009C3454" w:rsidP="009C3454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>
        <w:rPr>
          <w:rFonts w:asciiTheme="majorHAnsi" w:hAnsiTheme="majorHAnsi" w:cstheme="majorHAnsi"/>
        </w:rPr>
        <w:br w:type="page"/>
      </w:r>
    </w:p>
    <w:p w14:paraId="4CC51A28" w14:textId="0AFFF825" w:rsidR="00C7664F" w:rsidRPr="004C1B25" w:rsidRDefault="00C7664F" w:rsidP="009C3454">
      <w:pPr>
        <w:pStyle w:val="NormalWeb"/>
        <w:numPr>
          <w:ilvl w:val="0"/>
          <w:numId w:val="90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Kliknuti na polje </w:t>
      </w:r>
      <w:r w:rsidRPr="004C1B25">
        <w:rPr>
          <w:rStyle w:val="Strong"/>
          <w:rFonts w:asciiTheme="majorHAnsi" w:hAnsiTheme="majorHAnsi" w:cstheme="majorHAnsi"/>
        </w:rPr>
        <w:t>"Vrsta akciznog proizvoda koji će se proizvoditi i smeštati u skladište"</w:t>
      </w:r>
      <w:r w:rsidRPr="004C1B25">
        <w:rPr>
          <w:rFonts w:asciiTheme="majorHAnsi" w:hAnsiTheme="majorHAnsi" w:cstheme="majorHAnsi"/>
        </w:rPr>
        <w:t>, nakon čega se prikazuje padajuća lista opcija proizvoda.</w:t>
      </w:r>
      <w:r>
        <w:rPr>
          <w:rFonts w:asciiTheme="majorHAnsi" w:hAnsiTheme="majorHAnsi" w:cstheme="majorHAnsi"/>
        </w:rPr>
        <w:t xml:space="preserve"> </w:t>
      </w:r>
      <w:r w:rsidRPr="004C1B25">
        <w:rPr>
          <w:rFonts w:asciiTheme="majorHAnsi" w:hAnsiTheme="majorHAnsi" w:cstheme="majorHAnsi"/>
        </w:rPr>
        <w:t xml:space="preserve">U padajućoj listi opcija za naš primer odabrati opciju </w:t>
      </w:r>
      <w:r w:rsidRPr="004C1B25">
        <w:rPr>
          <w:rStyle w:val="Strong"/>
          <w:rFonts w:asciiTheme="majorHAnsi" w:hAnsiTheme="majorHAnsi" w:cstheme="majorHAnsi"/>
        </w:rPr>
        <w:t>"</w:t>
      </w:r>
      <w:r>
        <w:rPr>
          <w:rStyle w:val="Strong"/>
          <w:rFonts w:asciiTheme="majorHAnsi" w:hAnsiTheme="majorHAnsi" w:cstheme="majorHAnsi"/>
        </w:rPr>
        <w:t>Alkoholna</w:t>
      </w:r>
      <w:r w:rsidRPr="004C1B25">
        <w:rPr>
          <w:rStyle w:val="Strong"/>
          <w:rFonts w:asciiTheme="majorHAnsi" w:hAnsiTheme="majorHAnsi" w:cstheme="majorHAnsi"/>
        </w:rPr>
        <w:t xml:space="preserve"> </w:t>
      </w:r>
      <w:r>
        <w:rPr>
          <w:rStyle w:val="Strong"/>
          <w:rFonts w:asciiTheme="majorHAnsi" w:hAnsiTheme="majorHAnsi" w:cstheme="majorHAnsi"/>
        </w:rPr>
        <w:t>pića</w:t>
      </w:r>
      <w:r w:rsidRPr="004C1B25">
        <w:rPr>
          <w:rStyle w:val="Strong"/>
          <w:rFonts w:asciiTheme="majorHAnsi" w:hAnsiTheme="majorHAnsi" w:cstheme="majorHAnsi"/>
        </w:rPr>
        <w:t>".</w:t>
      </w:r>
    </w:p>
    <w:p w14:paraId="4089432D" w14:textId="77777777" w:rsidR="00C7664F" w:rsidRPr="004C1B25" w:rsidRDefault="00C7664F" w:rsidP="009C3454">
      <w:pPr>
        <w:pStyle w:val="scribe-screenshot-container"/>
        <w:ind w:left="720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5720E61D" wp14:editId="2428DB5A">
            <wp:extent cx="5539585" cy="3093720"/>
            <wp:effectExtent l="0" t="0" r="4445" b="0"/>
            <wp:docPr id="1526618127" name="Picture 3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7663324" name="Picture 31" descr="A screenshot of a computer&#10;&#10;Description automatically generated"/>
                    <pic:cNvPicPr/>
                  </pic:nvPicPr>
                  <pic:blipFill>
                    <a:blip r:embed="rId4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7772" cy="3098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015EF5" w14:textId="3F9AEF5C" w:rsidR="00C7664F" w:rsidRPr="004C1B25" w:rsidRDefault="00C7664F" w:rsidP="009C3454">
      <w:pPr>
        <w:pStyle w:val="NormalWeb"/>
        <w:numPr>
          <w:ilvl w:val="0"/>
          <w:numId w:val="90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"Ulica".</w:t>
      </w:r>
    </w:p>
    <w:p w14:paraId="5EA4D410" w14:textId="77777777" w:rsidR="00C7664F" w:rsidRPr="004C1B25" w:rsidRDefault="00C7664F" w:rsidP="009C3454">
      <w:pPr>
        <w:pStyle w:val="scribe-screenshot-container"/>
        <w:ind w:left="720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4E73C5FD" wp14:editId="4A7F60E3">
            <wp:extent cx="5498652" cy="3070860"/>
            <wp:effectExtent l="0" t="0" r="6985" b="0"/>
            <wp:docPr id="1974123092" name="Picture 3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366068" name="Picture 32" descr="A screenshot of a computer&#10;&#10;Description automatically generated"/>
                    <pic:cNvPicPr/>
                  </pic:nvPicPr>
                  <pic:blipFill>
                    <a:blip r:embed="rId4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05593" cy="3074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685BB3" w14:textId="6354BF15" w:rsidR="00C7664F" w:rsidRPr="004C1B25" w:rsidRDefault="00C7664F" w:rsidP="009C3454">
      <w:pPr>
        <w:pStyle w:val="NormalWeb"/>
        <w:numPr>
          <w:ilvl w:val="0"/>
          <w:numId w:val="90"/>
        </w:numPr>
        <w:rPr>
          <w:rFonts w:asciiTheme="majorHAnsi" w:hAnsiTheme="majorHAnsi" w:cstheme="majorHAnsi"/>
          <w:b/>
          <w:bCs/>
        </w:rPr>
      </w:pPr>
      <w:r w:rsidRPr="004C1B25">
        <w:rPr>
          <w:rFonts w:asciiTheme="majorHAnsi" w:hAnsiTheme="majorHAnsi" w:cstheme="majorHAnsi"/>
        </w:rPr>
        <w:t xml:space="preserve">U polje za unos uneti </w:t>
      </w:r>
      <w:r w:rsidRPr="004C1B25">
        <w:rPr>
          <w:rStyle w:val="Strong"/>
          <w:rFonts w:asciiTheme="majorHAnsi" w:hAnsiTheme="majorHAnsi" w:cstheme="majorHAnsi"/>
        </w:rPr>
        <w:t>"Beogradska".</w:t>
      </w:r>
    </w:p>
    <w:p w14:paraId="3887BCF9" w14:textId="1E16CCDE" w:rsidR="009C3454" w:rsidRDefault="00C7664F" w:rsidP="009C3454">
      <w:pPr>
        <w:pStyle w:val="NormalWeb"/>
        <w:numPr>
          <w:ilvl w:val="0"/>
          <w:numId w:val="90"/>
        </w:numPr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"Broj".</w:t>
      </w:r>
      <w:r w:rsidR="009C3454">
        <w:rPr>
          <w:rFonts w:asciiTheme="majorHAnsi" w:hAnsiTheme="majorHAnsi" w:cstheme="majorHAnsi"/>
        </w:rPr>
        <w:t xml:space="preserve"> </w:t>
      </w:r>
      <w:r w:rsidRPr="009C3454">
        <w:rPr>
          <w:rFonts w:asciiTheme="majorHAnsi" w:hAnsiTheme="majorHAnsi" w:cstheme="majorHAnsi"/>
        </w:rPr>
        <w:t xml:space="preserve">U polje za unos uneti </w:t>
      </w:r>
      <w:r w:rsidRPr="009C3454">
        <w:rPr>
          <w:rStyle w:val="Strong"/>
          <w:rFonts w:asciiTheme="majorHAnsi" w:hAnsiTheme="majorHAnsi" w:cstheme="majorHAnsi"/>
        </w:rPr>
        <w:t>"10".</w:t>
      </w:r>
    </w:p>
    <w:p w14:paraId="0F1B1C3B" w14:textId="1433A0DB" w:rsidR="00C7664F" w:rsidRPr="009C3454" w:rsidRDefault="009C3454" w:rsidP="009C3454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>
        <w:rPr>
          <w:rStyle w:val="Strong"/>
          <w:rFonts w:asciiTheme="majorHAnsi" w:hAnsiTheme="majorHAnsi" w:cstheme="majorHAnsi"/>
        </w:rPr>
        <w:br w:type="page"/>
      </w:r>
    </w:p>
    <w:p w14:paraId="4A6976D2" w14:textId="51DC4873" w:rsidR="00C7664F" w:rsidRPr="004C1B25" w:rsidRDefault="00C7664F" w:rsidP="009C3454">
      <w:pPr>
        <w:pStyle w:val="NormalWeb"/>
        <w:numPr>
          <w:ilvl w:val="0"/>
          <w:numId w:val="90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"Količina uskladištenih proizvoda na zalihama u prostoru".</w:t>
      </w:r>
    </w:p>
    <w:p w14:paraId="4B003260" w14:textId="77777777" w:rsidR="00C7664F" w:rsidRPr="004C1B25" w:rsidRDefault="00C7664F" w:rsidP="009C3454">
      <w:pPr>
        <w:pStyle w:val="scribe-screenshot-container"/>
        <w:ind w:left="720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13B4C679" wp14:editId="192ED9EA">
            <wp:extent cx="5626431" cy="3147060"/>
            <wp:effectExtent l="0" t="0" r="0" b="0"/>
            <wp:docPr id="851876413" name="Picture 3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7857032" name="Picture 33" descr="A screenshot of a computer&#10;&#10;Description automatically generated"/>
                    <pic:cNvPicPr/>
                  </pic:nvPicPr>
                  <pic:blipFill>
                    <a:blip r:embed="rId4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1465" cy="31498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621C81" w14:textId="21724335" w:rsidR="00C7664F" w:rsidRDefault="00C7664F" w:rsidP="009C3454">
      <w:pPr>
        <w:pStyle w:val="NormalWeb"/>
        <w:numPr>
          <w:ilvl w:val="0"/>
          <w:numId w:val="90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U polje za unos uneti </w:t>
      </w:r>
      <w:r w:rsidRPr="004C1B25">
        <w:rPr>
          <w:rStyle w:val="Strong"/>
          <w:rFonts w:asciiTheme="majorHAnsi" w:hAnsiTheme="majorHAnsi" w:cstheme="majorHAnsi"/>
        </w:rPr>
        <w:t>"10</w:t>
      </w:r>
      <w:r w:rsidRPr="004C1B25">
        <w:rPr>
          <w:rFonts w:asciiTheme="majorHAnsi" w:hAnsiTheme="majorHAnsi" w:cstheme="majorHAnsi"/>
        </w:rPr>
        <w:t>".</w:t>
      </w:r>
    </w:p>
    <w:p w14:paraId="38CEBD87" w14:textId="77777777" w:rsidR="00C14C15" w:rsidRDefault="00C14C15" w:rsidP="00C14C15">
      <w:pPr>
        <w:pStyle w:val="NormalWeb"/>
        <w:numPr>
          <w:ilvl w:val="0"/>
          <w:numId w:val="90"/>
        </w:num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U slučaju izmene dokumenata sva izmenjena dokumenta treba da budu ponovo podnešena :</w:t>
      </w:r>
    </w:p>
    <w:p w14:paraId="6E49AA8C" w14:textId="77777777" w:rsidR="00C14C15" w:rsidRDefault="00C14C15" w:rsidP="00C14C15">
      <w:pPr>
        <w:pStyle w:val="NormalWeb"/>
        <w:numPr>
          <w:ilvl w:val="0"/>
          <w:numId w:val="93"/>
        </w:numPr>
        <w:rPr>
          <w:rFonts w:asciiTheme="majorHAnsi" w:hAnsiTheme="majorHAnsi" w:cstheme="majorHAnsi"/>
        </w:rPr>
      </w:pPr>
      <w:r w:rsidRPr="00EB5EEA">
        <w:rPr>
          <w:rFonts w:asciiTheme="majorHAnsi" w:hAnsiTheme="majorHAnsi" w:cstheme="majorHAnsi"/>
        </w:rPr>
        <w:t>Dokaz o vlasništvu/zakupu</w:t>
      </w:r>
    </w:p>
    <w:p w14:paraId="4F080BEE" w14:textId="2E0B856A" w:rsidR="0004146B" w:rsidRDefault="0004146B" w:rsidP="00C14C15">
      <w:pPr>
        <w:pStyle w:val="NormalWeb"/>
        <w:numPr>
          <w:ilvl w:val="0"/>
          <w:numId w:val="93"/>
        </w:numPr>
        <w:rPr>
          <w:rFonts w:asciiTheme="majorHAnsi" w:hAnsiTheme="majorHAnsi" w:cstheme="majorHAnsi"/>
        </w:rPr>
      </w:pPr>
      <w:r w:rsidRPr="0004146B">
        <w:rPr>
          <w:rFonts w:asciiTheme="majorHAnsi" w:hAnsiTheme="majorHAnsi" w:cstheme="majorHAnsi"/>
        </w:rPr>
        <w:t>Odobrenje od strane organa nadležnog za mere za korišćenje mernog uređaja je obavezno samo za obveznike koji podnose zahtev za naftne derivate</w:t>
      </w:r>
    </w:p>
    <w:p w14:paraId="1B20BA24" w14:textId="77777777" w:rsidR="00C14C15" w:rsidRDefault="00C14C15" w:rsidP="00C14C15">
      <w:pPr>
        <w:pStyle w:val="NormalWeb"/>
        <w:numPr>
          <w:ilvl w:val="0"/>
          <w:numId w:val="93"/>
        </w:numPr>
        <w:rPr>
          <w:rFonts w:asciiTheme="majorHAnsi" w:hAnsiTheme="majorHAnsi" w:cstheme="majorHAnsi"/>
        </w:rPr>
      </w:pPr>
      <w:r w:rsidRPr="00EB5EEA">
        <w:rPr>
          <w:rFonts w:asciiTheme="majorHAnsi" w:hAnsiTheme="majorHAnsi" w:cstheme="majorHAnsi"/>
        </w:rPr>
        <w:t>Krivični postupak protiv odgovornog lica</w:t>
      </w:r>
    </w:p>
    <w:p w14:paraId="5191C587" w14:textId="77777777" w:rsidR="00C14C15" w:rsidRDefault="00C14C15" w:rsidP="00C14C15">
      <w:pPr>
        <w:pStyle w:val="NormalWeb"/>
        <w:numPr>
          <w:ilvl w:val="0"/>
          <w:numId w:val="93"/>
        </w:numPr>
        <w:rPr>
          <w:rFonts w:asciiTheme="majorHAnsi" w:hAnsiTheme="majorHAnsi" w:cstheme="majorHAnsi"/>
        </w:rPr>
      </w:pPr>
      <w:r w:rsidRPr="00EB5EEA">
        <w:rPr>
          <w:rFonts w:asciiTheme="majorHAnsi" w:hAnsiTheme="majorHAnsi" w:cstheme="majorHAnsi"/>
        </w:rPr>
        <w:t>Dokaz o izvršenom popisu akciznih proizvoda</w:t>
      </w:r>
    </w:p>
    <w:p w14:paraId="6053ACB3" w14:textId="77777777" w:rsidR="00C14C15" w:rsidRDefault="00C14C15" w:rsidP="00C14C15">
      <w:pPr>
        <w:pStyle w:val="NormalWeb"/>
        <w:numPr>
          <w:ilvl w:val="0"/>
          <w:numId w:val="93"/>
        </w:numPr>
        <w:rPr>
          <w:rFonts w:asciiTheme="majorHAnsi" w:hAnsiTheme="majorHAnsi" w:cstheme="majorHAnsi"/>
        </w:rPr>
      </w:pPr>
      <w:r w:rsidRPr="00EB5EEA">
        <w:rPr>
          <w:rFonts w:asciiTheme="majorHAnsi" w:hAnsiTheme="majorHAnsi" w:cstheme="majorHAnsi"/>
        </w:rPr>
        <w:t>Postupak stečaja ili likvidacije</w:t>
      </w:r>
    </w:p>
    <w:p w14:paraId="6F3AAB69" w14:textId="130CD381" w:rsidR="00C14C15" w:rsidRDefault="00C14C15" w:rsidP="00C14C15">
      <w:pPr>
        <w:pStyle w:val="NormalWeb"/>
        <w:ind w:firstLine="360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b/>
          <w:bCs/>
          <w:color w:val="FF0000"/>
        </w:rPr>
        <w:t>Napomena:</w:t>
      </w:r>
      <w:r w:rsidRPr="004C1B25">
        <w:rPr>
          <w:rFonts w:asciiTheme="majorHAnsi" w:hAnsiTheme="majorHAnsi" w:cstheme="majorHAnsi"/>
          <w:color w:val="FF0000"/>
        </w:rPr>
        <w:t xml:space="preserve"> </w:t>
      </w:r>
      <w:r w:rsidRPr="00EB5EEA">
        <w:rPr>
          <w:rFonts w:asciiTheme="majorHAnsi" w:hAnsiTheme="majorHAnsi" w:cstheme="majorHAnsi"/>
        </w:rPr>
        <w:t>Maksimalna veličina priloženih fajlova je 20MB (pojedinačno i zbirno).</w:t>
      </w:r>
      <w:r w:rsidR="0005511D">
        <w:rPr>
          <w:rFonts w:asciiTheme="majorHAnsi" w:hAnsiTheme="majorHAnsi" w:cstheme="majorHAnsi"/>
        </w:rPr>
        <w:t xml:space="preserve"> </w:t>
      </w:r>
      <w:r w:rsidR="0005511D" w:rsidRPr="0005511D">
        <w:rPr>
          <w:rFonts w:asciiTheme="majorHAnsi" w:hAnsiTheme="majorHAnsi" w:cstheme="majorHAnsi"/>
        </w:rPr>
        <w:t>Dozvoljeno je priložiti isključivo PDF dokument.</w:t>
      </w:r>
    </w:p>
    <w:p w14:paraId="0092F5B6" w14:textId="28F2416D" w:rsidR="00C14C15" w:rsidRPr="00C14C15" w:rsidRDefault="00C14C15" w:rsidP="00C14C15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>
        <w:rPr>
          <w:rFonts w:asciiTheme="majorHAnsi" w:hAnsiTheme="majorHAnsi" w:cstheme="majorHAnsi"/>
        </w:rPr>
        <w:br w:type="page"/>
      </w:r>
    </w:p>
    <w:p w14:paraId="0CEC5A55" w14:textId="7A43D76F" w:rsidR="00C7664F" w:rsidRPr="004C1B25" w:rsidRDefault="00C7664F" w:rsidP="009C3454">
      <w:pPr>
        <w:pStyle w:val="NormalWeb"/>
        <w:numPr>
          <w:ilvl w:val="0"/>
          <w:numId w:val="90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"Podatak o mernim uređajima".</w:t>
      </w:r>
      <w:r w:rsidRPr="004C1B25">
        <w:rPr>
          <w:rFonts w:asciiTheme="majorHAnsi" w:hAnsiTheme="majorHAnsi" w:cstheme="majorHAnsi"/>
        </w:rPr>
        <w:t xml:space="preserve">26. Kliknuti na dugme </w:t>
      </w:r>
      <w:r w:rsidRPr="004C1B25">
        <w:rPr>
          <w:rStyle w:val="Strong"/>
          <w:rFonts w:asciiTheme="majorHAnsi" w:hAnsiTheme="majorHAnsi" w:cstheme="majorHAnsi"/>
        </w:rPr>
        <w:t>"Pošalji zahtev"</w:t>
      </w:r>
      <w:r w:rsidRPr="004C1B25">
        <w:rPr>
          <w:rFonts w:asciiTheme="majorHAnsi" w:hAnsiTheme="majorHAnsi" w:cstheme="majorHAnsi"/>
        </w:rPr>
        <w:t xml:space="preserve"> nakon čega će zahtev biti podnet.</w:t>
      </w:r>
    </w:p>
    <w:p w14:paraId="62521DB5" w14:textId="77777777" w:rsidR="00C7664F" w:rsidRPr="004C1B25" w:rsidRDefault="00C7664F" w:rsidP="009C3454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356AA433" wp14:editId="63F6A047">
            <wp:extent cx="5610158" cy="3139017"/>
            <wp:effectExtent l="19050" t="19050" r="10160" b="23495"/>
            <wp:docPr id="2033615196" name="Picture 42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6327436" name="Picture 42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716" cy="3140448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34A96C1" w14:textId="77777777" w:rsidR="00C7664F" w:rsidRPr="00C7664F" w:rsidRDefault="00C7664F" w:rsidP="009C3454">
      <w:pPr>
        <w:pStyle w:val="ListParagraph"/>
        <w:numPr>
          <w:ilvl w:val="0"/>
          <w:numId w:val="90"/>
        </w:numPr>
        <w:rPr>
          <w:rFonts w:asciiTheme="majorHAnsi" w:hAnsiTheme="majorHAnsi" w:cstheme="majorHAnsi"/>
        </w:rPr>
      </w:pPr>
      <w:r w:rsidRPr="00C7664F">
        <w:rPr>
          <w:rFonts w:asciiTheme="majorHAnsi" w:hAnsiTheme="majorHAnsi" w:cstheme="majorHAnsi"/>
        </w:rPr>
        <w:br w:type="page"/>
      </w:r>
    </w:p>
    <w:p w14:paraId="6C62CCA4" w14:textId="76A5A01B" w:rsidR="000F74FE" w:rsidRPr="004C1B25" w:rsidRDefault="000F74FE" w:rsidP="00397071">
      <w:pPr>
        <w:pStyle w:val="Heading2"/>
        <w:numPr>
          <w:ilvl w:val="0"/>
          <w:numId w:val="30"/>
        </w:numPr>
        <w:rPr>
          <w:rFonts w:asciiTheme="majorHAnsi" w:hAnsiTheme="majorHAnsi" w:cstheme="majorHAnsi"/>
        </w:rPr>
      </w:pPr>
      <w:bookmarkStart w:id="82" w:name="_Toc188543866"/>
      <w:r w:rsidRPr="004C1B25">
        <w:rPr>
          <w:rFonts w:asciiTheme="majorHAnsi" w:hAnsiTheme="majorHAnsi" w:cstheme="majorHAnsi"/>
        </w:rPr>
        <w:lastRenderedPageBreak/>
        <w:t>Podnošenje zahteva za prekid važenja akcizne dozvole</w:t>
      </w:r>
      <w:bookmarkEnd w:id="82"/>
    </w:p>
    <w:p w14:paraId="2551A212" w14:textId="29D12719" w:rsidR="000F74FE" w:rsidRPr="004C1B25" w:rsidRDefault="000F74FE" w:rsidP="007556CA">
      <w:pPr>
        <w:pStyle w:val="NormalWeb"/>
        <w:numPr>
          <w:ilvl w:val="0"/>
          <w:numId w:val="92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</w:t>
      </w:r>
      <w:r w:rsidRPr="004C1B25">
        <w:rPr>
          <w:rStyle w:val="Strong"/>
          <w:rFonts w:asciiTheme="majorHAnsi" w:hAnsiTheme="majorHAnsi" w:cstheme="majorHAnsi"/>
        </w:rPr>
        <w:t>"Akcizna skladišta".</w:t>
      </w:r>
    </w:p>
    <w:p w14:paraId="47C354FF" w14:textId="77777777" w:rsidR="000F74FE" w:rsidRPr="004C1B25" w:rsidRDefault="000F74FE" w:rsidP="00EA1DCF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33100AC3" wp14:editId="09799E0E">
            <wp:extent cx="5334000" cy="2990850"/>
            <wp:effectExtent l="19050" t="19050" r="19050" b="19050"/>
            <wp:docPr id="892405690" name="Picture 47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2405690" name="Picture 47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BA086EA" w14:textId="0A5F8339" w:rsidR="000F74FE" w:rsidRPr="00C776A7" w:rsidRDefault="000F74FE" w:rsidP="007556CA">
      <w:pPr>
        <w:pStyle w:val="NormalWeb"/>
        <w:numPr>
          <w:ilvl w:val="0"/>
          <w:numId w:val="92"/>
        </w:numPr>
        <w:rPr>
          <w:rFonts w:asciiTheme="majorHAnsi" w:hAnsiTheme="majorHAnsi" w:cstheme="majorHAnsi"/>
          <w:b/>
          <w:bCs/>
        </w:rPr>
      </w:pPr>
      <w:r w:rsidRPr="004C1B25">
        <w:rPr>
          <w:rFonts w:asciiTheme="majorHAnsi" w:hAnsiTheme="majorHAnsi" w:cstheme="majorHAnsi"/>
        </w:rPr>
        <w:t xml:space="preserve">Kliknuti na akcizno skladište kojem želimo da pristupimo. U našem primeru kliknuti </w:t>
      </w:r>
      <w:r w:rsidRPr="00C776A7">
        <w:rPr>
          <w:rFonts w:asciiTheme="majorHAnsi" w:hAnsiTheme="majorHAnsi" w:cstheme="majorHAnsi"/>
          <w:b/>
          <w:bCs/>
        </w:rPr>
        <w:t xml:space="preserve">na </w:t>
      </w:r>
      <w:r w:rsidR="00C776A7" w:rsidRPr="00C776A7">
        <w:rPr>
          <w:rStyle w:val="Strong"/>
          <w:rFonts w:asciiTheme="majorHAnsi" w:hAnsiTheme="majorHAnsi" w:cstheme="majorHAnsi"/>
          <w:b w:val="0"/>
          <w:bCs w:val="0"/>
        </w:rPr>
        <w:t>akcizno skladište iz liste</w:t>
      </w:r>
      <w:r w:rsidR="00C776A7">
        <w:rPr>
          <w:rStyle w:val="Strong"/>
          <w:rFonts w:asciiTheme="majorHAnsi" w:hAnsiTheme="majorHAnsi" w:cstheme="majorHAnsi"/>
          <w:b w:val="0"/>
          <w:bCs w:val="0"/>
        </w:rPr>
        <w:t>.</w:t>
      </w:r>
    </w:p>
    <w:p w14:paraId="48649566" w14:textId="77777777" w:rsidR="000F74FE" w:rsidRPr="004C1B25" w:rsidRDefault="000F74FE" w:rsidP="00EA1DCF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19B12FF1" wp14:editId="3D88F483">
            <wp:extent cx="5334000" cy="2984500"/>
            <wp:effectExtent l="19050" t="19050" r="19050" b="25400"/>
            <wp:docPr id="843116232" name="Picture 47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3116232" name="Picture 47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5C45474" w14:textId="77777777" w:rsidR="000F74FE" w:rsidRPr="004C1B25" w:rsidRDefault="000F74FE" w:rsidP="00EA1DCF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67E8BD48" w14:textId="4B04F46A" w:rsidR="000F74FE" w:rsidRPr="004C1B25" w:rsidRDefault="000F74FE" w:rsidP="007556CA">
      <w:pPr>
        <w:pStyle w:val="NormalWeb"/>
        <w:numPr>
          <w:ilvl w:val="0"/>
          <w:numId w:val="92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Odabrati opciju </w:t>
      </w:r>
      <w:r w:rsidRPr="004C1B25">
        <w:rPr>
          <w:rStyle w:val="Strong"/>
          <w:rFonts w:asciiTheme="majorHAnsi" w:hAnsiTheme="majorHAnsi" w:cstheme="majorHAnsi"/>
        </w:rPr>
        <w:t>"Prekid važenja".</w:t>
      </w:r>
    </w:p>
    <w:p w14:paraId="66B25682" w14:textId="063D5A59" w:rsidR="000F74FE" w:rsidRDefault="00230A73" w:rsidP="00EA1DCF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7ABFA972" wp14:editId="2170E296">
            <wp:extent cx="5472880" cy="3056467"/>
            <wp:effectExtent l="0" t="0" r="0" b="0"/>
            <wp:docPr id="1236713597" name="Picture 3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6713597" name="Picture 35" descr="A screenshot of a computer&#10;&#10;Description automatically generated"/>
                    <pic:cNvPicPr/>
                  </pic:nvPicPr>
                  <pic:blipFill>
                    <a:blip r:embed="rId4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7707" cy="3064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7748D0" w14:textId="71F13C15" w:rsidR="007556CA" w:rsidRPr="004C1B25" w:rsidRDefault="007556CA" w:rsidP="007556CA">
      <w:pPr>
        <w:pStyle w:val="NormalWeb"/>
        <w:numPr>
          <w:ilvl w:val="0"/>
          <w:numId w:val="92"/>
        </w:num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Za</w:t>
      </w:r>
      <w:r w:rsidRPr="004C1B25">
        <w:rPr>
          <w:rFonts w:asciiTheme="majorHAnsi" w:hAnsiTheme="majorHAnsi" w:cstheme="majorHAnsi"/>
        </w:rPr>
        <w:t xml:space="preserve"> </w:t>
      </w:r>
      <w:r w:rsidRPr="004C1B25">
        <w:rPr>
          <w:rStyle w:val="Strong"/>
          <w:rFonts w:asciiTheme="majorHAnsi" w:hAnsiTheme="majorHAnsi" w:cstheme="majorHAnsi"/>
        </w:rPr>
        <w:t>"</w:t>
      </w:r>
      <w:r>
        <w:rPr>
          <w:rStyle w:val="Strong"/>
          <w:rFonts w:asciiTheme="majorHAnsi" w:hAnsiTheme="majorHAnsi" w:cstheme="majorHAnsi"/>
        </w:rPr>
        <w:t>Tip objekta</w:t>
      </w:r>
      <w:r w:rsidRPr="004C1B25">
        <w:rPr>
          <w:rStyle w:val="Strong"/>
          <w:rFonts w:asciiTheme="majorHAnsi" w:hAnsiTheme="majorHAnsi" w:cstheme="majorHAnsi"/>
        </w:rPr>
        <w:t>"</w:t>
      </w:r>
      <w:r>
        <w:rPr>
          <w:rFonts w:asciiTheme="majorHAnsi" w:hAnsiTheme="majorHAnsi" w:cstheme="majorHAnsi"/>
        </w:rPr>
        <w:t xml:space="preserve"> izabrati </w:t>
      </w:r>
      <w:r w:rsidRPr="00EA0116">
        <w:rPr>
          <w:rFonts w:asciiTheme="majorHAnsi" w:hAnsiTheme="majorHAnsi" w:cstheme="majorHAnsi"/>
        </w:rPr>
        <w:t>Akcizno skladište</w:t>
      </w:r>
      <w:r>
        <w:rPr>
          <w:rFonts w:asciiTheme="majorHAnsi" w:hAnsiTheme="majorHAnsi" w:cstheme="majorHAnsi"/>
        </w:rPr>
        <w:t xml:space="preserve"> ili </w:t>
      </w:r>
      <w:r w:rsidRPr="00EA0116">
        <w:rPr>
          <w:rFonts w:asciiTheme="majorHAnsi" w:hAnsiTheme="majorHAnsi" w:cstheme="majorHAnsi"/>
        </w:rPr>
        <w:t>Akcizno skladište-proizvodni pogon</w:t>
      </w:r>
      <w:r w:rsidRPr="004C1B25">
        <w:rPr>
          <w:rFonts w:asciiTheme="majorHAnsi" w:hAnsiTheme="majorHAnsi" w:cstheme="majorHAnsi"/>
        </w:rPr>
        <w:t>.</w:t>
      </w:r>
    </w:p>
    <w:p w14:paraId="7C3159D5" w14:textId="77777777" w:rsidR="007556CA" w:rsidRDefault="007556CA" w:rsidP="007556CA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6BCE1F13" wp14:editId="5D8B0014">
            <wp:extent cx="5330361" cy="2979420"/>
            <wp:effectExtent l="0" t="0" r="3810" b="0"/>
            <wp:docPr id="421357404" name="Picture 3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0964553" name="Picture 30" descr="A screenshot of a computer&#10;&#10;Description automatically generated"/>
                    <pic:cNvPicPr/>
                  </pic:nvPicPr>
                  <pic:blipFill>
                    <a:blip r:embed="rId4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1077" cy="2985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502D67" w14:textId="77777777" w:rsidR="007556CA" w:rsidRPr="009C3454" w:rsidRDefault="007556CA" w:rsidP="007556CA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>
        <w:rPr>
          <w:rFonts w:asciiTheme="majorHAnsi" w:hAnsiTheme="majorHAnsi" w:cstheme="majorHAnsi"/>
        </w:rPr>
        <w:br w:type="page"/>
      </w:r>
    </w:p>
    <w:p w14:paraId="7AEA86FB" w14:textId="2D7D21AA" w:rsidR="007556CA" w:rsidRPr="004C1B25" w:rsidRDefault="007556CA" w:rsidP="007556CA">
      <w:pPr>
        <w:pStyle w:val="NormalWeb"/>
        <w:numPr>
          <w:ilvl w:val="0"/>
          <w:numId w:val="92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Kliknuti na polje </w:t>
      </w:r>
      <w:r w:rsidRPr="004C1B25">
        <w:rPr>
          <w:rStyle w:val="Strong"/>
          <w:rFonts w:asciiTheme="majorHAnsi" w:hAnsiTheme="majorHAnsi" w:cstheme="majorHAnsi"/>
        </w:rPr>
        <w:t>"Vrsta akciznog proizvoda koji će se proizvoditi i smeštati u skladište"</w:t>
      </w:r>
      <w:r w:rsidRPr="004C1B25">
        <w:rPr>
          <w:rFonts w:asciiTheme="majorHAnsi" w:hAnsiTheme="majorHAnsi" w:cstheme="majorHAnsi"/>
        </w:rPr>
        <w:t>, nakon čega se prikazuje padajuća lista opcija proizvoda.</w:t>
      </w:r>
      <w:r>
        <w:rPr>
          <w:rFonts w:asciiTheme="majorHAnsi" w:hAnsiTheme="majorHAnsi" w:cstheme="majorHAnsi"/>
        </w:rPr>
        <w:t xml:space="preserve"> </w:t>
      </w:r>
      <w:r w:rsidRPr="004C1B25">
        <w:rPr>
          <w:rFonts w:asciiTheme="majorHAnsi" w:hAnsiTheme="majorHAnsi" w:cstheme="majorHAnsi"/>
        </w:rPr>
        <w:t xml:space="preserve">U padajućoj listi opcija za naš primer odabrati opciju </w:t>
      </w:r>
      <w:r w:rsidRPr="004C1B25">
        <w:rPr>
          <w:rStyle w:val="Strong"/>
          <w:rFonts w:asciiTheme="majorHAnsi" w:hAnsiTheme="majorHAnsi" w:cstheme="majorHAnsi"/>
        </w:rPr>
        <w:t>"</w:t>
      </w:r>
      <w:r>
        <w:rPr>
          <w:rStyle w:val="Strong"/>
          <w:rFonts w:asciiTheme="majorHAnsi" w:hAnsiTheme="majorHAnsi" w:cstheme="majorHAnsi"/>
        </w:rPr>
        <w:t>Alkoholna</w:t>
      </w:r>
      <w:r w:rsidRPr="004C1B25">
        <w:rPr>
          <w:rStyle w:val="Strong"/>
          <w:rFonts w:asciiTheme="majorHAnsi" w:hAnsiTheme="majorHAnsi" w:cstheme="majorHAnsi"/>
        </w:rPr>
        <w:t xml:space="preserve"> </w:t>
      </w:r>
      <w:r>
        <w:rPr>
          <w:rStyle w:val="Strong"/>
          <w:rFonts w:asciiTheme="majorHAnsi" w:hAnsiTheme="majorHAnsi" w:cstheme="majorHAnsi"/>
        </w:rPr>
        <w:t>pića</w:t>
      </w:r>
      <w:r w:rsidRPr="004C1B25">
        <w:rPr>
          <w:rStyle w:val="Strong"/>
          <w:rFonts w:asciiTheme="majorHAnsi" w:hAnsiTheme="majorHAnsi" w:cstheme="majorHAnsi"/>
        </w:rPr>
        <w:t>".</w:t>
      </w:r>
    </w:p>
    <w:p w14:paraId="12493EBA" w14:textId="77777777" w:rsidR="007556CA" w:rsidRPr="004C1B25" w:rsidRDefault="007556CA" w:rsidP="007556CA">
      <w:pPr>
        <w:pStyle w:val="scribe-screenshot-container"/>
        <w:ind w:left="720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388EF9ED" wp14:editId="6016B9D6">
            <wp:extent cx="5539585" cy="3093720"/>
            <wp:effectExtent l="0" t="0" r="4445" b="0"/>
            <wp:docPr id="1828101490" name="Picture 3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7663324" name="Picture 31" descr="A screenshot of a computer&#10;&#10;Description automatically generated"/>
                    <pic:cNvPicPr/>
                  </pic:nvPicPr>
                  <pic:blipFill>
                    <a:blip r:embed="rId4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7772" cy="3098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F81CA5" w14:textId="77777777" w:rsidR="007556CA" w:rsidRPr="004C1B25" w:rsidRDefault="007556CA" w:rsidP="007556CA">
      <w:pPr>
        <w:pStyle w:val="NormalWeb"/>
        <w:numPr>
          <w:ilvl w:val="0"/>
          <w:numId w:val="92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"Ulica".</w:t>
      </w:r>
    </w:p>
    <w:p w14:paraId="2F6FACD3" w14:textId="77777777" w:rsidR="007556CA" w:rsidRPr="004C1B25" w:rsidRDefault="007556CA" w:rsidP="007556CA">
      <w:pPr>
        <w:pStyle w:val="scribe-screenshot-container"/>
        <w:ind w:left="720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62E41E2F" wp14:editId="6466C9F0">
            <wp:extent cx="5498652" cy="3070860"/>
            <wp:effectExtent l="0" t="0" r="6985" b="0"/>
            <wp:docPr id="2110694676" name="Picture 3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366068" name="Picture 32" descr="A screenshot of a computer&#10;&#10;Description automatically generated"/>
                    <pic:cNvPicPr/>
                  </pic:nvPicPr>
                  <pic:blipFill>
                    <a:blip r:embed="rId4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05593" cy="3074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45EE0C" w14:textId="77777777" w:rsidR="007556CA" w:rsidRPr="004C1B25" w:rsidRDefault="007556CA" w:rsidP="007556CA">
      <w:pPr>
        <w:pStyle w:val="NormalWeb"/>
        <w:numPr>
          <w:ilvl w:val="0"/>
          <w:numId w:val="92"/>
        </w:numPr>
        <w:rPr>
          <w:rFonts w:asciiTheme="majorHAnsi" w:hAnsiTheme="majorHAnsi" w:cstheme="majorHAnsi"/>
          <w:b/>
          <w:bCs/>
        </w:rPr>
      </w:pPr>
      <w:r w:rsidRPr="004C1B25">
        <w:rPr>
          <w:rFonts w:asciiTheme="majorHAnsi" w:hAnsiTheme="majorHAnsi" w:cstheme="majorHAnsi"/>
        </w:rPr>
        <w:t xml:space="preserve">U polje za unos uneti </w:t>
      </w:r>
      <w:r w:rsidRPr="004C1B25">
        <w:rPr>
          <w:rStyle w:val="Strong"/>
          <w:rFonts w:asciiTheme="majorHAnsi" w:hAnsiTheme="majorHAnsi" w:cstheme="majorHAnsi"/>
        </w:rPr>
        <w:t>"Beogradska".</w:t>
      </w:r>
    </w:p>
    <w:p w14:paraId="17CA2292" w14:textId="77777777" w:rsidR="007556CA" w:rsidRDefault="007556CA" w:rsidP="007556CA">
      <w:pPr>
        <w:pStyle w:val="NormalWeb"/>
        <w:numPr>
          <w:ilvl w:val="0"/>
          <w:numId w:val="92"/>
        </w:numPr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"Broj".</w:t>
      </w:r>
      <w:r>
        <w:rPr>
          <w:rFonts w:asciiTheme="majorHAnsi" w:hAnsiTheme="majorHAnsi" w:cstheme="majorHAnsi"/>
        </w:rPr>
        <w:t xml:space="preserve"> </w:t>
      </w:r>
      <w:r w:rsidRPr="009C3454">
        <w:rPr>
          <w:rFonts w:asciiTheme="majorHAnsi" w:hAnsiTheme="majorHAnsi" w:cstheme="majorHAnsi"/>
        </w:rPr>
        <w:t xml:space="preserve">U polje za unos uneti </w:t>
      </w:r>
      <w:r w:rsidRPr="009C3454">
        <w:rPr>
          <w:rStyle w:val="Strong"/>
          <w:rFonts w:asciiTheme="majorHAnsi" w:hAnsiTheme="majorHAnsi" w:cstheme="majorHAnsi"/>
        </w:rPr>
        <w:t>"10".</w:t>
      </w:r>
    </w:p>
    <w:p w14:paraId="409CF735" w14:textId="77777777" w:rsidR="007556CA" w:rsidRPr="009C3454" w:rsidRDefault="007556CA" w:rsidP="007556CA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>
        <w:rPr>
          <w:rStyle w:val="Strong"/>
          <w:rFonts w:asciiTheme="majorHAnsi" w:hAnsiTheme="majorHAnsi" w:cstheme="majorHAnsi"/>
        </w:rPr>
        <w:br w:type="page"/>
      </w:r>
    </w:p>
    <w:p w14:paraId="60C4809F" w14:textId="77777777" w:rsidR="007556CA" w:rsidRPr="004C1B25" w:rsidRDefault="007556CA" w:rsidP="007556CA">
      <w:pPr>
        <w:pStyle w:val="NormalWeb"/>
        <w:numPr>
          <w:ilvl w:val="0"/>
          <w:numId w:val="92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"Količina uskladištenih proizvoda na zalihama u prostoru".</w:t>
      </w:r>
    </w:p>
    <w:p w14:paraId="6D8741D4" w14:textId="77777777" w:rsidR="007556CA" w:rsidRPr="004C1B25" w:rsidRDefault="007556CA" w:rsidP="007556CA">
      <w:pPr>
        <w:pStyle w:val="scribe-screenshot-container"/>
        <w:ind w:left="720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565DE65C" wp14:editId="6B5B4005">
            <wp:extent cx="5626431" cy="3147060"/>
            <wp:effectExtent l="0" t="0" r="0" b="0"/>
            <wp:docPr id="1762696583" name="Picture 3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7857032" name="Picture 33" descr="A screenshot of a computer&#10;&#10;Description automatically generated"/>
                    <pic:cNvPicPr/>
                  </pic:nvPicPr>
                  <pic:blipFill>
                    <a:blip r:embed="rId4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1465" cy="31498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F55BB2" w14:textId="77777777" w:rsidR="007556CA" w:rsidRDefault="007556CA" w:rsidP="007556CA">
      <w:pPr>
        <w:pStyle w:val="NormalWeb"/>
        <w:numPr>
          <w:ilvl w:val="0"/>
          <w:numId w:val="92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U polje za unos uneti </w:t>
      </w:r>
      <w:r w:rsidRPr="004C1B25">
        <w:rPr>
          <w:rStyle w:val="Strong"/>
          <w:rFonts w:asciiTheme="majorHAnsi" w:hAnsiTheme="majorHAnsi" w:cstheme="majorHAnsi"/>
        </w:rPr>
        <w:t>"10</w:t>
      </w:r>
      <w:r w:rsidRPr="004C1B25">
        <w:rPr>
          <w:rFonts w:asciiTheme="majorHAnsi" w:hAnsiTheme="majorHAnsi" w:cstheme="majorHAnsi"/>
        </w:rPr>
        <w:t>".</w:t>
      </w:r>
    </w:p>
    <w:p w14:paraId="030927ED" w14:textId="77777777" w:rsidR="00C14C15" w:rsidRDefault="00C14C15" w:rsidP="00C14C15">
      <w:pPr>
        <w:pStyle w:val="NormalWeb"/>
        <w:numPr>
          <w:ilvl w:val="0"/>
          <w:numId w:val="92"/>
        </w:num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U slučaju izmene dokumenata sva izmenjena dokumenta treba da budu ponovo podnešena :</w:t>
      </w:r>
    </w:p>
    <w:p w14:paraId="114D576A" w14:textId="77777777" w:rsidR="00C14C15" w:rsidRDefault="00C14C15" w:rsidP="00C14C15">
      <w:pPr>
        <w:pStyle w:val="NormalWeb"/>
        <w:numPr>
          <w:ilvl w:val="0"/>
          <w:numId w:val="93"/>
        </w:numPr>
        <w:rPr>
          <w:rFonts w:asciiTheme="majorHAnsi" w:hAnsiTheme="majorHAnsi" w:cstheme="majorHAnsi"/>
        </w:rPr>
      </w:pPr>
      <w:r w:rsidRPr="00EB5EEA">
        <w:rPr>
          <w:rFonts w:asciiTheme="majorHAnsi" w:hAnsiTheme="majorHAnsi" w:cstheme="majorHAnsi"/>
        </w:rPr>
        <w:t>Dokaz o vlasništvu/zakupu</w:t>
      </w:r>
    </w:p>
    <w:p w14:paraId="173114BD" w14:textId="032D21E7" w:rsidR="0004146B" w:rsidRDefault="0004146B" w:rsidP="00C14C15">
      <w:pPr>
        <w:pStyle w:val="NormalWeb"/>
        <w:numPr>
          <w:ilvl w:val="0"/>
          <w:numId w:val="93"/>
        </w:numPr>
        <w:rPr>
          <w:rFonts w:asciiTheme="majorHAnsi" w:hAnsiTheme="majorHAnsi" w:cstheme="majorHAnsi"/>
        </w:rPr>
      </w:pPr>
      <w:r w:rsidRPr="0004146B">
        <w:rPr>
          <w:rFonts w:asciiTheme="majorHAnsi" w:hAnsiTheme="majorHAnsi" w:cstheme="majorHAnsi"/>
        </w:rPr>
        <w:t>Odobrenje od strane organa nadležnog za mere za korišćenje mernog uređaja je obavezno samo za obveznike koji podnose za naftne derivate</w:t>
      </w:r>
    </w:p>
    <w:p w14:paraId="5F1F2658" w14:textId="77777777" w:rsidR="00C14C15" w:rsidRDefault="00C14C15" w:rsidP="00C14C15">
      <w:pPr>
        <w:pStyle w:val="NormalWeb"/>
        <w:numPr>
          <w:ilvl w:val="0"/>
          <w:numId w:val="93"/>
        </w:numPr>
        <w:rPr>
          <w:rFonts w:asciiTheme="majorHAnsi" w:hAnsiTheme="majorHAnsi" w:cstheme="majorHAnsi"/>
        </w:rPr>
      </w:pPr>
      <w:r w:rsidRPr="00EB5EEA">
        <w:rPr>
          <w:rFonts w:asciiTheme="majorHAnsi" w:hAnsiTheme="majorHAnsi" w:cstheme="majorHAnsi"/>
        </w:rPr>
        <w:t>Krivični postupak protiv odgovornog lica</w:t>
      </w:r>
    </w:p>
    <w:p w14:paraId="490EEE96" w14:textId="77777777" w:rsidR="00C14C15" w:rsidRDefault="00C14C15" w:rsidP="00C14C15">
      <w:pPr>
        <w:pStyle w:val="NormalWeb"/>
        <w:numPr>
          <w:ilvl w:val="0"/>
          <w:numId w:val="93"/>
        </w:numPr>
        <w:rPr>
          <w:rFonts w:asciiTheme="majorHAnsi" w:hAnsiTheme="majorHAnsi" w:cstheme="majorHAnsi"/>
        </w:rPr>
      </w:pPr>
      <w:r w:rsidRPr="00EB5EEA">
        <w:rPr>
          <w:rFonts w:asciiTheme="majorHAnsi" w:hAnsiTheme="majorHAnsi" w:cstheme="majorHAnsi"/>
        </w:rPr>
        <w:t>Dokaz o izvršenom popisu akciznih proizvoda</w:t>
      </w:r>
    </w:p>
    <w:p w14:paraId="5CE3CA8E" w14:textId="77777777" w:rsidR="00C14C15" w:rsidRDefault="00C14C15" w:rsidP="00C14C15">
      <w:pPr>
        <w:pStyle w:val="NormalWeb"/>
        <w:numPr>
          <w:ilvl w:val="0"/>
          <w:numId w:val="93"/>
        </w:numPr>
        <w:rPr>
          <w:rFonts w:asciiTheme="majorHAnsi" w:hAnsiTheme="majorHAnsi" w:cstheme="majorHAnsi"/>
        </w:rPr>
      </w:pPr>
      <w:r w:rsidRPr="00EB5EEA">
        <w:rPr>
          <w:rFonts w:asciiTheme="majorHAnsi" w:hAnsiTheme="majorHAnsi" w:cstheme="majorHAnsi"/>
        </w:rPr>
        <w:t>Postupak stečaja ili likvidacije</w:t>
      </w:r>
    </w:p>
    <w:p w14:paraId="44C635C2" w14:textId="010643DA" w:rsidR="00C14C15" w:rsidRDefault="00C14C15" w:rsidP="00C14C15">
      <w:pPr>
        <w:pStyle w:val="NormalWeb"/>
        <w:ind w:firstLine="360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b/>
          <w:bCs/>
          <w:color w:val="FF0000"/>
        </w:rPr>
        <w:t>Napomena:</w:t>
      </w:r>
      <w:r w:rsidRPr="004C1B25">
        <w:rPr>
          <w:rFonts w:asciiTheme="majorHAnsi" w:hAnsiTheme="majorHAnsi" w:cstheme="majorHAnsi"/>
          <w:color w:val="FF0000"/>
        </w:rPr>
        <w:t xml:space="preserve"> </w:t>
      </w:r>
      <w:r w:rsidRPr="00EB5EEA">
        <w:rPr>
          <w:rFonts w:asciiTheme="majorHAnsi" w:hAnsiTheme="majorHAnsi" w:cstheme="majorHAnsi"/>
        </w:rPr>
        <w:t>Maksimalna veličina priloženih fajlova je 20MB (pojedinačno i zbirno).</w:t>
      </w:r>
      <w:r w:rsidR="0005511D">
        <w:rPr>
          <w:rFonts w:asciiTheme="majorHAnsi" w:hAnsiTheme="majorHAnsi" w:cstheme="majorHAnsi"/>
        </w:rPr>
        <w:t xml:space="preserve"> </w:t>
      </w:r>
      <w:r w:rsidR="0005511D" w:rsidRPr="0005511D">
        <w:rPr>
          <w:rFonts w:asciiTheme="majorHAnsi" w:hAnsiTheme="majorHAnsi" w:cstheme="majorHAnsi"/>
        </w:rPr>
        <w:t>Dozvoljeno je priložiti isključivo PDF dokument.</w:t>
      </w:r>
    </w:p>
    <w:p w14:paraId="487EB05B" w14:textId="3BEE7F91" w:rsidR="00C14C15" w:rsidRPr="00C14C15" w:rsidRDefault="00C14C15" w:rsidP="00C14C15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>
        <w:rPr>
          <w:rFonts w:asciiTheme="majorHAnsi" w:hAnsiTheme="majorHAnsi" w:cstheme="majorHAnsi"/>
        </w:rPr>
        <w:br w:type="page"/>
      </w:r>
    </w:p>
    <w:p w14:paraId="77CBBB44" w14:textId="77777777" w:rsidR="007556CA" w:rsidRPr="004C1B25" w:rsidRDefault="007556CA" w:rsidP="007556CA">
      <w:pPr>
        <w:pStyle w:val="NormalWeb"/>
        <w:numPr>
          <w:ilvl w:val="0"/>
          <w:numId w:val="92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"Podatak o mernim uređajima".</w:t>
      </w:r>
      <w:r w:rsidRPr="004C1B25">
        <w:rPr>
          <w:rFonts w:asciiTheme="majorHAnsi" w:hAnsiTheme="majorHAnsi" w:cstheme="majorHAnsi"/>
        </w:rPr>
        <w:t xml:space="preserve">26. Kliknuti na dugme </w:t>
      </w:r>
      <w:r w:rsidRPr="004C1B25">
        <w:rPr>
          <w:rStyle w:val="Strong"/>
          <w:rFonts w:asciiTheme="majorHAnsi" w:hAnsiTheme="majorHAnsi" w:cstheme="majorHAnsi"/>
        </w:rPr>
        <w:t>"Pošalji zahtev"</w:t>
      </w:r>
      <w:r w:rsidRPr="004C1B25">
        <w:rPr>
          <w:rFonts w:asciiTheme="majorHAnsi" w:hAnsiTheme="majorHAnsi" w:cstheme="majorHAnsi"/>
        </w:rPr>
        <w:t xml:space="preserve"> nakon čega će zahtev biti podnet.</w:t>
      </w:r>
    </w:p>
    <w:p w14:paraId="06F75B1D" w14:textId="787139DE" w:rsidR="007556CA" w:rsidRPr="00480FFE" w:rsidRDefault="007556CA" w:rsidP="00C14C15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26B3EF89" wp14:editId="5FF92E03">
            <wp:extent cx="5610158" cy="3139017"/>
            <wp:effectExtent l="19050" t="19050" r="10160" b="23495"/>
            <wp:docPr id="174409814" name="Picture 42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6327436" name="Picture 42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716" cy="3140448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E5AF6AC" w14:textId="57FBBE8F" w:rsidR="000F74FE" w:rsidRPr="004C1B25" w:rsidRDefault="000F74FE" w:rsidP="00480FFE">
      <w:pPr>
        <w:pStyle w:val="NormalWeb"/>
        <w:numPr>
          <w:ilvl w:val="0"/>
          <w:numId w:val="92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"Razlog prestanka važenja dozvole".</w:t>
      </w:r>
    </w:p>
    <w:p w14:paraId="3DEC2100" w14:textId="2C8DC9E7" w:rsidR="00480FFE" w:rsidRDefault="00CF0374" w:rsidP="00480FFE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5687647B" wp14:editId="3AD9319D">
            <wp:extent cx="5511491" cy="2506133"/>
            <wp:effectExtent l="0" t="0" r="0" b="8890"/>
            <wp:docPr id="1000428438" name="Picture 3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428438" name="Picture 36" descr="A screenshot of a computer&#10;&#10;Description automatically generated"/>
                    <pic:cNvPicPr/>
                  </pic:nvPicPr>
                  <pic:blipFill>
                    <a:blip r:embed="rId4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34771" cy="2516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4D217F" w14:textId="61F0D310" w:rsidR="00C14C15" w:rsidRDefault="000F74FE" w:rsidP="00CF0374">
      <w:pPr>
        <w:pStyle w:val="scribe-screenshot-container"/>
        <w:numPr>
          <w:ilvl w:val="0"/>
          <w:numId w:val="92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U polje za unos uneti razlog prestanka važenja dozvole.</w:t>
      </w:r>
    </w:p>
    <w:p w14:paraId="07A1B6DC" w14:textId="532857DB" w:rsidR="000F74FE" w:rsidRPr="00C14C15" w:rsidRDefault="00C14C15" w:rsidP="00C14C15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>
        <w:rPr>
          <w:rFonts w:asciiTheme="majorHAnsi" w:hAnsiTheme="majorHAnsi" w:cstheme="majorHAnsi"/>
        </w:rPr>
        <w:br w:type="page"/>
      </w:r>
    </w:p>
    <w:p w14:paraId="240AE19A" w14:textId="4384A0D0" w:rsidR="000F74FE" w:rsidRPr="004C1B25" w:rsidRDefault="000F74FE" w:rsidP="00CF0374">
      <w:pPr>
        <w:pStyle w:val="NormalWeb"/>
        <w:numPr>
          <w:ilvl w:val="0"/>
          <w:numId w:val="92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Kliknuti </w:t>
      </w:r>
      <w:r w:rsidRPr="004C1B25">
        <w:rPr>
          <w:rStyle w:val="Strong"/>
          <w:rFonts w:asciiTheme="majorHAnsi" w:hAnsiTheme="majorHAnsi" w:cstheme="majorHAnsi"/>
        </w:rPr>
        <w:t>"Pošalji zahtev"</w:t>
      </w:r>
      <w:r w:rsidRPr="004C1B25">
        <w:rPr>
          <w:rFonts w:asciiTheme="majorHAnsi" w:hAnsiTheme="majorHAnsi" w:cstheme="majorHAnsi"/>
        </w:rPr>
        <w:t xml:space="preserve"> nakon čega će zahtev za prestanak važenja akciznog skladišta biti podnet.</w:t>
      </w:r>
    </w:p>
    <w:p w14:paraId="507D89F7" w14:textId="77777777" w:rsidR="000F74FE" w:rsidRPr="004C1B25" w:rsidRDefault="000F74FE" w:rsidP="00EA1DCF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146B8CC8" wp14:editId="7D0489B4">
            <wp:extent cx="5334000" cy="2984500"/>
            <wp:effectExtent l="19050" t="19050" r="19050" b="25400"/>
            <wp:docPr id="1834858110" name="Picture 45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4858110" name="Picture 45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B22AB55" w14:textId="77777777" w:rsidR="000F74FE" w:rsidRPr="004C1B25" w:rsidRDefault="000F74FE" w:rsidP="00EA1DCF">
      <w:pPr>
        <w:pStyle w:val="Heading4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7C13DD94" w14:textId="77777777" w:rsidR="000F74FE" w:rsidRPr="004C1B25" w:rsidRDefault="000F74FE" w:rsidP="00397071">
      <w:pPr>
        <w:pStyle w:val="Heading2"/>
        <w:numPr>
          <w:ilvl w:val="0"/>
          <w:numId w:val="30"/>
        </w:numPr>
        <w:rPr>
          <w:rFonts w:asciiTheme="majorHAnsi" w:hAnsiTheme="majorHAnsi" w:cstheme="majorHAnsi"/>
        </w:rPr>
      </w:pPr>
      <w:bookmarkStart w:id="83" w:name="_Toc188543867"/>
      <w:r w:rsidRPr="004C1B25">
        <w:rPr>
          <w:rFonts w:asciiTheme="majorHAnsi" w:hAnsiTheme="majorHAnsi" w:cstheme="majorHAnsi"/>
        </w:rPr>
        <w:lastRenderedPageBreak/>
        <w:t>Pregled istorije zahteva akciznih skladišta</w:t>
      </w:r>
      <w:bookmarkEnd w:id="83"/>
    </w:p>
    <w:p w14:paraId="212860CB" w14:textId="77777777" w:rsidR="000F74FE" w:rsidRPr="004C1B25" w:rsidRDefault="000F74FE" w:rsidP="00750FB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"Akcizna skladišta".</w:t>
      </w:r>
    </w:p>
    <w:p w14:paraId="2516001F" w14:textId="77777777" w:rsidR="000F74FE" w:rsidRPr="004C1B25" w:rsidRDefault="000F74FE" w:rsidP="00750FB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3223AF4F" wp14:editId="1E09395A">
            <wp:extent cx="5334000" cy="2990850"/>
            <wp:effectExtent l="19050" t="19050" r="19050" b="19050"/>
            <wp:docPr id="654729230" name="Picture 47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4729230" name="Picture 47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80F7DD3" w14:textId="77777777" w:rsidR="000F74FE" w:rsidRPr="004C1B25" w:rsidRDefault="000F74FE" w:rsidP="00750FB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akcizno skladište kojem želimo da pristupimo. U našem primeru kliknuti na </w:t>
      </w:r>
      <w:r w:rsidRPr="004C1B25">
        <w:rPr>
          <w:rStyle w:val="Strong"/>
          <w:rFonts w:asciiTheme="majorHAnsi" w:hAnsiTheme="majorHAnsi" w:cstheme="majorHAnsi"/>
        </w:rPr>
        <w:t>"LERIOR”</w:t>
      </w:r>
      <w:r w:rsidRPr="004C1B25">
        <w:rPr>
          <w:rFonts w:asciiTheme="majorHAnsi" w:hAnsiTheme="majorHAnsi" w:cstheme="majorHAnsi"/>
        </w:rPr>
        <w:t xml:space="preserve"> oznaku skladišta.</w:t>
      </w:r>
    </w:p>
    <w:p w14:paraId="655AFC50" w14:textId="77777777" w:rsidR="000F74FE" w:rsidRPr="004C1B25" w:rsidRDefault="000F74FE" w:rsidP="00750FB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62E9E864" wp14:editId="42853518">
            <wp:extent cx="5334000" cy="2984500"/>
            <wp:effectExtent l="19050" t="19050" r="19050" b="25400"/>
            <wp:docPr id="1953877" name="Picture 47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3877" name="Picture 47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E8E8225" w14:textId="77777777" w:rsidR="000F74FE" w:rsidRPr="004C1B25" w:rsidRDefault="000F74FE" w:rsidP="00750FBB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6C23B3A9" w14:textId="77777777" w:rsidR="000F74FE" w:rsidRPr="004C1B25" w:rsidRDefault="000F74FE" w:rsidP="00750FB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3. Kliknuti na sekciju </w:t>
      </w:r>
      <w:r w:rsidRPr="004C1B25">
        <w:rPr>
          <w:rStyle w:val="Strong"/>
          <w:rFonts w:asciiTheme="majorHAnsi" w:hAnsiTheme="majorHAnsi" w:cstheme="majorHAnsi"/>
        </w:rPr>
        <w:t>"Istorija zahteva".</w:t>
      </w:r>
    </w:p>
    <w:p w14:paraId="30B03BBA" w14:textId="77777777" w:rsidR="000F74FE" w:rsidRPr="004C1B25" w:rsidRDefault="000F74FE" w:rsidP="00750FB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0B52C1B9" wp14:editId="00DE8E2F">
            <wp:extent cx="5334000" cy="2984500"/>
            <wp:effectExtent l="19050" t="19050" r="19050" b="25400"/>
            <wp:docPr id="1198806564" name="Picture 47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8806564" name="Picture 47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3F0269C" w14:textId="77777777" w:rsidR="000F74FE" w:rsidRPr="004C1B25" w:rsidRDefault="000F74FE" w:rsidP="00750FB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4. Primetiti listu istorije svih zahteva za odabrano akcizno skladište.</w:t>
      </w:r>
    </w:p>
    <w:p w14:paraId="5F0618EB" w14:textId="77777777" w:rsidR="000F74FE" w:rsidRPr="004C1B25" w:rsidRDefault="000F74FE" w:rsidP="00750FB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7501487C" wp14:editId="4D46ABB7">
            <wp:extent cx="5334000" cy="2971800"/>
            <wp:effectExtent l="19050" t="19050" r="19050" b="19050"/>
            <wp:docPr id="1892194559" name="Picture 47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2194559" name="Picture 476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7F6DF18" w14:textId="77777777" w:rsidR="000F74FE" w:rsidRPr="004C1B25" w:rsidRDefault="000F74FE" w:rsidP="00750FBB">
      <w:pPr>
        <w:pStyle w:val="Heading4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24D94887" w14:textId="77777777" w:rsidR="000F74FE" w:rsidRPr="004C1B25" w:rsidRDefault="000F74FE" w:rsidP="00397071">
      <w:pPr>
        <w:pStyle w:val="Heading2"/>
        <w:numPr>
          <w:ilvl w:val="0"/>
          <w:numId w:val="30"/>
        </w:numPr>
        <w:rPr>
          <w:rFonts w:asciiTheme="majorHAnsi" w:hAnsiTheme="majorHAnsi" w:cstheme="majorHAnsi"/>
        </w:rPr>
      </w:pPr>
      <w:bookmarkStart w:id="84" w:name="_Toc188543868"/>
      <w:r w:rsidRPr="004C1B25">
        <w:rPr>
          <w:rFonts w:asciiTheme="majorHAnsi" w:hAnsiTheme="majorHAnsi" w:cstheme="majorHAnsi"/>
        </w:rPr>
        <w:lastRenderedPageBreak/>
        <w:t>Pregled istorije rešenja akciznih skladišta</w:t>
      </w:r>
      <w:bookmarkEnd w:id="84"/>
    </w:p>
    <w:p w14:paraId="3EC02E59" w14:textId="77777777" w:rsidR="000F74FE" w:rsidRPr="004C1B25" w:rsidRDefault="000F74FE" w:rsidP="00750FB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"Akcizna skladišta".</w:t>
      </w:r>
    </w:p>
    <w:p w14:paraId="6DBED4DC" w14:textId="77777777" w:rsidR="000F74FE" w:rsidRPr="004C1B25" w:rsidRDefault="000F74FE" w:rsidP="00750FB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2B367BCD" wp14:editId="643825A9">
            <wp:extent cx="5334000" cy="2990850"/>
            <wp:effectExtent l="19050" t="19050" r="19050" b="19050"/>
            <wp:docPr id="957762218" name="Picture 48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7762218" name="Picture 483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CF8F588" w14:textId="77777777" w:rsidR="000F74FE" w:rsidRPr="004C1B25" w:rsidRDefault="000F74FE" w:rsidP="00750FB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akcizno skladište kojem želimo da pristupimo. U našem primeru kliknuti na </w:t>
      </w:r>
      <w:r w:rsidRPr="004C1B25">
        <w:rPr>
          <w:rStyle w:val="Strong"/>
          <w:rFonts w:asciiTheme="majorHAnsi" w:hAnsiTheme="majorHAnsi" w:cstheme="majorHAnsi"/>
        </w:rPr>
        <w:t>"LERIOR”</w:t>
      </w:r>
      <w:r w:rsidRPr="004C1B25">
        <w:rPr>
          <w:rFonts w:asciiTheme="majorHAnsi" w:hAnsiTheme="majorHAnsi" w:cstheme="majorHAnsi"/>
        </w:rPr>
        <w:t xml:space="preserve"> oznaku skladišta.</w:t>
      </w:r>
    </w:p>
    <w:p w14:paraId="05F034C2" w14:textId="77777777" w:rsidR="000F74FE" w:rsidRPr="004C1B25" w:rsidRDefault="000F74FE" w:rsidP="00750FB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5909BB74" wp14:editId="65694308">
            <wp:extent cx="5334000" cy="2984500"/>
            <wp:effectExtent l="19050" t="19050" r="19050" b="25400"/>
            <wp:docPr id="1258612400" name="Picture 48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8612400" name="Picture 48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B249B7D" w14:textId="77777777" w:rsidR="000F74FE" w:rsidRPr="004C1B25" w:rsidRDefault="000F74FE" w:rsidP="00750FBB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766E0045" w14:textId="77777777" w:rsidR="000F74FE" w:rsidRPr="004C1B25" w:rsidRDefault="000F74FE" w:rsidP="00750FB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3. Kliknuti na sekciju </w:t>
      </w:r>
      <w:r w:rsidRPr="004C1B25">
        <w:rPr>
          <w:rStyle w:val="Strong"/>
          <w:rFonts w:asciiTheme="majorHAnsi" w:hAnsiTheme="majorHAnsi" w:cstheme="majorHAnsi"/>
        </w:rPr>
        <w:t>"Istorija rešenja".</w:t>
      </w:r>
    </w:p>
    <w:p w14:paraId="750D4CA0" w14:textId="77777777" w:rsidR="000F74FE" w:rsidRPr="004C1B25" w:rsidRDefault="000F74FE" w:rsidP="00750FB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123D6758" wp14:editId="58B261DA">
            <wp:extent cx="5334000" cy="2984500"/>
            <wp:effectExtent l="19050" t="19050" r="19050" b="25400"/>
            <wp:docPr id="273659664" name="Picture 48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659664" name="Picture 48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A41962E" w14:textId="77777777" w:rsidR="000F74FE" w:rsidRPr="004C1B25" w:rsidRDefault="000F74FE" w:rsidP="00750FB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4. Primetiti listu istorije svih rešenja za odabrano akcizno skladište.</w:t>
      </w:r>
    </w:p>
    <w:p w14:paraId="612B2685" w14:textId="77777777" w:rsidR="000F74FE" w:rsidRPr="004C1B25" w:rsidRDefault="000F74FE" w:rsidP="00750FB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4E60BB97" wp14:editId="70097010">
            <wp:extent cx="5334000" cy="2971800"/>
            <wp:effectExtent l="19050" t="19050" r="19050" b="19050"/>
            <wp:docPr id="1675838120" name="Picture 48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5838120" name="Picture 48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F71A4EA" w14:textId="77777777" w:rsidR="000F74FE" w:rsidRPr="004C1B25" w:rsidRDefault="000F74FE" w:rsidP="00750FBB">
      <w:pPr>
        <w:pStyle w:val="Heading4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55D094BA" w14:textId="35048CBD" w:rsidR="000F74FE" w:rsidRPr="004C1B25" w:rsidRDefault="000808FD" w:rsidP="00286013">
      <w:pPr>
        <w:pStyle w:val="Heading1"/>
        <w:rPr>
          <w:rFonts w:asciiTheme="majorHAnsi" w:hAnsiTheme="majorHAnsi" w:cstheme="majorHAnsi"/>
        </w:rPr>
      </w:pPr>
      <w:bookmarkStart w:id="85" w:name="_Toc188543869"/>
      <w:r>
        <w:rPr>
          <w:rFonts w:asciiTheme="majorHAnsi" w:hAnsiTheme="majorHAnsi" w:cstheme="majorHAnsi"/>
        </w:rPr>
        <w:lastRenderedPageBreak/>
        <w:t xml:space="preserve">OBVEZNIK - </w:t>
      </w:r>
      <w:r w:rsidR="000F74FE" w:rsidRPr="004C1B25">
        <w:rPr>
          <w:rFonts w:asciiTheme="majorHAnsi" w:hAnsiTheme="majorHAnsi" w:cstheme="majorHAnsi"/>
        </w:rPr>
        <w:t>TRACK &amp; TRACE</w:t>
      </w:r>
      <w:bookmarkEnd w:id="85"/>
    </w:p>
    <w:p w14:paraId="3DE676BE" w14:textId="77777777" w:rsidR="000F74FE" w:rsidRPr="004C1B25" w:rsidRDefault="000F74FE" w:rsidP="009C648B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Korisnik sistema u sekciji Track &amp; Trace ima uvid u informacije o produkcionim kodovima I pakovanjima.</w:t>
      </w:r>
    </w:p>
    <w:p w14:paraId="4D662253" w14:textId="77777777" w:rsidR="000F74FE" w:rsidRPr="004C1B25" w:rsidRDefault="000F74FE" w:rsidP="009C648B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Kroz sekciju </w:t>
      </w:r>
      <w:r w:rsidRPr="004C1B25">
        <w:rPr>
          <w:rFonts w:asciiTheme="majorHAnsi" w:hAnsiTheme="majorHAnsi" w:cstheme="majorHAnsi"/>
          <w:i/>
          <w:iCs/>
        </w:rPr>
        <w:t xml:space="preserve">Praćenje </w:t>
      </w:r>
      <w:r w:rsidRPr="004C1B25">
        <w:rPr>
          <w:rFonts w:asciiTheme="majorHAnsi" w:hAnsiTheme="majorHAnsi" w:cstheme="majorHAnsi"/>
        </w:rPr>
        <w:t>korisnik ima uvid u poslednje stanje produkcionog koda ili pakovanja, kao I u njegov sastav, pored osnovnih informacija koje sadrži produkcioni kod ili pakovanje.</w:t>
      </w:r>
    </w:p>
    <w:p w14:paraId="623FB90B" w14:textId="77777777" w:rsidR="000F74FE" w:rsidRPr="004C1B25" w:rsidRDefault="000F74FE" w:rsidP="009C648B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Kroz sekciju </w:t>
      </w:r>
      <w:r w:rsidRPr="004C1B25">
        <w:rPr>
          <w:rFonts w:asciiTheme="majorHAnsi" w:hAnsiTheme="majorHAnsi" w:cstheme="majorHAnsi"/>
          <w:i/>
          <w:iCs/>
        </w:rPr>
        <w:t xml:space="preserve">Istorija </w:t>
      </w:r>
      <w:r w:rsidRPr="004C1B25">
        <w:rPr>
          <w:rFonts w:asciiTheme="majorHAnsi" w:hAnsiTheme="majorHAnsi" w:cstheme="majorHAnsi"/>
        </w:rPr>
        <w:t>korisnik ima uvid u celokupnu istoriju produkcionog koda ili pakovanja, kao I u njegov sastav. Pored osnovnih informacija produkcionog koda ili pakovanja, korisnik ima uvid I u detaljne informacije kao sto mogu biti informacije o pretovaru, robnoj marki, mašini na kojoj je proizvod napravljen I broj cigareta u pakovanju.</w:t>
      </w:r>
    </w:p>
    <w:p w14:paraId="41AAD49B" w14:textId="77777777" w:rsidR="000F74FE" w:rsidRPr="004C1B25" w:rsidRDefault="000F74FE" w:rsidP="00DB2182">
      <w:pPr>
        <w:jc w:val="left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U trenutnoj praksi inostrani proizvođači štampaju alternativni kod na pojedinačnim pakovanjima. Produkcioni kod generisan u sistemu eAkcize će se uparivati sa alternativnim kodom. </w:t>
      </w:r>
      <w:r w:rsidRPr="004C1B25">
        <w:rPr>
          <w:rFonts w:asciiTheme="majorHAnsi" w:hAnsiTheme="majorHAnsi" w:cstheme="majorHAnsi"/>
        </w:rPr>
        <w:br/>
      </w:r>
      <w:r w:rsidRPr="004C1B25">
        <w:rPr>
          <w:rFonts w:asciiTheme="majorHAnsi" w:hAnsiTheme="majorHAnsi" w:cstheme="majorHAnsi"/>
          <w:b/>
          <w:bCs/>
        </w:rPr>
        <w:t>Preduslov</w:t>
      </w:r>
      <w:r w:rsidRPr="004C1B25">
        <w:rPr>
          <w:rFonts w:asciiTheme="majorHAnsi" w:hAnsiTheme="majorHAnsi" w:cstheme="majorHAnsi"/>
        </w:rPr>
        <w:t>: produkcioni kod mora biti u statusu „KREIRAN“.</w:t>
      </w:r>
      <w:r w:rsidRPr="004C1B25">
        <w:rPr>
          <w:rFonts w:asciiTheme="majorHAnsi" w:hAnsiTheme="majorHAnsi" w:cstheme="majorHAnsi"/>
        </w:rPr>
        <w:br/>
        <w:t>Svaki produkcioni kod mora da se nalazi u objektu privrednog subjekta koji inicira akciju uvezivanja produkcionog koda sa alternativnim kodom. U sistemu će biti omogućena i skeniranje alternativnog koda.  Sistemsko praćenje duvanskih proizvoda će se vršiti po produkcionom kodu generisanom u sistemu eAkcize.</w:t>
      </w:r>
    </w:p>
    <w:p w14:paraId="51AB1094" w14:textId="77777777" w:rsidR="000F74FE" w:rsidRPr="004C1B25" w:rsidRDefault="000F74FE" w:rsidP="000F74FE">
      <w:pPr>
        <w:pStyle w:val="Heading2"/>
        <w:numPr>
          <w:ilvl w:val="0"/>
          <w:numId w:val="31"/>
        </w:numPr>
        <w:rPr>
          <w:rFonts w:asciiTheme="majorHAnsi" w:hAnsiTheme="majorHAnsi" w:cstheme="majorHAnsi"/>
        </w:rPr>
      </w:pPr>
      <w:bookmarkStart w:id="86" w:name="_Toc188543870"/>
      <w:r w:rsidRPr="004C1B25">
        <w:rPr>
          <w:rFonts w:asciiTheme="majorHAnsi" w:hAnsiTheme="majorHAnsi" w:cstheme="majorHAnsi"/>
        </w:rPr>
        <w:t>Sekcija Praćenje</w:t>
      </w:r>
      <w:bookmarkEnd w:id="86"/>
    </w:p>
    <w:p w14:paraId="2AA7E88A" w14:textId="77777777" w:rsidR="000F74FE" w:rsidRPr="004C1B25" w:rsidRDefault="000F74FE" w:rsidP="000F74FE">
      <w:pPr>
        <w:pStyle w:val="Heading3"/>
        <w:numPr>
          <w:ilvl w:val="1"/>
          <w:numId w:val="31"/>
        </w:numPr>
        <w:rPr>
          <w:rFonts w:asciiTheme="majorHAnsi" w:hAnsiTheme="majorHAnsi" w:cstheme="majorHAnsi"/>
        </w:rPr>
      </w:pPr>
      <w:bookmarkStart w:id="87" w:name="_Toc188543871"/>
      <w:r w:rsidRPr="004C1B25">
        <w:rPr>
          <w:rFonts w:asciiTheme="majorHAnsi" w:hAnsiTheme="majorHAnsi" w:cstheme="majorHAnsi"/>
        </w:rPr>
        <w:t>Pretraga produkcionih kodova po tipu pakovanja</w:t>
      </w:r>
      <w:bookmarkEnd w:id="87"/>
    </w:p>
    <w:p w14:paraId="0690C9C2" w14:textId="77777777" w:rsidR="000F74FE" w:rsidRPr="004C1B25" w:rsidRDefault="000F74FE" w:rsidP="005E1CA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"Praćenje".</w:t>
      </w:r>
    </w:p>
    <w:p w14:paraId="7B98BFDC" w14:textId="77777777" w:rsidR="000F74FE" w:rsidRPr="004C1B25" w:rsidRDefault="000F74FE" w:rsidP="005E1CA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351CF858" wp14:editId="33701C6A">
            <wp:extent cx="5334000" cy="2990850"/>
            <wp:effectExtent l="19050" t="19050" r="19050" b="19050"/>
            <wp:docPr id="1980891029" name="Picture 48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0891029" name="Picture 48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E055774" w14:textId="77777777" w:rsidR="000F74FE" w:rsidRPr="004C1B25" w:rsidRDefault="000F74FE" w:rsidP="009C648B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1DF8D2C9" w14:textId="77777777" w:rsidR="000F74FE" w:rsidRPr="004C1B25" w:rsidRDefault="000F74FE" w:rsidP="005E1CA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2. Kliknuti na polje </w:t>
      </w:r>
      <w:r w:rsidRPr="004C1B25">
        <w:rPr>
          <w:rStyle w:val="Strong"/>
          <w:rFonts w:asciiTheme="majorHAnsi" w:hAnsiTheme="majorHAnsi" w:cstheme="majorHAnsi"/>
        </w:rPr>
        <w:t>"Tip"</w:t>
      </w:r>
      <w:r w:rsidRPr="004C1B25">
        <w:rPr>
          <w:rFonts w:asciiTheme="majorHAnsi" w:hAnsiTheme="majorHAnsi" w:cstheme="majorHAnsi"/>
        </w:rPr>
        <w:t>, nakon čega će se prikazati padajuća lista opcija svih tipova pakovanja.</w:t>
      </w:r>
    </w:p>
    <w:p w14:paraId="6DBB3418" w14:textId="77777777" w:rsidR="000F74FE" w:rsidRPr="004C1B25" w:rsidRDefault="000F74FE" w:rsidP="009C648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6EFEDD2E" wp14:editId="42782346">
            <wp:extent cx="5334000" cy="2984500"/>
            <wp:effectExtent l="19050" t="19050" r="19050" b="25400"/>
            <wp:docPr id="1193705307" name="Picture 48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3705307" name="Picture 486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1CA7D12" w14:textId="77777777" w:rsidR="000F74FE" w:rsidRPr="004C1B25" w:rsidRDefault="000F74FE" w:rsidP="005E1CA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3. Za naš primer, u padajućoj listi opcija odabrati opciju </w:t>
      </w:r>
      <w:r w:rsidRPr="004C1B25">
        <w:rPr>
          <w:rStyle w:val="Strong"/>
          <w:rFonts w:asciiTheme="majorHAnsi" w:hAnsiTheme="majorHAnsi" w:cstheme="majorHAnsi"/>
        </w:rPr>
        <w:t>"Boks".</w:t>
      </w:r>
    </w:p>
    <w:p w14:paraId="102CFB3A" w14:textId="77777777" w:rsidR="000F74FE" w:rsidRPr="004C1B25" w:rsidRDefault="000F74FE" w:rsidP="005E1CA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15EE0E1F" wp14:editId="68A07EFF">
            <wp:extent cx="5334000" cy="2984500"/>
            <wp:effectExtent l="19050" t="19050" r="19050" b="25400"/>
            <wp:docPr id="1391737126" name="Picture 48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1737126" name="Picture 48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8AE91D3" w14:textId="77777777" w:rsidR="000F74FE" w:rsidRPr="004C1B25" w:rsidRDefault="000F74FE" w:rsidP="009C648B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4C1D1681" w14:textId="77777777" w:rsidR="000F74FE" w:rsidRPr="004C1B25" w:rsidRDefault="000F74FE" w:rsidP="005E1CA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4. Primetiti da je lista produkcionih kodova sa tipom pakovanja </w:t>
      </w:r>
      <w:r w:rsidRPr="004C1B25">
        <w:rPr>
          <w:rStyle w:val="Emphasis"/>
          <w:rFonts w:asciiTheme="majorHAnsi" w:hAnsiTheme="majorHAnsi" w:cstheme="majorHAnsi"/>
        </w:rPr>
        <w:t>boks</w:t>
      </w:r>
      <w:r w:rsidRPr="004C1B25">
        <w:rPr>
          <w:rFonts w:asciiTheme="majorHAnsi" w:hAnsiTheme="majorHAnsi" w:cstheme="majorHAnsi"/>
        </w:rPr>
        <w:t xml:space="preserve"> pretražena po unetom parametru pretrage.</w:t>
      </w:r>
    </w:p>
    <w:p w14:paraId="12F53E50" w14:textId="77777777" w:rsidR="000F74FE" w:rsidRPr="004C1B25" w:rsidRDefault="000F74FE" w:rsidP="005E1CA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7034DE44" wp14:editId="373FCA8B">
            <wp:extent cx="5334000" cy="2971800"/>
            <wp:effectExtent l="19050" t="19050" r="19050" b="19050"/>
            <wp:docPr id="1112660063" name="Picture 48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2660063" name="Picture 48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56448AB" w14:textId="77777777" w:rsidR="000F74FE" w:rsidRPr="004C1B25" w:rsidRDefault="000F74FE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5344BE82" w14:textId="77777777" w:rsidR="000F74FE" w:rsidRPr="004C1B25" w:rsidRDefault="000F74FE" w:rsidP="000F74FE">
      <w:pPr>
        <w:pStyle w:val="Heading3"/>
        <w:numPr>
          <w:ilvl w:val="1"/>
          <w:numId w:val="31"/>
        </w:numPr>
        <w:rPr>
          <w:rFonts w:asciiTheme="majorHAnsi" w:hAnsiTheme="majorHAnsi" w:cstheme="majorHAnsi"/>
        </w:rPr>
      </w:pPr>
      <w:bookmarkStart w:id="88" w:name="_Toc188543872"/>
      <w:r w:rsidRPr="004C1B25">
        <w:rPr>
          <w:rFonts w:asciiTheme="majorHAnsi" w:hAnsiTheme="majorHAnsi" w:cstheme="majorHAnsi"/>
        </w:rPr>
        <w:lastRenderedPageBreak/>
        <w:t>Pretraga produkcionih kodova po kodu</w:t>
      </w:r>
      <w:bookmarkEnd w:id="88"/>
    </w:p>
    <w:p w14:paraId="0F4D5AC5" w14:textId="77777777" w:rsidR="000F74FE" w:rsidRPr="004C1B25" w:rsidRDefault="000F74FE" w:rsidP="005E1CA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"Praćenje".</w:t>
      </w:r>
    </w:p>
    <w:p w14:paraId="259FED5E" w14:textId="77777777" w:rsidR="000F74FE" w:rsidRPr="004C1B25" w:rsidRDefault="000F74FE" w:rsidP="005E1CA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254A0972" wp14:editId="245910D0">
            <wp:extent cx="5334000" cy="2990850"/>
            <wp:effectExtent l="19050" t="19050" r="19050" b="19050"/>
            <wp:docPr id="861727065" name="Picture 49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1727065" name="Picture 49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361F2AA" w14:textId="77777777" w:rsidR="000F74FE" w:rsidRPr="004C1B25" w:rsidRDefault="000F74FE" w:rsidP="005E1CA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polje za pretragu </w:t>
      </w:r>
      <w:r w:rsidRPr="004C1B25">
        <w:rPr>
          <w:rStyle w:val="Strong"/>
          <w:rFonts w:asciiTheme="majorHAnsi" w:hAnsiTheme="majorHAnsi" w:cstheme="majorHAnsi"/>
        </w:rPr>
        <w:t>"Kod".</w:t>
      </w:r>
    </w:p>
    <w:p w14:paraId="5FA70A1F" w14:textId="77777777" w:rsidR="000F74FE" w:rsidRPr="004C1B25" w:rsidRDefault="000F74FE" w:rsidP="005E1CA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07E6D076" wp14:editId="3CD7EAA0">
            <wp:extent cx="5334000" cy="2984500"/>
            <wp:effectExtent l="19050" t="19050" r="19050" b="25400"/>
            <wp:docPr id="293079642" name="Picture 48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079642" name="Picture 48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63C211A" w14:textId="77777777" w:rsidR="000F74FE" w:rsidRPr="004C1B25" w:rsidRDefault="000F74FE" w:rsidP="005E1CAB">
      <w:pPr>
        <w:pStyle w:val="NormalWeb"/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3. U polje za pretragu uneti </w:t>
      </w:r>
      <w:r w:rsidRPr="004C1B25">
        <w:rPr>
          <w:rStyle w:val="Emphasis"/>
          <w:rFonts w:asciiTheme="majorHAnsi" w:hAnsiTheme="majorHAnsi" w:cstheme="majorHAnsi"/>
        </w:rPr>
        <w:t>produkcioni kod</w:t>
      </w:r>
      <w:r w:rsidRPr="004C1B25">
        <w:rPr>
          <w:rFonts w:asciiTheme="majorHAnsi" w:hAnsiTheme="majorHAnsi" w:cstheme="majorHAnsi"/>
        </w:rPr>
        <w:t xml:space="preserve"> po kome će se vršiti pretraga. U našem primeru unosimo kod </w:t>
      </w:r>
      <w:r w:rsidRPr="004C1B25">
        <w:rPr>
          <w:rStyle w:val="Strong"/>
          <w:rFonts w:asciiTheme="majorHAnsi" w:hAnsiTheme="majorHAnsi" w:cstheme="majorHAnsi"/>
        </w:rPr>
        <w:t>“MFRFAZ8HULTFKI5EOG6O15M6CRM52".</w:t>
      </w:r>
    </w:p>
    <w:p w14:paraId="6BCEB41D" w14:textId="77777777" w:rsidR="000F74FE" w:rsidRPr="004C1B25" w:rsidRDefault="000F74FE" w:rsidP="005E1CAB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4C1B25">
        <w:rPr>
          <w:rStyle w:val="Strong"/>
          <w:rFonts w:asciiTheme="majorHAnsi" w:hAnsiTheme="majorHAnsi" w:cstheme="majorHAnsi"/>
        </w:rPr>
        <w:br w:type="page"/>
      </w:r>
    </w:p>
    <w:p w14:paraId="73E0BC49" w14:textId="77777777" w:rsidR="000F74FE" w:rsidRPr="004C1B25" w:rsidRDefault="000F74FE" w:rsidP="005E1CA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4. Primetiti da je lista produkcionih kodova pretražena po unetom parametru pretrage.</w:t>
      </w:r>
    </w:p>
    <w:p w14:paraId="0FA43130" w14:textId="77777777" w:rsidR="000F74FE" w:rsidRPr="004C1B25" w:rsidRDefault="000F74FE" w:rsidP="005E1CA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4250D8F6" wp14:editId="32A0313B">
            <wp:extent cx="5334000" cy="2971800"/>
            <wp:effectExtent l="19050" t="19050" r="19050" b="19050"/>
            <wp:docPr id="225050212" name="Picture 48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050212" name="Picture 48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8FFAADF" w14:textId="77777777" w:rsidR="000F74FE" w:rsidRPr="004C1B25" w:rsidRDefault="000F74FE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734AFBD5" w14:textId="77777777" w:rsidR="000F74FE" w:rsidRPr="004C1B25" w:rsidRDefault="000F74FE" w:rsidP="000F74FE">
      <w:pPr>
        <w:pStyle w:val="Heading3"/>
        <w:numPr>
          <w:ilvl w:val="1"/>
          <w:numId w:val="31"/>
        </w:numPr>
        <w:rPr>
          <w:rFonts w:asciiTheme="majorHAnsi" w:hAnsiTheme="majorHAnsi" w:cstheme="majorHAnsi"/>
        </w:rPr>
      </w:pPr>
      <w:bookmarkStart w:id="89" w:name="_Toc188543873"/>
      <w:r w:rsidRPr="004C1B25">
        <w:rPr>
          <w:rFonts w:asciiTheme="majorHAnsi" w:hAnsiTheme="majorHAnsi" w:cstheme="majorHAnsi"/>
        </w:rPr>
        <w:lastRenderedPageBreak/>
        <w:t>Pretraga produkcionih kodova po statusu koda</w:t>
      </w:r>
      <w:bookmarkEnd w:id="89"/>
    </w:p>
    <w:p w14:paraId="1EAC1DE1" w14:textId="77777777" w:rsidR="000F74FE" w:rsidRPr="004C1B25" w:rsidRDefault="000F74FE" w:rsidP="005E1CA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"Praćenje".</w:t>
      </w:r>
    </w:p>
    <w:p w14:paraId="4C03122F" w14:textId="77777777" w:rsidR="000F74FE" w:rsidRPr="004C1B25" w:rsidRDefault="000F74FE" w:rsidP="005E1CA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468D726F" wp14:editId="3B6BE989">
            <wp:extent cx="5334000" cy="2990850"/>
            <wp:effectExtent l="19050" t="19050" r="19050" b="19050"/>
            <wp:docPr id="436220650" name="Picture 49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220650" name="Picture 49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CDD7FEC" w14:textId="77777777" w:rsidR="000F74FE" w:rsidRPr="004C1B25" w:rsidRDefault="000F74FE" w:rsidP="005E1CA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polje </w:t>
      </w:r>
      <w:r w:rsidRPr="004C1B25">
        <w:rPr>
          <w:rStyle w:val="Strong"/>
          <w:rFonts w:asciiTheme="majorHAnsi" w:hAnsiTheme="majorHAnsi" w:cstheme="majorHAnsi"/>
        </w:rPr>
        <w:t>"Status"</w:t>
      </w:r>
      <w:r w:rsidRPr="004C1B25">
        <w:rPr>
          <w:rFonts w:asciiTheme="majorHAnsi" w:hAnsiTheme="majorHAnsi" w:cstheme="majorHAnsi"/>
        </w:rPr>
        <w:t>, nakon čega će se prikazati padajuća lista opcija sa statusima kodova.</w:t>
      </w:r>
    </w:p>
    <w:p w14:paraId="48815B53" w14:textId="77777777" w:rsidR="000F74FE" w:rsidRPr="004C1B25" w:rsidRDefault="000F74FE" w:rsidP="005E1CA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35EB051C" wp14:editId="142FE2EF">
            <wp:extent cx="5334000" cy="2984500"/>
            <wp:effectExtent l="19050" t="19050" r="19050" b="25400"/>
            <wp:docPr id="403241987" name="Picture 49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241987" name="Picture 493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59949C8" w14:textId="77777777" w:rsidR="000F74FE" w:rsidRPr="004C1B25" w:rsidRDefault="000F74FE" w:rsidP="005E1CAB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04B05434" w14:textId="77777777" w:rsidR="000F74FE" w:rsidRPr="004C1B25" w:rsidRDefault="000F74FE" w:rsidP="005E1CA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3. Za naš primer, u padajućoj listi opcija odabrati opciju </w:t>
      </w:r>
      <w:r w:rsidRPr="004C1B25">
        <w:rPr>
          <w:rStyle w:val="Strong"/>
          <w:rFonts w:asciiTheme="majorHAnsi" w:hAnsiTheme="majorHAnsi" w:cstheme="majorHAnsi"/>
        </w:rPr>
        <w:t>"Prijem".</w:t>
      </w:r>
    </w:p>
    <w:p w14:paraId="7B9AFA7F" w14:textId="77777777" w:rsidR="000F74FE" w:rsidRPr="004C1B25" w:rsidRDefault="000F74FE" w:rsidP="005E1CA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0C21A38C" wp14:editId="018BF899">
            <wp:extent cx="5334000" cy="2990850"/>
            <wp:effectExtent l="19050" t="19050" r="19050" b="19050"/>
            <wp:docPr id="1589240591" name="Picture 49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9240591" name="Picture 49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388CF67" w14:textId="77777777" w:rsidR="000F74FE" w:rsidRPr="004C1B25" w:rsidRDefault="000F74FE" w:rsidP="005E1CA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4. Primetiti da je lista produkcionih kodova pretražena po unetom parametru pretrage.</w:t>
      </w:r>
    </w:p>
    <w:p w14:paraId="3289603C" w14:textId="77777777" w:rsidR="000F74FE" w:rsidRPr="004C1B25" w:rsidRDefault="000F74FE" w:rsidP="005E1CA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71CCA4AD" wp14:editId="52D6694C">
            <wp:extent cx="5334000" cy="2971800"/>
            <wp:effectExtent l="19050" t="19050" r="19050" b="19050"/>
            <wp:docPr id="420944899" name="Picture 49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944899" name="Picture 49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B3DB204" w14:textId="77777777" w:rsidR="000F74FE" w:rsidRPr="004C1B25" w:rsidRDefault="000F74FE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68E32395" w14:textId="77777777" w:rsidR="000F74FE" w:rsidRPr="004C1B25" w:rsidRDefault="000F74FE" w:rsidP="000F74FE">
      <w:pPr>
        <w:pStyle w:val="Heading3"/>
        <w:numPr>
          <w:ilvl w:val="1"/>
          <w:numId w:val="31"/>
        </w:numPr>
        <w:rPr>
          <w:rFonts w:asciiTheme="majorHAnsi" w:hAnsiTheme="majorHAnsi" w:cstheme="majorHAnsi"/>
        </w:rPr>
      </w:pPr>
      <w:bookmarkStart w:id="90" w:name="_Toc188543874"/>
      <w:r w:rsidRPr="004C1B25">
        <w:rPr>
          <w:rFonts w:asciiTheme="majorHAnsi" w:hAnsiTheme="majorHAnsi" w:cstheme="majorHAnsi"/>
        </w:rPr>
        <w:lastRenderedPageBreak/>
        <w:t>Prikaz sastava pakovanja</w:t>
      </w:r>
      <w:bookmarkEnd w:id="90"/>
    </w:p>
    <w:p w14:paraId="6CD90D0D" w14:textId="77777777" w:rsidR="000F74FE" w:rsidRPr="004C1B25" w:rsidRDefault="000F74FE" w:rsidP="008C0CB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"Praćenje".</w:t>
      </w:r>
    </w:p>
    <w:p w14:paraId="5DD6AA93" w14:textId="77777777" w:rsidR="000F74FE" w:rsidRPr="004C1B25" w:rsidRDefault="000F74FE" w:rsidP="008C0CB1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069275EF" wp14:editId="3BC305D3">
            <wp:extent cx="5334000" cy="2990850"/>
            <wp:effectExtent l="19050" t="19050" r="19050" b="19050"/>
            <wp:docPr id="1865010515" name="Picture 49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5010515" name="Picture 49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F5AB72D" w14:textId="77777777" w:rsidR="000F74FE" w:rsidRPr="004C1B25" w:rsidRDefault="000F74FE" w:rsidP="008C0CB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polje </w:t>
      </w:r>
      <w:r w:rsidRPr="004C1B25">
        <w:rPr>
          <w:rStyle w:val="Strong"/>
          <w:rFonts w:asciiTheme="majorHAnsi" w:hAnsiTheme="majorHAnsi" w:cstheme="majorHAnsi"/>
        </w:rPr>
        <w:t>"Tip"</w:t>
      </w:r>
      <w:r w:rsidRPr="004C1B25">
        <w:rPr>
          <w:rFonts w:asciiTheme="majorHAnsi" w:hAnsiTheme="majorHAnsi" w:cstheme="majorHAnsi"/>
        </w:rPr>
        <w:t>, nakon čega će se prikazati padajuća lista opcija svih tipova pakovanja.</w:t>
      </w:r>
    </w:p>
    <w:p w14:paraId="2631F0CC" w14:textId="77777777" w:rsidR="000F74FE" w:rsidRPr="004C1B25" w:rsidRDefault="000F74FE" w:rsidP="008C0CB1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43C34BBD" wp14:editId="363D7491">
            <wp:extent cx="5334000" cy="2984500"/>
            <wp:effectExtent l="19050" t="19050" r="19050" b="25400"/>
            <wp:docPr id="209992457" name="Picture 49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992457" name="Picture 49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4EF8578" w14:textId="77777777" w:rsidR="000F74FE" w:rsidRPr="004C1B25" w:rsidRDefault="000F74FE" w:rsidP="008C0CB1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53E031BF" w14:textId="77777777" w:rsidR="000F74FE" w:rsidRPr="004C1B25" w:rsidRDefault="000F74FE" w:rsidP="008C0CB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3. Za naš primer, u padajućoj listi opcija odabrati opciju </w:t>
      </w:r>
      <w:r w:rsidRPr="004C1B25">
        <w:rPr>
          <w:rStyle w:val="Strong"/>
          <w:rFonts w:asciiTheme="majorHAnsi" w:hAnsiTheme="majorHAnsi" w:cstheme="majorHAnsi"/>
        </w:rPr>
        <w:t>"Boks".</w:t>
      </w:r>
    </w:p>
    <w:p w14:paraId="5AE14E77" w14:textId="77777777" w:rsidR="000F74FE" w:rsidRPr="004C1B25" w:rsidRDefault="000F74FE" w:rsidP="008C0CB1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6EADAF85" wp14:editId="18338126">
            <wp:extent cx="5334000" cy="2984500"/>
            <wp:effectExtent l="19050" t="19050" r="19050" b="25400"/>
            <wp:docPr id="1970654845" name="Picture 49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0654845" name="Picture 49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08C2285" w14:textId="77777777" w:rsidR="000F74FE" w:rsidRPr="004C1B25" w:rsidRDefault="000F74FE" w:rsidP="008C0CB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4. Kliknuti na dugme </w:t>
      </w:r>
      <w:r w:rsidRPr="004C1B25">
        <w:rPr>
          <w:rStyle w:val="Strong"/>
          <w:rFonts w:asciiTheme="majorHAnsi" w:hAnsiTheme="majorHAnsi" w:cstheme="majorHAnsi"/>
        </w:rPr>
        <w:t>"Sastav".</w:t>
      </w:r>
    </w:p>
    <w:p w14:paraId="6B150262" w14:textId="77777777" w:rsidR="000F74FE" w:rsidRPr="004C1B25" w:rsidRDefault="000F74FE" w:rsidP="008C0CB1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0AEE3DCA" wp14:editId="70C51D96">
            <wp:extent cx="5334000" cy="2984500"/>
            <wp:effectExtent l="19050" t="19050" r="19050" b="25400"/>
            <wp:docPr id="2025763723" name="Picture 49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5763723" name="Picture 496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009610A" w14:textId="77777777" w:rsidR="000F74FE" w:rsidRPr="004C1B25" w:rsidRDefault="000F74FE" w:rsidP="008C0CB1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22DC84CA" w14:textId="77777777" w:rsidR="000F74FE" w:rsidRPr="004C1B25" w:rsidRDefault="000F74FE" w:rsidP="008C0CB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5. Primetiti novootvoreni prikaz pojedinačnih pakovanja koja se nalaze u boksu za koji smo odradili akciju prikaza sastava.</w:t>
      </w:r>
    </w:p>
    <w:p w14:paraId="00DF1027" w14:textId="77777777" w:rsidR="000F74FE" w:rsidRPr="004C1B25" w:rsidRDefault="000F74FE" w:rsidP="008C0CB1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550CEDF7" wp14:editId="6C11FAEA">
            <wp:extent cx="5334000" cy="2660650"/>
            <wp:effectExtent l="19050" t="19050" r="19050" b="25400"/>
            <wp:docPr id="413028045" name="Picture 49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028045" name="Picture 49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6606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87B68AF" w14:textId="77777777" w:rsidR="000F74FE" w:rsidRPr="004C1B25" w:rsidRDefault="000F74FE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016BC41E" w14:textId="77777777" w:rsidR="000F74FE" w:rsidRPr="004C1B25" w:rsidRDefault="000F74FE" w:rsidP="000F74FE">
      <w:pPr>
        <w:pStyle w:val="Heading3"/>
        <w:numPr>
          <w:ilvl w:val="1"/>
          <w:numId w:val="31"/>
        </w:numPr>
        <w:rPr>
          <w:rFonts w:asciiTheme="majorHAnsi" w:hAnsiTheme="majorHAnsi" w:cstheme="majorHAnsi"/>
        </w:rPr>
      </w:pPr>
      <w:bookmarkStart w:id="91" w:name="_Toc188543875"/>
      <w:r w:rsidRPr="004C1B25">
        <w:rPr>
          <w:rFonts w:asciiTheme="majorHAnsi" w:hAnsiTheme="majorHAnsi" w:cstheme="majorHAnsi"/>
        </w:rPr>
        <w:lastRenderedPageBreak/>
        <w:t>Odabir koda iz tabele produkcionih kodova</w:t>
      </w:r>
      <w:bookmarkEnd w:id="91"/>
    </w:p>
    <w:p w14:paraId="1E4F56E7" w14:textId="77777777" w:rsidR="000F74FE" w:rsidRPr="004C1B25" w:rsidRDefault="000F74FE" w:rsidP="008C0CB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"Praćenje".</w:t>
      </w:r>
    </w:p>
    <w:p w14:paraId="64C5AD40" w14:textId="77777777" w:rsidR="000F74FE" w:rsidRPr="004C1B25" w:rsidRDefault="000F74FE" w:rsidP="008C0CB1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08D3C937" wp14:editId="3FDAED2A">
            <wp:extent cx="5334000" cy="2990850"/>
            <wp:effectExtent l="19050" t="19050" r="19050" b="19050"/>
            <wp:docPr id="1764115110" name="Picture 50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4115110" name="Picture 50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E946F55" w14:textId="77777777" w:rsidR="000F74FE" w:rsidRPr="004C1B25" w:rsidRDefault="000F74FE" w:rsidP="008C0CB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polje </w:t>
      </w:r>
      <w:r w:rsidRPr="004C1B25">
        <w:rPr>
          <w:rStyle w:val="Strong"/>
          <w:rFonts w:asciiTheme="majorHAnsi" w:hAnsiTheme="majorHAnsi" w:cstheme="majorHAnsi"/>
        </w:rPr>
        <w:t>"Tip"</w:t>
      </w:r>
      <w:r w:rsidRPr="004C1B25">
        <w:rPr>
          <w:rFonts w:asciiTheme="majorHAnsi" w:hAnsiTheme="majorHAnsi" w:cstheme="majorHAnsi"/>
        </w:rPr>
        <w:t>, nakon čega će se prikazati padajuća lista opcija svih tipova pakovanja.</w:t>
      </w:r>
    </w:p>
    <w:p w14:paraId="6F7FC5C0" w14:textId="77777777" w:rsidR="000F74FE" w:rsidRPr="004C1B25" w:rsidRDefault="000F74FE" w:rsidP="008C0CB1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4CC94836" wp14:editId="60E4254B">
            <wp:extent cx="5334000" cy="2984500"/>
            <wp:effectExtent l="19050" t="19050" r="19050" b="25400"/>
            <wp:docPr id="1833376282" name="Picture 50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3376282" name="Picture 503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3D24798" w14:textId="77777777" w:rsidR="000F74FE" w:rsidRPr="004C1B25" w:rsidRDefault="000F74FE" w:rsidP="008C0CB1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05115AFA" w14:textId="77777777" w:rsidR="000F74FE" w:rsidRPr="004C1B25" w:rsidRDefault="000F74FE" w:rsidP="008C0CB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3. Za naš primer, u padajućoj listi opcija odabrati opciju </w:t>
      </w:r>
      <w:r w:rsidRPr="004C1B25">
        <w:rPr>
          <w:rStyle w:val="Strong"/>
          <w:rFonts w:asciiTheme="majorHAnsi" w:hAnsiTheme="majorHAnsi" w:cstheme="majorHAnsi"/>
        </w:rPr>
        <w:t>"Boks".</w:t>
      </w:r>
    </w:p>
    <w:p w14:paraId="05DBEA9C" w14:textId="77777777" w:rsidR="000F74FE" w:rsidRPr="004C1B25" w:rsidRDefault="000F74FE" w:rsidP="008C0CB1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2B779ABE" wp14:editId="26784577">
            <wp:extent cx="5334000" cy="2984500"/>
            <wp:effectExtent l="19050" t="19050" r="19050" b="25400"/>
            <wp:docPr id="1060464947" name="Picture 50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0464947" name="Picture 50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0C42894" w14:textId="77777777" w:rsidR="000F74FE" w:rsidRPr="004C1B25" w:rsidRDefault="000F74FE" w:rsidP="008C0CB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4. Kliknuti na </w:t>
      </w:r>
      <w:r w:rsidRPr="004C1B25">
        <w:rPr>
          <w:rStyle w:val="Strong"/>
          <w:rFonts w:asciiTheme="majorHAnsi" w:hAnsiTheme="majorHAnsi" w:cstheme="majorHAnsi"/>
        </w:rPr>
        <w:t>"PMTESTBOKS1".</w:t>
      </w:r>
    </w:p>
    <w:p w14:paraId="6055A1A9" w14:textId="77777777" w:rsidR="000F74FE" w:rsidRPr="004C1B25" w:rsidRDefault="000F74FE" w:rsidP="008C0CB1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6F0DA2EB" wp14:editId="79301684">
            <wp:extent cx="5334000" cy="2990850"/>
            <wp:effectExtent l="19050" t="19050" r="19050" b="19050"/>
            <wp:docPr id="1307828520" name="Picture 50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7828520" name="Picture 50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027BFD0" w14:textId="77777777" w:rsidR="000F74FE" w:rsidRPr="004C1B25" w:rsidRDefault="000F74FE" w:rsidP="008C0CB1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1FF66C3A" w14:textId="77777777" w:rsidR="000F74FE" w:rsidRPr="004C1B25" w:rsidRDefault="000F74FE" w:rsidP="008C0CB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5. Primetiti da je u polju za pretragu </w:t>
      </w:r>
      <w:r w:rsidRPr="004C1B25">
        <w:rPr>
          <w:rStyle w:val="Emphasis"/>
          <w:rFonts w:asciiTheme="majorHAnsi" w:hAnsiTheme="majorHAnsi" w:cstheme="majorHAnsi"/>
        </w:rPr>
        <w:t>Kod</w:t>
      </w:r>
      <w:r w:rsidRPr="004C1B25">
        <w:rPr>
          <w:rFonts w:asciiTheme="majorHAnsi" w:hAnsiTheme="majorHAnsi" w:cstheme="majorHAnsi"/>
        </w:rPr>
        <w:t xml:space="preserve"> nalepljen kod na koji smo kliknuli, i izvršena je pretraga po nalepljenom kodu boksa.</w:t>
      </w:r>
    </w:p>
    <w:p w14:paraId="4BA2A27E" w14:textId="77777777" w:rsidR="000F74FE" w:rsidRPr="004C1B25" w:rsidRDefault="000F74FE" w:rsidP="008C0CB1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44DCBD9D" wp14:editId="63630D05">
            <wp:extent cx="5334000" cy="2660650"/>
            <wp:effectExtent l="19050" t="19050" r="19050" b="25400"/>
            <wp:docPr id="174417341" name="Picture 50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417341" name="Picture 50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6606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940A92B" w14:textId="77777777" w:rsidR="000F74FE" w:rsidRPr="004C1B25" w:rsidRDefault="000F74FE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00A6B7F5" w14:textId="77777777" w:rsidR="000F74FE" w:rsidRPr="004C1B25" w:rsidRDefault="000F74FE" w:rsidP="000F74FE">
      <w:pPr>
        <w:pStyle w:val="Heading2"/>
        <w:numPr>
          <w:ilvl w:val="0"/>
          <w:numId w:val="31"/>
        </w:numPr>
        <w:rPr>
          <w:rFonts w:asciiTheme="majorHAnsi" w:hAnsiTheme="majorHAnsi" w:cstheme="majorHAnsi"/>
        </w:rPr>
      </w:pPr>
      <w:bookmarkStart w:id="92" w:name="_Toc188543876"/>
      <w:r w:rsidRPr="004C1B25">
        <w:rPr>
          <w:rFonts w:asciiTheme="majorHAnsi" w:hAnsiTheme="majorHAnsi" w:cstheme="majorHAnsi"/>
        </w:rPr>
        <w:lastRenderedPageBreak/>
        <w:t>Sekcija Istorija</w:t>
      </w:r>
      <w:bookmarkEnd w:id="92"/>
    </w:p>
    <w:p w14:paraId="16EBE39C" w14:textId="77777777" w:rsidR="000F74FE" w:rsidRPr="004C1B25" w:rsidRDefault="000F74FE" w:rsidP="000F74FE">
      <w:pPr>
        <w:pStyle w:val="Heading3"/>
        <w:numPr>
          <w:ilvl w:val="1"/>
          <w:numId w:val="31"/>
        </w:numPr>
        <w:rPr>
          <w:rFonts w:asciiTheme="majorHAnsi" w:hAnsiTheme="majorHAnsi" w:cstheme="majorHAnsi"/>
        </w:rPr>
      </w:pPr>
      <w:bookmarkStart w:id="93" w:name="_Toc188543877"/>
      <w:r w:rsidRPr="004C1B25">
        <w:rPr>
          <w:rFonts w:asciiTheme="majorHAnsi" w:hAnsiTheme="majorHAnsi" w:cstheme="majorHAnsi"/>
        </w:rPr>
        <w:t>Pretraga produkcionih kodova po kodu</w:t>
      </w:r>
      <w:bookmarkEnd w:id="93"/>
    </w:p>
    <w:p w14:paraId="72879496" w14:textId="77777777" w:rsidR="000F74FE" w:rsidRPr="004C1B25" w:rsidRDefault="000F74FE" w:rsidP="008C0CB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"Istorija".</w:t>
      </w:r>
    </w:p>
    <w:p w14:paraId="565C3DAF" w14:textId="77777777" w:rsidR="000F74FE" w:rsidRPr="004C1B25" w:rsidRDefault="000F74FE" w:rsidP="008C0CB1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69F7629D" wp14:editId="528F0D28">
            <wp:extent cx="5334000" cy="2990850"/>
            <wp:effectExtent l="19050" t="19050" r="19050" b="19050"/>
            <wp:docPr id="245600998" name="Picture 50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600998" name="Picture 50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BB7361F" w14:textId="77777777" w:rsidR="000F74FE" w:rsidRPr="004C1B25" w:rsidRDefault="000F74FE" w:rsidP="008C0CB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polje za pretragu </w:t>
      </w:r>
      <w:r w:rsidRPr="004C1B25">
        <w:rPr>
          <w:rStyle w:val="Strong"/>
          <w:rFonts w:asciiTheme="majorHAnsi" w:hAnsiTheme="majorHAnsi" w:cstheme="majorHAnsi"/>
        </w:rPr>
        <w:t>"Kod".</w:t>
      </w:r>
    </w:p>
    <w:p w14:paraId="2EA40B0B" w14:textId="77777777" w:rsidR="000F74FE" w:rsidRPr="004C1B25" w:rsidRDefault="000F74FE" w:rsidP="008C0CB1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54F8957E" wp14:editId="5F8BD412">
            <wp:extent cx="5334000" cy="2984500"/>
            <wp:effectExtent l="19050" t="19050" r="19050" b="25400"/>
            <wp:docPr id="1305661449" name="Picture 50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5661449" name="Picture 506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6487F48" w14:textId="77777777" w:rsidR="000F74FE" w:rsidRPr="004C1B25" w:rsidRDefault="000F74FE" w:rsidP="008C0CB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3. U polje za pretragu uneti </w:t>
      </w:r>
      <w:r w:rsidRPr="004C1B25">
        <w:rPr>
          <w:rStyle w:val="Emphasis"/>
          <w:rFonts w:asciiTheme="majorHAnsi" w:hAnsiTheme="majorHAnsi" w:cstheme="majorHAnsi"/>
        </w:rPr>
        <w:t>produkcioni kod</w:t>
      </w:r>
      <w:r w:rsidRPr="004C1B25">
        <w:rPr>
          <w:rFonts w:asciiTheme="majorHAnsi" w:hAnsiTheme="majorHAnsi" w:cstheme="majorHAnsi"/>
        </w:rPr>
        <w:t xml:space="preserve"> po kome će se vršiti pretraga. U našem primeru unosimo kod </w:t>
      </w:r>
      <w:r w:rsidRPr="004C1B25">
        <w:rPr>
          <w:rStyle w:val="Strong"/>
          <w:rFonts w:asciiTheme="majorHAnsi" w:hAnsiTheme="majorHAnsi" w:cstheme="majorHAnsi"/>
        </w:rPr>
        <w:t>“PMTESTMASTERCASE1".</w:t>
      </w:r>
    </w:p>
    <w:p w14:paraId="0647E8A4" w14:textId="77777777" w:rsidR="000F74FE" w:rsidRPr="004C1B25" w:rsidRDefault="000F74FE" w:rsidP="008C0CB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4. Primetiti da je lista produkcionih kodova pretražena po unetom parametru pretrage, sa kompletnom istorijom produkcionog koda po kome se izvršila pretraga.</w:t>
      </w:r>
    </w:p>
    <w:p w14:paraId="0FB49C3F" w14:textId="77777777" w:rsidR="000F74FE" w:rsidRPr="004C1B25" w:rsidRDefault="000F74FE" w:rsidP="008C0CB1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12539374" wp14:editId="2B4C859C">
            <wp:extent cx="5334000" cy="2971800"/>
            <wp:effectExtent l="19050" t="19050" r="19050" b="19050"/>
            <wp:docPr id="2026517242" name="Picture 50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6517242" name="Picture 50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EDAC700" w14:textId="77777777" w:rsidR="000F74FE" w:rsidRPr="004C1B25" w:rsidRDefault="000F74FE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4A11019F" w14:textId="77777777" w:rsidR="000F74FE" w:rsidRPr="004C1B25" w:rsidRDefault="000F74FE" w:rsidP="000F74FE">
      <w:pPr>
        <w:pStyle w:val="Heading3"/>
        <w:numPr>
          <w:ilvl w:val="1"/>
          <w:numId w:val="31"/>
        </w:numPr>
        <w:rPr>
          <w:rFonts w:asciiTheme="majorHAnsi" w:hAnsiTheme="majorHAnsi" w:cstheme="majorHAnsi"/>
        </w:rPr>
      </w:pPr>
      <w:bookmarkStart w:id="94" w:name="_Toc188543878"/>
      <w:r w:rsidRPr="004C1B25">
        <w:rPr>
          <w:rFonts w:asciiTheme="majorHAnsi" w:hAnsiTheme="majorHAnsi" w:cstheme="majorHAnsi"/>
        </w:rPr>
        <w:lastRenderedPageBreak/>
        <w:t>Prikaz sastava pakovanja</w:t>
      </w:r>
      <w:bookmarkEnd w:id="94"/>
    </w:p>
    <w:p w14:paraId="09781A90" w14:textId="77777777" w:rsidR="000F74FE" w:rsidRPr="004C1B25" w:rsidRDefault="000F74FE" w:rsidP="006D10FC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"Istorija".</w:t>
      </w:r>
    </w:p>
    <w:p w14:paraId="5F9FCC12" w14:textId="77777777" w:rsidR="000F74FE" w:rsidRPr="004C1B25" w:rsidRDefault="000F74FE" w:rsidP="006D10FC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31AE7B8D" wp14:editId="0DC6ADD0">
            <wp:extent cx="5334000" cy="2990850"/>
            <wp:effectExtent l="19050" t="19050" r="19050" b="19050"/>
            <wp:docPr id="2010570639" name="Picture 51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0570639" name="Picture 51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064AC81" w14:textId="77777777" w:rsidR="000F74FE" w:rsidRPr="004C1B25" w:rsidRDefault="000F74FE" w:rsidP="006D10FC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polje za pretragu </w:t>
      </w:r>
      <w:r w:rsidRPr="004C1B25">
        <w:rPr>
          <w:rStyle w:val="Strong"/>
          <w:rFonts w:asciiTheme="majorHAnsi" w:hAnsiTheme="majorHAnsi" w:cstheme="majorHAnsi"/>
        </w:rPr>
        <w:t>"Kod".</w:t>
      </w:r>
    </w:p>
    <w:p w14:paraId="013A7BCD" w14:textId="77777777" w:rsidR="000F74FE" w:rsidRPr="004C1B25" w:rsidRDefault="000F74FE" w:rsidP="006D10FC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1A06B305" wp14:editId="0E0E91F9">
            <wp:extent cx="5334000" cy="2984500"/>
            <wp:effectExtent l="19050" t="19050" r="19050" b="25400"/>
            <wp:docPr id="649573082" name="Picture 51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9573082" name="Picture 51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BAC1E05" w14:textId="77777777" w:rsidR="000F74FE" w:rsidRPr="004C1B25" w:rsidRDefault="000F74FE" w:rsidP="006D10FC">
      <w:pPr>
        <w:pStyle w:val="NormalWeb"/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3. U polje za pretragu uneti </w:t>
      </w:r>
      <w:r w:rsidRPr="004C1B25">
        <w:rPr>
          <w:rStyle w:val="Emphasis"/>
          <w:rFonts w:asciiTheme="majorHAnsi" w:hAnsiTheme="majorHAnsi" w:cstheme="majorHAnsi"/>
        </w:rPr>
        <w:t>produkcioni kod</w:t>
      </w:r>
      <w:r w:rsidRPr="004C1B25">
        <w:rPr>
          <w:rFonts w:asciiTheme="majorHAnsi" w:hAnsiTheme="majorHAnsi" w:cstheme="majorHAnsi"/>
        </w:rPr>
        <w:t xml:space="preserve"> po kome će se vršiti pretraga. U našem primeru unosimo kod </w:t>
      </w:r>
      <w:r w:rsidRPr="004C1B25">
        <w:rPr>
          <w:rStyle w:val="Strong"/>
          <w:rFonts w:asciiTheme="majorHAnsi" w:hAnsiTheme="majorHAnsi" w:cstheme="majorHAnsi"/>
        </w:rPr>
        <w:t>“PMTESTMASTERCASE1".</w:t>
      </w:r>
    </w:p>
    <w:p w14:paraId="550888A6" w14:textId="77777777" w:rsidR="000F74FE" w:rsidRPr="004C1B25" w:rsidRDefault="000F74FE" w:rsidP="006D10FC">
      <w:pPr>
        <w:rPr>
          <w:rFonts w:asciiTheme="majorHAnsi" w:hAnsiTheme="majorHAnsi" w:cstheme="majorHAnsi"/>
          <w:b/>
          <w:bCs/>
        </w:rPr>
      </w:pPr>
      <w:r w:rsidRPr="004C1B25">
        <w:rPr>
          <w:rStyle w:val="Strong"/>
          <w:rFonts w:asciiTheme="majorHAnsi" w:hAnsiTheme="majorHAnsi" w:cstheme="majorHAnsi"/>
        </w:rPr>
        <w:br w:type="page"/>
      </w:r>
    </w:p>
    <w:p w14:paraId="436F1DA6" w14:textId="77777777" w:rsidR="000F74FE" w:rsidRPr="004C1B25" w:rsidRDefault="000F74FE" w:rsidP="006D10FC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4. Kliknuti na dugme </w:t>
      </w:r>
      <w:r w:rsidRPr="004C1B25">
        <w:rPr>
          <w:rStyle w:val="Strong"/>
          <w:rFonts w:asciiTheme="majorHAnsi" w:hAnsiTheme="majorHAnsi" w:cstheme="majorHAnsi"/>
        </w:rPr>
        <w:t>"Sastav".</w:t>
      </w:r>
    </w:p>
    <w:p w14:paraId="18D13EE0" w14:textId="77777777" w:rsidR="000F74FE" w:rsidRPr="004C1B25" w:rsidRDefault="000F74FE" w:rsidP="006D10FC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6002B80D" wp14:editId="635BA635">
            <wp:extent cx="5334000" cy="2984500"/>
            <wp:effectExtent l="19050" t="19050" r="19050" b="25400"/>
            <wp:docPr id="1779141131" name="Picture 51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9141131" name="Picture 51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E65DB7C" w14:textId="77777777" w:rsidR="000F74FE" w:rsidRPr="004C1B25" w:rsidRDefault="000F74FE" w:rsidP="006D10FC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5. Primetiti novootvoreni prikaz boksa koja se nalaze u master kutiji za koju smo odradili akciju prikaza sastava.</w:t>
      </w:r>
    </w:p>
    <w:p w14:paraId="14A20229" w14:textId="77777777" w:rsidR="000F74FE" w:rsidRPr="004C1B25" w:rsidRDefault="000F74FE" w:rsidP="006D10FC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4E043723" wp14:editId="12C42B89">
            <wp:extent cx="5334000" cy="2660650"/>
            <wp:effectExtent l="19050" t="19050" r="19050" b="25400"/>
            <wp:docPr id="729399522" name="Picture 50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9399522" name="Picture 50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6606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63997C4" w14:textId="77777777" w:rsidR="000F74FE" w:rsidRPr="004C1B25" w:rsidRDefault="000F74FE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0A800EE0" w14:textId="77777777" w:rsidR="000F74FE" w:rsidRPr="004C1B25" w:rsidRDefault="000F74FE" w:rsidP="000F74FE">
      <w:pPr>
        <w:pStyle w:val="Heading3"/>
        <w:numPr>
          <w:ilvl w:val="1"/>
          <w:numId w:val="31"/>
        </w:numPr>
        <w:rPr>
          <w:rFonts w:asciiTheme="majorHAnsi" w:hAnsiTheme="majorHAnsi" w:cstheme="majorHAnsi"/>
        </w:rPr>
      </w:pPr>
      <w:bookmarkStart w:id="95" w:name="_Toc188543879"/>
      <w:r w:rsidRPr="004C1B25">
        <w:rPr>
          <w:rFonts w:asciiTheme="majorHAnsi" w:hAnsiTheme="majorHAnsi" w:cstheme="majorHAnsi"/>
        </w:rPr>
        <w:lastRenderedPageBreak/>
        <w:t>Prikaz detalja produkcionih kodova</w:t>
      </w:r>
      <w:bookmarkEnd w:id="95"/>
    </w:p>
    <w:p w14:paraId="6DC76497" w14:textId="77777777" w:rsidR="000F74FE" w:rsidRPr="004C1B25" w:rsidRDefault="000F74FE" w:rsidP="006D10FC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"Istorija".</w:t>
      </w:r>
    </w:p>
    <w:p w14:paraId="156ADE0F" w14:textId="77777777" w:rsidR="000F74FE" w:rsidRPr="004C1B25" w:rsidRDefault="000F74FE" w:rsidP="006D10FC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0AC6D6E1" wp14:editId="092E1A62">
            <wp:extent cx="5334000" cy="2990850"/>
            <wp:effectExtent l="19050" t="19050" r="19050" b="19050"/>
            <wp:docPr id="1185822292" name="Picture 51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5822292" name="Picture 516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FD599D3" w14:textId="77777777" w:rsidR="000F74FE" w:rsidRPr="004C1B25" w:rsidRDefault="000F74FE" w:rsidP="006D10FC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polje za pretragu </w:t>
      </w:r>
      <w:r w:rsidRPr="004C1B25">
        <w:rPr>
          <w:rStyle w:val="Strong"/>
          <w:rFonts w:asciiTheme="majorHAnsi" w:hAnsiTheme="majorHAnsi" w:cstheme="majorHAnsi"/>
        </w:rPr>
        <w:t>"Kod".</w:t>
      </w:r>
    </w:p>
    <w:p w14:paraId="007B0C39" w14:textId="77777777" w:rsidR="000F74FE" w:rsidRPr="004C1B25" w:rsidRDefault="000F74FE" w:rsidP="006D10FC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48B6CE42" wp14:editId="28139DB5">
            <wp:extent cx="5334000" cy="2984500"/>
            <wp:effectExtent l="19050" t="19050" r="19050" b="25400"/>
            <wp:docPr id="1325915522" name="Picture 51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5915522" name="Picture 51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B908EA6" w14:textId="77777777" w:rsidR="000F74FE" w:rsidRPr="004C1B25" w:rsidRDefault="000F74FE" w:rsidP="006D10FC">
      <w:pPr>
        <w:pStyle w:val="NormalWeb"/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3. U polje za pretragu uneti </w:t>
      </w:r>
      <w:r w:rsidRPr="004C1B25">
        <w:rPr>
          <w:rStyle w:val="Emphasis"/>
          <w:rFonts w:asciiTheme="majorHAnsi" w:hAnsiTheme="majorHAnsi" w:cstheme="majorHAnsi"/>
        </w:rPr>
        <w:t>produkcioni kod</w:t>
      </w:r>
      <w:r w:rsidRPr="004C1B25">
        <w:rPr>
          <w:rFonts w:asciiTheme="majorHAnsi" w:hAnsiTheme="majorHAnsi" w:cstheme="majorHAnsi"/>
        </w:rPr>
        <w:t xml:space="preserve"> po kome će se vršiti pretraga. U našem primeru unosimo kod </w:t>
      </w:r>
      <w:r w:rsidRPr="004C1B25">
        <w:rPr>
          <w:rStyle w:val="Strong"/>
          <w:rFonts w:asciiTheme="majorHAnsi" w:hAnsiTheme="majorHAnsi" w:cstheme="majorHAnsi"/>
        </w:rPr>
        <w:t>“ZB44".</w:t>
      </w:r>
    </w:p>
    <w:p w14:paraId="43BD22AA" w14:textId="77777777" w:rsidR="000F74FE" w:rsidRPr="004C1B25" w:rsidRDefault="000F74FE" w:rsidP="006D10FC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4C1B25">
        <w:rPr>
          <w:rStyle w:val="Strong"/>
          <w:rFonts w:asciiTheme="majorHAnsi" w:hAnsiTheme="majorHAnsi" w:cstheme="majorHAnsi"/>
        </w:rPr>
        <w:br w:type="page"/>
      </w:r>
    </w:p>
    <w:p w14:paraId="49E7A71E" w14:textId="77777777" w:rsidR="000F74FE" w:rsidRPr="004C1B25" w:rsidRDefault="000F74FE" w:rsidP="006D10FC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4. Kliknuti na dugme </w:t>
      </w:r>
      <w:r w:rsidRPr="004C1B25">
        <w:rPr>
          <w:rStyle w:val="Strong"/>
          <w:rFonts w:asciiTheme="majorHAnsi" w:hAnsiTheme="majorHAnsi" w:cstheme="majorHAnsi"/>
        </w:rPr>
        <w:t>"Detalji".</w:t>
      </w:r>
    </w:p>
    <w:p w14:paraId="5702F37A" w14:textId="77777777" w:rsidR="000F74FE" w:rsidRPr="004C1B25" w:rsidRDefault="000F74FE" w:rsidP="006D10FC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1395F988" wp14:editId="7B928289">
            <wp:extent cx="5334000" cy="2984500"/>
            <wp:effectExtent l="19050" t="19050" r="19050" b="25400"/>
            <wp:docPr id="315875814" name="Picture 51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875814" name="Picture 51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7437766" w14:textId="77777777" w:rsidR="000F74FE" w:rsidRPr="004C1B25" w:rsidRDefault="000F74FE" w:rsidP="006D10FC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5. Primetiti novootvoreni prozor sa detaljnim prikazom informacija odabranog produkcionog koda, istorijom i informacijama pretovara ako je došlo do istog.</w:t>
      </w:r>
    </w:p>
    <w:p w14:paraId="624842FE" w14:textId="3A755BAA" w:rsidR="000F74FE" w:rsidRPr="004C1B25" w:rsidRDefault="00E50EFE" w:rsidP="006D10FC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434A6658" wp14:editId="51F953EE">
            <wp:extent cx="5364480" cy="2754246"/>
            <wp:effectExtent l="0" t="0" r="7620" b="8255"/>
            <wp:docPr id="1474124720" name="Picture 4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4124720" name="Picture 42" descr="A screenshot of a computer&#10;&#10;Description automatically generated"/>
                    <pic:cNvPicPr/>
                  </pic:nvPicPr>
                  <pic:blipFill>
                    <a:blip r:embed="rId4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0879" cy="2757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3EFA4B" w14:textId="77777777" w:rsidR="000F74FE" w:rsidRPr="004C1B25" w:rsidRDefault="000F74FE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5014D7ED" w14:textId="77777777" w:rsidR="000F74FE" w:rsidRPr="004C1B25" w:rsidRDefault="000F74FE" w:rsidP="000F74FE">
      <w:pPr>
        <w:pStyle w:val="Heading3"/>
        <w:numPr>
          <w:ilvl w:val="1"/>
          <w:numId w:val="31"/>
        </w:numPr>
        <w:rPr>
          <w:rFonts w:asciiTheme="majorHAnsi" w:hAnsiTheme="majorHAnsi" w:cstheme="majorHAnsi"/>
        </w:rPr>
      </w:pPr>
      <w:bookmarkStart w:id="96" w:name="_Toc188543880"/>
      <w:r w:rsidRPr="004C1B25">
        <w:rPr>
          <w:rFonts w:asciiTheme="majorHAnsi" w:hAnsiTheme="majorHAnsi" w:cstheme="majorHAnsi"/>
        </w:rPr>
        <w:lastRenderedPageBreak/>
        <w:t>Odabir koda iz tabele produkcionih kodova</w:t>
      </w:r>
      <w:bookmarkEnd w:id="96"/>
    </w:p>
    <w:p w14:paraId="4AAC8048" w14:textId="77777777" w:rsidR="000F74FE" w:rsidRPr="004C1B25" w:rsidRDefault="000F74FE" w:rsidP="00F93A68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"Istorija".</w:t>
      </w:r>
    </w:p>
    <w:p w14:paraId="56C2142F" w14:textId="77777777" w:rsidR="000F74FE" w:rsidRPr="004C1B25" w:rsidRDefault="000F74FE" w:rsidP="00F93A68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35D1C925" wp14:editId="4C1E5C0B">
            <wp:extent cx="5334000" cy="2990850"/>
            <wp:effectExtent l="19050" t="19050" r="19050" b="19050"/>
            <wp:docPr id="1735009154" name="Picture 52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5009154" name="Picture 52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E8D3A98" w14:textId="77777777" w:rsidR="000F74FE" w:rsidRPr="004C1B25" w:rsidRDefault="000F74FE" w:rsidP="00F93A68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polje za pretragu </w:t>
      </w:r>
      <w:r w:rsidRPr="004C1B25">
        <w:rPr>
          <w:rStyle w:val="Strong"/>
          <w:rFonts w:asciiTheme="majorHAnsi" w:hAnsiTheme="majorHAnsi" w:cstheme="majorHAnsi"/>
        </w:rPr>
        <w:t>"Kod".</w:t>
      </w:r>
    </w:p>
    <w:p w14:paraId="3B0DCC29" w14:textId="77777777" w:rsidR="000F74FE" w:rsidRPr="004C1B25" w:rsidRDefault="000F74FE" w:rsidP="00F93A68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43BDF666" wp14:editId="69A2902D">
            <wp:extent cx="5334000" cy="2984500"/>
            <wp:effectExtent l="19050" t="19050" r="19050" b="25400"/>
            <wp:docPr id="81102607" name="Picture 51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102607" name="Picture 51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B5E0CF3" w14:textId="77777777" w:rsidR="000F74FE" w:rsidRPr="004C1B25" w:rsidRDefault="000F74FE" w:rsidP="00F93A68">
      <w:pPr>
        <w:pStyle w:val="NormalWeb"/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3. U polje za pretragu uneti </w:t>
      </w:r>
      <w:r w:rsidRPr="004C1B25">
        <w:rPr>
          <w:rStyle w:val="Emphasis"/>
          <w:rFonts w:asciiTheme="majorHAnsi" w:hAnsiTheme="majorHAnsi" w:cstheme="majorHAnsi"/>
        </w:rPr>
        <w:t>produkcioni kod</w:t>
      </w:r>
      <w:r w:rsidRPr="004C1B25">
        <w:rPr>
          <w:rFonts w:asciiTheme="majorHAnsi" w:hAnsiTheme="majorHAnsi" w:cstheme="majorHAnsi"/>
        </w:rPr>
        <w:t xml:space="preserve"> po kome će se vršiti pretraga. U našem primeru unosimo kod </w:t>
      </w:r>
      <w:r w:rsidRPr="004C1B25">
        <w:rPr>
          <w:rStyle w:val="Strong"/>
          <w:rFonts w:asciiTheme="majorHAnsi" w:hAnsiTheme="majorHAnsi" w:cstheme="majorHAnsi"/>
        </w:rPr>
        <w:t>“MFM04T5UU4IH456KOG6O15M6CRM52".</w:t>
      </w:r>
    </w:p>
    <w:p w14:paraId="022387C5" w14:textId="77777777" w:rsidR="000F74FE" w:rsidRPr="004C1B25" w:rsidRDefault="000F74FE" w:rsidP="00F93A68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4C1B25">
        <w:rPr>
          <w:rStyle w:val="Strong"/>
          <w:rFonts w:asciiTheme="majorHAnsi" w:hAnsiTheme="majorHAnsi" w:cstheme="majorHAnsi"/>
        </w:rPr>
        <w:br w:type="page"/>
      </w:r>
    </w:p>
    <w:p w14:paraId="281C3A9A" w14:textId="77777777" w:rsidR="000F74FE" w:rsidRPr="004C1B25" w:rsidRDefault="000F74FE" w:rsidP="00F93A68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4. Kliknuti na </w:t>
      </w:r>
      <w:r w:rsidRPr="004C1B25">
        <w:rPr>
          <w:rStyle w:val="Strong"/>
          <w:rFonts w:asciiTheme="majorHAnsi" w:hAnsiTheme="majorHAnsi" w:cstheme="majorHAnsi"/>
        </w:rPr>
        <w:t>"MPTESTBOKS2".</w:t>
      </w:r>
    </w:p>
    <w:p w14:paraId="5E00FBF7" w14:textId="77777777" w:rsidR="000F74FE" w:rsidRPr="004C1B25" w:rsidRDefault="000F74FE" w:rsidP="00F93A68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1C82087C" wp14:editId="438C335F">
            <wp:extent cx="5334000" cy="2990850"/>
            <wp:effectExtent l="19050" t="19050" r="19050" b="19050"/>
            <wp:docPr id="501340685" name="Picture 51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340685" name="Picture 51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6CF114A" w14:textId="77777777" w:rsidR="000F74FE" w:rsidRPr="004C1B25" w:rsidRDefault="000F74FE" w:rsidP="00F93A68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5. Primetiti da je u polju za pretragu </w:t>
      </w:r>
      <w:r w:rsidRPr="004C1B25">
        <w:rPr>
          <w:rStyle w:val="Emphasis"/>
          <w:rFonts w:asciiTheme="majorHAnsi" w:hAnsiTheme="majorHAnsi" w:cstheme="majorHAnsi"/>
        </w:rPr>
        <w:t>Kod</w:t>
      </w:r>
      <w:r w:rsidRPr="004C1B25">
        <w:rPr>
          <w:rFonts w:asciiTheme="majorHAnsi" w:hAnsiTheme="majorHAnsi" w:cstheme="majorHAnsi"/>
        </w:rPr>
        <w:t xml:space="preserve"> nalepljen kod na koji smo kliknuli, i izvršena je pretraga po nalepljenom kodu boksa.</w:t>
      </w:r>
    </w:p>
    <w:p w14:paraId="30D72691" w14:textId="77777777" w:rsidR="000F74FE" w:rsidRPr="004C1B25" w:rsidRDefault="000F74FE" w:rsidP="00F93A68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749B916F" wp14:editId="0F274BEF">
            <wp:extent cx="5334000" cy="2971800"/>
            <wp:effectExtent l="19050" t="19050" r="19050" b="19050"/>
            <wp:docPr id="1791274143" name="Picture 51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1274143" name="Picture 51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8EF449E" w14:textId="77777777" w:rsidR="000F74FE" w:rsidRPr="004C1B25" w:rsidRDefault="000F74FE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1E28473A" w14:textId="77777777" w:rsidR="000F74FE" w:rsidRPr="004C1B25" w:rsidRDefault="000F74FE" w:rsidP="000F74FE">
      <w:pPr>
        <w:pStyle w:val="Heading3"/>
        <w:numPr>
          <w:ilvl w:val="1"/>
          <w:numId w:val="31"/>
        </w:numPr>
        <w:rPr>
          <w:rFonts w:asciiTheme="majorHAnsi" w:hAnsiTheme="majorHAnsi" w:cstheme="majorHAnsi"/>
        </w:rPr>
      </w:pPr>
      <w:bookmarkStart w:id="97" w:name="_Toc188543881"/>
      <w:r w:rsidRPr="004C1B25">
        <w:rPr>
          <w:rFonts w:asciiTheme="majorHAnsi" w:hAnsiTheme="majorHAnsi" w:cstheme="majorHAnsi"/>
        </w:rPr>
        <w:lastRenderedPageBreak/>
        <w:t>Pregled informacija otpremnica</w:t>
      </w:r>
      <w:bookmarkEnd w:id="97"/>
    </w:p>
    <w:p w14:paraId="0A415025" w14:textId="77777777" w:rsidR="000F74FE" w:rsidRPr="004C1B25" w:rsidRDefault="000F74FE" w:rsidP="004C1B25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"Istorija".</w:t>
      </w:r>
    </w:p>
    <w:p w14:paraId="06AC4747" w14:textId="77777777" w:rsidR="000F74FE" w:rsidRPr="004C1B25" w:rsidRDefault="000F74FE" w:rsidP="004C1B25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7198C5FF" wp14:editId="0CF0ADFE">
            <wp:extent cx="5334000" cy="2981325"/>
            <wp:effectExtent l="19050" t="19050" r="19050" b="28575"/>
            <wp:docPr id="374010325" name="Picture 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010325" name="Picture 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132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A372C3D" w14:textId="77777777" w:rsidR="000F74FE" w:rsidRPr="004C1B25" w:rsidRDefault="000F74FE" w:rsidP="004C1B25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polje za pretragu </w:t>
      </w:r>
      <w:r w:rsidRPr="004C1B25">
        <w:rPr>
          <w:rStyle w:val="Strong"/>
          <w:rFonts w:asciiTheme="majorHAnsi" w:hAnsiTheme="majorHAnsi" w:cstheme="majorHAnsi"/>
        </w:rPr>
        <w:t>"Kod".</w:t>
      </w:r>
    </w:p>
    <w:p w14:paraId="51A8D18A" w14:textId="77777777" w:rsidR="000F74FE" w:rsidRPr="004C1B25" w:rsidRDefault="000F74FE" w:rsidP="004C1B25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084FA18C" wp14:editId="71F53B24">
            <wp:extent cx="5334000" cy="2981325"/>
            <wp:effectExtent l="19050" t="19050" r="19050" b="28575"/>
            <wp:docPr id="2117412788" name="Picture 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7412788" name="Picture 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132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47B6982" w14:textId="77777777" w:rsidR="000F74FE" w:rsidRDefault="000F74FE" w:rsidP="004C1B25">
      <w:pPr>
        <w:pStyle w:val="NormalWeb"/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3. U polje za pretragu uneti </w:t>
      </w:r>
      <w:r w:rsidRPr="004C1B25">
        <w:rPr>
          <w:rStyle w:val="Emphasis"/>
          <w:rFonts w:asciiTheme="majorHAnsi" w:hAnsiTheme="majorHAnsi" w:cstheme="majorHAnsi"/>
        </w:rPr>
        <w:t>produkcioni kod</w:t>
      </w:r>
      <w:r w:rsidRPr="004C1B25">
        <w:rPr>
          <w:rFonts w:asciiTheme="majorHAnsi" w:hAnsiTheme="majorHAnsi" w:cstheme="majorHAnsi"/>
        </w:rPr>
        <w:t xml:space="preserve"> po kome će se vršiti pretraga. U našem primeru unosimo kod </w:t>
      </w:r>
      <w:r w:rsidRPr="004C1B25">
        <w:rPr>
          <w:rStyle w:val="Strong"/>
          <w:rFonts w:asciiTheme="majorHAnsi" w:hAnsiTheme="majorHAnsi" w:cstheme="majorHAnsi"/>
        </w:rPr>
        <w:t>“PA104".</w:t>
      </w:r>
    </w:p>
    <w:p w14:paraId="1D8B79EB" w14:textId="77777777" w:rsidR="000F74FE" w:rsidRPr="004C1B25" w:rsidRDefault="000F74FE" w:rsidP="004C1B25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>
        <w:rPr>
          <w:rStyle w:val="Strong"/>
          <w:rFonts w:asciiTheme="majorHAnsi" w:hAnsiTheme="majorHAnsi" w:cstheme="majorHAnsi"/>
        </w:rPr>
        <w:br w:type="page"/>
      </w:r>
    </w:p>
    <w:p w14:paraId="0AD0F01C" w14:textId="77777777" w:rsidR="000F74FE" w:rsidRPr="004C1B25" w:rsidRDefault="000F74FE" w:rsidP="004C1B25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4. Primetiti oznaku koja označava da za pretraženi kod postoji otpremnica.</w:t>
      </w:r>
    </w:p>
    <w:p w14:paraId="0C981D72" w14:textId="77777777" w:rsidR="000F74FE" w:rsidRPr="004C1B25" w:rsidRDefault="000F74FE" w:rsidP="004C1B25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67EAD8A0" wp14:editId="37855867">
            <wp:extent cx="5334000" cy="2981325"/>
            <wp:effectExtent l="19050" t="19050" r="19050" b="28575"/>
            <wp:docPr id="215723164" name="Picture 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723164" name="Picture 3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132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2AE4587" w14:textId="77777777" w:rsidR="000F74FE" w:rsidRPr="004C1B25" w:rsidRDefault="000F74FE" w:rsidP="004C1B25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5. Kliknuti na dugme </w:t>
      </w:r>
      <w:r w:rsidRPr="004C1B25">
        <w:rPr>
          <w:rStyle w:val="Strong"/>
          <w:rFonts w:asciiTheme="majorHAnsi" w:hAnsiTheme="majorHAnsi" w:cstheme="majorHAnsi"/>
        </w:rPr>
        <w:t>"Detalji".</w:t>
      </w:r>
    </w:p>
    <w:p w14:paraId="32AE1ED7" w14:textId="77777777" w:rsidR="000F74FE" w:rsidRDefault="000F74FE" w:rsidP="004C1B25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119D3EF0" wp14:editId="588436A8">
            <wp:extent cx="5334000" cy="1762125"/>
            <wp:effectExtent l="19050" t="19050" r="19050" b="28575"/>
            <wp:docPr id="1406450428" name="Picture 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6450428" name="Picture 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76212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CE1ECEE" w14:textId="77777777" w:rsidR="000F74FE" w:rsidRPr="004C1B25" w:rsidRDefault="000F74FE" w:rsidP="004C1B25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>
        <w:rPr>
          <w:rFonts w:asciiTheme="majorHAnsi" w:hAnsiTheme="majorHAnsi" w:cstheme="majorHAnsi"/>
        </w:rPr>
        <w:br w:type="page"/>
      </w:r>
    </w:p>
    <w:p w14:paraId="624B4398" w14:textId="77777777" w:rsidR="000F74FE" w:rsidRPr="004C1B25" w:rsidRDefault="000F74FE" w:rsidP="004C1B25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6. Primetiti novootvoreni prozor sa detaljnim prikazom informacija odabranog produkcionog koda, istorijom i informacijama pretovara ako je došlo do istog. Takođe primetiti informacije o otpremnici za odabrani kod.</w:t>
      </w:r>
    </w:p>
    <w:p w14:paraId="5B89F930" w14:textId="5D3B1F22" w:rsidR="00AC7D85" w:rsidRPr="00AC7D85" w:rsidRDefault="000F74FE" w:rsidP="00334C14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6331B115" wp14:editId="04635B9B">
            <wp:extent cx="5334000" cy="2981325"/>
            <wp:effectExtent l="0" t="0" r="0" b="9525"/>
            <wp:docPr id="58638316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383168" name="Picture 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C7D85" w:rsidRPr="00AC7D85">
      <w:headerReference w:type="default" r:id="rId489"/>
      <w:footerReference w:type="default" r:id="rId490"/>
      <w:pgSz w:w="11906" w:h="16838"/>
      <w:pgMar w:top="720" w:right="720" w:bottom="720" w:left="720" w:header="283" w:footer="136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D255FE3" w14:textId="77777777" w:rsidR="00FF46FC" w:rsidRDefault="00FF46FC">
      <w:pPr>
        <w:spacing w:after="0" w:line="240" w:lineRule="auto"/>
      </w:pPr>
      <w:r>
        <w:separator/>
      </w:r>
    </w:p>
  </w:endnote>
  <w:endnote w:type="continuationSeparator" w:id="0">
    <w:p w14:paraId="684BF900" w14:textId="77777777" w:rsidR="00FF46FC" w:rsidRDefault="00FF46FC">
      <w:pPr>
        <w:spacing w:after="0" w:line="240" w:lineRule="auto"/>
      </w:pPr>
      <w:r>
        <w:continuationSeparator/>
      </w:r>
    </w:p>
  </w:endnote>
  <w:endnote w:type="continuationNotice" w:id="1">
    <w:p w14:paraId="1BDF195F" w14:textId="77777777" w:rsidR="00FF46FC" w:rsidRDefault="00FF46FC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Inter">
    <w:altName w:val="Calibri"/>
    <w:charset w:val="00"/>
    <w:family w:val="auto"/>
    <w:pitch w:val="default"/>
  </w:font>
  <w:font w:name="ProductSans">
    <w:altName w:val="Cambria"/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6CD3A62" w14:textId="77777777" w:rsidR="00B50EF9" w:rsidRDefault="00B50EF9">
    <w:pPr>
      <w:pBdr>
        <w:top w:val="nil"/>
        <w:left w:val="nil"/>
        <w:bottom w:val="single" w:sz="4" w:space="1" w:color="000000"/>
        <w:right w:val="nil"/>
        <w:between w:val="nil"/>
      </w:pBdr>
      <w:tabs>
        <w:tab w:val="center" w:pos="4680"/>
        <w:tab w:val="right" w:pos="9360"/>
      </w:tabs>
      <w:spacing w:after="0" w:line="240" w:lineRule="auto"/>
      <w:jc w:val="left"/>
      <w:rPr>
        <w:color w:val="000000"/>
      </w:rPr>
    </w:pPr>
  </w:p>
  <w:p w14:paraId="7A45852F" w14:textId="2BE23A92" w:rsidR="00B50EF9" w:rsidRDefault="009D7BAF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left" w:pos="6797"/>
        <w:tab w:val="right" w:pos="10479"/>
      </w:tabs>
      <w:spacing w:after="0"/>
      <w:ind w:right="-11"/>
    </w:pPr>
    <w:r>
      <w:t xml:space="preserve">eAkcize – Korisničko uputstvo                          </w:t>
    </w:r>
    <w:r>
      <w:tab/>
      <w:t xml:space="preserve">                          </w:t>
    </w:r>
    <w:r>
      <w:tab/>
    </w:r>
    <w:r>
      <w:tab/>
      <w:t xml:space="preserve">  Strana </w:t>
    </w:r>
    <w:r>
      <w:fldChar w:fldCharType="begin"/>
    </w:r>
    <w:r>
      <w:instrText>PAGE</w:instrText>
    </w:r>
    <w:r>
      <w:fldChar w:fldCharType="separate"/>
    </w:r>
    <w:r w:rsidR="00CB22A0">
      <w:rPr>
        <w:noProof/>
      </w:rPr>
      <w:t>1</w:t>
    </w:r>
    <w:r>
      <w:fldChar w:fldCharType="end"/>
    </w:r>
  </w:p>
  <w:p w14:paraId="58135622" w14:textId="77777777" w:rsidR="00B50EF9" w:rsidRDefault="00B50EF9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left" w:pos="6797"/>
        <w:tab w:val="right" w:pos="10479"/>
      </w:tabs>
      <w:spacing w:after="0"/>
      <w:ind w:right="-11"/>
    </w:pPr>
  </w:p>
  <w:p w14:paraId="78DC2C24" w14:textId="77777777" w:rsidR="00B50EF9" w:rsidRDefault="00B50EF9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after="0" w:line="240" w:lineRule="auto"/>
      <w:jc w:val="left"/>
      <w:rPr>
        <w:color w:val="0000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636EBBD" w14:textId="77777777" w:rsidR="00FF46FC" w:rsidRDefault="00FF46FC">
      <w:pPr>
        <w:spacing w:after="0" w:line="240" w:lineRule="auto"/>
      </w:pPr>
      <w:r>
        <w:separator/>
      </w:r>
    </w:p>
  </w:footnote>
  <w:footnote w:type="continuationSeparator" w:id="0">
    <w:p w14:paraId="4A201DE1" w14:textId="77777777" w:rsidR="00FF46FC" w:rsidRDefault="00FF46FC">
      <w:pPr>
        <w:spacing w:after="0" w:line="240" w:lineRule="auto"/>
      </w:pPr>
      <w:r>
        <w:continuationSeparator/>
      </w:r>
    </w:p>
  </w:footnote>
  <w:footnote w:type="continuationNotice" w:id="1">
    <w:p w14:paraId="72D1334D" w14:textId="77777777" w:rsidR="00FF46FC" w:rsidRDefault="00FF46FC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B802245" w14:textId="77777777" w:rsidR="00B50EF9" w:rsidRDefault="00B50EF9">
    <w:pPr>
      <w:pBdr>
        <w:top w:val="nil"/>
        <w:left w:val="nil"/>
        <w:bottom w:val="single" w:sz="4" w:space="1" w:color="000000"/>
        <w:right w:val="nil"/>
        <w:between w:val="nil"/>
      </w:pBdr>
      <w:tabs>
        <w:tab w:val="center" w:pos="4680"/>
        <w:tab w:val="right" w:pos="9360"/>
      </w:tabs>
      <w:spacing w:after="0" w:line="240" w:lineRule="auto"/>
      <w:jc w:val="right"/>
      <w:rPr>
        <w:color w:val="000000"/>
      </w:rPr>
    </w:pPr>
  </w:p>
  <w:p w14:paraId="0DAF7FF8" w14:textId="77777777" w:rsidR="00B50EF9" w:rsidRDefault="00991F62">
    <w:pPr>
      <w:pBdr>
        <w:top w:val="nil"/>
        <w:left w:val="nil"/>
        <w:bottom w:val="single" w:sz="4" w:space="1" w:color="000000"/>
        <w:right w:val="nil"/>
        <w:between w:val="nil"/>
      </w:pBdr>
      <w:tabs>
        <w:tab w:val="center" w:pos="4680"/>
        <w:tab w:val="right" w:pos="9360"/>
      </w:tabs>
      <w:spacing w:after="0" w:line="240" w:lineRule="auto"/>
      <w:jc w:val="right"/>
      <w:rPr>
        <w:color w:val="000000"/>
      </w:rPr>
    </w:pPr>
    <w:r>
      <w:rPr>
        <w:noProof/>
        <w:color w:val="000000"/>
      </w:rPr>
      <w:drawing>
        <wp:inline distT="114300" distB="114300" distL="114300" distR="114300" wp14:anchorId="0A6A899D" wp14:editId="342DEFED">
          <wp:extent cx="1008623" cy="169201"/>
          <wp:effectExtent l="0" t="0" r="0" b="0"/>
          <wp:docPr id="4" name="image2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2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008623" cy="169201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inline>
      </w:drawing>
    </w:r>
  </w:p>
  <w:p w14:paraId="20CD0AD6" w14:textId="77777777" w:rsidR="00B50EF9" w:rsidRDefault="00B50EF9">
    <w:pPr>
      <w:pBdr>
        <w:top w:val="nil"/>
        <w:left w:val="nil"/>
        <w:bottom w:val="single" w:sz="4" w:space="1" w:color="000000"/>
        <w:right w:val="nil"/>
        <w:between w:val="nil"/>
      </w:pBdr>
      <w:tabs>
        <w:tab w:val="center" w:pos="4680"/>
        <w:tab w:val="right" w:pos="9360"/>
      </w:tabs>
      <w:spacing w:after="0" w:line="240" w:lineRule="auto"/>
      <w:jc w:val="left"/>
      <w:rPr>
        <w:color w:val="000000"/>
      </w:rPr>
    </w:pPr>
  </w:p>
  <w:p w14:paraId="752580FE" w14:textId="77777777" w:rsidR="00B50EF9" w:rsidRDefault="00B50EF9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after="0" w:line="240" w:lineRule="auto"/>
      <w:jc w:val="left"/>
      <w:rPr>
        <w:color w:val="00000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294451"/>
    <w:multiLevelType w:val="hybridMultilevel"/>
    <w:tmpl w:val="1B56185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04D4A03"/>
    <w:multiLevelType w:val="hybridMultilevel"/>
    <w:tmpl w:val="1A98BA3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1485A2F"/>
    <w:multiLevelType w:val="hybridMultilevel"/>
    <w:tmpl w:val="6D6A1D1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25D52E7"/>
    <w:multiLevelType w:val="hybridMultilevel"/>
    <w:tmpl w:val="33BACBC0"/>
    <w:lvl w:ilvl="0" w:tplc="6F3A8EB4">
      <w:start w:val="10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4752227"/>
    <w:multiLevelType w:val="hybridMultilevel"/>
    <w:tmpl w:val="0ECAB414"/>
    <w:lvl w:ilvl="0" w:tplc="6A445396">
      <w:start w:val="20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5AB0E20"/>
    <w:multiLevelType w:val="hybridMultilevel"/>
    <w:tmpl w:val="1ED0961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61039A4"/>
    <w:multiLevelType w:val="hybridMultilevel"/>
    <w:tmpl w:val="9774DB44"/>
    <w:lvl w:ilvl="0" w:tplc="BF489F38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07340AEC"/>
    <w:multiLevelType w:val="hybridMultilevel"/>
    <w:tmpl w:val="3006BCCC"/>
    <w:lvl w:ilvl="0" w:tplc="6F3CF0C4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07723F11"/>
    <w:multiLevelType w:val="hybridMultilevel"/>
    <w:tmpl w:val="E73EB8F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08B66E64"/>
    <w:multiLevelType w:val="hybridMultilevel"/>
    <w:tmpl w:val="16FE68B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0B520AD7"/>
    <w:multiLevelType w:val="multilevel"/>
    <w:tmpl w:val="399EEE26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0DAA7194"/>
    <w:multiLevelType w:val="hybridMultilevel"/>
    <w:tmpl w:val="2D4640CE"/>
    <w:lvl w:ilvl="0" w:tplc="6E82CD66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0DB33808"/>
    <w:multiLevelType w:val="hybridMultilevel"/>
    <w:tmpl w:val="B2C26DA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0F067966"/>
    <w:multiLevelType w:val="hybridMultilevel"/>
    <w:tmpl w:val="EFC029E8"/>
    <w:lvl w:ilvl="0" w:tplc="775EF74C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0FB55110"/>
    <w:multiLevelType w:val="hybridMultilevel"/>
    <w:tmpl w:val="03064DBC"/>
    <w:lvl w:ilvl="0" w:tplc="BF4E8722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0FB713EC"/>
    <w:multiLevelType w:val="hybridMultilevel"/>
    <w:tmpl w:val="07103726"/>
    <w:lvl w:ilvl="0" w:tplc="EF867468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0FD51E1C"/>
    <w:multiLevelType w:val="hybridMultilevel"/>
    <w:tmpl w:val="C4A8D434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106934F1"/>
    <w:multiLevelType w:val="multilevel"/>
    <w:tmpl w:val="6B8093AA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10B056FE"/>
    <w:multiLevelType w:val="hybridMultilevel"/>
    <w:tmpl w:val="3E5EEBA4"/>
    <w:lvl w:ilvl="0" w:tplc="28CEB78C">
      <w:start w:val="1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111B67CF"/>
    <w:multiLevelType w:val="multilevel"/>
    <w:tmpl w:val="596E4FE0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 w15:restartNumberingAfterBreak="0">
    <w:nsid w:val="12544427"/>
    <w:multiLevelType w:val="multilevel"/>
    <w:tmpl w:val="A0043154"/>
    <w:lvl w:ilvl="0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right"/>
      <w:pPr>
        <w:ind w:left="744" w:hanging="384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440"/>
      </w:pPr>
      <w:rPr>
        <w:rFonts w:hint="default"/>
      </w:rPr>
    </w:lvl>
  </w:abstractNum>
  <w:abstractNum w:abstractNumId="21" w15:restartNumberingAfterBreak="0">
    <w:nsid w:val="12806BCC"/>
    <w:multiLevelType w:val="hybridMultilevel"/>
    <w:tmpl w:val="65921E3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135A0834"/>
    <w:multiLevelType w:val="multilevel"/>
    <w:tmpl w:val="D48EF5BE"/>
    <w:lvl w:ilvl="0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23" w15:restartNumberingAfterBreak="0">
    <w:nsid w:val="13F6752D"/>
    <w:multiLevelType w:val="multilevel"/>
    <w:tmpl w:val="1988BA2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 w15:restartNumberingAfterBreak="0">
    <w:nsid w:val="14BB03B7"/>
    <w:multiLevelType w:val="hybridMultilevel"/>
    <w:tmpl w:val="C7F4662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14D31738"/>
    <w:multiLevelType w:val="hybridMultilevel"/>
    <w:tmpl w:val="D60416C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14E67C18"/>
    <w:multiLevelType w:val="multilevel"/>
    <w:tmpl w:val="ECC296A0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 w15:restartNumberingAfterBreak="0">
    <w:nsid w:val="14F53256"/>
    <w:multiLevelType w:val="hybridMultilevel"/>
    <w:tmpl w:val="9A34650E"/>
    <w:lvl w:ilvl="0" w:tplc="E0D01E08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14FD582F"/>
    <w:multiLevelType w:val="multilevel"/>
    <w:tmpl w:val="BC72D65C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ind w:left="1440" w:hanging="360"/>
      </w:pPr>
      <w:rPr>
        <w:rFonts w:asciiTheme="majorHAnsi" w:hAnsiTheme="majorHAnsi" w:cstheme="majorHAnsi" w:hint="default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 w15:restartNumberingAfterBreak="0">
    <w:nsid w:val="150B703E"/>
    <w:multiLevelType w:val="hybridMultilevel"/>
    <w:tmpl w:val="6FBA9CB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153C6330"/>
    <w:multiLevelType w:val="multilevel"/>
    <w:tmpl w:val="F0E075D6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 w15:restartNumberingAfterBreak="0">
    <w:nsid w:val="15C60688"/>
    <w:multiLevelType w:val="hybridMultilevel"/>
    <w:tmpl w:val="FE489994"/>
    <w:lvl w:ilvl="0" w:tplc="85AA4B3E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17D626B3"/>
    <w:multiLevelType w:val="multilevel"/>
    <w:tmpl w:val="9FF607C2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3" w15:restartNumberingAfterBreak="0">
    <w:nsid w:val="187C1014"/>
    <w:multiLevelType w:val="hybridMultilevel"/>
    <w:tmpl w:val="F6D623D0"/>
    <w:lvl w:ilvl="0" w:tplc="500C5FC2">
      <w:start w:val="10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190A471A"/>
    <w:multiLevelType w:val="hybridMultilevel"/>
    <w:tmpl w:val="15EAF53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1A48055C"/>
    <w:multiLevelType w:val="multilevel"/>
    <w:tmpl w:val="86DE56C8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6" w15:restartNumberingAfterBreak="0">
    <w:nsid w:val="1B523DA4"/>
    <w:multiLevelType w:val="hybridMultilevel"/>
    <w:tmpl w:val="CCB26D24"/>
    <w:lvl w:ilvl="0" w:tplc="FFFFFFFF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1BAB2ECB"/>
    <w:multiLevelType w:val="hybridMultilevel"/>
    <w:tmpl w:val="CEC6FE18"/>
    <w:lvl w:ilvl="0" w:tplc="661010B2">
      <w:start w:val="10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1CA82008"/>
    <w:multiLevelType w:val="hybridMultilevel"/>
    <w:tmpl w:val="03341D0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1CCC0525"/>
    <w:multiLevelType w:val="multilevel"/>
    <w:tmpl w:val="82DCCCB8"/>
    <w:lvl w:ilvl="0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right"/>
      <w:pPr>
        <w:ind w:left="744" w:hanging="384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440"/>
      </w:pPr>
      <w:rPr>
        <w:rFonts w:hint="default"/>
      </w:rPr>
    </w:lvl>
  </w:abstractNum>
  <w:abstractNum w:abstractNumId="40" w15:restartNumberingAfterBreak="0">
    <w:nsid w:val="209A779D"/>
    <w:multiLevelType w:val="hybridMultilevel"/>
    <w:tmpl w:val="ED8464F4"/>
    <w:lvl w:ilvl="0" w:tplc="8EFE0C5E">
      <w:start w:val="1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20C146DA"/>
    <w:multiLevelType w:val="hybridMultilevel"/>
    <w:tmpl w:val="CB38AF3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2156153C"/>
    <w:multiLevelType w:val="multilevel"/>
    <w:tmpl w:val="C86ED678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3" w15:restartNumberingAfterBreak="0">
    <w:nsid w:val="219F0940"/>
    <w:multiLevelType w:val="hybridMultilevel"/>
    <w:tmpl w:val="50FE8D6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220C623B"/>
    <w:multiLevelType w:val="hybridMultilevel"/>
    <w:tmpl w:val="776267C2"/>
    <w:lvl w:ilvl="0" w:tplc="05D03896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22235990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46" w15:restartNumberingAfterBreak="0">
    <w:nsid w:val="22B773C3"/>
    <w:multiLevelType w:val="hybridMultilevel"/>
    <w:tmpl w:val="C2B05AAC"/>
    <w:lvl w:ilvl="0" w:tplc="2BAA717A">
      <w:start w:val="2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 w15:restartNumberingAfterBreak="0">
    <w:nsid w:val="249A57B0"/>
    <w:multiLevelType w:val="hybridMultilevel"/>
    <w:tmpl w:val="12D4CBEA"/>
    <w:lvl w:ilvl="0" w:tplc="70FCE6E4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 w15:restartNumberingAfterBreak="0">
    <w:nsid w:val="26036D31"/>
    <w:multiLevelType w:val="hybridMultilevel"/>
    <w:tmpl w:val="065AEABE"/>
    <w:lvl w:ilvl="0" w:tplc="A15017CE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9" w15:restartNumberingAfterBreak="0">
    <w:nsid w:val="26E84B3D"/>
    <w:multiLevelType w:val="hybridMultilevel"/>
    <w:tmpl w:val="AD2AA25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0" w15:restartNumberingAfterBreak="0">
    <w:nsid w:val="27410FDF"/>
    <w:multiLevelType w:val="hybridMultilevel"/>
    <w:tmpl w:val="9164493E"/>
    <w:lvl w:ilvl="0" w:tplc="9D60DB22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1" w15:restartNumberingAfterBreak="0">
    <w:nsid w:val="27CD0ECE"/>
    <w:multiLevelType w:val="hybridMultilevel"/>
    <w:tmpl w:val="3E0CD3E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2" w15:restartNumberingAfterBreak="0">
    <w:nsid w:val="29696E8A"/>
    <w:multiLevelType w:val="hybridMultilevel"/>
    <w:tmpl w:val="6C94F556"/>
    <w:lvl w:ilvl="0" w:tplc="A9C8D0BC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3" w15:restartNumberingAfterBreak="0">
    <w:nsid w:val="2986379D"/>
    <w:multiLevelType w:val="hybridMultilevel"/>
    <w:tmpl w:val="708C4E9A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4" w15:restartNumberingAfterBreak="0">
    <w:nsid w:val="2A2D3BFD"/>
    <w:multiLevelType w:val="hybridMultilevel"/>
    <w:tmpl w:val="38DA648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5" w15:restartNumberingAfterBreak="0">
    <w:nsid w:val="2BF759E2"/>
    <w:multiLevelType w:val="hybridMultilevel"/>
    <w:tmpl w:val="371A334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6" w15:restartNumberingAfterBreak="0">
    <w:nsid w:val="2D6C559B"/>
    <w:multiLevelType w:val="multilevel"/>
    <w:tmpl w:val="CFFECE5E"/>
    <w:lvl w:ilvl="0">
      <w:start w:val="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7" w15:restartNumberingAfterBreak="0">
    <w:nsid w:val="2D7A5892"/>
    <w:multiLevelType w:val="multilevel"/>
    <w:tmpl w:val="332CA8C0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8" w15:restartNumberingAfterBreak="0">
    <w:nsid w:val="2DDE61F4"/>
    <w:multiLevelType w:val="hybridMultilevel"/>
    <w:tmpl w:val="9F02979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9" w15:restartNumberingAfterBreak="0">
    <w:nsid w:val="2F743C03"/>
    <w:multiLevelType w:val="hybridMultilevel"/>
    <w:tmpl w:val="70F28C6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0" w15:restartNumberingAfterBreak="0">
    <w:nsid w:val="2FFB610F"/>
    <w:multiLevelType w:val="multilevel"/>
    <w:tmpl w:val="6DD6459A"/>
    <w:lvl w:ilvl="0">
      <w:start w:val="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1" w15:restartNumberingAfterBreak="0">
    <w:nsid w:val="2FFE4E97"/>
    <w:multiLevelType w:val="hybridMultilevel"/>
    <w:tmpl w:val="CCB26D24"/>
    <w:lvl w:ilvl="0" w:tplc="499E844E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2" w15:restartNumberingAfterBreak="0">
    <w:nsid w:val="325F2E00"/>
    <w:multiLevelType w:val="multilevel"/>
    <w:tmpl w:val="C480E87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3" w15:restartNumberingAfterBreak="0">
    <w:nsid w:val="332D74AE"/>
    <w:multiLevelType w:val="hybridMultilevel"/>
    <w:tmpl w:val="6F3E1F9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4" w15:restartNumberingAfterBreak="0">
    <w:nsid w:val="33795386"/>
    <w:multiLevelType w:val="hybridMultilevel"/>
    <w:tmpl w:val="AD7C2134"/>
    <w:lvl w:ilvl="0" w:tplc="7E088F72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5" w15:restartNumberingAfterBreak="0">
    <w:nsid w:val="37AD2CEC"/>
    <w:multiLevelType w:val="hybridMultilevel"/>
    <w:tmpl w:val="31D05D1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6" w15:restartNumberingAfterBreak="0">
    <w:nsid w:val="38000D8D"/>
    <w:multiLevelType w:val="multilevel"/>
    <w:tmpl w:val="FD2C2D5A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7" w15:restartNumberingAfterBreak="0">
    <w:nsid w:val="38001A29"/>
    <w:multiLevelType w:val="hybridMultilevel"/>
    <w:tmpl w:val="436E5B0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8" w15:restartNumberingAfterBreak="0">
    <w:nsid w:val="385303F8"/>
    <w:multiLevelType w:val="hybridMultilevel"/>
    <w:tmpl w:val="1D76822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9" w15:restartNumberingAfterBreak="0">
    <w:nsid w:val="38583C92"/>
    <w:multiLevelType w:val="hybridMultilevel"/>
    <w:tmpl w:val="34982E4E"/>
    <w:lvl w:ilvl="0" w:tplc="48961670">
      <w:start w:val="10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0" w15:restartNumberingAfterBreak="0">
    <w:nsid w:val="3B754A42"/>
    <w:multiLevelType w:val="multilevel"/>
    <w:tmpl w:val="0D46A456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1" w15:restartNumberingAfterBreak="0">
    <w:nsid w:val="3B7B1ECB"/>
    <w:multiLevelType w:val="hybridMultilevel"/>
    <w:tmpl w:val="0902E85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2" w15:restartNumberingAfterBreak="0">
    <w:nsid w:val="3DE71630"/>
    <w:multiLevelType w:val="multilevel"/>
    <w:tmpl w:val="F34EB1DC"/>
    <w:styleLink w:val="CurrentList1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3" w15:restartNumberingAfterBreak="0">
    <w:nsid w:val="3DE9659B"/>
    <w:multiLevelType w:val="multilevel"/>
    <w:tmpl w:val="82DCCCB8"/>
    <w:lvl w:ilvl="0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right"/>
      <w:pPr>
        <w:ind w:left="744" w:hanging="384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440"/>
      </w:pPr>
      <w:rPr>
        <w:rFonts w:hint="default"/>
      </w:rPr>
    </w:lvl>
  </w:abstractNum>
  <w:abstractNum w:abstractNumId="74" w15:restartNumberingAfterBreak="0">
    <w:nsid w:val="3FF312A3"/>
    <w:multiLevelType w:val="hybridMultilevel"/>
    <w:tmpl w:val="555E5F4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5" w15:restartNumberingAfterBreak="0">
    <w:nsid w:val="41D42F44"/>
    <w:multiLevelType w:val="hybridMultilevel"/>
    <w:tmpl w:val="4A561324"/>
    <w:lvl w:ilvl="0" w:tplc="9C82D4F4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6" w15:restartNumberingAfterBreak="0">
    <w:nsid w:val="434154F6"/>
    <w:multiLevelType w:val="hybridMultilevel"/>
    <w:tmpl w:val="4BC4EB3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7" w15:restartNumberingAfterBreak="0">
    <w:nsid w:val="452016BD"/>
    <w:multiLevelType w:val="hybridMultilevel"/>
    <w:tmpl w:val="9634E53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8" w15:restartNumberingAfterBreak="0">
    <w:nsid w:val="45AD3C29"/>
    <w:multiLevelType w:val="hybridMultilevel"/>
    <w:tmpl w:val="6F7AF48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9" w15:restartNumberingAfterBreak="0">
    <w:nsid w:val="45E3463D"/>
    <w:multiLevelType w:val="multilevel"/>
    <w:tmpl w:val="A042893C"/>
    <w:lvl w:ilvl="0">
      <w:start w:val="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0" w15:restartNumberingAfterBreak="0">
    <w:nsid w:val="46A14090"/>
    <w:multiLevelType w:val="hybridMultilevel"/>
    <w:tmpl w:val="0EB2207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1" w15:restartNumberingAfterBreak="0">
    <w:nsid w:val="470A080E"/>
    <w:multiLevelType w:val="multilevel"/>
    <w:tmpl w:val="46F6A7CC"/>
    <w:lvl w:ilvl="0">
      <w:start w:val="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2" w15:restartNumberingAfterBreak="0">
    <w:nsid w:val="47A70E8B"/>
    <w:multiLevelType w:val="multilevel"/>
    <w:tmpl w:val="37A06BD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3" w15:restartNumberingAfterBreak="0">
    <w:nsid w:val="47E71FBE"/>
    <w:multiLevelType w:val="multilevel"/>
    <w:tmpl w:val="E3DC0AE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4" w15:restartNumberingAfterBreak="0">
    <w:nsid w:val="4B68074A"/>
    <w:multiLevelType w:val="hybridMultilevel"/>
    <w:tmpl w:val="9F4E164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5" w15:restartNumberingAfterBreak="0">
    <w:nsid w:val="4BB34B76"/>
    <w:multiLevelType w:val="hybridMultilevel"/>
    <w:tmpl w:val="6A96551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6" w15:restartNumberingAfterBreak="0">
    <w:nsid w:val="4BEB42C8"/>
    <w:multiLevelType w:val="multilevel"/>
    <w:tmpl w:val="6F408DAC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7" w15:restartNumberingAfterBreak="0">
    <w:nsid w:val="4C941412"/>
    <w:multiLevelType w:val="hybridMultilevel"/>
    <w:tmpl w:val="3B92A89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8" w15:restartNumberingAfterBreak="0">
    <w:nsid w:val="4C9A7CF9"/>
    <w:multiLevelType w:val="hybridMultilevel"/>
    <w:tmpl w:val="65503B18"/>
    <w:lvl w:ilvl="0" w:tplc="14BCE468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9" w15:restartNumberingAfterBreak="0">
    <w:nsid w:val="4D4A4B27"/>
    <w:multiLevelType w:val="hybridMultilevel"/>
    <w:tmpl w:val="A4E8C07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0" w15:restartNumberingAfterBreak="0">
    <w:nsid w:val="4E804FA0"/>
    <w:multiLevelType w:val="multilevel"/>
    <w:tmpl w:val="DBB67242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hint="default"/>
      </w:rPr>
    </w:lvl>
  </w:abstractNum>
  <w:abstractNum w:abstractNumId="91" w15:restartNumberingAfterBreak="0">
    <w:nsid w:val="4EF542B8"/>
    <w:multiLevelType w:val="hybridMultilevel"/>
    <w:tmpl w:val="D394942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2" w15:restartNumberingAfterBreak="0">
    <w:nsid w:val="4FE4349F"/>
    <w:multiLevelType w:val="multilevel"/>
    <w:tmpl w:val="F95AB640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3" w15:restartNumberingAfterBreak="0">
    <w:nsid w:val="50081448"/>
    <w:multiLevelType w:val="hybridMultilevel"/>
    <w:tmpl w:val="CB10D7C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4" w15:restartNumberingAfterBreak="0">
    <w:nsid w:val="511C6E8F"/>
    <w:multiLevelType w:val="hybridMultilevel"/>
    <w:tmpl w:val="A13ABDF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5" w15:restartNumberingAfterBreak="0">
    <w:nsid w:val="55723DCE"/>
    <w:multiLevelType w:val="hybridMultilevel"/>
    <w:tmpl w:val="B3566D1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6" w15:restartNumberingAfterBreak="0">
    <w:nsid w:val="56873638"/>
    <w:multiLevelType w:val="hybridMultilevel"/>
    <w:tmpl w:val="AEDE18A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7" w15:restartNumberingAfterBreak="0">
    <w:nsid w:val="56FD0037"/>
    <w:multiLevelType w:val="multilevel"/>
    <w:tmpl w:val="B5B45F9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8" w15:restartNumberingAfterBreak="0">
    <w:nsid w:val="57CD1C03"/>
    <w:multiLevelType w:val="multilevel"/>
    <w:tmpl w:val="87B00784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9" w15:restartNumberingAfterBreak="0">
    <w:nsid w:val="5B4B17BC"/>
    <w:multiLevelType w:val="hybridMultilevel"/>
    <w:tmpl w:val="BC6A9D6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0" w15:restartNumberingAfterBreak="0">
    <w:nsid w:val="5CC659DD"/>
    <w:multiLevelType w:val="multilevel"/>
    <w:tmpl w:val="882EF6CC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1" w15:restartNumberingAfterBreak="0">
    <w:nsid w:val="5D1E03DA"/>
    <w:multiLevelType w:val="hybridMultilevel"/>
    <w:tmpl w:val="4134F37A"/>
    <w:lvl w:ilvl="0" w:tplc="18C228F4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2" w15:restartNumberingAfterBreak="0">
    <w:nsid w:val="5D1F4802"/>
    <w:multiLevelType w:val="hybridMultilevel"/>
    <w:tmpl w:val="96AE372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3" w15:restartNumberingAfterBreak="0">
    <w:nsid w:val="5DE14B10"/>
    <w:multiLevelType w:val="multilevel"/>
    <w:tmpl w:val="EF0A0482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4" w15:restartNumberingAfterBreak="0">
    <w:nsid w:val="5F046E4B"/>
    <w:multiLevelType w:val="multilevel"/>
    <w:tmpl w:val="C264EFCE"/>
    <w:lvl w:ilvl="0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right"/>
      <w:pPr>
        <w:ind w:left="744" w:hanging="384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440"/>
      </w:pPr>
      <w:rPr>
        <w:rFonts w:hint="default"/>
      </w:rPr>
    </w:lvl>
  </w:abstractNum>
  <w:abstractNum w:abstractNumId="105" w15:restartNumberingAfterBreak="0">
    <w:nsid w:val="5FA627F3"/>
    <w:multiLevelType w:val="hybridMultilevel"/>
    <w:tmpl w:val="92A42752"/>
    <w:lvl w:ilvl="0" w:tplc="70E2F898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6" w15:restartNumberingAfterBreak="0">
    <w:nsid w:val="5FB15FFB"/>
    <w:multiLevelType w:val="hybridMultilevel"/>
    <w:tmpl w:val="B6067C9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7" w15:restartNumberingAfterBreak="0">
    <w:nsid w:val="61B80E02"/>
    <w:multiLevelType w:val="hybridMultilevel"/>
    <w:tmpl w:val="EC8C785A"/>
    <w:lvl w:ilvl="0" w:tplc="8BEC4418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8" w15:restartNumberingAfterBreak="0">
    <w:nsid w:val="627155CA"/>
    <w:multiLevelType w:val="hybridMultilevel"/>
    <w:tmpl w:val="60203F8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9" w15:restartNumberingAfterBreak="0">
    <w:nsid w:val="641E2FD9"/>
    <w:multiLevelType w:val="hybridMultilevel"/>
    <w:tmpl w:val="D77C4C0C"/>
    <w:lvl w:ilvl="0" w:tplc="0409000F">
      <w:start w:val="9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0" w15:restartNumberingAfterBreak="0">
    <w:nsid w:val="64C76C8B"/>
    <w:multiLevelType w:val="hybridMultilevel"/>
    <w:tmpl w:val="907A1952"/>
    <w:lvl w:ilvl="0" w:tplc="AC583C38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1" w15:restartNumberingAfterBreak="0">
    <w:nsid w:val="666C79DC"/>
    <w:multiLevelType w:val="multilevel"/>
    <w:tmpl w:val="98C2E88E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2" w15:restartNumberingAfterBreak="0">
    <w:nsid w:val="67B43A89"/>
    <w:multiLevelType w:val="hybridMultilevel"/>
    <w:tmpl w:val="CDBC453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3" w15:restartNumberingAfterBreak="0">
    <w:nsid w:val="68FC57D8"/>
    <w:multiLevelType w:val="hybridMultilevel"/>
    <w:tmpl w:val="9990C5B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4" w15:restartNumberingAfterBreak="0">
    <w:nsid w:val="6A07516D"/>
    <w:multiLevelType w:val="hybridMultilevel"/>
    <w:tmpl w:val="ECB6AD5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5" w15:restartNumberingAfterBreak="0">
    <w:nsid w:val="6A093958"/>
    <w:multiLevelType w:val="hybridMultilevel"/>
    <w:tmpl w:val="6E4CB67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6" w15:restartNumberingAfterBreak="0">
    <w:nsid w:val="6AA05468"/>
    <w:multiLevelType w:val="hybridMultilevel"/>
    <w:tmpl w:val="D2C467E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7" w15:restartNumberingAfterBreak="0">
    <w:nsid w:val="6B0E482D"/>
    <w:multiLevelType w:val="hybridMultilevel"/>
    <w:tmpl w:val="35928A8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8" w15:restartNumberingAfterBreak="0">
    <w:nsid w:val="6B241147"/>
    <w:multiLevelType w:val="hybridMultilevel"/>
    <w:tmpl w:val="FA727CC8"/>
    <w:lvl w:ilvl="0" w:tplc="E274302E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9" w15:restartNumberingAfterBreak="0">
    <w:nsid w:val="6C537A84"/>
    <w:multiLevelType w:val="multilevel"/>
    <w:tmpl w:val="20AEFDFC"/>
    <w:lvl w:ilvl="0">
      <w:start w:val="3"/>
      <w:numFmt w:val="decimal"/>
      <w:lvlText w:val="%1."/>
      <w:lvlJc w:val="righ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20" w15:restartNumberingAfterBreak="0">
    <w:nsid w:val="6F3C319A"/>
    <w:multiLevelType w:val="hybridMultilevel"/>
    <w:tmpl w:val="18EC65A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1" w15:restartNumberingAfterBreak="0">
    <w:nsid w:val="70AB2AC8"/>
    <w:multiLevelType w:val="hybridMultilevel"/>
    <w:tmpl w:val="06C28F8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2" w15:restartNumberingAfterBreak="0">
    <w:nsid w:val="71B45CFD"/>
    <w:multiLevelType w:val="hybridMultilevel"/>
    <w:tmpl w:val="4182A92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3" w15:restartNumberingAfterBreak="0">
    <w:nsid w:val="73124096"/>
    <w:multiLevelType w:val="hybridMultilevel"/>
    <w:tmpl w:val="A5A67C10"/>
    <w:lvl w:ilvl="0" w:tplc="92DEE8EE">
      <w:start w:val="16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4" w15:restartNumberingAfterBreak="0">
    <w:nsid w:val="734E4E4C"/>
    <w:multiLevelType w:val="hybridMultilevel"/>
    <w:tmpl w:val="C4B86C3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5" w15:restartNumberingAfterBreak="0">
    <w:nsid w:val="735842C1"/>
    <w:multiLevelType w:val="hybridMultilevel"/>
    <w:tmpl w:val="E110A26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6" w15:restartNumberingAfterBreak="0">
    <w:nsid w:val="73F07C8A"/>
    <w:multiLevelType w:val="hybridMultilevel"/>
    <w:tmpl w:val="1B04BC10"/>
    <w:lvl w:ilvl="0" w:tplc="D3A85A5E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7" w15:restartNumberingAfterBreak="0">
    <w:nsid w:val="73F43B91"/>
    <w:multiLevelType w:val="hybridMultilevel"/>
    <w:tmpl w:val="153CE6C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8" w15:restartNumberingAfterBreak="0">
    <w:nsid w:val="74A663BF"/>
    <w:multiLevelType w:val="hybridMultilevel"/>
    <w:tmpl w:val="D018A62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9" w15:restartNumberingAfterBreak="0">
    <w:nsid w:val="759A591A"/>
    <w:multiLevelType w:val="multilevel"/>
    <w:tmpl w:val="69207254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ind w:left="1440" w:hanging="360"/>
      </w:pPr>
      <w:rPr>
        <w:rFonts w:asciiTheme="majorHAnsi" w:hAnsiTheme="majorHAnsi" w:cstheme="majorHAnsi" w:hint="default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0" w15:restartNumberingAfterBreak="0">
    <w:nsid w:val="75FD3CD1"/>
    <w:multiLevelType w:val="hybridMultilevel"/>
    <w:tmpl w:val="D03E5AA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1" w15:restartNumberingAfterBreak="0">
    <w:nsid w:val="78F534A6"/>
    <w:multiLevelType w:val="multilevel"/>
    <w:tmpl w:val="16D6813A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2" w15:restartNumberingAfterBreak="0">
    <w:nsid w:val="7AFF4A59"/>
    <w:multiLevelType w:val="hybridMultilevel"/>
    <w:tmpl w:val="37BEBD2E"/>
    <w:lvl w:ilvl="0" w:tplc="C34003EA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3" w15:restartNumberingAfterBreak="0">
    <w:nsid w:val="7B140BC0"/>
    <w:multiLevelType w:val="hybridMultilevel"/>
    <w:tmpl w:val="43E0631A"/>
    <w:lvl w:ilvl="0" w:tplc="58FC2400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4" w15:restartNumberingAfterBreak="0">
    <w:nsid w:val="7DF97C50"/>
    <w:multiLevelType w:val="hybridMultilevel"/>
    <w:tmpl w:val="B3BE131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35" w15:restartNumberingAfterBreak="0">
    <w:nsid w:val="7E4E536C"/>
    <w:multiLevelType w:val="multilevel"/>
    <w:tmpl w:val="27AAECC0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6" w15:restartNumberingAfterBreak="0">
    <w:nsid w:val="7FD44626"/>
    <w:multiLevelType w:val="multilevel"/>
    <w:tmpl w:val="B422F11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 w16cid:durableId="822232060">
    <w:abstractNumId w:val="31"/>
  </w:num>
  <w:num w:numId="2" w16cid:durableId="1626547836">
    <w:abstractNumId w:val="48"/>
  </w:num>
  <w:num w:numId="3" w16cid:durableId="1126971133">
    <w:abstractNumId w:val="75"/>
  </w:num>
  <w:num w:numId="4" w16cid:durableId="1911184245">
    <w:abstractNumId w:val="52"/>
  </w:num>
  <w:num w:numId="5" w16cid:durableId="839199768">
    <w:abstractNumId w:val="27"/>
  </w:num>
  <w:num w:numId="6" w16cid:durableId="873735960">
    <w:abstractNumId w:val="119"/>
  </w:num>
  <w:num w:numId="7" w16cid:durableId="804814103">
    <w:abstractNumId w:val="110"/>
  </w:num>
  <w:num w:numId="8" w16cid:durableId="122501342">
    <w:abstractNumId w:val="133"/>
  </w:num>
  <w:num w:numId="9" w16cid:durableId="1311211493">
    <w:abstractNumId w:val="22"/>
  </w:num>
  <w:num w:numId="10" w16cid:durableId="1506893560">
    <w:abstractNumId w:val="20"/>
  </w:num>
  <w:num w:numId="11" w16cid:durableId="979306385">
    <w:abstractNumId w:val="104"/>
  </w:num>
  <w:num w:numId="12" w16cid:durableId="1517882400">
    <w:abstractNumId w:val="47"/>
  </w:num>
  <w:num w:numId="13" w16cid:durableId="502086251">
    <w:abstractNumId w:val="114"/>
  </w:num>
  <w:num w:numId="14" w16cid:durableId="514686849">
    <w:abstractNumId w:val="80"/>
  </w:num>
  <w:num w:numId="15" w16cid:durableId="140584179">
    <w:abstractNumId w:val="61"/>
  </w:num>
  <w:num w:numId="16" w16cid:durableId="217713958">
    <w:abstractNumId w:val="36"/>
  </w:num>
  <w:num w:numId="17" w16cid:durableId="956984630">
    <w:abstractNumId w:val="11"/>
  </w:num>
  <w:num w:numId="18" w16cid:durableId="1191335046">
    <w:abstractNumId w:val="15"/>
  </w:num>
  <w:num w:numId="19" w16cid:durableId="1366557801">
    <w:abstractNumId w:val="132"/>
  </w:num>
  <w:num w:numId="20" w16cid:durableId="2114474536">
    <w:abstractNumId w:val="14"/>
  </w:num>
  <w:num w:numId="21" w16cid:durableId="161118036">
    <w:abstractNumId w:val="21"/>
  </w:num>
  <w:num w:numId="22" w16cid:durableId="553810829">
    <w:abstractNumId w:val="7"/>
  </w:num>
  <w:num w:numId="23" w16cid:durableId="1416512954">
    <w:abstractNumId w:val="6"/>
  </w:num>
  <w:num w:numId="24" w16cid:durableId="1456563668">
    <w:abstractNumId w:val="101"/>
  </w:num>
  <w:num w:numId="25" w16cid:durableId="634875337">
    <w:abstractNumId w:val="118"/>
  </w:num>
  <w:num w:numId="26" w16cid:durableId="250168679">
    <w:abstractNumId w:val="50"/>
  </w:num>
  <w:num w:numId="27" w16cid:durableId="188956142">
    <w:abstractNumId w:val="107"/>
  </w:num>
  <w:num w:numId="28" w16cid:durableId="1287278166">
    <w:abstractNumId w:val="64"/>
  </w:num>
  <w:num w:numId="29" w16cid:durableId="169486002">
    <w:abstractNumId w:val="13"/>
  </w:num>
  <w:num w:numId="30" w16cid:durableId="1299259173">
    <w:abstractNumId w:val="88"/>
  </w:num>
  <w:num w:numId="31" w16cid:durableId="2067029704">
    <w:abstractNumId w:val="73"/>
  </w:num>
  <w:num w:numId="32" w16cid:durableId="170145579">
    <w:abstractNumId w:val="54"/>
  </w:num>
  <w:num w:numId="33" w16cid:durableId="1302417590">
    <w:abstractNumId w:val="39"/>
  </w:num>
  <w:num w:numId="34" w16cid:durableId="1192524942">
    <w:abstractNumId w:val="108"/>
  </w:num>
  <w:num w:numId="35" w16cid:durableId="487862051">
    <w:abstractNumId w:val="62"/>
  </w:num>
  <w:num w:numId="36" w16cid:durableId="1391802703">
    <w:abstractNumId w:val="35"/>
  </w:num>
  <w:num w:numId="37" w16cid:durableId="336033736">
    <w:abstractNumId w:val="70"/>
  </w:num>
  <w:num w:numId="38" w16cid:durableId="1347899531">
    <w:abstractNumId w:val="19"/>
  </w:num>
  <w:num w:numId="39" w16cid:durableId="332495784">
    <w:abstractNumId w:val="83"/>
  </w:num>
  <w:num w:numId="40" w16cid:durableId="856818324">
    <w:abstractNumId w:val="42"/>
  </w:num>
  <w:num w:numId="41" w16cid:durableId="1063025978">
    <w:abstractNumId w:val="17"/>
  </w:num>
  <w:num w:numId="42" w16cid:durableId="938759761">
    <w:abstractNumId w:val="103"/>
  </w:num>
  <w:num w:numId="43" w16cid:durableId="1736202527">
    <w:abstractNumId w:val="136"/>
  </w:num>
  <w:num w:numId="44" w16cid:durableId="166553427">
    <w:abstractNumId w:val="111"/>
  </w:num>
  <w:num w:numId="45" w16cid:durableId="294986914">
    <w:abstractNumId w:val="66"/>
  </w:num>
  <w:num w:numId="46" w16cid:durableId="334578741">
    <w:abstractNumId w:val="131"/>
  </w:num>
  <w:num w:numId="47" w16cid:durableId="62607096">
    <w:abstractNumId w:val="26"/>
  </w:num>
  <w:num w:numId="48" w16cid:durableId="1429736148">
    <w:abstractNumId w:val="98"/>
  </w:num>
  <w:num w:numId="49" w16cid:durableId="1433555187">
    <w:abstractNumId w:val="60"/>
  </w:num>
  <w:num w:numId="50" w16cid:durableId="1226139046">
    <w:abstractNumId w:val="82"/>
  </w:num>
  <w:num w:numId="51" w16cid:durableId="1338656873">
    <w:abstractNumId w:val="100"/>
  </w:num>
  <w:num w:numId="52" w16cid:durableId="1892501088">
    <w:abstractNumId w:val="32"/>
  </w:num>
  <w:num w:numId="53" w16cid:durableId="1983120634">
    <w:abstractNumId w:val="10"/>
  </w:num>
  <w:num w:numId="54" w16cid:durableId="773477840">
    <w:abstractNumId w:val="57"/>
  </w:num>
  <w:num w:numId="55" w16cid:durableId="1712879715">
    <w:abstractNumId w:val="23"/>
  </w:num>
  <w:num w:numId="56" w16cid:durableId="497035372">
    <w:abstractNumId w:val="92"/>
  </w:num>
  <w:num w:numId="57" w16cid:durableId="365066489">
    <w:abstractNumId w:val="135"/>
  </w:num>
  <w:num w:numId="58" w16cid:durableId="997348215">
    <w:abstractNumId w:val="56"/>
  </w:num>
  <w:num w:numId="59" w16cid:durableId="606472405">
    <w:abstractNumId w:val="79"/>
  </w:num>
  <w:num w:numId="60" w16cid:durableId="6714221">
    <w:abstractNumId w:val="97"/>
  </w:num>
  <w:num w:numId="61" w16cid:durableId="2105494015">
    <w:abstractNumId w:val="30"/>
  </w:num>
  <w:num w:numId="62" w16cid:durableId="1091662041">
    <w:abstractNumId w:val="86"/>
  </w:num>
  <w:num w:numId="63" w16cid:durableId="1547838918">
    <w:abstractNumId w:val="45"/>
  </w:num>
  <w:num w:numId="64" w16cid:durableId="528564542">
    <w:abstractNumId w:val="28"/>
  </w:num>
  <w:num w:numId="65" w16cid:durableId="971596333">
    <w:abstractNumId w:val="129"/>
  </w:num>
  <w:num w:numId="66" w16cid:durableId="1451901878">
    <w:abstractNumId w:val="81"/>
  </w:num>
  <w:num w:numId="67" w16cid:durableId="1801069804">
    <w:abstractNumId w:val="74"/>
  </w:num>
  <w:num w:numId="68" w16cid:durableId="602224125">
    <w:abstractNumId w:val="49"/>
  </w:num>
  <w:num w:numId="69" w16cid:durableId="1059328628">
    <w:abstractNumId w:val="76"/>
  </w:num>
  <w:num w:numId="70" w16cid:durableId="1892421944">
    <w:abstractNumId w:val="90"/>
  </w:num>
  <w:num w:numId="71" w16cid:durableId="1440643677">
    <w:abstractNumId w:val="38"/>
  </w:num>
  <w:num w:numId="72" w16cid:durableId="1232423146">
    <w:abstractNumId w:val="9"/>
  </w:num>
  <w:num w:numId="73" w16cid:durableId="1334383553">
    <w:abstractNumId w:val="124"/>
  </w:num>
  <w:num w:numId="74" w16cid:durableId="884760251">
    <w:abstractNumId w:val="99"/>
  </w:num>
  <w:num w:numId="75" w16cid:durableId="804087487">
    <w:abstractNumId w:val="127"/>
  </w:num>
  <w:num w:numId="76" w16cid:durableId="2100373407">
    <w:abstractNumId w:val="94"/>
  </w:num>
  <w:num w:numId="77" w16cid:durableId="778723765">
    <w:abstractNumId w:val="68"/>
  </w:num>
  <w:num w:numId="78" w16cid:durableId="1934583309">
    <w:abstractNumId w:val="58"/>
  </w:num>
  <w:num w:numId="79" w16cid:durableId="1655450077">
    <w:abstractNumId w:val="122"/>
  </w:num>
  <w:num w:numId="80" w16cid:durableId="858935846">
    <w:abstractNumId w:val="63"/>
  </w:num>
  <w:num w:numId="81" w16cid:durableId="863446117">
    <w:abstractNumId w:val="91"/>
  </w:num>
  <w:num w:numId="82" w16cid:durableId="1757283744">
    <w:abstractNumId w:val="34"/>
  </w:num>
  <w:num w:numId="83" w16cid:durableId="1577938200">
    <w:abstractNumId w:val="8"/>
  </w:num>
  <w:num w:numId="84" w16cid:durableId="1433165982">
    <w:abstractNumId w:val="72"/>
  </w:num>
  <w:num w:numId="85" w16cid:durableId="7222319">
    <w:abstractNumId w:val="67"/>
  </w:num>
  <w:num w:numId="86" w16cid:durableId="1562016730">
    <w:abstractNumId w:val="59"/>
  </w:num>
  <w:num w:numId="87" w16cid:durableId="44909812">
    <w:abstractNumId w:val="5"/>
  </w:num>
  <w:num w:numId="88" w16cid:durableId="207912696">
    <w:abstractNumId w:val="77"/>
  </w:num>
  <w:num w:numId="89" w16cid:durableId="928852230">
    <w:abstractNumId w:val="53"/>
  </w:num>
  <w:num w:numId="90" w16cid:durableId="1434859098">
    <w:abstractNumId w:val="43"/>
  </w:num>
  <w:num w:numId="91" w16cid:durableId="1104303647">
    <w:abstractNumId w:val="16"/>
  </w:num>
  <w:num w:numId="92" w16cid:durableId="1056512021">
    <w:abstractNumId w:val="96"/>
  </w:num>
  <w:num w:numId="93" w16cid:durableId="2021538499">
    <w:abstractNumId w:val="134"/>
  </w:num>
  <w:num w:numId="94" w16cid:durableId="509417538">
    <w:abstractNumId w:val="120"/>
  </w:num>
  <w:num w:numId="95" w16cid:durableId="1041439665">
    <w:abstractNumId w:val="24"/>
  </w:num>
  <w:num w:numId="96" w16cid:durableId="986014225">
    <w:abstractNumId w:val="113"/>
  </w:num>
  <w:num w:numId="97" w16cid:durableId="525949336">
    <w:abstractNumId w:val="115"/>
  </w:num>
  <w:num w:numId="98" w16cid:durableId="1202522328">
    <w:abstractNumId w:val="0"/>
  </w:num>
  <w:num w:numId="99" w16cid:durableId="1870144979">
    <w:abstractNumId w:val="65"/>
  </w:num>
  <w:num w:numId="100" w16cid:durableId="25180076">
    <w:abstractNumId w:val="130"/>
  </w:num>
  <w:num w:numId="101" w16cid:durableId="1726485582">
    <w:abstractNumId w:val="41"/>
  </w:num>
  <w:num w:numId="102" w16cid:durableId="1691178209">
    <w:abstractNumId w:val="25"/>
  </w:num>
  <w:num w:numId="103" w16cid:durableId="1572497830">
    <w:abstractNumId w:val="84"/>
  </w:num>
  <w:num w:numId="104" w16cid:durableId="755247099">
    <w:abstractNumId w:val="128"/>
  </w:num>
  <w:num w:numId="105" w16cid:durableId="22632251">
    <w:abstractNumId w:val="51"/>
  </w:num>
  <w:num w:numId="106" w16cid:durableId="2076009100">
    <w:abstractNumId w:val="2"/>
  </w:num>
  <w:num w:numId="107" w16cid:durableId="85420536">
    <w:abstractNumId w:val="12"/>
  </w:num>
  <w:num w:numId="108" w16cid:durableId="866604423">
    <w:abstractNumId w:val="117"/>
  </w:num>
  <w:num w:numId="109" w16cid:durableId="1697460362">
    <w:abstractNumId w:val="89"/>
  </w:num>
  <w:num w:numId="110" w16cid:durableId="563570834">
    <w:abstractNumId w:val="112"/>
  </w:num>
  <w:num w:numId="111" w16cid:durableId="1775395264">
    <w:abstractNumId w:val="87"/>
  </w:num>
  <w:num w:numId="112" w16cid:durableId="478496685">
    <w:abstractNumId w:val="121"/>
  </w:num>
  <w:num w:numId="113" w16cid:durableId="1793942376">
    <w:abstractNumId w:val="85"/>
  </w:num>
  <w:num w:numId="114" w16cid:durableId="1636716214">
    <w:abstractNumId w:val="95"/>
  </w:num>
  <w:num w:numId="115" w16cid:durableId="2066945258">
    <w:abstractNumId w:val="1"/>
  </w:num>
  <w:num w:numId="116" w16cid:durableId="959604490">
    <w:abstractNumId w:val="71"/>
  </w:num>
  <w:num w:numId="117" w16cid:durableId="1510633625">
    <w:abstractNumId w:val="106"/>
  </w:num>
  <w:num w:numId="118" w16cid:durableId="1603106491">
    <w:abstractNumId w:val="93"/>
  </w:num>
  <w:num w:numId="119" w16cid:durableId="964122517">
    <w:abstractNumId w:val="78"/>
  </w:num>
  <w:num w:numId="120" w16cid:durableId="1678191230">
    <w:abstractNumId w:val="116"/>
  </w:num>
  <w:num w:numId="121" w16cid:durableId="322438863">
    <w:abstractNumId w:val="102"/>
  </w:num>
  <w:num w:numId="122" w16cid:durableId="106782962">
    <w:abstractNumId w:val="109"/>
  </w:num>
  <w:num w:numId="123" w16cid:durableId="387386738">
    <w:abstractNumId w:val="125"/>
  </w:num>
  <w:num w:numId="124" w16cid:durableId="1720125685">
    <w:abstractNumId w:val="55"/>
  </w:num>
  <w:num w:numId="125" w16cid:durableId="595672844">
    <w:abstractNumId w:val="126"/>
  </w:num>
  <w:num w:numId="126" w16cid:durableId="1392147426">
    <w:abstractNumId w:val="105"/>
  </w:num>
  <w:num w:numId="127" w16cid:durableId="761102104">
    <w:abstractNumId w:val="44"/>
  </w:num>
  <w:num w:numId="128" w16cid:durableId="104466091">
    <w:abstractNumId w:val="18"/>
  </w:num>
  <w:num w:numId="129" w16cid:durableId="1043361989">
    <w:abstractNumId w:val="123"/>
  </w:num>
  <w:num w:numId="130" w16cid:durableId="305286565">
    <w:abstractNumId w:val="4"/>
  </w:num>
  <w:num w:numId="131" w16cid:durableId="1605914589">
    <w:abstractNumId w:val="46"/>
  </w:num>
  <w:num w:numId="132" w16cid:durableId="1015693110">
    <w:abstractNumId w:val="3"/>
  </w:num>
  <w:num w:numId="133" w16cid:durableId="826819582">
    <w:abstractNumId w:val="37"/>
  </w:num>
  <w:num w:numId="134" w16cid:durableId="2084138303">
    <w:abstractNumId w:val="40"/>
  </w:num>
  <w:num w:numId="135" w16cid:durableId="1858226721">
    <w:abstractNumId w:val="69"/>
  </w:num>
  <w:num w:numId="136" w16cid:durableId="58208549">
    <w:abstractNumId w:val="33"/>
  </w:num>
  <w:num w:numId="137" w16cid:durableId="1502811464">
    <w:abstractNumId w:val="29"/>
  </w:num>
  <w:numIdMacAtCleanup w:val="8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1"/>
  <w:proofState w:spelling="clean" w:grammar="clean"/>
  <w:attachedTemplate r:id="rId1"/>
  <w:defaultTabStop w:val="720"/>
  <w:hyphenationZone w:val="425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644AB"/>
    <w:rsid w:val="0000209D"/>
    <w:rsid w:val="00003C2A"/>
    <w:rsid w:val="00006DDB"/>
    <w:rsid w:val="00017525"/>
    <w:rsid w:val="00020338"/>
    <w:rsid w:val="00020A31"/>
    <w:rsid w:val="00022236"/>
    <w:rsid w:val="00022889"/>
    <w:rsid w:val="00023609"/>
    <w:rsid w:val="000239CE"/>
    <w:rsid w:val="0002459B"/>
    <w:rsid w:val="00027573"/>
    <w:rsid w:val="000305F9"/>
    <w:rsid w:val="00031C1C"/>
    <w:rsid w:val="0003255A"/>
    <w:rsid w:val="00033AD3"/>
    <w:rsid w:val="00033BF5"/>
    <w:rsid w:val="000340C4"/>
    <w:rsid w:val="000340C8"/>
    <w:rsid w:val="00035842"/>
    <w:rsid w:val="00040A26"/>
    <w:rsid w:val="00041382"/>
    <w:rsid w:val="0004146B"/>
    <w:rsid w:val="00041974"/>
    <w:rsid w:val="00044739"/>
    <w:rsid w:val="000456D9"/>
    <w:rsid w:val="00046A83"/>
    <w:rsid w:val="00046BB8"/>
    <w:rsid w:val="00046F35"/>
    <w:rsid w:val="00053072"/>
    <w:rsid w:val="0005447F"/>
    <w:rsid w:val="0005511D"/>
    <w:rsid w:val="00056706"/>
    <w:rsid w:val="00056C3B"/>
    <w:rsid w:val="00060250"/>
    <w:rsid w:val="0006150E"/>
    <w:rsid w:val="000621BC"/>
    <w:rsid w:val="000659D9"/>
    <w:rsid w:val="00070237"/>
    <w:rsid w:val="00071280"/>
    <w:rsid w:val="000724B6"/>
    <w:rsid w:val="00072955"/>
    <w:rsid w:val="00075715"/>
    <w:rsid w:val="000770FA"/>
    <w:rsid w:val="000806D4"/>
    <w:rsid w:val="000808FD"/>
    <w:rsid w:val="000825DB"/>
    <w:rsid w:val="0008280B"/>
    <w:rsid w:val="000829AE"/>
    <w:rsid w:val="00083735"/>
    <w:rsid w:val="00085EEB"/>
    <w:rsid w:val="00087611"/>
    <w:rsid w:val="00090689"/>
    <w:rsid w:val="00090C9E"/>
    <w:rsid w:val="00091A7D"/>
    <w:rsid w:val="000936A4"/>
    <w:rsid w:val="00094439"/>
    <w:rsid w:val="000954C8"/>
    <w:rsid w:val="0009585C"/>
    <w:rsid w:val="000A0819"/>
    <w:rsid w:val="000A0EAE"/>
    <w:rsid w:val="000A16F6"/>
    <w:rsid w:val="000A2709"/>
    <w:rsid w:val="000A554A"/>
    <w:rsid w:val="000A5EF9"/>
    <w:rsid w:val="000B1EF4"/>
    <w:rsid w:val="000B3A6E"/>
    <w:rsid w:val="000B5EAC"/>
    <w:rsid w:val="000B6233"/>
    <w:rsid w:val="000C5853"/>
    <w:rsid w:val="000D145E"/>
    <w:rsid w:val="000E225D"/>
    <w:rsid w:val="000E314E"/>
    <w:rsid w:val="000E35BB"/>
    <w:rsid w:val="000E704C"/>
    <w:rsid w:val="000F1CA3"/>
    <w:rsid w:val="000F24B3"/>
    <w:rsid w:val="000F46C5"/>
    <w:rsid w:val="000F5CFB"/>
    <w:rsid w:val="000F74FE"/>
    <w:rsid w:val="00101ADB"/>
    <w:rsid w:val="0010235E"/>
    <w:rsid w:val="00102E66"/>
    <w:rsid w:val="00103399"/>
    <w:rsid w:val="001034D5"/>
    <w:rsid w:val="00103954"/>
    <w:rsid w:val="00113155"/>
    <w:rsid w:val="0011622E"/>
    <w:rsid w:val="001177CC"/>
    <w:rsid w:val="001178D9"/>
    <w:rsid w:val="00121887"/>
    <w:rsid w:val="0012252E"/>
    <w:rsid w:val="00123CA7"/>
    <w:rsid w:val="001249BA"/>
    <w:rsid w:val="00124DE8"/>
    <w:rsid w:val="00125D5F"/>
    <w:rsid w:val="00126AA1"/>
    <w:rsid w:val="001278BB"/>
    <w:rsid w:val="00127B3A"/>
    <w:rsid w:val="00141586"/>
    <w:rsid w:val="0014178D"/>
    <w:rsid w:val="00141F17"/>
    <w:rsid w:val="0014482F"/>
    <w:rsid w:val="00146EB3"/>
    <w:rsid w:val="0015204D"/>
    <w:rsid w:val="00153542"/>
    <w:rsid w:val="00154F6A"/>
    <w:rsid w:val="00155082"/>
    <w:rsid w:val="001550A6"/>
    <w:rsid w:val="00155ADA"/>
    <w:rsid w:val="00156907"/>
    <w:rsid w:val="001607DC"/>
    <w:rsid w:val="00160DBC"/>
    <w:rsid w:val="0016262A"/>
    <w:rsid w:val="00162743"/>
    <w:rsid w:val="00163449"/>
    <w:rsid w:val="00164731"/>
    <w:rsid w:val="0017159D"/>
    <w:rsid w:val="00172443"/>
    <w:rsid w:val="00172933"/>
    <w:rsid w:val="0017333E"/>
    <w:rsid w:val="001776F0"/>
    <w:rsid w:val="001802B2"/>
    <w:rsid w:val="0018337B"/>
    <w:rsid w:val="00184964"/>
    <w:rsid w:val="00184AF2"/>
    <w:rsid w:val="0018567E"/>
    <w:rsid w:val="00185A64"/>
    <w:rsid w:val="0018753E"/>
    <w:rsid w:val="0019006F"/>
    <w:rsid w:val="0019474E"/>
    <w:rsid w:val="00195241"/>
    <w:rsid w:val="001A4D2B"/>
    <w:rsid w:val="001B3DF7"/>
    <w:rsid w:val="001C2385"/>
    <w:rsid w:val="001C400B"/>
    <w:rsid w:val="001C737D"/>
    <w:rsid w:val="001C7744"/>
    <w:rsid w:val="001D50E3"/>
    <w:rsid w:val="001D7520"/>
    <w:rsid w:val="001E095D"/>
    <w:rsid w:val="001E137C"/>
    <w:rsid w:val="001E3990"/>
    <w:rsid w:val="001E4527"/>
    <w:rsid w:val="001E5D9E"/>
    <w:rsid w:val="001F2303"/>
    <w:rsid w:val="001F2683"/>
    <w:rsid w:val="001F2981"/>
    <w:rsid w:val="002172E0"/>
    <w:rsid w:val="0021776A"/>
    <w:rsid w:val="0022115F"/>
    <w:rsid w:val="002217BE"/>
    <w:rsid w:val="00221A78"/>
    <w:rsid w:val="00222F2F"/>
    <w:rsid w:val="00224890"/>
    <w:rsid w:val="00227F25"/>
    <w:rsid w:val="00230A73"/>
    <w:rsid w:val="0023151F"/>
    <w:rsid w:val="00231733"/>
    <w:rsid w:val="00231DAB"/>
    <w:rsid w:val="00232E4F"/>
    <w:rsid w:val="00232EA3"/>
    <w:rsid w:val="00233CD2"/>
    <w:rsid w:val="00235E24"/>
    <w:rsid w:val="00237FA8"/>
    <w:rsid w:val="00240F88"/>
    <w:rsid w:val="00240FD3"/>
    <w:rsid w:val="00241655"/>
    <w:rsid w:val="00241939"/>
    <w:rsid w:val="00242127"/>
    <w:rsid w:val="00245F6D"/>
    <w:rsid w:val="00250950"/>
    <w:rsid w:val="00251573"/>
    <w:rsid w:val="002523F4"/>
    <w:rsid w:val="0025245F"/>
    <w:rsid w:val="002563E9"/>
    <w:rsid w:val="00257C60"/>
    <w:rsid w:val="00257E2B"/>
    <w:rsid w:val="00261886"/>
    <w:rsid w:val="00263B31"/>
    <w:rsid w:val="0026433A"/>
    <w:rsid w:val="002644AB"/>
    <w:rsid w:val="00264F03"/>
    <w:rsid w:val="00265627"/>
    <w:rsid w:val="00265658"/>
    <w:rsid w:val="00266AE5"/>
    <w:rsid w:val="00267524"/>
    <w:rsid w:val="002708BF"/>
    <w:rsid w:val="00273216"/>
    <w:rsid w:val="00273379"/>
    <w:rsid w:val="002752DA"/>
    <w:rsid w:val="00277963"/>
    <w:rsid w:val="00281EA0"/>
    <w:rsid w:val="002877B2"/>
    <w:rsid w:val="00287CCD"/>
    <w:rsid w:val="00293CA3"/>
    <w:rsid w:val="00294E74"/>
    <w:rsid w:val="0029551D"/>
    <w:rsid w:val="00296027"/>
    <w:rsid w:val="00296D26"/>
    <w:rsid w:val="00297DD2"/>
    <w:rsid w:val="002A01E0"/>
    <w:rsid w:val="002A0EF6"/>
    <w:rsid w:val="002A3BC5"/>
    <w:rsid w:val="002A6011"/>
    <w:rsid w:val="002B00DB"/>
    <w:rsid w:val="002B0DF9"/>
    <w:rsid w:val="002B2C46"/>
    <w:rsid w:val="002B3136"/>
    <w:rsid w:val="002B58EA"/>
    <w:rsid w:val="002B6ACD"/>
    <w:rsid w:val="002B7A42"/>
    <w:rsid w:val="002C0C86"/>
    <w:rsid w:val="002C230F"/>
    <w:rsid w:val="002C2951"/>
    <w:rsid w:val="002D05E5"/>
    <w:rsid w:val="002D0DF9"/>
    <w:rsid w:val="002D0F5A"/>
    <w:rsid w:val="002D201D"/>
    <w:rsid w:val="002D24FD"/>
    <w:rsid w:val="002D2706"/>
    <w:rsid w:val="002D3F6F"/>
    <w:rsid w:val="002D6439"/>
    <w:rsid w:val="002D77C6"/>
    <w:rsid w:val="002E2FA9"/>
    <w:rsid w:val="002F02BD"/>
    <w:rsid w:val="002F1557"/>
    <w:rsid w:val="002F1C5E"/>
    <w:rsid w:val="002F4B3E"/>
    <w:rsid w:val="003022BB"/>
    <w:rsid w:val="00305BBC"/>
    <w:rsid w:val="00306A24"/>
    <w:rsid w:val="00310646"/>
    <w:rsid w:val="00310B1B"/>
    <w:rsid w:val="00311CDF"/>
    <w:rsid w:val="00316428"/>
    <w:rsid w:val="00316503"/>
    <w:rsid w:val="0031658D"/>
    <w:rsid w:val="00316D2F"/>
    <w:rsid w:val="00317262"/>
    <w:rsid w:val="00317869"/>
    <w:rsid w:val="00317E9D"/>
    <w:rsid w:val="00321510"/>
    <w:rsid w:val="00325B5E"/>
    <w:rsid w:val="00325B97"/>
    <w:rsid w:val="00327796"/>
    <w:rsid w:val="00331F7A"/>
    <w:rsid w:val="00332FEB"/>
    <w:rsid w:val="00334C14"/>
    <w:rsid w:val="0033654C"/>
    <w:rsid w:val="00340B93"/>
    <w:rsid w:val="00342451"/>
    <w:rsid w:val="0034440A"/>
    <w:rsid w:val="00345D4F"/>
    <w:rsid w:val="00346A5A"/>
    <w:rsid w:val="003475BE"/>
    <w:rsid w:val="003503CB"/>
    <w:rsid w:val="00350A32"/>
    <w:rsid w:val="0035532E"/>
    <w:rsid w:val="00355350"/>
    <w:rsid w:val="00356260"/>
    <w:rsid w:val="00356309"/>
    <w:rsid w:val="00360D62"/>
    <w:rsid w:val="00362D74"/>
    <w:rsid w:val="0036666E"/>
    <w:rsid w:val="0036779D"/>
    <w:rsid w:val="00370E46"/>
    <w:rsid w:val="00371061"/>
    <w:rsid w:val="0037511D"/>
    <w:rsid w:val="00377BEA"/>
    <w:rsid w:val="00383EB6"/>
    <w:rsid w:val="003863CF"/>
    <w:rsid w:val="0039361C"/>
    <w:rsid w:val="00397071"/>
    <w:rsid w:val="003A01F9"/>
    <w:rsid w:val="003A4277"/>
    <w:rsid w:val="003A5910"/>
    <w:rsid w:val="003A6576"/>
    <w:rsid w:val="003A6D70"/>
    <w:rsid w:val="003B0FD9"/>
    <w:rsid w:val="003B1050"/>
    <w:rsid w:val="003B2110"/>
    <w:rsid w:val="003B5887"/>
    <w:rsid w:val="003B5AF6"/>
    <w:rsid w:val="003B6CF8"/>
    <w:rsid w:val="003C06B8"/>
    <w:rsid w:val="003C1DB8"/>
    <w:rsid w:val="003C28A4"/>
    <w:rsid w:val="003C4FFA"/>
    <w:rsid w:val="003C7345"/>
    <w:rsid w:val="003D2518"/>
    <w:rsid w:val="003D26D5"/>
    <w:rsid w:val="003D61D7"/>
    <w:rsid w:val="003D6D39"/>
    <w:rsid w:val="003D7F60"/>
    <w:rsid w:val="003E0387"/>
    <w:rsid w:val="003E0FE6"/>
    <w:rsid w:val="003E1770"/>
    <w:rsid w:val="003E1C69"/>
    <w:rsid w:val="003E238D"/>
    <w:rsid w:val="003E2E2B"/>
    <w:rsid w:val="003E35C8"/>
    <w:rsid w:val="003E67F0"/>
    <w:rsid w:val="003E77BE"/>
    <w:rsid w:val="003F1886"/>
    <w:rsid w:val="003F29E5"/>
    <w:rsid w:val="003F3D52"/>
    <w:rsid w:val="003F46A9"/>
    <w:rsid w:val="003F4CC1"/>
    <w:rsid w:val="003F5DFD"/>
    <w:rsid w:val="003F6CF1"/>
    <w:rsid w:val="004011C0"/>
    <w:rsid w:val="004060FE"/>
    <w:rsid w:val="00407E6B"/>
    <w:rsid w:val="00413809"/>
    <w:rsid w:val="00413A8A"/>
    <w:rsid w:val="00414E4D"/>
    <w:rsid w:val="004166EA"/>
    <w:rsid w:val="00416B0B"/>
    <w:rsid w:val="00417CEA"/>
    <w:rsid w:val="00420F97"/>
    <w:rsid w:val="004210FE"/>
    <w:rsid w:val="00421F09"/>
    <w:rsid w:val="00423219"/>
    <w:rsid w:val="0042349F"/>
    <w:rsid w:val="00424A11"/>
    <w:rsid w:val="004260FF"/>
    <w:rsid w:val="00426C1F"/>
    <w:rsid w:val="00427178"/>
    <w:rsid w:val="00431AC8"/>
    <w:rsid w:val="004351A7"/>
    <w:rsid w:val="0043702A"/>
    <w:rsid w:val="004378BE"/>
    <w:rsid w:val="004407EE"/>
    <w:rsid w:val="00441313"/>
    <w:rsid w:val="004439DC"/>
    <w:rsid w:val="00445364"/>
    <w:rsid w:val="00445CED"/>
    <w:rsid w:val="004465E3"/>
    <w:rsid w:val="00446ED1"/>
    <w:rsid w:val="00450D1A"/>
    <w:rsid w:val="004547BE"/>
    <w:rsid w:val="00454D1A"/>
    <w:rsid w:val="00455385"/>
    <w:rsid w:val="00460487"/>
    <w:rsid w:val="004614EC"/>
    <w:rsid w:val="00462060"/>
    <w:rsid w:val="00463FAB"/>
    <w:rsid w:val="004677C1"/>
    <w:rsid w:val="00470380"/>
    <w:rsid w:val="00474EA3"/>
    <w:rsid w:val="00480FFE"/>
    <w:rsid w:val="00485E31"/>
    <w:rsid w:val="00486DDC"/>
    <w:rsid w:val="004925B4"/>
    <w:rsid w:val="00496264"/>
    <w:rsid w:val="004A04C8"/>
    <w:rsid w:val="004A1FBE"/>
    <w:rsid w:val="004A5346"/>
    <w:rsid w:val="004A5C0A"/>
    <w:rsid w:val="004A7818"/>
    <w:rsid w:val="004B3125"/>
    <w:rsid w:val="004B39B9"/>
    <w:rsid w:val="004B549C"/>
    <w:rsid w:val="004C0B1A"/>
    <w:rsid w:val="004C2C93"/>
    <w:rsid w:val="004C5149"/>
    <w:rsid w:val="004C51FA"/>
    <w:rsid w:val="004C616D"/>
    <w:rsid w:val="004C7002"/>
    <w:rsid w:val="004D0118"/>
    <w:rsid w:val="004D11BE"/>
    <w:rsid w:val="004D32EC"/>
    <w:rsid w:val="004D3BC3"/>
    <w:rsid w:val="004D5104"/>
    <w:rsid w:val="004D55BC"/>
    <w:rsid w:val="004D7FB4"/>
    <w:rsid w:val="004E4D48"/>
    <w:rsid w:val="004E7780"/>
    <w:rsid w:val="004E7DF8"/>
    <w:rsid w:val="004E7FFC"/>
    <w:rsid w:val="004F085B"/>
    <w:rsid w:val="004F0F52"/>
    <w:rsid w:val="004F216E"/>
    <w:rsid w:val="004F4D81"/>
    <w:rsid w:val="005000B6"/>
    <w:rsid w:val="00504E42"/>
    <w:rsid w:val="00510EBA"/>
    <w:rsid w:val="005130C6"/>
    <w:rsid w:val="00517E2D"/>
    <w:rsid w:val="00521F04"/>
    <w:rsid w:val="00525D26"/>
    <w:rsid w:val="00527486"/>
    <w:rsid w:val="0053018D"/>
    <w:rsid w:val="005314E7"/>
    <w:rsid w:val="00532B8F"/>
    <w:rsid w:val="0053731F"/>
    <w:rsid w:val="00542E55"/>
    <w:rsid w:val="00545B41"/>
    <w:rsid w:val="005476F4"/>
    <w:rsid w:val="00547A11"/>
    <w:rsid w:val="00551523"/>
    <w:rsid w:val="0055390C"/>
    <w:rsid w:val="00553A0F"/>
    <w:rsid w:val="00556614"/>
    <w:rsid w:val="00556D18"/>
    <w:rsid w:val="005576DE"/>
    <w:rsid w:val="005607A8"/>
    <w:rsid w:val="00563B89"/>
    <w:rsid w:val="00563C53"/>
    <w:rsid w:val="00564C5D"/>
    <w:rsid w:val="00567018"/>
    <w:rsid w:val="00594073"/>
    <w:rsid w:val="00595A06"/>
    <w:rsid w:val="005A11E1"/>
    <w:rsid w:val="005A16F6"/>
    <w:rsid w:val="005A2516"/>
    <w:rsid w:val="005A462B"/>
    <w:rsid w:val="005A4963"/>
    <w:rsid w:val="005A6EEF"/>
    <w:rsid w:val="005B32AE"/>
    <w:rsid w:val="005B34C5"/>
    <w:rsid w:val="005B78B9"/>
    <w:rsid w:val="005C0FB1"/>
    <w:rsid w:val="005C4B1E"/>
    <w:rsid w:val="005D0C3F"/>
    <w:rsid w:val="005D272D"/>
    <w:rsid w:val="005D498B"/>
    <w:rsid w:val="005D4B28"/>
    <w:rsid w:val="005D4FDB"/>
    <w:rsid w:val="005D594B"/>
    <w:rsid w:val="005D620D"/>
    <w:rsid w:val="005D67A4"/>
    <w:rsid w:val="005D7575"/>
    <w:rsid w:val="005E00BD"/>
    <w:rsid w:val="005E6023"/>
    <w:rsid w:val="005F4BE1"/>
    <w:rsid w:val="005F4F55"/>
    <w:rsid w:val="005F5F89"/>
    <w:rsid w:val="005F6AEA"/>
    <w:rsid w:val="005F769C"/>
    <w:rsid w:val="0060026F"/>
    <w:rsid w:val="00605FB2"/>
    <w:rsid w:val="006128BC"/>
    <w:rsid w:val="0061291C"/>
    <w:rsid w:val="00614CE1"/>
    <w:rsid w:val="006151E8"/>
    <w:rsid w:val="00616423"/>
    <w:rsid w:val="006177FD"/>
    <w:rsid w:val="00620729"/>
    <w:rsid w:val="00620B7E"/>
    <w:rsid w:val="00621553"/>
    <w:rsid w:val="006216F8"/>
    <w:rsid w:val="006234F5"/>
    <w:rsid w:val="00623FBF"/>
    <w:rsid w:val="00625959"/>
    <w:rsid w:val="0062618B"/>
    <w:rsid w:val="00626A15"/>
    <w:rsid w:val="0063114D"/>
    <w:rsid w:val="006311AA"/>
    <w:rsid w:val="00634495"/>
    <w:rsid w:val="00634A9B"/>
    <w:rsid w:val="00635F4A"/>
    <w:rsid w:val="00636DBB"/>
    <w:rsid w:val="00641504"/>
    <w:rsid w:val="00641AA7"/>
    <w:rsid w:val="00653151"/>
    <w:rsid w:val="00654EDE"/>
    <w:rsid w:val="0066141B"/>
    <w:rsid w:val="006648C0"/>
    <w:rsid w:val="006658E3"/>
    <w:rsid w:val="00666348"/>
    <w:rsid w:val="00667C58"/>
    <w:rsid w:val="00672271"/>
    <w:rsid w:val="006746FE"/>
    <w:rsid w:val="00675148"/>
    <w:rsid w:val="0067516F"/>
    <w:rsid w:val="00682439"/>
    <w:rsid w:val="00682938"/>
    <w:rsid w:val="006847D3"/>
    <w:rsid w:val="006933E5"/>
    <w:rsid w:val="006961D3"/>
    <w:rsid w:val="0069635B"/>
    <w:rsid w:val="006A02FD"/>
    <w:rsid w:val="006A13A2"/>
    <w:rsid w:val="006A6F95"/>
    <w:rsid w:val="006B0660"/>
    <w:rsid w:val="006B092B"/>
    <w:rsid w:val="006B138D"/>
    <w:rsid w:val="006B2618"/>
    <w:rsid w:val="006B356F"/>
    <w:rsid w:val="006B379D"/>
    <w:rsid w:val="006B62C7"/>
    <w:rsid w:val="006B692C"/>
    <w:rsid w:val="006C16BC"/>
    <w:rsid w:val="006C5810"/>
    <w:rsid w:val="006C5DE6"/>
    <w:rsid w:val="006D18BA"/>
    <w:rsid w:val="006D32FF"/>
    <w:rsid w:val="006D3951"/>
    <w:rsid w:val="006D4037"/>
    <w:rsid w:val="006D4302"/>
    <w:rsid w:val="006D4E29"/>
    <w:rsid w:val="006D567B"/>
    <w:rsid w:val="006D6933"/>
    <w:rsid w:val="006D78D5"/>
    <w:rsid w:val="006E1E04"/>
    <w:rsid w:val="006E3BE4"/>
    <w:rsid w:val="006E4571"/>
    <w:rsid w:val="006E5B32"/>
    <w:rsid w:val="006E7A37"/>
    <w:rsid w:val="006F0A10"/>
    <w:rsid w:val="006F1E3F"/>
    <w:rsid w:val="006F200F"/>
    <w:rsid w:val="006F22FB"/>
    <w:rsid w:val="006F3C50"/>
    <w:rsid w:val="006F3D6A"/>
    <w:rsid w:val="006F3EBE"/>
    <w:rsid w:val="006F40A2"/>
    <w:rsid w:val="006F4965"/>
    <w:rsid w:val="006F5194"/>
    <w:rsid w:val="006F766D"/>
    <w:rsid w:val="00703159"/>
    <w:rsid w:val="0070594F"/>
    <w:rsid w:val="00710830"/>
    <w:rsid w:val="00711ABF"/>
    <w:rsid w:val="00711F3D"/>
    <w:rsid w:val="0071318E"/>
    <w:rsid w:val="007140EB"/>
    <w:rsid w:val="007159A5"/>
    <w:rsid w:val="007173B7"/>
    <w:rsid w:val="007175B8"/>
    <w:rsid w:val="00720973"/>
    <w:rsid w:val="007234C7"/>
    <w:rsid w:val="00723572"/>
    <w:rsid w:val="00724D33"/>
    <w:rsid w:val="00725367"/>
    <w:rsid w:val="007270F8"/>
    <w:rsid w:val="00727EC9"/>
    <w:rsid w:val="00730A40"/>
    <w:rsid w:val="00733BB6"/>
    <w:rsid w:val="00734767"/>
    <w:rsid w:val="00735A4B"/>
    <w:rsid w:val="00736BF9"/>
    <w:rsid w:val="00741320"/>
    <w:rsid w:val="007416CC"/>
    <w:rsid w:val="00741743"/>
    <w:rsid w:val="00742C25"/>
    <w:rsid w:val="007433C0"/>
    <w:rsid w:val="00747F79"/>
    <w:rsid w:val="0075054C"/>
    <w:rsid w:val="007539E0"/>
    <w:rsid w:val="00753E31"/>
    <w:rsid w:val="007556CA"/>
    <w:rsid w:val="007577F8"/>
    <w:rsid w:val="00764448"/>
    <w:rsid w:val="0076657F"/>
    <w:rsid w:val="0076714D"/>
    <w:rsid w:val="0077002D"/>
    <w:rsid w:val="00774C51"/>
    <w:rsid w:val="00777451"/>
    <w:rsid w:val="007774FC"/>
    <w:rsid w:val="007901E3"/>
    <w:rsid w:val="00790263"/>
    <w:rsid w:val="0079067D"/>
    <w:rsid w:val="00790929"/>
    <w:rsid w:val="007A0524"/>
    <w:rsid w:val="007A336C"/>
    <w:rsid w:val="007A4024"/>
    <w:rsid w:val="007A5CF7"/>
    <w:rsid w:val="007B3648"/>
    <w:rsid w:val="007B511C"/>
    <w:rsid w:val="007B51A0"/>
    <w:rsid w:val="007B5A13"/>
    <w:rsid w:val="007B5C36"/>
    <w:rsid w:val="007B61B5"/>
    <w:rsid w:val="007B6373"/>
    <w:rsid w:val="007B63F2"/>
    <w:rsid w:val="007C1CA7"/>
    <w:rsid w:val="007C67E6"/>
    <w:rsid w:val="007C714D"/>
    <w:rsid w:val="007C7218"/>
    <w:rsid w:val="007D0A9B"/>
    <w:rsid w:val="007D0CB4"/>
    <w:rsid w:val="007D2400"/>
    <w:rsid w:val="007D2F41"/>
    <w:rsid w:val="007D3087"/>
    <w:rsid w:val="007D42A6"/>
    <w:rsid w:val="007D7B12"/>
    <w:rsid w:val="007E0F2D"/>
    <w:rsid w:val="007F2611"/>
    <w:rsid w:val="007F332B"/>
    <w:rsid w:val="007F614D"/>
    <w:rsid w:val="007F66B1"/>
    <w:rsid w:val="007F68EE"/>
    <w:rsid w:val="00801E0C"/>
    <w:rsid w:val="00802A24"/>
    <w:rsid w:val="00803625"/>
    <w:rsid w:val="008051F3"/>
    <w:rsid w:val="0080605E"/>
    <w:rsid w:val="0080775A"/>
    <w:rsid w:val="0081087C"/>
    <w:rsid w:val="00813A6A"/>
    <w:rsid w:val="0081753B"/>
    <w:rsid w:val="008176CF"/>
    <w:rsid w:val="00822B8A"/>
    <w:rsid w:val="00822C7D"/>
    <w:rsid w:val="00824A01"/>
    <w:rsid w:val="00824C11"/>
    <w:rsid w:val="008250F5"/>
    <w:rsid w:val="008312E4"/>
    <w:rsid w:val="0083259E"/>
    <w:rsid w:val="00840A55"/>
    <w:rsid w:val="00840D2C"/>
    <w:rsid w:val="00842BC5"/>
    <w:rsid w:val="00845176"/>
    <w:rsid w:val="008473C7"/>
    <w:rsid w:val="00847710"/>
    <w:rsid w:val="00852E5D"/>
    <w:rsid w:val="00852F7A"/>
    <w:rsid w:val="00854708"/>
    <w:rsid w:val="008549D5"/>
    <w:rsid w:val="00854B07"/>
    <w:rsid w:val="00855A86"/>
    <w:rsid w:val="008602C5"/>
    <w:rsid w:val="00861C3B"/>
    <w:rsid w:val="00861D21"/>
    <w:rsid w:val="00862FF2"/>
    <w:rsid w:val="008646C2"/>
    <w:rsid w:val="008647A5"/>
    <w:rsid w:val="00864E37"/>
    <w:rsid w:val="00865EBF"/>
    <w:rsid w:val="00866CF4"/>
    <w:rsid w:val="0086719F"/>
    <w:rsid w:val="0087246B"/>
    <w:rsid w:val="00872A30"/>
    <w:rsid w:val="00872AA3"/>
    <w:rsid w:val="00872B67"/>
    <w:rsid w:val="0087330C"/>
    <w:rsid w:val="00873AB5"/>
    <w:rsid w:val="008741F6"/>
    <w:rsid w:val="00881A53"/>
    <w:rsid w:val="00883483"/>
    <w:rsid w:val="00885202"/>
    <w:rsid w:val="008855CD"/>
    <w:rsid w:val="00885C5C"/>
    <w:rsid w:val="00887DC0"/>
    <w:rsid w:val="00890BF7"/>
    <w:rsid w:val="00892425"/>
    <w:rsid w:val="008953D5"/>
    <w:rsid w:val="008964D0"/>
    <w:rsid w:val="008A2772"/>
    <w:rsid w:val="008A27F5"/>
    <w:rsid w:val="008A4F26"/>
    <w:rsid w:val="008B1740"/>
    <w:rsid w:val="008B3848"/>
    <w:rsid w:val="008B52CB"/>
    <w:rsid w:val="008D2F30"/>
    <w:rsid w:val="008D6654"/>
    <w:rsid w:val="008D7E3B"/>
    <w:rsid w:val="008E2E91"/>
    <w:rsid w:val="008E3CBA"/>
    <w:rsid w:val="008E5AE5"/>
    <w:rsid w:val="008E6213"/>
    <w:rsid w:val="008E6687"/>
    <w:rsid w:val="008E7297"/>
    <w:rsid w:val="008E7DDE"/>
    <w:rsid w:val="008F0EB1"/>
    <w:rsid w:val="008F41A8"/>
    <w:rsid w:val="008F4B35"/>
    <w:rsid w:val="008F5A82"/>
    <w:rsid w:val="008F66A4"/>
    <w:rsid w:val="008F68D9"/>
    <w:rsid w:val="00901285"/>
    <w:rsid w:val="00902A21"/>
    <w:rsid w:val="00906678"/>
    <w:rsid w:val="00907099"/>
    <w:rsid w:val="00910000"/>
    <w:rsid w:val="009111B6"/>
    <w:rsid w:val="00912909"/>
    <w:rsid w:val="00912D06"/>
    <w:rsid w:val="00913DC6"/>
    <w:rsid w:val="0091547B"/>
    <w:rsid w:val="009159E5"/>
    <w:rsid w:val="00916A8A"/>
    <w:rsid w:val="0092099A"/>
    <w:rsid w:val="009221D9"/>
    <w:rsid w:val="009235FF"/>
    <w:rsid w:val="00924515"/>
    <w:rsid w:val="0093170A"/>
    <w:rsid w:val="009324D7"/>
    <w:rsid w:val="00933929"/>
    <w:rsid w:val="009362AF"/>
    <w:rsid w:val="00936791"/>
    <w:rsid w:val="0093734B"/>
    <w:rsid w:val="009423A2"/>
    <w:rsid w:val="00942444"/>
    <w:rsid w:val="009426C7"/>
    <w:rsid w:val="009440DF"/>
    <w:rsid w:val="00945634"/>
    <w:rsid w:val="009468E4"/>
    <w:rsid w:val="00950367"/>
    <w:rsid w:val="00950A71"/>
    <w:rsid w:val="00951D83"/>
    <w:rsid w:val="009522CA"/>
    <w:rsid w:val="00952310"/>
    <w:rsid w:val="00952A43"/>
    <w:rsid w:val="009543A7"/>
    <w:rsid w:val="009610FE"/>
    <w:rsid w:val="00961943"/>
    <w:rsid w:val="00962ACA"/>
    <w:rsid w:val="00965725"/>
    <w:rsid w:val="00966177"/>
    <w:rsid w:val="00966209"/>
    <w:rsid w:val="00970082"/>
    <w:rsid w:val="00976F54"/>
    <w:rsid w:val="0097701A"/>
    <w:rsid w:val="009812AF"/>
    <w:rsid w:val="009830C9"/>
    <w:rsid w:val="0098637C"/>
    <w:rsid w:val="009866B2"/>
    <w:rsid w:val="00991E52"/>
    <w:rsid w:val="00991F62"/>
    <w:rsid w:val="009938D5"/>
    <w:rsid w:val="00994DA3"/>
    <w:rsid w:val="009A0E3C"/>
    <w:rsid w:val="009A2699"/>
    <w:rsid w:val="009A4935"/>
    <w:rsid w:val="009A4993"/>
    <w:rsid w:val="009A4C08"/>
    <w:rsid w:val="009B533D"/>
    <w:rsid w:val="009B6A41"/>
    <w:rsid w:val="009B7DBE"/>
    <w:rsid w:val="009C3454"/>
    <w:rsid w:val="009C51CE"/>
    <w:rsid w:val="009C6FED"/>
    <w:rsid w:val="009D00FB"/>
    <w:rsid w:val="009D389A"/>
    <w:rsid w:val="009D4DFB"/>
    <w:rsid w:val="009D7BAF"/>
    <w:rsid w:val="009E333D"/>
    <w:rsid w:val="009E3909"/>
    <w:rsid w:val="009E5128"/>
    <w:rsid w:val="009E6D15"/>
    <w:rsid w:val="009E7B49"/>
    <w:rsid w:val="009E7DAD"/>
    <w:rsid w:val="009F093B"/>
    <w:rsid w:val="009F1361"/>
    <w:rsid w:val="009F43FC"/>
    <w:rsid w:val="009F4F91"/>
    <w:rsid w:val="009F7F0B"/>
    <w:rsid w:val="00A00F93"/>
    <w:rsid w:val="00A01351"/>
    <w:rsid w:val="00A01BFD"/>
    <w:rsid w:val="00A0331F"/>
    <w:rsid w:val="00A10176"/>
    <w:rsid w:val="00A10D19"/>
    <w:rsid w:val="00A11CA7"/>
    <w:rsid w:val="00A149CB"/>
    <w:rsid w:val="00A14A0B"/>
    <w:rsid w:val="00A158E0"/>
    <w:rsid w:val="00A17B8D"/>
    <w:rsid w:val="00A214FB"/>
    <w:rsid w:val="00A24C66"/>
    <w:rsid w:val="00A2501C"/>
    <w:rsid w:val="00A31AD0"/>
    <w:rsid w:val="00A322EB"/>
    <w:rsid w:val="00A32882"/>
    <w:rsid w:val="00A35DF3"/>
    <w:rsid w:val="00A35FE6"/>
    <w:rsid w:val="00A373A7"/>
    <w:rsid w:val="00A4449C"/>
    <w:rsid w:val="00A44667"/>
    <w:rsid w:val="00A45E5A"/>
    <w:rsid w:val="00A505A6"/>
    <w:rsid w:val="00A52018"/>
    <w:rsid w:val="00A52668"/>
    <w:rsid w:val="00A52747"/>
    <w:rsid w:val="00A541BF"/>
    <w:rsid w:val="00A54F44"/>
    <w:rsid w:val="00A60F60"/>
    <w:rsid w:val="00A61009"/>
    <w:rsid w:val="00A611C1"/>
    <w:rsid w:val="00A6155D"/>
    <w:rsid w:val="00A62656"/>
    <w:rsid w:val="00A63EEC"/>
    <w:rsid w:val="00A7198B"/>
    <w:rsid w:val="00A7708E"/>
    <w:rsid w:val="00A777AA"/>
    <w:rsid w:val="00A81892"/>
    <w:rsid w:val="00A83B96"/>
    <w:rsid w:val="00A84F7D"/>
    <w:rsid w:val="00A8536E"/>
    <w:rsid w:val="00A87CCE"/>
    <w:rsid w:val="00A91A63"/>
    <w:rsid w:val="00A92826"/>
    <w:rsid w:val="00A92AD4"/>
    <w:rsid w:val="00A930B4"/>
    <w:rsid w:val="00A9378A"/>
    <w:rsid w:val="00A9380C"/>
    <w:rsid w:val="00A94A80"/>
    <w:rsid w:val="00A9548F"/>
    <w:rsid w:val="00A954A1"/>
    <w:rsid w:val="00AA0776"/>
    <w:rsid w:val="00AA1EAE"/>
    <w:rsid w:val="00AB1939"/>
    <w:rsid w:val="00AB4D7E"/>
    <w:rsid w:val="00AB75EE"/>
    <w:rsid w:val="00AC2922"/>
    <w:rsid w:val="00AC4CEC"/>
    <w:rsid w:val="00AC564B"/>
    <w:rsid w:val="00AC5986"/>
    <w:rsid w:val="00AC6471"/>
    <w:rsid w:val="00AC67FB"/>
    <w:rsid w:val="00AC7420"/>
    <w:rsid w:val="00AC7D85"/>
    <w:rsid w:val="00AD126A"/>
    <w:rsid w:val="00AD2AE0"/>
    <w:rsid w:val="00AD3A8D"/>
    <w:rsid w:val="00AD4F7F"/>
    <w:rsid w:val="00AD6030"/>
    <w:rsid w:val="00AE08AE"/>
    <w:rsid w:val="00AE2A31"/>
    <w:rsid w:val="00AE35C1"/>
    <w:rsid w:val="00AE5638"/>
    <w:rsid w:val="00AE5D7F"/>
    <w:rsid w:val="00AE6E7C"/>
    <w:rsid w:val="00AF01BB"/>
    <w:rsid w:val="00AF1260"/>
    <w:rsid w:val="00AF1C92"/>
    <w:rsid w:val="00AF61B3"/>
    <w:rsid w:val="00AF6B09"/>
    <w:rsid w:val="00AF7213"/>
    <w:rsid w:val="00B0042E"/>
    <w:rsid w:val="00B060E4"/>
    <w:rsid w:val="00B0620F"/>
    <w:rsid w:val="00B0654A"/>
    <w:rsid w:val="00B0714F"/>
    <w:rsid w:val="00B11C1D"/>
    <w:rsid w:val="00B13636"/>
    <w:rsid w:val="00B13639"/>
    <w:rsid w:val="00B14054"/>
    <w:rsid w:val="00B14DEB"/>
    <w:rsid w:val="00B14E72"/>
    <w:rsid w:val="00B152F3"/>
    <w:rsid w:val="00B20A45"/>
    <w:rsid w:val="00B22D6E"/>
    <w:rsid w:val="00B23470"/>
    <w:rsid w:val="00B23B26"/>
    <w:rsid w:val="00B24E3B"/>
    <w:rsid w:val="00B27B4F"/>
    <w:rsid w:val="00B312A5"/>
    <w:rsid w:val="00B31AB2"/>
    <w:rsid w:val="00B31E9E"/>
    <w:rsid w:val="00B32CEA"/>
    <w:rsid w:val="00B3562F"/>
    <w:rsid w:val="00B40FCA"/>
    <w:rsid w:val="00B41D1B"/>
    <w:rsid w:val="00B47931"/>
    <w:rsid w:val="00B50EF9"/>
    <w:rsid w:val="00B51860"/>
    <w:rsid w:val="00B52FDE"/>
    <w:rsid w:val="00B54A6C"/>
    <w:rsid w:val="00B54ADB"/>
    <w:rsid w:val="00B60A95"/>
    <w:rsid w:val="00B612E8"/>
    <w:rsid w:val="00B61B90"/>
    <w:rsid w:val="00B6372F"/>
    <w:rsid w:val="00B665D7"/>
    <w:rsid w:val="00B66B87"/>
    <w:rsid w:val="00B67F5A"/>
    <w:rsid w:val="00B67FAA"/>
    <w:rsid w:val="00B72723"/>
    <w:rsid w:val="00B74326"/>
    <w:rsid w:val="00B75F46"/>
    <w:rsid w:val="00B7715F"/>
    <w:rsid w:val="00B7770B"/>
    <w:rsid w:val="00B778A5"/>
    <w:rsid w:val="00B82AE7"/>
    <w:rsid w:val="00B82F22"/>
    <w:rsid w:val="00B842F0"/>
    <w:rsid w:val="00B84D61"/>
    <w:rsid w:val="00B84F04"/>
    <w:rsid w:val="00B851E2"/>
    <w:rsid w:val="00B866B6"/>
    <w:rsid w:val="00B86D98"/>
    <w:rsid w:val="00BA166D"/>
    <w:rsid w:val="00BA27C8"/>
    <w:rsid w:val="00BA403F"/>
    <w:rsid w:val="00BA4654"/>
    <w:rsid w:val="00BB20DD"/>
    <w:rsid w:val="00BB2BD7"/>
    <w:rsid w:val="00BB2F23"/>
    <w:rsid w:val="00BB378F"/>
    <w:rsid w:val="00BB49CF"/>
    <w:rsid w:val="00BC1948"/>
    <w:rsid w:val="00BC25B4"/>
    <w:rsid w:val="00BC521B"/>
    <w:rsid w:val="00BC52EC"/>
    <w:rsid w:val="00BC76FC"/>
    <w:rsid w:val="00BD25B7"/>
    <w:rsid w:val="00BD4EC7"/>
    <w:rsid w:val="00BD675F"/>
    <w:rsid w:val="00BD7488"/>
    <w:rsid w:val="00BE1298"/>
    <w:rsid w:val="00BE3CC9"/>
    <w:rsid w:val="00BE475B"/>
    <w:rsid w:val="00BE642A"/>
    <w:rsid w:val="00BE67B9"/>
    <w:rsid w:val="00BE764A"/>
    <w:rsid w:val="00BE7F0C"/>
    <w:rsid w:val="00BF29FC"/>
    <w:rsid w:val="00BF3478"/>
    <w:rsid w:val="00BF355E"/>
    <w:rsid w:val="00BF4147"/>
    <w:rsid w:val="00BF67C6"/>
    <w:rsid w:val="00BF6D8D"/>
    <w:rsid w:val="00BF7B15"/>
    <w:rsid w:val="00C017D3"/>
    <w:rsid w:val="00C037FC"/>
    <w:rsid w:val="00C07E2A"/>
    <w:rsid w:val="00C11562"/>
    <w:rsid w:val="00C14C15"/>
    <w:rsid w:val="00C15AA3"/>
    <w:rsid w:val="00C16A3D"/>
    <w:rsid w:val="00C17C44"/>
    <w:rsid w:val="00C20184"/>
    <w:rsid w:val="00C20780"/>
    <w:rsid w:val="00C21447"/>
    <w:rsid w:val="00C225A4"/>
    <w:rsid w:val="00C226FF"/>
    <w:rsid w:val="00C24020"/>
    <w:rsid w:val="00C2573D"/>
    <w:rsid w:val="00C26D59"/>
    <w:rsid w:val="00C272D0"/>
    <w:rsid w:val="00C3231D"/>
    <w:rsid w:val="00C35112"/>
    <w:rsid w:val="00C405B4"/>
    <w:rsid w:val="00C427EC"/>
    <w:rsid w:val="00C4378D"/>
    <w:rsid w:val="00C441F7"/>
    <w:rsid w:val="00C46487"/>
    <w:rsid w:val="00C50305"/>
    <w:rsid w:val="00C50C8C"/>
    <w:rsid w:val="00C536FE"/>
    <w:rsid w:val="00C562D0"/>
    <w:rsid w:val="00C5648E"/>
    <w:rsid w:val="00C577EB"/>
    <w:rsid w:val="00C60632"/>
    <w:rsid w:val="00C60F8F"/>
    <w:rsid w:val="00C618E0"/>
    <w:rsid w:val="00C64429"/>
    <w:rsid w:val="00C67334"/>
    <w:rsid w:val="00C71132"/>
    <w:rsid w:val="00C73AA5"/>
    <w:rsid w:val="00C74090"/>
    <w:rsid w:val="00C7664F"/>
    <w:rsid w:val="00C776A7"/>
    <w:rsid w:val="00C80A71"/>
    <w:rsid w:val="00C8497D"/>
    <w:rsid w:val="00C853C5"/>
    <w:rsid w:val="00C909D9"/>
    <w:rsid w:val="00C91FDA"/>
    <w:rsid w:val="00C93D57"/>
    <w:rsid w:val="00C93E65"/>
    <w:rsid w:val="00C95FE6"/>
    <w:rsid w:val="00C969E5"/>
    <w:rsid w:val="00C97C13"/>
    <w:rsid w:val="00CA0307"/>
    <w:rsid w:val="00CA116F"/>
    <w:rsid w:val="00CA11BD"/>
    <w:rsid w:val="00CA1C81"/>
    <w:rsid w:val="00CA2CE7"/>
    <w:rsid w:val="00CA6995"/>
    <w:rsid w:val="00CB0D53"/>
    <w:rsid w:val="00CB22A0"/>
    <w:rsid w:val="00CB42A4"/>
    <w:rsid w:val="00CB6853"/>
    <w:rsid w:val="00CB7C6F"/>
    <w:rsid w:val="00CC25BE"/>
    <w:rsid w:val="00CC4C2D"/>
    <w:rsid w:val="00CC5ACE"/>
    <w:rsid w:val="00CC6127"/>
    <w:rsid w:val="00CC763B"/>
    <w:rsid w:val="00CD192A"/>
    <w:rsid w:val="00CD429D"/>
    <w:rsid w:val="00CE1EA9"/>
    <w:rsid w:val="00CE2BEB"/>
    <w:rsid w:val="00CE3D48"/>
    <w:rsid w:val="00CE4692"/>
    <w:rsid w:val="00CE65BB"/>
    <w:rsid w:val="00CF0374"/>
    <w:rsid w:val="00CF302D"/>
    <w:rsid w:val="00CF4C0D"/>
    <w:rsid w:val="00CF6120"/>
    <w:rsid w:val="00CF79AD"/>
    <w:rsid w:val="00D010B0"/>
    <w:rsid w:val="00D065AC"/>
    <w:rsid w:val="00D06FF3"/>
    <w:rsid w:val="00D11E75"/>
    <w:rsid w:val="00D12403"/>
    <w:rsid w:val="00D12C55"/>
    <w:rsid w:val="00D13F02"/>
    <w:rsid w:val="00D165FC"/>
    <w:rsid w:val="00D16652"/>
    <w:rsid w:val="00D170B7"/>
    <w:rsid w:val="00D205A4"/>
    <w:rsid w:val="00D2344F"/>
    <w:rsid w:val="00D24EEC"/>
    <w:rsid w:val="00D24FEB"/>
    <w:rsid w:val="00D26B8F"/>
    <w:rsid w:val="00D30761"/>
    <w:rsid w:val="00D31DF5"/>
    <w:rsid w:val="00D328D2"/>
    <w:rsid w:val="00D32EDA"/>
    <w:rsid w:val="00D3352A"/>
    <w:rsid w:val="00D40350"/>
    <w:rsid w:val="00D40D1D"/>
    <w:rsid w:val="00D4248D"/>
    <w:rsid w:val="00D43974"/>
    <w:rsid w:val="00D5084C"/>
    <w:rsid w:val="00D53CEC"/>
    <w:rsid w:val="00D562E2"/>
    <w:rsid w:val="00D614AA"/>
    <w:rsid w:val="00D64F4D"/>
    <w:rsid w:val="00D666F3"/>
    <w:rsid w:val="00D667F4"/>
    <w:rsid w:val="00D70469"/>
    <w:rsid w:val="00D7338D"/>
    <w:rsid w:val="00D73F8D"/>
    <w:rsid w:val="00D75051"/>
    <w:rsid w:val="00D80BC0"/>
    <w:rsid w:val="00D80F58"/>
    <w:rsid w:val="00D81F14"/>
    <w:rsid w:val="00D84FC4"/>
    <w:rsid w:val="00D8579B"/>
    <w:rsid w:val="00D915E2"/>
    <w:rsid w:val="00D93FC6"/>
    <w:rsid w:val="00D94EF9"/>
    <w:rsid w:val="00D94FA6"/>
    <w:rsid w:val="00DA020E"/>
    <w:rsid w:val="00DA108D"/>
    <w:rsid w:val="00DA111C"/>
    <w:rsid w:val="00DA2CE4"/>
    <w:rsid w:val="00DA4476"/>
    <w:rsid w:val="00DA5C6B"/>
    <w:rsid w:val="00DB038F"/>
    <w:rsid w:val="00DB4AC4"/>
    <w:rsid w:val="00DC038C"/>
    <w:rsid w:val="00DC0F74"/>
    <w:rsid w:val="00DC160E"/>
    <w:rsid w:val="00DC39BB"/>
    <w:rsid w:val="00DC45F4"/>
    <w:rsid w:val="00DC4DFF"/>
    <w:rsid w:val="00DC4EA7"/>
    <w:rsid w:val="00DC5290"/>
    <w:rsid w:val="00DC75F8"/>
    <w:rsid w:val="00DD1572"/>
    <w:rsid w:val="00DD39EC"/>
    <w:rsid w:val="00DD46C4"/>
    <w:rsid w:val="00DD5864"/>
    <w:rsid w:val="00DD6098"/>
    <w:rsid w:val="00DD7498"/>
    <w:rsid w:val="00DE09BC"/>
    <w:rsid w:val="00DE10AE"/>
    <w:rsid w:val="00DE1BD8"/>
    <w:rsid w:val="00DE268A"/>
    <w:rsid w:val="00DE38A4"/>
    <w:rsid w:val="00DE642F"/>
    <w:rsid w:val="00DE773B"/>
    <w:rsid w:val="00DF1B2E"/>
    <w:rsid w:val="00DF35B5"/>
    <w:rsid w:val="00DF4DAB"/>
    <w:rsid w:val="00E004A5"/>
    <w:rsid w:val="00E048D3"/>
    <w:rsid w:val="00E06416"/>
    <w:rsid w:val="00E13411"/>
    <w:rsid w:val="00E140EF"/>
    <w:rsid w:val="00E15EEC"/>
    <w:rsid w:val="00E1703B"/>
    <w:rsid w:val="00E174FB"/>
    <w:rsid w:val="00E20357"/>
    <w:rsid w:val="00E22517"/>
    <w:rsid w:val="00E2572F"/>
    <w:rsid w:val="00E25F63"/>
    <w:rsid w:val="00E26211"/>
    <w:rsid w:val="00E3100C"/>
    <w:rsid w:val="00E32904"/>
    <w:rsid w:val="00E32F99"/>
    <w:rsid w:val="00E33006"/>
    <w:rsid w:val="00E34701"/>
    <w:rsid w:val="00E36434"/>
    <w:rsid w:val="00E36D8C"/>
    <w:rsid w:val="00E37E0B"/>
    <w:rsid w:val="00E421DF"/>
    <w:rsid w:val="00E42E94"/>
    <w:rsid w:val="00E44A3C"/>
    <w:rsid w:val="00E46EE5"/>
    <w:rsid w:val="00E47D97"/>
    <w:rsid w:val="00E505D4"/>
    <w:rsid w:val="00E50A41"/>
    <w:rsid w:val="00E50EA9"/>
    <w:rsid w:val="00E50EFE"/>
    <w:rsid w:val="00E519ED"/>
    <w:rsid w:val="00E5260A"/>
    <w:rsid w:val="00E5560B"/>
    <w:rsid w:val="00E62928"/>
    <w:rsid w:val="00E62DE7"/>
    <w:rsid w:val="00E65D67"/>
    <w:rsid w:val="00E66B77"/>
    <w:rsid w:val="00E70732"/>
    <w:rsid w:val="00E71EBA"/>
    <w:rsid w:val="00E71FAE"/>
    <w:rsid w:val="00E7272D"/>
    <w:rsid w:val="00E737E1"/>
    <w:rsid w:val="00E77577"/>
    <w:rsid w:val="00E863C7"/>
    <w:rsid w:val="00E863EE"/>
    <w:rsid w:val="00E86BE2"/>
    <w:rsid w:val="00E91496"/>
    <w:rsid w:val="00E919C4"/>
    <w:rsid w:val="00E91B9C"/>
    <w:rsid w:val="00E93EBD"/>
    <w:rsid w:val="00E9521F"/>
    <w:rsid w:val="00E964FD"/>
    <w:rsid w:val="00E96EAE"/>
    <w:rsid w:val="00E97B3E"/>
    <w:rsid w:val="00EA0116"/>
    <w:rsid w:val="00EA085E"/>
    <w:rsid w:val="00EA0A25"/>
    <w:rsid w:val="00EA0CE1"/>
    <w:rsid w:val="00EA2DFC"/>
    <w:rsid w:val="00EA345D"/>
    <w:rsid w:val="00EA47B3"/>
    <w:rsid w:val="00EA48B7"/>
    <w:rsid w:val="00EA4F85"/>
    <w:rsid w:val="00EB41BB"/>
    <w:rsid w:val="00EB520A"/>
    <w:rsid w:val="00EB5381"/>
    <w:rsid w:val="00EB54E0"/>
    <w:rsid w:val="00EB5EEA"/>
    <w:rsid w:val="00EB61A8"/>
    <w:rsid w:val="00EB721D"/>
    <w:rsid w:val="00EB7CCC"/>
    <w:rsid w:val="00EC44F3"/>
    <w:rsid w:val="00EC5BF4"/>
    <w:rsid w:val="00ED1888"/>
    <w:rsid w:val="00ED289A"/>
    <w:rsid w:val="00ED5B13"/>
    <w:rsid w:val="00ED7318"/>
    <w:rsid w:val="00EE0214"/>
    <w:rsid w:val="00EE1DA5"/>
    <w:rsid w:val="00EE3413"/>
    <w:rsid w:val="00EE5B8D"/>
    <w:rsid w:val="00EE62A4"/>
    <w:rsid w:val="00EE75D1"/>
    <w:rsid w:val="00EF4819"/>
    <w:rsid w:val="00EF5F2E"/>
    <w:rsid w:val="00EF6C84"/>
    <w:rsid w:val="00EF7066"/>
    <w:rsid w:val="00EF7FDE"/>
    <w:rsid w:val="00F00F15"/>
    <w:rsid w:val="00F011A1"/>
    <w:rsid w:val="00F01CD4"/>
    <w:rsid w:val="00F02D96"/>
    <w:rsid w:val="00F057D5"/>
    <w:rsid w:val="00F058ED"/>
    <w:rsid w:val="00F05E07"/>
    <w:rsid w:val="00F122D6"/>
    <w:rsid w:val="00F127D4"/>
    <w:rsid w:val="00F15236"/>
    <w:rsid w:val="00F2118F"/>
    <w:rsid w:val="00F22B59"/>
    <w:rsid w:val="00F22D70"/>
    <w:rsid w:val="00F2303F"/>
    <w:rsid w:val="00F23124"/>
    <w:rsid w:val="00F24DB5"/>
    <w:rsid w:val="00F24DD5"/>
    <w:rsid w:val="00F30029"/>
    <w:rsid w:val="00F30543"/>
    <w:rsid w:val="00F34EE0"/>
    <w:rsid w:val="00F3672A"/>
    <w:rsid w:val="00F37B69"/>
    <w:rsid w:val="00F4070E"/>
    <w:rsid w:val="00F440AA"/>
    <w:rsid w:val="00F467DC"/>
    <w:rsid w:val="00F47488"/>
    <w:rsid w:val="00F529E1"/>
    <w:rsid w:val="00F55144"/>
    <w:rsid w:val="00F615F8"/>
    <w:rsid w:val="00F647FA"/>
    <w:rsid w:val="00F64C31"/>
    <w:rsid w:val="00F70E76"/>
    <w:rsid w:val="00F71BB3"/>
    <w:rsid w:val="00F71FD4"/>
    <w:rsid w:val="00F73DF1"/>
    <w:rsid w:val="00F75C2D"/>
    <w:rsid w:val="00F83E45"/>
    <w:rsid w:val="00F86C67"/>
    <w:rsid w:val="00F90A03"/>
    <w:rsid w:val="00F90C69"/>
    <w:rsid w:val="00F91FD8"/>
    <w:rsid w:val="00FA0F13"/>
    <w:rsid w:val="00FA1829"/>
    <w:rsid w:val="00FB1340"/>
    <w:rsid w:val="00FB3389"/>
    <w:rsid w:val="00FB3795"/>
    <w:rsid w:val="00FB4801"/>
    <w:rsid w:val="00FB4DEB"/>
    <w:rsid w:val="00FB4FF3"/>
    <w:rsid w:val="00FC00BA"/>
    <w:rsid w:val="00FC0370"/>
    <w:rsid w:val="00FC7172"/>
    <w:rsid w:val="00FD01CA"/>
    <w:rsid w:val="00FD2CBA"/>
    <w:rsid w:val="00FD50AE"/>
    <w:rsid w:val="00FD565B"/>
    <w:rsid w:val="00FD789F"/>
    <w:rsid w:val="00FD7BD9"/>
    <w:rsid w:val="00FE2654"/>
    <w:rsid w:val="00FE5F8F"/>
    <w:rsid w:val="00FE60F8"/>
    <w:rsid w:val="00FE6118"/>
    <w:rsid w:val="00FE78A4"/>
    <w:rsid w:val="00FF2F11"/>
    <w:rsid w:val="00FF3607"/>
    <w:rsid w:val="00FF46FC"/>
    <w:rsid w:val="00FF6F51"/>
    <w:rsid w:val="4AD4F7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49F47DC"/>
  <w15:docId w15:val="{9093522A-C621-40F6-BF1E-3B503E7667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Calibri"/>
        <w:sz w:val="22"/>
        <w:szCs w:val="22"/>
        <w:lang w:val="en-US" w:eastAsia="en-GB" w:bidi="ar-SA"/>
      </w:rPr>
    </w:rPrDefault>
    <w:pPrDefault>
      <w:pPr>
        <w:spacing w:after="160" w:line="259" w:lineRule="auto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lang w:val="sr-Latn-RS"/>
    </w:rPr>
  </w:style>
  <w:style w:type="paragraph" w:styleId="Heading1">
    <w:name w:val="heading 1"/>
    <w:basedOn w:val="Normal"/>
    <w:next w:val="Normal"/>
    <w:uiPriority w:val="9"/>
    <w:qFormat/>
    <w:pPr>
      <w:keepNext/>
      <w:keepLines/>
      <w:pBdr>
        <w:top w:val="nil"/>
        <w:left w:val="nil"/>
        <w:bottom w:val="nil"/>
        <w:right w:val="nil"/>
        <w:between w:val="nil"/>
      </w:pBdr>
      <w:spacing w:before="480" w:after="120"/>
      <w:ind w:left="720" w:hanging="720"/>
      <w:outlineLvl w:val="0"/>
    </w:pPr>
    <w:rPr>
      <w:b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pPr>
      <w:keepNext/>
      <w:keepLines/>
      <w:pBdr>
        <w:top w:val="nil"/>
        <w:left w:val="nil"/>
        <w:bottom w:val="nil"/>
        <w:right w:val="nil"/>
        <w:between w:val="nil"/>
      </w:pBdr>
      <w:tabs>
        <w:tab w:val="left" w:pos="2600"/>
      </w:tabs>
      <w:spacing w:before="480" w:after="120"/>
      <w:ind w:left="720" w:hanging="7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uiPriority w:val="9"/>
    <w:unhideWhenUsed/>
    <w:qFormat/>
    <w:pPr>
      <w:keepNext/>
      <w:keepLines/>
      <w:pBdr>
        <w:top w:val="nil"/>
        <w:left w:val="nil"/>
        <w:bottom w:val="nil"/>
        <w:right w:val="nil"/>
        <w:between w:val="nil"/>
      </w:pBdr>
      <w:tabs>
        <w:tab w:val="left" w:pos="2600"/>
      </w:tabs>
      <w:spacing w:before="480" w:after="120"/>
      <w:ind w:left="720" w:hanging="720"/>
      <w:outlineLvl w:val="2"/>
    </w:pPr>
    <w:rPr>
      <w:sz w:val="26"/>
      <w:szCs w:val="26"/>
    </w:rPr>
  </w:style>
  <w:style w:type="paragraph" w:styleId="Heading4">
    <w:name w:val="heading 4"/>
    <w:basedOn w:val="Normal"/>
    <w:next w:val="Normal"/>
    <w:uiPriority w:val="9"/>
    <w:unhideWhenUsed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Heading5">
    <w:name w:val="heading 5"/>
    <w:basedOn w:val="Normal"/>
    <w:next w:val="Normal"/>
    <w:uiPriority w:val="9"/>
    <w:unhideWhenUsed/>
    <w:qFormat/>
    <w:pPr>
      <w:keepNext/>
      <w:keepLines/>
      <w:spacing w:before="220" w:after="40"/>
      <w:outlineLvl w:val="4"/>
    </w:pPr>
    <w:rPr>
      <w:b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spacing w:after="0" w:line="240" w:lineRule="auto"/>
      <w:jc w:val="center"/>
    </w:pPr>
    <w:rPr>
      <w:b/>
      <w:sz w:val="80"/>
      <w:szCs w:val="80"/>
    </w:rPr>
  </w:style>
  <w:style w:type="paragraph" w:styleId="Subtitle">
    <w:name w:val="Subtitle"/>
    <w:basedOn w:val="Normal"/>
    <w:next w:val="Normal"/>
    <w:uiPriority w:val="11"/>
    <w:qFormat/>
    <w:rPr>
      <w:color w:val="5A5A5A"/>
    </w:rPr>
  </w:style>
  <w:style w:type="table" w:customStyle="1" w:styleId="a"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a0"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a1"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a2">
    <w:basedOn w:val="TableNormal"/>
    <w:pPr>
      <w:spacing w:after="0" w:line="240" w:lineRule="auto"/>
    </w:pPr>
    <w:tblPr>
      <w:tblStyleRowBandSize w:val="1"/>
      <w:tblStyleColBandSize w:val="1"/>
    </w:tblPr>
  </w:style>
  <w:style w:type="paragraph" w:styleId="Header">
    <w:name w:val="header"/>
    <w:basedOn w:val="Normal"/>
    <w:link w:val="HeaderChar"/>
    <w:uiPriority w:val="99"/>
    <w:unhideWhenUsed/>
    <w:rsid w:val="00CB22A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B22A0"/>
  </w:style>
  <w:style w:type="paragraph" w:styleId="Footer">
    <w:name w:val="footer"/>
    <w:basedOn w:val="Normal"/>
    <w:link w:val="FooterChar"/>
    <w:uiPriority w:val="99"/>
    <w:unhideWhenUsed/>
    <w:rsid w:val="00CB22A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B22A0"/>
  </w:style>
  <w:style w:type="paragraph" w:styleId="ListParagraph">
    <w:name w:val="List Paragraph"/>
    <w:basedOn w:val="Normal"/>
    <w:uiPriority w:val="34"/>
    <w:qFormat/>
    <w:rsid w:val="002644AB"/>
    <w:pPr>
      <w:ind w:left="720"/>
      <w:contextualSpacing/>
    </w:pPr>
  </w:style>
  <w:style w:type="paragraph" w:styleId="TOC1">
    <w:name w:val="toc 1"/>
    <w:basedOn w:val="Normal"/>
    <w:next w:val="Normal"/>
    <w:autoRedefine/>
    <w:uiPriority w:val="39"/>
    <w:unhideWhenUsed/>
    <w:rsid w:val="002F1C5E"/>
    <w:pPr>
      <w:spacing w:after="100"/>
    </w:pPr>
  </w:style>
  <w:style w:type="paragraph" w:styleId="TOC2">
    <w:name w:val="toc 2"/>
    <w:basedOn w:val="Normal"/>
    <w:next w:val="Normal"/>
    <w:autoRedefine/>
    <w:uiPriority w:val="39"/>
    <w:unhideWhenUsed/>
    <w:rsid w:val="002F1C5E"/>
    <w:pPr>
      <w:spacing w:after="100"/>
      <w:ind w:left="220"/>
    </w:pPr>
  </w:style>
  <w:style w:type="character" w:styleId="Hyperlink">
    <w:name w:val="Hyperlink"/>
    <w:basedOn w:val="DefaultParagraphFont"/>
    <w:uiPriority w:val="99"/>
    <w:unhideWhenUsed/>
    <w:rsid w:val="002F1C5E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356260"/>
    <w:rPr>
      <w:color w:val="605E5C"/>
      <w:shd w:val="clear" w:color="auto" w:fill="E1DFDD"/>
    </w:rPr>
  </w:style>
  <w:style w:type="paragraph" w:styleId="TOC3">
    <w:name w:val="toc 3"/>
    <w:basedOn w:val="Normal"/>
    <w:next w:val="Normal"/>
    <w:autoRedefine/>
    <w:uiPriority w:val="39"/>
    <w:unhideWhenUsed/>
    <w:rsid w:val="00D93FC6"/>
    <w:pPr>
      <w:spacing w:after="100"/>
      <w:ind w:left="440"/>
    </w:pPr>
  </w:style>
  <w:style w:type="table" w:styleId="TableGrid">
    <w:name w:val="Table Grid"/>
    <w:basedOn w:val="TableNormal"/>
    <w:uiPriority w:val="39"/>
    <w:rsid w:val="00431AC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FollowedHyperlink">
    <w:name w:val="FollowedHyperlink"/>
    <w:basedOn w:val="DefaultParagraphFont"/>
    <w:uiPriority w:val="99"/>
    <w:semiHidden/>
    <w:unhideWhenUsed/>
    <w:rsid w:val="005A2516"/>
    <w:rPr>
      <w:color w:val="800080" w:themeColor="followedHyperlink"/>
      <w:u w:val="single"/>
    </w:rPr>
  </w:style>
  <w:style w:type="paragraph" w:customStyle="1" w:styleId="scribe-author">
    <w:name w:val="scribe-author"/>
    <w:basedOn w:val="Normal"/>
    <w:rsid w:val="00C64429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 w:cs="Times New Roman"/>
      <w:sz w:val="24"/>
      <w:szCs w:val="24"/>
      <w:lang w:eastAsia="en-US"/>
    </w:rPr>
  </w:style>
  <w:style w:type="paragraph" w:styleId="NormalWeb">
    <w:name w:val="Normal (Web)"/>
    <w:basedOn w:val="Normal"/>
    <w:uiPriority w:val="99"/>
    <w:unhideWhenUsed/>
    <w:rsid w:val="00C64429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 w:cs="Times New Roman"/>
      <w:sz w:val="24"/>
      <w:szCs w:val="24"/>
      <w:lang w:eastAsia="en-US"/>
    </w:rPr>
  </w:style>
  <w:style w:type="paragraph" w:customStyle="1" w:styleId="scribe-screenshot-container">
    <w:name w:val="scribe-screenshot-container"/>
    <w:basedOn w:val="Normal"/>
    <w:rsid w:val="00C64429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 w:cs="Times New Roman"/>
      <w:sz w:val="24"/>
      <w:szCs w:val="24"/>
      <w:lang w:eastAsia="en-US"/>
    </w:rPr>
  </w:style>
  <w:style w:type="paragraph" w:styleId="NoSpacing">
    <w:name w:val="No Spacing"/>
    <w:uiPriority w:val="1"/>
    <w:qFormat/>
    <w:rsid w:val="000A0EAE"/>
    <w:pPr>
      <w:spacing w:after="0" w:line="240" w:lineRule="auto"/>
    </w:pPr>
  </w:style>
  <w:style w:type="character" w:styleId="Strong">
    <w:name w:val="Strong"/>
    <w:basedOn w:val="DefaultParagraphFont"/>
    <w:uiPriority w:val="22"/>
    <w:qFormat/>
    <w:rsid w:val="00D31DF5"/>
    <w:rPr>
      <w:b/>
      <w:bCs/>
    </w:rPr>
  </w:style>
  <w:style w:type="character" w:styleId="Emphasis">
    <w:name w:val="Emphasis"/>
    <w:basedOn w:val="DefaultParagraphFont"/>
    <w:uiPriority w:val="20"/>
    <w:qFormat/>
    <w:rsid w:val="00A92AD4"/>
    <w:rPr>
      <w:i/>
      <w:iCs/>
    </w:rPr>
  </w:style>
  <w:style w:type="paragraph" w:styleId="TOC4">
    <w:name w:val="toc 4"/>
    <w:basedOn w:val="Normal"/>
    <w:next w:val="Normal"/>
    <w:autoRedefine/>
    <w:uiPriority w:val="39"/>
    <w:unhideWhenUsed/>
    <w:rsid w:val="00B27B4F"/>
    <w:pPr>
      <w:spacing w:after="100" w:line="278" w:lineRule="auto"/>
      <w:ind w:left="720"/>
      <w:jc w:val="left"/>
    </w:pPr>
    <w:rPr>
      <w:rFonts w:asciiTheme="minorHAnsi" w:eastAsiaTheme="minorEastAsia" w:hAnsiTheme="minorHAnsi" w:cstheme="minorBidi"/>
      <w:kern w:val="2"/>
      <w:sz w:val="24"/>
      <w:szCs w:val="24"/>
      <w:lang w:eastAsia="en-US"/>
      <w14:ligatures w14:val="standardContextual"/>
    </w:rPr>
  </w:style>
  <w:style w:type="paragraph" w:styleId="TOC5">
    <w:name w:val="toc 5"/>
    <w:basedOn w:val="Normal"/>
    <w:next w:val="Normal"/>
    <w:autoRedefine/>
    <w:uiPriority w:val="39"/>
    <w:unhideWhenUsed/>
    <w:rsid w:val="00B27B4F"/>
    <w:pPr>
      <w:spacing w:after="100" w:line="278" w:lineRule="auto"/>
      <w:ind w:left="960"/>
      <w:jc w:val="left"/>
    </w:pPr>
    <w:rPr>
      <w:rFonts w:asciiTheme="minorHAnsi" w:eastAsiaTheme="minorEastAsia" w:hAnsiTheme="minorHAnsi" w:cstheme="minorBidi"/>
      <w:kern w:val="2"/>
      <w:sz w:val="24"/>
      <w:szCs w:val="24"/>
      <w:lang w:eastAsia="en-US"/>
      <w14:ligatures w14:val="standardContextual"/>
    </w:rPr>
  </w:style>
  <w:style w:type="paragraph" w:styleId="TOC6">
    <w:name w:val="toc 6"/>
    <w:basedOn w:val="Normal"/>
    <w:next w:val="Normal"/>
    <w:autoRedefine/>
    <w:uiPriority w:val="39"/>
    <w:unhideWhenUsed/>
    <w:rsid w:val="00B27B4F"/>
    <w:pPr>
      <w:spacing w:after="100" w:line="278" w:lineRule="auto"/>
      <w:ind w:left="1200"/>
      <w:jc w:val="left"/>
    </w:pPr>
    <w:rPr>
      <w:rFonts w:asciiTheme="minorHAnsi" w:eastAsiaTheme="minorEastAsia" w:hAnsiTheme="minorHAnsi" w:cstheme="minorBidi"/>
      <w:kern w:val="2"/>
      <w:sz w:val="24"/>
      <w:szCs w:val="24"/>
      <w:lang w:eastAsia="en-US"/>
      <w14:ligatures w14:val="standardContextual"/>
    </w:rPr>
  </w:style>
  <w:style w:type="paragraph" w:styleId="TOC7">
    <w:name w:val="toc 7"/>
    <w:basedOn w:val="Normal"/>
    <w:next w:val="Normal"/>
    <w:autoRedefine/>
    <w:uiPriority w:val="39"/>
    <w:unhideWhenUsed/>
    <w:rsid w:val="00B27B4F"/>
    <w:pPr>
      <w:spacing w:after="100" w:line="278" w:lineRule="auto"/>
      <w:ind w:left="1440"/>
      <w:jc w:val="left"/>
    </w:pPr>
    <w:rPr>
      <w:rFonts w:asciiTheme="minorHAnsi" w:eastAsiaTheme="minorEastAsia" w:hAnsiTheme="minorHAnsi" w:cstheme="minorBidi"/>
      <w:kern w:val="2"/>
      <w:sz w:val="24"/>
      <w:szCs w:val="24"/>
      <w:lang w:eastAsia="en-US"/>
      <w14:ligatures w14:val="standardContextual"/>
    </w:rPr>
  </w:style>
  <w:style w:type="paragraph" w:styleId="TOC8">
    <w:name w:val="toc 8"/>
    <w:basedOn w:val="Normal"/>
    <w:next w:val="Normal"/>
    <w:autoRedefine/>
    <w:uiPriority w:val="39"/>
    <w:unhideWhenUsed/>
    <w:rsid w:val="00B27B4F"/>
    <w:pPr>
      <w:spacing w:after="100" w:line="278" w:lineRule="auto"/>
      <w:ind w:left="1680"/>
      <w:jc w:val="left"/>
    </w:pPr>
    <w:rPr>
      <w:rFonts w:asciiTheme="minorHAnsi" w:eastAsiaTheme="minorEastAsia" w:hAnsiTheme="minorHAnsi" w:cstheme="minorBidi"/>
      <w:kern w:val="2"/>
      <w:sz w:val="24"/>
      <w:szCs w:val="24"/>
      <w:lang w:eastAsia="en-US"/>
      <w14:ligatures w14:val="standardContextual"/>
    </w:rPr>
  </w:style>
  <w:style w:type="paragraph" w:styleId="TOC9">
    <w:name w:val="toc 9"/>
    <w:basedOn w:val="Normal"/>
    <w:next w:val="Normal"/>
    <w:autoRedefine/>
    <w:uiPriority w:val="39"/>
    <w:unhideWhenUsed/>
    <w:rsid w:val="00B27B4F"/>
    <w:pPr>
      <w:spacing w:after="100" w:line="278" w:lineRule="auto"/>
      <w:ind w:left="1920"/>
      <w:jc w:val="left"/>
    </w:pPr>
    <w:rPr>
      <w:rFonts w:asciiTheme="minorHAnsi" w:eastAsiaTheme="minorEastAsia" w:hAnsiTheme="minorHAnsi" w:cstheme="minorBidi"/>
      <w:kern w:val="2"/>
      <w:sz w:val="24"/>
      <w:szCs w:val="24"/>
      <w:lang w:eastAsia="en-US"/>
      <w14:ligatures w14:val="standardContextual"/>
    </w:rPr>
  </w:style>
  <w:style w:type="character" w:customStyle="1" w:styleId="Heading2Char">
    <w:name w:val="Heading 2 Char"/>
    <w:basedOn w:val="DefaultParagraphFont"/>
    <w:link w:val="Heading2"/>
    <w:uiPriority w:val="9"/>
    <w:rsid w:val="009830C9"/>
    <w:rPr>
      <w:sz w:val="32"/>
      <w:szCs w:val="32"/>
    </w:rPr>
  </w:style>
  <w:style w:type="paragraph" w:customStyle="1" w:styleId="paragraph">
    <w:name w:val="paragraph"/>
    <w:basedOn w:val="Normal"/>
    <w:rsid w:val="00736BF9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 w:cs="Times New Roman"/>
      <w:sz w:val="24"/>
      <w:szCs w:val="24"/>
      <w:lang w:val="en-US" w:eastAsia="en-US"/>
    </w:rPr>
  </w:style>
  <w:style w:type="character" w:customStyle="1" w:styleId="normaltextrun">
    <w:name w:val="normaltextrun"/>
    <w:basedOn w:val="DefaultParagraphFont"/>
    <w:rsid w:val="00736BF9"/>
  </w:style>
  <w:style w:type="character" w:customStyle="1" w:styleId="eop">
    <w:name w:val="eop"/>
    <w:basedOn w:val="DefaultParagraphFont"/>
    <w:rsid w:val="00736BF9"/>
  </w:style>
  <w:style w:type="numbering" w:customStyle="1" w:styleId="CurrentList1">
    <w:name w:val="Current List1"/>
    <w:uiPriority w:val="99"/>
    <w:rsid w:val="00B13636"/>
    <w:pPr>
      <w:numPr>
        <w:numId w:val="84"/>
      </w:numPr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779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557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78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3255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7134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998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789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7265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884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4377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729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27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54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3582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972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01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32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03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80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26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6575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333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0890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4791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4561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239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7092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805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9503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940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905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970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60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145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567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0912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329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3235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9607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3035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814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9142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112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4299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3098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2796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226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714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588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500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360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802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542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899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573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042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067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259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419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627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97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33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1125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1775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178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9164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5462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811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4769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256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364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3647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9999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313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9757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0325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9295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8144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906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795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614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149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870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330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565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195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515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279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774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649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119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889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704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770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100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258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374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735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016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097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071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556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955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001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255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931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133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752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524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889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445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806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257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226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9352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8486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110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695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812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479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413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887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930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906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608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606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526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046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564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081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701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907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193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530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574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824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483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7262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420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869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928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897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811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505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171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249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86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725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762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462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678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760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423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963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784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6.png"/><Relationship Id="rId299" Type="http://schemas.openxmlformats.org/officeDocument/2006/relationships/image" Target="media/image288.png"/><Relationship Id="rId21" Type="http://schemas.openxmlformats.org/officeDocument/2006/relationships/hyperlink" Target="https://eakcize.mfin.gov.rs/" TargetMode="External"/><Relationship Id="rId63" Type="http://schemas.openxmlformats.org/officeDocument/2006/relationships/image" Target="media/image52.png"/><Relationship Id="rId159" Type="http://schemas.openxmlformats.org/officeDocument/2006/relationships/image" Target="media/image148.png"/><Relationship Id="rId324" Type="http://schemas.openxmlformats.org/officeDocument/2006/relationships/image" Target="media/image313.png"/><Relationship Id="rId366" Type="http://schemas.openxmlformats.org/officeDocument/2006/relationships/image" Target="media/image355.png"/><Relationship Id="rId170" Type="http://schemas.openxmlformats.org/officeDocument/2006/relationships/image" Target="media/image159.png"/><Relationship Id="rId226" Type="http://schemas.openxmlformats.org/officeDocument/2006/relationships/image" Target="media/image215.png"/><Relationship Id="rId433" Type="http://schemas.openxmlformats.org/officeDocument/2006/relationships/image" Target="media/image422.png"/><Relationship Id="rId268" Type="http://schemas.openxmlformats.org/officeDocument/2006/relationships/image" Target="media/image257.png"/><Relationship Id="rId475" Type="http://schemas.openxmlformats.org/officeDocument/2006/relationships/image" Target="media/image464.png"/><Relationship Id="rId32" Type="http://schemas.openxmlformats.org/officeDocument/2006/relationships/image" Target="media/image22.png"/><Relationship Id="rId74" Type="http://schemas.openxmlformats.org/officeDocument/2006/relationships/image" Target="media/image63.png"/><Relationship Id="rId128" Type="http://schemas.openxmlformats.org/officeDocument/2006/relationships/image" Target="media/image117.png"/><Relationship Id="rId335" Type="http://schemas.openxmlformats.org/officeDocument/2006/relationships/image" Target="media/image324.png"/><Relationship Id="rId377" Type="http://schemas.openxmlformats.org/officeDocument/2006/relationships/image" Target="media/image366.png"/><Relationship Id="rId5" Type="http://schemas.openxmlformats.org/officeDocument/2006/relationships/webSettings" Target="webSettings.xml"/><Relationship Id="rId181" Type="http://schemas.openxmlformats.org/officeDocument/2006/relationships/image" Target="media/image170.png"/><Relationship Id="rId237" Type="http://schemas.openxmlformats.org/officeDocument/2006/relationships/image" Target="media/image226.png"/><Relationship Id="rId402" Type="http://schemas.openxmlformats.org/officeDocument/2006/relationships/image" Target="media/image391.png"/><Relationship Id="rId279" Type="http://schemas.openxmlformats.org/officeDocument/2006/relationships/image" Target="media/image268.png"/><Relationship Id="rId444" Type="http://schemas.openxmlformats.org/officeDocument/2006/relationships/image" Target="media/image433.png"/><Relationship Id="rId486" Type="http://schemas.openxmlformats.org/officeDocument/2006/relationships/image" Target="media/image475.png"/><Relationship Id="rId43" Type="http://schemas.openxmlformats.org/officeDocument/2006/relationships/image" Target="media/image32.png"/><Relationship Id="rId139" Type="http://schemas.openxmlformats.org/officeDocument/2006/relationships/image" Target="media/image128.png"/><Relationship Id="rId290" Type="http://schemas.openxmlformats.org/officeDocument/2006/relationships/image" Target="media/image279.png"/><Relationship Id="rId304" Type="http://schemas.openxmlformats.org/officeDocument/2006/relationships/image" Target="media/image293.png"/><Relationship Id="rId346" Type="http://schemas.openxmlformats.org/officeDocument/2006/relationships/image" Target="media/image335.png"/><Relationship Id="rId388" Type="http://schemas.openxmlformats.org/officeDocument/2006/relationships/image" Target="media/image377.png"/><Relationship Id="rId85" Type="http://schemas.openxmlformats.org/officeDocument/2006/relationships/image" Target="media/image74.png"/><Relationship Id="rId150" Type="http://schemas.openxmlformats.org/officeDocument/2006/relationships/image" Target="media/image139.png"/><Relationship Id="rId192" Type="http://schemas.openxmlformats.org/officeDocument/2006/relationships/image" Target="media/image181.png"/><Relationship Id="rId206" Type="http://schemas.openxmlformats.org/officeDocument/2006/relationships/image" Target="media/image195.png"/><Relationship Id="rId413" Type="http://schemas.openxmlformats.org/officeDocument/2006/relationships/image" Target="media/image402.png"/><Relationship Id="rId248" Type="http://schemas.openxmlformats.org/officeDocument/2006/relationships/image" Target="media/image237.png"/><Relationship Id="rId455" Type="http://schemas.openxmlformats.org/officeDocument/2006/relationships/image" Target="media/image444.png"/><Relationship Id="rId12" Type="http://schemas.openxmlformats.org/officeDocument/2006/relationships/image" Target="media/image4.png"/><Relationship Id="rId108" Type="http://schemas.openxmlformats.org/officeDocument/2006/relationships/image" Target="media/image97.png"/><Relationship Id="rId315" Type="http://schemas.openxmlformats.org/officeDocument/2006/relationships/image" Target="media/image304.png"/><Relationship Id="rId357" Type="http://schemas.openxmlformats.org/officeDocument/2006/relationships/image" Target="media/image346.png"/><Relationship Id="rId54" Type="http://schemas.openxmlformats.org/officeDocument/2006/relationships/image" Target="media/image43.png"/><Relationship Id="rId96" Type="http://schemas.openxmlformats.org/officeDocument/2006/relationships/image" Target="media/image85.png"/><Relationship Id="rId161" Type="http://schemas.openxmlformats.org/officeDocument/2006/relationships/image" Target="media/image150.png"/><Relationship Id="rId217" Type="http://schemas.openxmlformats.org/officeDocument/2006/relationships/image" Target="media/image206.png"/><Relationship Id="rId399" Type="http://schemas.openxmlformats.org/officeDocument/2006/relationships/image" Target="media/image388.png"/><Relationship Id="rId259" Type="http://schemas.openxmlformats.org/officeDocument/2006/relationships/image" Target="media/image248.png"/><Relationship Id="rId424" Type="http://schemas.openxmlformats.org/officeDocument/2006/relationships/image" Target="media/image413.png"/><Relationship Id="rId466" Type="http://schemas.openxmlformats.org/officeDocument/2006/relationships/image" Target="media/image455.png"/><Relationship Id="rId23" Type="http://schemas.openxmlformats.org/officeDocument/2006/relationships/image" Target="media/image13.png"/><Relationship Id="rId119" Type="http://schemas.openxmlformats.org/officeDocument/2006/relationships/image" Target="media/image108.png"/><Relationship Id="rId270" Type="http://schemas.openxmlformats.org/officeDocument/2006/relationships/image" Target="media/image259.png"/><Relationship Id="rId326" Type="http://schemas.openxmlformats.org/officeDocument/2006/relationships/image" Target="media/image315.png"/><Relationship Id="rId65" Type="http://schemas.openxmlformats.org/officeDocument/2006/relationships/image" Target="media/image54.png"/><Relationship Id="rId130" Type="http://schemas.openxmlformats.org/officeDocument/2006/relationships/image" Target="media/image119.png"/><Relationship Id="rId368" Type="http://schemas.openxmlformats.org/officeDocument/2006/relationships/image" Target="media/image357.png"/><Relationship Id="rId172" Type="http://schemas.openxmlformats.org/officeDocument/2006/relationships/image" Target="media/image161.png"/><Relationship Id="rId228" Type="http://schemas.openxmlformats.org/officeDocument/2006/relationships/image" Target="media/image217.png"/><Relationship Id="rId435" Type="http://schemas.openxmlformats.org/officeDocument/2006/relationships/image" Target="media/image424.png"/><Relationship Id="rId477" Type="http://schemas.openxmlformats.org/officeDocument/2006/relationships/image" Target="media/image466.png"/><Relationship Id="rId281" Type="http://schemas.openxmlformats.org/officeDocument/2006/relationships/image" Target="media/image270.png"/><Relationship Id="rId337" Type="http://schemas.openxmlformats.org/officeDocument/2006/relationships/image" Target="media/image326.png"/><Relationship Id="rId34" Type="http://schemas.openxmlformats.org/officeDocument/2006/relationships/image" Target="media/image24.png"/><Relationship Id="rId76" Type="http://schemas.openxmlformats.org/officeDocument/2006/relationships/image" Target="media/image65.png"/><Relationship Id="rId141" Type="http://schemas.openxmlformats.org/officeDocument/2006/relationships/image" Target="media/image130.png"/><Relationship Id="rId379" Type="http://schemas.openxmlformats.org/officeDocument/2006/relationships/image" Target="media/image368.png"/><Relationship Id="rId7" Type="http://schemas.openxmlformats.org/officeDocument/2006/relationships/endnotes" Target="endnotes.xml"/><Relationship Id="rId183" Type="http://schemas.openxmlformats.org/officeDocument/2006/relationships/image" Target="media/image172.png"/><Relationship Id="rId239" Type="http://schemas.openxmlformats.org/officeDocument/2006/relationships/image" Target="media/image228.png"/><Relationship Id="rId390" Type="http://schemas.openxmlformats.org/officeDocument/2006/relationships/image" Target="media/image379.png"/><Relationship Id="rId404" Type="http://schemas.openxmlformats.org/officeDocument/2006/relationships/image" Target="media/image393.png"/><Relationship Id="rId446" Type="http://schemas.openxmlformats.org/officeDocument/2006/relationships/image" Target="media/image435.png"/><Relationship Id="rId250" Type="http://schemas.openxmlformats.org/officeDocument/2006/relationships/image" Target="media/image239.png"/><Relationship Id="rId292" Type="http://schemas.openxmlformats.org/officeDocument/2006/relationships/image" Target="media/image281.png"/><Relationship Id="rId306" Type="http://schemas.openxmlformats.org/officeDocument/2006/relationships/image" Target="media/image295.png"/><Relationship Id="rId488" Type="http://schemas.openxmlformats.org/officeDocument/2006/relationships/image" Target="media/image477.png"/><Relationship Id="rId45" Type="http://schemas.openxmlformats.org/officeDocument/2006/relationships/image" Target="media/image34.png"/><Relationship Id="rId87" Type="http://schemas.openxmlformats.org/officeDocument/2006/relationships/image" Target="media/image76.png"/><Relationship Id="rId110" Type="http://schemas.openxmlformats.org/officeDocument/2006/relationships/image" Target="media/image99.png"/><Relationship Id="rId348" Type="http://schemas.openxmlformats.org/officeDocument/2006/relationships/image" Target="media/image337.png"/><Relationship Id="rId152" Type="http://schemas.openxmlformats.org/officeDocument/2006/relationships/image" Target="media/image141.png"/><Relationship Id="rId194" Type="http://schemas.openxmlformats.org/officeDocument/2006/relationships/image" Target="media/image183.png"/><Relationship Id="rId208" Type="http://schemas.openxmlformats.org/officeDocument/2006/relationships/image" Target="media/image197.png"/><Relationship Id="rId415" Type="http://schemas.openxmlformats.org/officeDocument/2006/relationships/image" Target="media/image404.png"/><Relationship Id="rId457" Type="http://schemas.openxmlformats.org/officeDocument/2006/relationships/image" Target="media/image446.png"/><Relationship Id="rId261" Type="http://schemas.openxmlformats.org/officeDocument/2006/relationships/image" Target="media/image250.png"/><Relationship Id="rId14" Type="http://schemas.openxmlformats.org/officeDocument/2006/relationships/image" Target="media/image6.png"/><Relationship Id="rId56" Type="http://schemas.openxmlformats.org/officeDocument/2006/relationships/image" Target="media/image45.png"/><Relationship Id="rId317" Type="http://schemas.openxmlformats.org/officeDocument/2006/relationships/image" Target="media/image306.png"/><Relationship Id="rId359" Type="http://schemas.openxmlformats.org/officeDocument/2006/relationships/image" Target="media/image348.png"/><Relationship Id="rId98" Type="http://schemas.openxmlformats.org/officeDocument/2006/relationships/image" Target="media/image87.png"/><Relationship Id="rId121" Type="http://schemas.openxmlformats.org/officeDocument/2006/relationships/image" Target="media/image110.png"/><Relationship Id="rId163" Type="http://schemas.openxmlformats.org/officeDocument/2006/relationships/image" Target="media/image152.png"/><Relationship Id="rId219" Type="http://schemas.openxmlformats.org/officeDocument/2006/relationships/image" Target="media/image208.png"/><Relationship Id="rId370" Type="http://schemas.openxmlformats.org/officeDocument/2006/relationships/image" Target="media/image359.png"/><Relationship Id="rId426" Type="http://schemas.openxmlformats.org/officeDocument/2006/relationships/image" Target="media/image415.png"/><Relationship Id="rId230" Type="http://schemas.openxmlformats.org/officeDocument/2006/relationships/image" Target="media/image219.png"/><Relationship Id="rId468" Type="http://schemas.openxmlformats.org/officeDocument/2006/relationships/image" Target="media/image457.png"/><Relationship Id="rId25" Type="http://schemas.openxmlformats.org/officeDocument/2006/relationships/image" Target="media/image15.png"/><Relationship Id="rId67" Type="http://schemas.openxmlformats.org/officeDocument/2006/relationships/image" Target="media/image56.png"/><Relationship Id="rId272" Type="http://schemas.openxmlformats.org/officeDocument/2006/relationships/image" Target="media/image261.png"/><Relationship Id="rId328" Type="http://schemas.openxmlformats.org/officeDocument/2006/relationships/image" Target="media/image317.png"/><Relationship Id="rId132" Type="http://schemas.openxmlformats.org/officeDocument/2006/relationships/image" Target="media/image121.png"/><Relationship Id="rId174" Type="http://schemas.openxmlformats.org/officeDocument/2006/relationships/image" Target="media/image163.png"/><Relationship Id="rId381" Type="http://schemas.openxmlformats.org/officeDocument/2006/relationships/image" Target="media/image370.png"/><Relationship Id="rId241" Type="http://schemas.openxmlformats.org/officeDocument/2006/relationships/image" Target="media/image230.png"/><Relationship Id="rId437" Type="http://schemas.openxmlformats.org/officeDocument/2006/relationships/image" Target="media/image426.png"/><Relationship Id="rId479" Type="http://schemas.openxmlformats.org/officeDocument/2006/relationships/image" Target="media/image468.png"/><Relationship Id="rId36" Type="http://schemas.openxmlformats.org/officeDocument/2006/relationships/image" Target="media/image26.png"/><Relationship Id="rId283" Type="http://schemas.openxmlformats.org/officeDocument/2006/relationships/image" Target="media/image272.png"/><Relationship Id="rId339" Type="http://schemas.openxmlformats.org/officeDocument/2006/relationships/image" Target="media/image328.png"/><Relationship Id="rId490" Type="http://schemas.openxmlformats.org/officeDocument/2006/relationships/footer" Target="footer1.xml"/><Relationship Id="rId78" Type="http://schemas.openxmlformats.org/officeDocument/2006/relationships/image" Target="media/image67.png"/><Relationship Id="rId101" Type="http://schemas.openxmlformats.org/officeDocument/2006/relationships/image" Target="media/image90.png"/><Relationship Id="rId143" Type="http://schemas.openxmlformats.org/officeDocument/2006/relationships/image" Target="media/image132.png"/><Relationship Id="rId185" Type="http://schemas.openxmlformats.org/officeDocument/2006/relationships/image" Target="media/image174.png"/><Relationship Id="rId350" Type="http://schemas.openxmlformats.org/officeDocument/2006/relationships/image" Target="media/image339.png"/><Relationship Id="rId406" Type="http://schemas.openxmlformats.org/officeDocument/2006/relationships/image" Target="media/image395.png"/><Relationship Id="rId9" Type="http://schemas.openxmlformats.org/officeDocument/2006/relationships/hyperlink" Target="https://eakcize.mfin.gov.rs/" TargetMode="External"/><Relationship Id="rId210" Type="http://schemas.openxmlformats.org/officeDocument/2006/relationships/image" Target="media/image199.png"/><Relationship Id="rId392" Type="http://schemas.openxmlformats.org/officeDocument/2006/relationships/image" Target="media/image381.png"/><Relationship Id="rId448" Type="http://schemas.openxmlformats.org/officeDocument/2006/relationships/image" Target="media/image437.png"/><Relationship Id="rId252" Type="http://schemas.openxmlformats.org/officeDocument/2006/relationships/image" Target="media/image241.png"/><Relationship Id="rId294" Type="http://schemas.openxmlformats.org/officeDocument/2006/relationships/image" Target="media/image283.png"/><Relationship Id="rId308" Type="http://schemas.openxmlformats.org/officeDocument/2006/relationships/image" Target="media/image297.png"/><Relationship Id="rId47" Type="http://schemas.openxmlformats.org/officeDocument/2006/relationships/image" Target="media/image36.png"/><Relationship Id="rId89" Type="http://schemas.openxmlformats.org/officeDocument/2006/relationships/image" Target="media/image78.png"/><Relationship Id="rId112" Type="http://schemas.openxmlformats.org/officeDocument/2006/relationships/image" Target="media/image101.png"/><Relationship Id="rId154" Type="http://schemas.openxmlformats.org/officeDocument/2006/relationships/image" Target="media/image143.png"/><Relationship Id="rId361" Type="http://schemas.openxmlformats.org/officeDocument/2006/relationships/image" Target="media/image350.png"/><Relationship Id="rId196" Type="http://schemas.openxmlformats.org/officeDocument/2006/relationships/image" Target="media/image185.png"/><Relationship Id="rId417" Type="http://schemas.openxmlformats.org/officeDocument/2006/relationships/image" Target="media/image406.png"/><Relationship Id="rId459" Type="http://schemas.openxmlformats.org/officeDocument/2006/relationships/image" Target="media/image448.png"/><Relationship Id="rId16" Type="http://schemas.openxmlformats.org/officeDocument/2006/relationships/image" Target="media/image8.png"/><Relationship Id="rId221" Type="http://schemas.openxmlformats.org/officeDocument/2006/relationships/image" Target="media/image210.png"/><Relationship Id="rId263" Type="http://schemas.openxmlformats.org/officeDocument/2006/relationships/image" Target="media/image252.png"/><Relationship Id="rId319" Type="http://schemas.openxmlformats.org/officeDocument/2006/relationships/image" Target="media/image308.png"/><Relationship Id="rId470" Type="http://schemas.openxmlformats.org/officeDocument/2006/relationships/image" Target="media/image459.png"/><Relationship Id="rId58" Type="http://schemas.openxmlformats.org/officeDocument/2006/relationships/image" Target="media/image47.png"/><Relationship Id="rId123" Type="http://schemas.openxmlformats.org/officeDocument/2006/relationships/image" Target="media/image112.png"/><Relationship Id="rId330" Type="http://schemas.openxmlformats.org/officeDocument/2006/relationships/image" Target="media/image319.png"/><Relationship Id="rId165" Type="http://schemas.openxmlformats.org/officeDocument/2006/relationships/image" Target="media/image154.png"/><Relationship Id="rId372" Type="http://schemas.openxmlformats.org/officeDocument/2006/relationships/image" Target="media/image361.png"/><Relationship Id="rId428" Type="http://schemas.openxmlformats.org/officeDocument/2006/relationships/image" Target="media/image417.png"/><Relationship Id="rId232" Type="http://schemas.openxmlformats.org/officeDocument/2006/relationships/image" Target="media/image221.png"/><Relationship Id="rId274" Type="http://schemas.openxmlformats.org/officeDocument/2006/relationships/image" Target="media/image263.png"/><Relationship Id="rId481" Type="http://schemas.openxmlformats.org/officeDocument/2006/relationships/image" Target="media/image470.png"/><Relationship Id="rId27" Type="http://schemas.openxmlformats.org/officeDocument/2006/relationships/image" Target="media/image17.png"/><Relationship Id="rId69" Type="http://schemas.openxmlformats.org/officeDocument/2006/relationships/image" Target="media/image58.png"/><Relationship Id="rId134" Type="http://schemas.openxmlformats.org/officeDocument/2006/relationships/image" Target="media/image123.png"/><Relationship Id="rId80" Type="http://schemas.openxmlformats.org/officeDocument/2006/relationships/image" Target="media/image69.png"/><Relationship Id="rId176" Type="http://schemas.openxmlformats.org/officeDocument/2006/relationships/image" Target="media/image165.png"/><Relationship Id="rId341" Type="http://schemas.openxmlformats.org/officeDocument/2006/relationships/image" Target="media/image330.png"/><Relationship Id="rId383" Type="http://schemas.openxmlformats.org/officeDocument/2006/relationships/image" Target="media/image372.png"/><Relationship Id="rId439" Type="http://schemas.openxmlformats.org/officeDocument/2006/relationships/image" Target="media/image428.png"/><Relationship Id="rId201" Type="http://schemas.openxmlformats.org/officeDocument/2006/relationships/image" Target="media/image190.png"/><Relationship Id="rId243" Type="http://schemas.openxmlformats.org/officeDocument/2006/relationships/image" Target="media/image232.png"/><Relationship Id="rId285" Type="http://schemas.openxmlformats.org/officeDocument/2006/relationships/image" Target="media/image274.png"/><Relationship Id="rId450" Type="http://schemas.openxmlformats.org/officeDocument/2006/relationships/image" Target="media/image439.png"/><Relationship Id="rId38" Type="http://schemas.openxmlformats.org/officeDocument/2006/relationships/image" Target="media/image28.png"/><Relationship Id="rId103" Type="http://schemas.openxmlformats.org/officeDocument/2006/relationships/image" Target="media/image92.png"/><Relationship Id="rId310" Type="http://schemas.openxmlformats.org/officeDocument/2006/relationships/image" Target="media/image299.png"/><Relationship Id="rId492" Type="http://schemas.openxmlformats.org/officeDocument/2006/relationships/theme" Target="theme/theme1.xml"/><Relationship Id="rId91" Type="http://schemas.openxmlformats.org/officeDocument/2006/relationships/image" Target="media/image80.png"/><Relationship Id="rId145" Type="http://schemas.openxmlformats.org/officeDocument/2006/relationships/image" Target="media/image134.png"/><Relationship Id="rId187" Type="http://schemas.openxmlformats.org/officeDocument/2006/relationships/image" Target="media/image176.png"/><Relationship Id="rId352" Type="http://schemas.openxmlformats.org/officeDocument/2006/relationships/image" Target="media/image341.png"/><Relationship Id="rId394" Type="http://schemas.openxmlformats.org/officeDocument/2006/relationships/image" Target="media/image383.png"/><Relationship Id="rId408" Type="http://schemas.openxmlformats.org/officeDocument/2006/relationships/image" Target="media/image397.png"/><Relationship Id="rId212" Type="http://schemas.openxmlformats.org/officeDocument/2006/relationships/image" Target="media/image201.png"/><Relationship Id="rId254" Type="http://schemas.openxmlformats.org/officeDocument/2006/relationships/image" Target="media/image243.png"/><Relationship Id="rId49" Type="http://schemas.openxmlformats.org/officeDocument/2006/relationships/image" Target="media/image38.png"/><Relationship Id="rId114" Type="http://schemas.openxmlformats.org/officeDocument/2006/relationships/image" Target="media/image103.png"/><Relationship Id="rId296" Type="http://schemas.openxmlformats.org/officeDocument/2006/relationships/image" Target="media/image285.png"/><Relationship Id="rId461" Type="http://schemas.openxmlformats.org/officeDocument/2006/relationships/image" Target="media/image450.png"/><Relationship Id="rId60" Type="http://schemas.openxmlformats.org/officeDocument/2006/relationships/image" Target="media/image49.png"/><Relationship Id="rId156" Type="http://schemas.openxmlformats.org/officeDocument/2006/relationships/image" Target="media/image145.png"/><Relationship Id="rId198" Type="http://schemas.openxmlformats.org/officeDocument/2006/relationships/image" Target="media/image187.png"/><Relationship Id="rId321" Type="http://schemas.openxmlformats.org/officeDocument/2006/relationships/image" Target="media/image310.png"/><Relationship Id="rId363" Type="http://schemas.openxmlformats.org/officeDocument/2006/relationships/image" Target="media/image352.png"/><Relationship Id="rId419" Type="http://schemas.openxmlformats.org/officeDocument/2006/relationships/image" Target="media/image408.png"/><Relationship Id="rId223" Type="http://schemas.openxmlformats.org/officeDocument/2006/relationships/image" Target="media/image212.png"/><Relationship Id="rId430" Type="http://schemas.openxmlformats.org/officeDocument/2006/relationships/image" Target="media/image419.png"/><Relationship Id="rId18" Type="http://schemas.openxmlformats.org/officeDocument/2006/relationships/image" Target="media/image10.png"/><Relationship Id="rId265" Type="http://schemas.openxmlformats.org/officeDocument/2006/relationships/image" Target="media/image254.png"/><Relationship Id="rId472" Type="http://schemas.openxmlformats.org/officeDocument/2006/relationships/image" Target="media/image461.png"/><Relationship Id="rId125" Type="http://schemas.openxmlformats.org/officeDocument/2006/relationships/image" Target="media/image114.png"/><Relationship Id="rId167" Type="http://schemas.openxmlformats.org/officeDocument/2006/relationships/image" Target="media/image156.png"/><Relationship Id="rId332" Type="http://schemas.openxmlformats.org/officeDocument/2006/relationships/image" Target="media/image321.png"/><Relationship Id="rId374" Type="http://schemas.openxmlformats.org/officeDocument/2006/relationships/image" Target="media/image363.png"/><Relationship Id="rId71" Type="http://schemas.openxmlformats.org/officeDocument/2006/relationships/image" Target="media/image60.png"/><Relationship Id="rId234" Type="http://schemas.openxmlformats.org/officeDocument/2006/relationships/image" Target="media/image223.png"/><Relationship Id="rId2" Type="http://schemas.openxmlformats.org/officeDocument/2006/relationships/numbering" Target="numbering.xml"/><Relationship Id="rId29" Type="http://schemas.openxmlformats.org/officeDocument/2006/relationships/image" Target="media/image19.png"/><Relationship Id="rId276" Type="http://schemas.openxmlformats.org/officeDocument/2006/relationships/image" Target="media/image265.png"/><Relationship Id="rId441" Type="http://schemas.openxmlformats.org/officeDocument/2006/relationships/image" Target="media/image430.png"/><Relationship Id="rId483" Type="http://schemas.openxmlformats.org/officeDocument/2006/relationships/image" Target="media/image472.png"/><Relationship Id="rId40" Type="http://schemas.openxmlformats.org/officeDocument/2006/relationships/image" Target="media/image29.png"/><Relationship Id="rId136" Type="http://schemas.openxmlformats.org/officeDocument/2006/relationships/image" Target="media/image125.png"/><Relationship Id="rId178" Type="http://schemas.openxmlformats.org/officeDocument/2006/relationships/image" Target="media/image167.png"/><Relationship Id="rId301" Type="http://schemas.openxmlformats.org/officeDocument/2006/relationships/image" Target="media/image290.png"/><Relationship Id="rId343" Type="http://schemas.openxmlformats.org/officeDocument/2006/relationships/image" Target="media/image332.png"/><Relationship Id="rId82" Type="http://schemas.openxmlformats.org/officeDocument/2006/relationships/image" Target="media/image71.png"/><Relationship Id="rId203" Type="http://schemas.openxmlformats.org/officeDocument/2006/relationships/image" Target="media/image192.png"/><Relationship Id="rId385" Type="http://schemas.openxmlformats.org/officeDocument/2006/relationships/image" Target="media/image374.png"/><Relationship Id="rId245" Type="http://schemas.openxmlformats.org/officeDocument/2006/relationships/image" Target="media/image234.png"/><Relationship Id="rId287" Type="http://schemas.openxmlformats.org/officeDocument/2006/relationships/image" Target="media/image276.png"/><Relationship Id="rId410" Type="http://schemas.openxmlformats.org/officeDocument/2006/relationships/image" Target="media/image399.png"/><Relationship Id="rId452" Type="http://schemas.openxmlformats.org/officeDocument/2006/relationships/image" Target="media/image441.png"/><Relationship Id="rId105" Type="http://schemas.openxmlformats.org/officeDocument/2006/relationships/image" Target="media/image94.png"/><Relationship Id="rId147" Type="http://schemas.openxmlformats.org/officeDocument/2006/relationships/image" Target="media/image136.png"/><Relationship Id="rId312" Type="http://schemas.openxmlformats.org/officeDocument/2006/relationships/image" Target="media/image301.png"/><Relationship Id="rId354" Type="http://schemas.openxmlformats.org/officeDocument/2006/relationships/image" Target="media/image343.png"/><Relationship Id="rId51" Type="http://schemas.openxmlformats.org/officeDocument/2006/relationships/image" Target="media/image40.png"/><Relationship Id="rId93" Type="http://schemas.openxmlformats.org/officeDocument/2006/relationships/image" Target="media/image82.png"/><Relationship Id="rId189" Type="http://schemas.openxmlformats.org/officeDocument/2006/relationships/image" Target="media/image178.png"/><Relationship Id="rId396" Type="http://schemas.openxmlformats.org/officeDocument/2006/relationships/image" Target="media/image385.png"/><Relationship Id="rId214" Type="http://schemas.openxmlformats.org/officeDocument/2006/relationships/image" Target="media/image203.png"/><Relationship Id="rId256" Type="http://schemas.openxmlformats.org/officeDocument/2006/relationships/image" Target="media/image245.png"/><Relationship Id="rId298" Type="http://schemas.openxmlformats.org/officeDocument/2006/relationships/image" Target="media/image287.png"/><Relationship Id="rId421" Type="http://schemas.openxmlformats.org/officeDocument/2006/relationships/image" Target="media/image410.png"/><Relationship Id="rId463" Type="http://schemas.openxmlformats.org/officeDocument/2006/relationships/image" Target="media/image452.png"/><Relationship Id="rId116" Type="http://schemas.openxmlformats.org/officeDocument/2006/relationships/image" Target="media/image105.png"/><Relationship Id="rId158" Type="http://schemas.openxmlformats.org/officeDocument/2006/relationships/image" Target="media/image147.png"/><Relationship Id="rId323" Type="http://schemas.openxmlformats.org/officeDocument/2006/relationships/image" Target="media/image312.png"/><Relationship Id="rId20" Type="http://schemas.openxmlformats.org/officeDocument/2006/relationships/hyperlink" Target="https://eakcize.mfin.gov.rs/" TargetMode="External"/><Relationship Id="rId41" Type="http://schemas.openxmlformats.org/officeDocument/2006/relationships/image" Target="media/image30.png"/><Relationship Id="rId62" Type="http://schemas.openxmlformats.org/officeDocument/2006/relationships/image" Target="media/image51.png"/><Relationship Id="rId83" Type="http://schemas.openxmlformats.org/officeDocument/2006/relationships/image" Target="media/image72.png"/><Relationship Id="rId179" Type="http://schemas.openxmlformats.org/officeDocument/2006/relationships/image" Target="media/image168.png"/><Relationship Id="rId365" Type="http://schemas.openxmlformats.org/officeDocument/2006/relationships/image" Target="media/image354.png"/><Relationship Id="rId386" Type="http://schemas.openxmlformats.org/officeDocument/2006/relationships/image" Target="media/image375.png"/><Relationship Id="rId190" Type="http://schemas.openxmlformats.org/officeDocument/2006/relationships/image" Target="media/image179.png"/><Relationship Id="rId204" Type="http://schemas.openxmlformats.org/officeDocument/2006/relationships/image" Target="media/image193.png"/><Relationship Id="rId225" Type="http://schemas.openxmlformats.org/officeDocument/2006/relationships/image" Target="media/image214.png"/><Relationship Id="rId246" Type="http://schemas.openxmlformats.org/officeDocument/2006/relationships/image" Target="media/image235.png"/><Relationship Id="rId267" Type="http://schemas.openxmlformats.org/officeDocument/2006/relationships/image" Target="media/image256.png"/><Relationship Id="rId288" Type="http://schemas.openxmlformats.org/officeDocument/2006/relationships/image" Target="media/image277.png"/><Relationship Id="rId411" Type="http://schemas.openxmlformats.org/officeDocument/2006/relationships/image" Target="media/image400.png"/><Relationship Id="rId432" Type="http://schemas.openxmlformats.org/officeDocument/2006/relationships/image" Target="media/image421.png"/><Relationship Id="rId453" Type="http://schemas.openxmlformats.org/officeDocument/2006/relationships/image" Target="media/image442.png"/><Relationship Id="rId474" Type="http://schemas.openxmlformats.org/officeDocument/2006/relationships/image" Target="media/image463.png"/><Relationship Id="rId106" Type="http://schemas.openxmlformats.org/officeDocument/2006/relationships/image" Target="media/image95.png"/><Relationship Id="rId127" Type="http://schemas.openxmlformats.org/officeDocument/2006/relationships/image" Target="media/image116.png"/><Relationship Id="rId313" Type="http://schemas.openxmlformats.org/officeDocument/2006/relationships/image" Target="media/image302.png"/><Relationship Id="rId10" Type="http://schemas.openxmlformats.org/officeDocument/2006/relationships/image" Target="media/image2.png"/><Relationship Id="rId31" Type="http://schemas.openxmlformats.org/officeDocument/2006/relationships/image" Target="media/image21.png"/><Relationship Id="rId52" Type="http://schemas.openxmlformats.org/officeDocument/2006/relationships/image" Target="media/image41.png"/><Relationship Id="rId73" Type="http://schemas.openxmlformats.org/officeDocument/2006/relationships/image" Target="media/image62.png"/><Relationship Id="rId94" Type="http://schemas.openxmlformats.org/officeDocument/2006/relationships/image" Target="media/image83.png"/><Relationship Id="rId148" Type="http://schemas.openxmlformats.org/officeDocument/2006/relationships/image" Target="media/image137.png"/><Relationship Id="rId169" Type="http://schemas.openxmlformats.org/officeDocument/2006/relationships/image" Target="media/image158.png"/><Relationship Id="rId334" Type="http://schemas.openxmlformats.org/officeDocument/2006/relationships/image" Target="media/image323.png"/><Relationship Id="rId355" Type="http://schemas.openxmlformats.org/officeDocument/2006/relationships/image" Target="media/image344.png"/><Relationship Id="rId376" Type="http://schemas.openxmlformats.org/officeDocument/2006/relationships/image" Target="media/image365.png"/><Relationship Id="rId397" Type="http://schemas.openxmlformats.org/officeDocument/2006/relationships/image" Target="media/image386.png"/><Relationship Id="rId4" Type="http://schemas.openxmlformats.org/officeDocument/2006/relationships/settings" Target="settings.xml"/><Relationship Id="rId180" Type="http://schemas.openxmlformats.org/officeDocument/2006/relationships/image" Target="media/image169.png"/><Relationship Id="rId215" Type="http://schemas.openxmlformats.org/officeDocument/2006/relationships/image" Target="media/image204.png"/><Relationship Id="rId236" Type="http://schemas.openxmlformats.org/officeDocument/2006/relationships/image" Target="media/image225.png"/><Relationship Id="rId257" Type="http://schemas.openxmlformats.org/officeDocument/2006/relationships/image" Target="media/image246.png"/><Relationship Id="rId278" Type="http://schemas.openxmlformats.org/officeDocument/2006/relationships/image" Target="media/image267.png"/><Relationship Id="rId401" Type="http://schemas.openxmlformats.org/officeDocument/2006/relationships/image" Target="media/image390.png"/><Relationship Id="rId422" Type="http://schemas.openxmlformats.org/officeDocument/2006/relationships/image" Target="media/image411.png"/><Relationship Id="rId443" Type="http://schemas.openxmlformats.org/officeDocument/2006/relationships/image" Target="media/image432.png"/><Relationship Id="rId464" Type="http://schemas.openxmlformats.org/officeDocument/2006/relationships/image" Target="media/image453.png"/><Relationship Id="rId303" Type="http://schemas.openxmlformats.org/officeDocument/2006/relationships/image" Target="media/image292.png"/><Relationship Id="rId485" Type="http://schemas.openxmlformats.org/officeDocument/2006/relationships/image" Target="media/image474.png"/><Relationship Id="rId42" Type="http://schemas.openxmlformats.org/officeDocument/2006/relationships/image" Target="media/image31.png"/><Relationship Id="rId84" Type="http://schemas.openxmlformats.org/officeDocument/2006/relationships/image" Target="media/image73.png"/><Relationship Id="rId138" Type="http://schemas.openxmlformats.org/officeDocument/2006/relationships/image" Target="media/image127.png"/><Relationship Id="rId345" Type="http://schemas.openxmlformats.org/officeDocument/2006/relationships/image" Target="media/image334.png"/><Relationship Id="rId387" Type="http://schemas.openxmlformats.org/officeDocument/2006/relationships/image" Target="media/image376.png"/><Relationship Id="rId191" Type="http://schemas.openxmlformats.org/officeDocument/2006/relationships/image" Target="media/image180.png"/><Relationship Id="rId205" Type="http://schemas.openxmlformats.org/officeDocument/2006/relationships/image" Target="media/image194.png"/><Relationship Id="rId247" Type="http://schemas.openxmlformats.org/officeDocument/2006/relationships/image" Target="media/image236.png"/><Relationship Id="rId412" Type="http://schemas.openxmlformats.org/officeDocument/2006/relationships/image" Target="media/image401.png"/><Relationship Id="rId107" Type="http://schemas.openxmlformats.org/officeDocument/2006/relationships/image" Target="media/image96.png"/><Relationship Id="rId289" Type="http://schemas.openxmlformats.org/officeDocument/2006/relationships/image" Target="media/image278.png"/><Relationship Id="rId454" Type="http://schemas.openxmlformats.org/officeDocument/2006/relationships/image" Target="media/image443.png"/><Relationship Id="rId11" Type="http://schemas.openxmlformats.org/officeDocument/2006/relationships/image" Target="media/image3.png"/><Relationship Id="rId53" Type="http://schemas.openxmlformats.org/officeDocument/2006/relationships/image" Target="media/image42.png"/><Relationship Id="rId149" Type="http://schemas.openxmlformats.org/officeDocument/2006/relationships/image" Target="media/image138.png"/><Relationship Id="rId314" Type="http://schemas.openxmlformats.org/officeDocument/2006/relationships/image" Target="media/image303.png"/><Relationship Id="rId356" Type="http://schemas.openxmlformats.org/officeDocument/2006/relationships/image" Target="media/image345.png"/><Relationship Id="rId398" Type="http://schemas.openxmlformats.org/officeDocument/2006/relationships/image" Target="media/image387.png"/><Relationship Id="rId95" Type="http://schemas.openxmlformats.org/officeDocument/2006/relationships/image" Target="media/image84.png"/><Relationship Id="rId160" Type="http://schemas.openxmlformats.org/officeDocument/2006/relationships/image" Target="media/image149.png"/><Relationship Id="rId216" Type="http://schemas.openxmlformats.org/officeDocument/2006/relationships/image" Target="media/image205.png"/><Relationship Id="rId423" Type="http://schemas.openxmlformats.org/officeDocument/2006/relationships/image" Target="media/image412.png"/><Relationship Id="rId258" Type="http://schemas.openxmlformats.org/officeDocument/2006/relationships/image" Target="media/image247.png"/><Relationship Id="rId465" Type="http://schemas.openxmlformats.org/officeDocument/2006/relationships/image" Target="media/image454.png"/><Relationship Id="rId22" Type="http://schemas.openxmlformats.org/officeDocument/2006/relationships/image" Target="media/image12.png"/><Relationship Id="rId64" Type="http://schemas.openxmlformats.org/officeDocument/2006/relationships/image" Target="media/image53.png"/><Relationship Id="rId118" Type="http://schemas.openxmlformats.org/officeDocument/2006/relationships/image" Target="media/image107.png"/><Relationship Id="rId325" Type="http://schemas.openxmlformats.org/officeDocument/2006/relationships/image" Target="media/image314.png"/><Relationship Id="rId367" Type="http://schemas.openxmlformats.org/officeDocument/2006/relationships/image" Target="media/image356.png"/><Relationship Id="rId171" Type="http://schemas.openxmlformats.org/officeDocument/2006/relationships/image" Target="media/image160.png"/><Relationship Id="rId227" Type="http://schemas.openxmlformats.org/officeDocument/2006/relationships/image" Target="media/image216.png"/><Relationship Id="rId269" Type="http://schemas.openxmlformats.org/officeDocument/2006/relationships/image" Target="media/image258.png"/><Relationship Id="rId434" Type="http://schemas.openxmlformats.org/officeDocument/2006/relationships/image" Target="media/image423.png"/><Relationship Id="rId476" Type="http://schemas.openxmlformats.org/officeDocument/2006/relationships/image" Target="media/image465.png"/><Relationship Id="rId33" Type="http://schemas.openxmlformats.org/officeDocument/2006/relationships/image" Target="media/image23.png"/><Relationship Id="rId129" Type="http://schemas.openxmlformats.org/officeDocument/2006/relationships/image" Target="media/image118.png"/><Relationship Id="rId280" Type="http://schemas.openxmlformats.org/officeDocument/2006/relationships/image" Target="media/image269.png"/><Relationship Id="rId336" Type="http://schemas.openxmlformats.org/officeDocument/2006/relationships/image" Target="media/image325.png"/><Relationship Id="rId75" Type="http://schemas.openxmlformats.org/officeDocument/2006/relationships/image" Target="media/image64.png"/><Relationship Id="rId140" Type="http://schemas.openxmlformats.org/officeDocument/2006/relationships/image" Target="media/image129.png"/><Relationship Id="rId182" Type="http://schemas.openxmlformats.org/officeDocument/2006/relationships/image" Target="media/image171.png"/><Relationship Id="rId378" Type="http://schemas.openxmlformats.org/officeDocument/2006/relationships/image" Target="media/image367.png"/><Relationship Id="rId403" Type="http://schemas.openxmlformats.org/officeDocument/2006/relationships/image" Target="media/image392.png"/><Relationship Id="rId6" Type="http://schemas.openxmlformats.org/officeDocument/2006/relationships/footnotes" Target="footnotes.xml"/><Relationship Id="rId238" Type="http://schemas.openxmlformats.org/officeDocument/2006/relationships/image" Target="media/image227.png"/><Relationship Id="rId445" Type="http://schemas.openxmlformats.org/officeDocument/2006/relationships/image" Target="media/image434.png"/><Relationship Id="rId487" Type="http://schemas.openxmlformats.org/officeDocument/2006/relationships/image" Target="media/image476.png"/><Relationship Id="rId291" Type="http://schemas.openxmlformats.org/officeDocument/2006/relationships/image" Target="media/image280.png"/><Relationship Id="rId305" Type="http://schemas.openxmlformats.org/officeDocument/2006/relationships/image" Target="media/image294.png"/><Relationship Id="rId347" Type="http://schemas.openxmlformats.org/officeDocument/2006/relationships/image" Target="media/image336.png"/><Relationship Id="rId44" Type="http://schemas.openxmlformats.org/officeDocument/2006/relationships/image" Target="media/image33.png"/><Relationship Id="rId86" Type="http://schemas.openxmlformats.org/officeDocument/2006/relationships/image" Target="media/image75.png"/><Relationship Id="rId151" Type="http://schemas.openxmlformats.org/officeDocument/2006/relationships/image" Target="media/image140.png"/><Relationship Id="rId389" Type="http://schemas.openxmlformats.org/officeDocument/2006/relationships/image" Target="media/image378.png"/><Relationship Id="rId193" Type="http://schemas.openxmlformats.org/officeDocument/2006/relationships/image" Target="media/image182.png"/><Relationship Id="rId207" Type="http://schemas.openxmlformats.org/officeDocument/2006/relationships/image" Target="media/image196.png"/><Relationship Id="rId249" Type="http://schemas.openxmlformats.org/officeDocument/2006/relationships/image" Target="media/image238.png"/><Relationship Id="rId414" Type="http://schemas.openxmlformats.org/officeDocument/2006/relationships/image" Target="media/image403.png"/><Relationship Id="rId456" Type="http://schemas.openxmlformats.org/officeDocument/2006/relationships/image" Target="media/image445.png"/><Relationship Id="rId13" Type="http://schemas.openxmlformats.org/officeDocument/2006/relationships/image" Target="media/image5.png"/><Relationship Id="rId109" Type="http://schemas.openxmlformats.org/officeDocument/2006/relationships/image" Target="media/image98.png"/><Relationship Id="rId260" Type="http://schemas.openxmlformats.org/officeDocument/2006/relationships/image" Target="media/image249.png"/><Relationship Id="rId316" Type="http://schemas.openxmlformats.org/officeDocument/2006/relationships/image" Target="media/image305.png"/><Relationship Id="rId55" Type="http://schemas.openxmlformats.org/officeDocument/2006/relationships/image" Target="media/image44.png"/><Relationship Id="rId97" Type="http://schemas.openxmlformats.org/officeDocument/2006/relationships/image" Target="media/image86.png"/><Relationship Id="rId120" Type="http://schemas.openxmlformats.org/officeDocument/2006/relationships/image" Target="media/image109.png"/><Relationship Id="rId358" Type="http://schemas.openxmlformats.org/officeDocument/2006/relationships/image" Target="media/image347.png"/><Relationship Id="rId162" Type="http://schemas.openxmlformats.org/officeDocument/2006/relationships/image" Target="media/image151.png"/><Relationship Id="rId218" Type="http://schemas.openxmlformats.org/officeDocument/2006/relationships/image" Target="media/image207.png"/><Relationship Id="rId425" Type="http://schemas.openxmlformats.org/officeDocument/2006/relationships/image" Target="media/image414.png"/><Relationship Id="rId467" Type="http://schemas.openxmlformats.org/officeDocument/2006/relationships/image" Target="media/image456.png"/><Relationship Id="rId271" Type="http://schemas.openxmlformats.org/officeDocument/2006/relationships/image" Target="media/image260.png"/><Relationship Id="rId24" Type="http://schemas.openxmlformats.org/officeDocument/2006/relationships/image" Target="media/image14.png"/><Relationship Id="rId66" Type="http://schemas.openxmlformats.org/officeDocument/2006/relationships/image" Target="media/image55.png"/><Relationship Id="rId131" Type="http://schemas.openxmlformats.org/officeDocument/2006/relationships/image" Target="media/image120.png"/><Relationship Id="rId327" Type="http://schemas.openxmlformats.org/officeDocument/2006/relationships/image" Target="media/image316.png"/><Relationship Id="rId369" Type="http://schemas.openxmlformats.org/officeDocument/2006/relationships/image" Target="media/image358.png"/><Relationship Id="rId173" Type="http://schemas.openxmlformats.org/officeDocument/2006/relationships/image" Target="media/image162.png"/><Relationship Id="rId229" Type="http://schemas.openxmlformats.org/officeDocument/2006/relationships/image" Target="media/image218.png"/><Relationship Id="rId380" Type="http://schemas.openxmlformats.org/officeDocument/2006/relationships/image" Target="media/image369.png"/><Relationship Id="rId436" Type="http://schemas.openxmlformats.org/officeDocument/2006/relationships/image" Target="media/image425.png"/><Relationship Id="rId240" Type="http://schemas.openxmlformats.org/officeDocument/2006/relationships/image" Target="media/image229.png"/><Relationship Id="rId478" Type="http://schemas.openxmlformats.org/officeDocument/2006/relationships/image" Target="media/image467.png"/><Relationship Id="rId35" Type="http://schemas.openxmlformats.org/officeDocument/2006/relationships/image" Target="media/image25.png"/><Relationship Id="rId77" Type="http://schemas.openxmlformats.org/officeDocument/2006/relationships/image" Target="media/image66.png"/><Relationship Id="rId100" Type="http://schemas.openxmlformats.org/officeDocument/2006/relationships/image" Target="media/image89.png"/><Relationship Id="rId282" Type="http://schemas.openxmlformats.org/officeDocument/2006/relationships/image" Target="media/image271.png"/><Relationship Id="rId338" Type="http://schemas.openxmlformats.org/officeDocument/2006/relationships/image" Target="media/image327.png"/><Relationship Id="rId8" Type="http://schemas.openxmlformats.org/officeDocument/2006/relationships/image" Target="media/image1.png"/><Relationship Id="rId142" Type="http://schemas.openxmlformats.org/officeDocument/2006/relationships/image" Target="media/image131.png"/><Relationship Id="rId184" Type="http://schemas.openxmlformats.org/officeDocument/2006/relationships/image" Target="media/image173.png"/><Relationship Id="rId391" Type="http://schemas.openxmlformats.org/officeDocument/2006/relationships/image" Target="media/image380.png"/><Relationship Id="rId405" Type="http://schemas.openxmlformats.org/officeDocument/2006/relationships/image" Target="media/image394.png"/><Relationship Id="rId447" Type="http://schemas.openxmlformats.org/officeDocument/2006/relationships/image" Target="media/image436.png"/><Relationship Id="rId251" Type="http://schemas.openxmlformats.org/officeDocument/2006/relationships/image" Target="media/image240.png"/><Relationship Id="rId489" Type="http://schemas.openxmlformats.org/officeDocument/2006/relationships/header" Target="header1.xml"/><Relationship Id="rId46" Type="http://schemas.openxmlformats.org/officeDocument/2006/relationships/image" Target="media/image35.png"/><Relationship Id="rId293" Type="http://schemas.openxmlformats.org/officeDocument/2006/relationships/image" Target="media/image282.png"/><Relationship Id="rId307" Type="http://schemas.openxmlformats.org/officeDocument/2006/relationships/image" Target="media/image296.png"/><Relationship Id="rId349" Type="http://schemas.openxmlformats.org/officeDocument/2006/relationships/image" Target="media/image338.png"/><Relationship Id="rId88" Type="http://schemas.openxmlformats.org/officeDocument/2006/relationships/image" Target="media/image77.png"/><Relationship Id="rId111" Type="http://schemas.openxmlformats.org/officeDocument/2006/relationships/image" Target="media/image100.png"/><Relationship Id="rId153" Type="http://schemas.openxmlformats.org/officeDocument/2006/relationships/image" Target="media/image142.png"/><Relationship Id="rId195" Type="http://schemas.openxmlformats.org/officeDocument/2006/relationships/image" Target="media/image184.png"/><Relationship Id="rId209" Type="http://schemas.openxmlformats.org/officeDocument/2006/relationships/image" Target="media/image198.png"/><Relationship Id="rId360" Type="http://schemas.openxmlformats.org/officeDocument/2006/relationships/image" Target="media/image349.png"/><Relationship Id="rId416" Type="http://schemas.openxmlformats.org/officeDocument/2006/relationships/image" Target="media/image405.png"/><Relationship Id="rId220" Type="http://schemas.openxmlformats.org/officeDocument/2006/relationships/image" Target="media/image209.png"/><Relationship Id="rId458" Type="http://schemas.openxmlformats.org/officeDocument/2006/relationships/image" Target="media/image447.png"/><Relationship Id="rId15" Type="http://schemas.openxmlformats.org/officeDocument/2006/relationships/image" Target="media/image7.png"/><Relationship Id="rId57" Type="http://schemas.openxmlformats.org/officeDocument/2006/relationships/image" Target="media/image46.png"/><Relationship Id="rId262" Type="http://schemas.openxmlformats.org/officeDocument/2006/relationships/image" Target="media/image251.png"/><Relationship Id="rId318" Type="http://schemas.openxmlformats.org/officeDocument/2006/relationships/image" Target="media/image307.png"/><Relationship Id="rId99" Type="http://schemas.openxmlformats.org/officeDocument/2006/relationships/image" Target="media/image88.png"/><Relationship Id="rId122" Type="http://schemas.openxmlformats.org/officeDocument/2006/relationships/image" Target="media/image111.png"/><Relationship Id="rId164" Type="http://schemas.openxmlformats.org/officeDocument/2006/relationships/image" Target="media/image153.png"/><Relationship Id="rId371" Type="http://schemas.openxmlformats.org/officeDocument/2006/relationships/image" Target="media/image360.png"/><Relationship Id="rId427" Type="http://schemas.openxmlformats.org/officeDocument/2006/relationships/image" Target="media/image416.png"/><Relationship Id="rId469" Type="http://schemas.openxmlformats.org/officeDocument/2006/relationships/image" Target="media/image458.png"/><Relationship Id="rId26" Type="http://schemas.openxmlformats.org/officeDocument/2006/relationships/image" Target="media/image16.png"/><Relationship Id="rId231" Type="http://schemas.openxmlformats.org/officeDocument/2006/relationships/image" Target="media/image220.png"/><Relationship Id="rId273" Type="http://schemas.openxmlformats.org/officeDocument/2006/relationships/image" Target="media/image262.png"/><Relationship Id="rId329" Type="http://schemas.openxmlformats.org/officeDocument/2006/relationships/image" Target="media/image318.png"/><Relationship Id="rId480" Type="http://schemas.openxmlformats.org/officeDocument/2006/relationships/image" Target="media/image469.png"/><Relationship Id="rId68" Type="http://schemas.openxmlformats.org/officeDocument/2006/relationships/image" Target="media/image57.png"/><Relationship Id="rId133" Type="http://schemas.openxmlformats.org/officeDocument/2006/relationships/image" Target="media/image122.png"/><Relationship Id="rId175" Type="http://schemas.openxmlformats.org/officeDocument/2006/relationships/image" Target="media/image164.png"/><Relationship Id="rId340" Type="http://schemas.openxmlformats.org/officeDocument/2006/relationships/image" Target="media/image329.png"/><Relationship Id="rId200" Type="http://schemas.openxmlformats.org/officeDocument/2006/relationships/image" Target="media/image189.png"/><Relationship Id="rId382" Type="http://schemas.openxmlformats.org/officeDocument/2006/relationships/image" Target="media/image371.png"/><Relationship Id="rId438" Type="http://schemas.openxmlformats.org/officeDocument/2006/relationships/image" Target="media/image427.png"/><Relationship Id="rId242" Type="http://schemas.openxmlformats.org/officeDocument/2006/relationships/image" Target="media/image231.png"/><Relationship Id="rId284" Type="http://schemas.openxmlformats.org/officeDocument/2006/relationships/image" Target="media/image273.png"/><Relationship Id="rId491" Type="http://schemas.openxmlformats.org/officeDocument/2006/relationships/fontTable" Target="fontTable.xml"/><Relationship Id="rId37" Type="http://schemas.openxmlformats.org/officeDocument/2006/relationships/image" Target="media/image27.png"/><Relationship Id="rId79" Type="http://schemas.openxmlformats.org/officeDocument/2006/relationships/image" Target="media/image68.png"/><Relationship Id="rId102" Type="http://schemas.openxmlformats.org/officeDocument/2006/relationships/image" Target="media/image91.png"/><Relationship Id="rId144" Type="http://schemas.openxmlformats.org/officeDocument/2006/relationships/image" Target="media/image133.png"/><Relationship Id="rId90" Type="http://schemas.openxmlformats.org/officeDocument/2006/relationships/image" Target="media/image79.png"/><Relationship Id="rId186" Type="http://schemas.openxmlformats.org/officeDocument/2006/relationships/image" Target="media/image175.png"/><Relationship Id="rId351" Type="http://schemas.openxmlformats.org/officeDocument/2006/relationships/image" Target="media/image340.png"/><Relationship Id="rId393" Type="http://schemas.openxmlformats.org/officeDocument/2006/relationships/image" Target="media/image382.png"/><Relationship Id="rId407" Type="http://schemas.openxmlformats.org/officeDocument/2006/relationships/image" Target="media/image396.png"/><Relationship Id="rId449" Type="http://schemas.openxmlformats.org/officeDocument/2006/relationships/image" Target="media/image438.png"/><Relationship Id="rId211" Type="http://schemas.openxmlformats.org/officeDocument/2006/relationships/image" Target="media/image200.png"/><Relationship Id="rId253" Type="http://schemas.openxmlformats.org/officeDocument/2006/relationships/image" Target="media/image242.png"/><Relationship Id="rId295" Type="http://schemas.openxmlformats.org/officeDocument/2006/relationships/image" Target="media/image284.png"/><Relationship Id="rId309" Type="http://schemas.openxmlformats.org/officeDocument/2006/relationships/image" Target="media/image298.png"/><Relationship Id="rId460" Type="http://schemas.openxmlformats.org/officeDocument/2006/relationships/image" Target="media/image449.png"/><Relationship Id="rId48" Type="http://schemas.openxmlformats.org/officeDocument/2006/relationships/image" Target="media/image37.png"/><Relationship Id="rId113" Type="http://schemas.openxmlformats.org/officeDocument/2006/relationships/image" Target="media/image102.png"/><Relationship Id="rId320" Type="http://schemas.openxmlformats.org/officeDocument/2006/relationships/image" Target="media/image309.png"/><Relationship Id="rId155" Type="http://schemas.openxmlformats.org/officeDocument/2006/relationships/image" Target="media/image144.png"/><Relationship Id="rId197" Type="http://schemas.openxmlformats.org/officeDocument/2006/relationships/image" Target="media/image186.png"/><Relationship Id="rId362" Type="http://schemas.openxmlformats.org/officeDocument/2006/relationships/image" Target="media/image351.png"/><Relationship Id="rId418" Type="http://schemas.openxmlformats.org/officeDocument/2006/relationships/image" Target="media/image407.png"/><Relationship Id="rId222" Type="http://schemas.openxmlformats.org/officeDocument/2006/relationships/image" Target="media/image211.png"/><Relationship Id="rId264" Type="http://schemas.openxmlformats.org/officeDocument/2006/relationships/image" Target="media/image253.png"/><Relationship Id="rId471" Type="http://schemas.openxmlformats.org/officeDocument/2006/relationships/image" Target="media/image460.png"/><Relationship Id="rId17" Type="http://schemas.openxmlformats.org/officeDocument/2006/relationships/image" Target="media/image9.png"/><Relationship Id="rId59" Type="http://schemas.openxmlformats.org/officeDocument/2006/relationships/image" Target="media/image48.png"/><Relationship Id="rId124" Type="http://schemas.openxmlformats.org/officeDocument/2006/relationships/image" Target="media/image113.png"/><Relationship Id="rId70" Type="http://schemas.openxmlformats.org/officeDocument/2006/relationships/image" Target="media/image59.png"/><Relationship Id="rId166" Type="http://schemas.openxmlformats.org/officeDocument/2006/relationships/image" Target="media/image155.png"/><Relationship Id="rId331" Type="http://schemas.openxmlformats.org/officeDocument/2006/relationships/image" Target="media/image320.png"/><Relationship Id="rId373" Type="http://schemas.openxmlformats.org/officeDocument/2006/relationships/image" Target="media/image362.png"/><Relationship Id="rId429" Type="http://schemas.openxmlformats.org/officeDocument/2006/relationships/image" Target="media/image418.png"/><Relationship Id="rId1" Type="http://schemas.openxmlformats.org/officeDocument/2006/relationships/customXml" Target="../customXml/item1.xml"/><Relationship Id="rId233" Type="http://schemas.openxmlformats.org/officeDocument/2006/relationships/image" Target="media/image222.png"/><Relationship Id="rId440" Type="http://schemas.openxmlformats.org/officeDocument/2006/relationships/image" Target="media/image429.png"/><Relationship Id="rId28" Type="http://schemas.openxmlformats.org/officeDocument/2006/relationships/image" Target="media/image18.png"/><Relationship Id="rId275" Type="http://schemas.openxmlformats.org/officeDocument/2006/relationships/image" Target="media/image264.png"/><Relationship Id="rId300" Type="http://schemas.openxmlformats.org/officeDocument/2006/relationships/image" Target="media/image289.png"/><Relationship Id="rId482" Type="http://schemas.openxmlformats.org/officeDocument/2006/relationships/image" Target="media/image471.png"/><Relationship Id="rId81" Type="http://schemas.openxmlformats.org/officeDocument/2006/relationships/image" Target="media/image70.png"/><Relationship Id="rId135" Type="http://schemas.openxmlformats.org/officeDocument/2006/relationships/image" Target="media/image124.png"/><Relationship Id="rId177" Type="http://schemas.openxmlformats.org/officeDocument/2006/relationships/image" Target="media/image166.png"/><Relationship Id="rId342" Type="http://schemas.openxmlformats.org/officeDocument/2006/relationships/image" Target="media/image331.png"/><Relationship Id="rId384" Type="http://schemas.openxmlformats.org/officeDocument/2006/relationships/image" Target="media/image373.png"/><Relationship Id="rId202" Type="http://schemas.openxmlformats.org/officeDocument/2006/relationships/image" Target="media/image191.png"/><Relationship Id="rId244" Type="http://schemas.openxmlformats.org/officeDocument/2006/relationships/image" Target="media/image233.png"/><Relationship Id="rId39" Type="http://schemas.openxmlformats.org/officeDocument/2006/relationships/hyperlink" Target="mailto:test@test.com" TargetMode="External"/><Relationship Id="rId286" Type="http://schemas.openxmlformats.org/officeDocument/2006/relationships/image" Target="media/image275.png"/><Relationship Id="rId451" Type="http://schemas.openxmlformats.org/officeDocument/2006/relationships/image" Target="media/image440.png"/><Relationship Id="rId50" Type="http://schemas.openxmlformats.org/officeDocument/2006/relationships/image" Target="media/image39.png"/><Relationship Id="rId104" Type="http://schemas.openxmlformats.org/officeDocument/2006/relationships/image" Target="media/image93.png"/><Relationship Id="rId146" Type="http://schemas.openxmlformats.org/officeDocument/2006/relationships/image" Target="media/image135.png"/><Relationship Id="rId188" Type="http://schemas.openxmlformats.org/officeDocument/2006/relationships/image" Target="media/image177.png"/><Relationship Id="rId311" Type="http://schemas.openxmlformats.org/officeDocument/2006/relationships/image" Target="media/image300.png"/><Relationship Id="rId353" Type="http://schemas.openxmlformats.org/officeDocument/2006/relationships/image" Target="media/image342.png"/><Relationship Id="rId395" Type="http://schemas.openxmlformats.org/officeDocument/2006/relationships/image" Target="media/image384.png"/><Relationship Id="rId409" Type="http://schemas.openxmlformats.org/officeDocument/2006/relationships/image" Target="media/image398.png"/><Relationship Id="rId92" Type="http://schemas.openxmlformats.org/officeDocument/2006/relationships/image" Target="media/image81.png"/><Relationship Id="rId213" Type="http://schemas.openxmlformats.org/officeDocument/2006/relationships/image" Target="media/image202.png"/><Relationship Id="rId420" Type="http://schemas.openxmlformats.org/officeDocument/2006/relationships/image" Target="media/image409.png"/><Relationship Id="rId255" Type="http://schemas.openxmlformats.org/officeDocument/2006/relationships/image" Target="media/image244.png"/><Relationship Id="rId297" Type="http://schemas.openxmlformats.org/officeDocument/2006/relationships/image" Target="media/image286.png"/><Relationship Id="rId462" Type="http://schemas.openxmlformats.org/officeDocument/2006/relationships/image" Target="media/image451.png"/><Relationship Id="rId115" Type="http://schemas.openxmlformats.org/officeDocument/2006/relationships/image" Target="media/image104.png"/><Relationship Id="rId157" Type="http://schemas.openxmlformats.org/officeDocument/2006/relationships/image" Target="media/image146.png"/><Relationship Id="rId322" Type="http://schemas.openxmlformats.org/officeDocument/2006/relationships/image" Target="media/image311.png"/><Relationship Id="rId364" Type="http://schemas.openxmlformats.org/officeDocument/2006/relationships/image" Target="media/image353.png"/><Relationship Id="rId61" Type="http://schemas.openxmlformats.org/officeDocument/2006/relationships/image" Target="media/image50.png"/><Relationship Id="rId199" Type="http://schemas.openxmlformats.org/officeDocument/2006/relationships/image" Target="media/image188.png"/><Relationship Id="rId19" Type="http://schemas.openxmlformats.org/officeDocument/2006/relationships/image" Target="media/image11.png"/><Relationship Id="rId224" Type="http://schemas.openxmlformats.org/officeDocument/2006/relationships/image" Target="media/image213.png"/><Relationship Id="rId266" Type="http://schemas.openxmlformats.org/officeDocument/2006/relationships/image" Target="media/image255.png"/><Relationship Id="rId431" Type="http://schemas.openxmlformats.org/officeDocument/2006/relationships/image" Target="media/image420.png"/><Relationship Id="rId473" Type="http://schemas.openxmlformats.org/officeDocument/2006/relationships/image" Target="media/image462.png"/><Relationship Id="rId30" Type="http://schemas.openxmlformats.org/officeDocument/2006/relationships/image" Target="media/image20.png"/><Relationship Id="rId126" Type="http://schemas.openxmlformats.org/officeDocument/2006/relationships/image" Target="media/image115.png"/><Relationship Id="rId168" Type="http://schemas.openxmlformats.org/officeDocument/2006/relationships/image" Target="media/image157.png"/><Relationship Id="rId333" Type="http://schemas.openxmlformats.org/officeDocument/2006/relationships/image" Target="media/image322.png"/><Relationship Id="rId72" Type="http://schemas.openxmlformats.org/officeDocument/2006/relationships/image" Target="media/image61.png"/><Relationship Id="rId375" Type="http://schemas.openxmlformats.org/officeDocument/2006/relationships/image" Target="media/image364.png"/><Relationship Id="rId3" Type="http://schemas.openxmlformats.org/officeDocument/2006/relationships/styles" Target="styles.xml"/><Relationship Id="rId235" Type="http://schemas.openxmlformats.org/officeDocument/2006/relationships/image" Target="media/image224.png"/><Relationship Id="rId277" Type="http://schemas.openxmlformats.org/officeDocument/2006/relationships/image" Target="media/image266.png"/><Relationship Id="rId400" Type="http://schemas.openxmlformats.org/officeDocument/2006/relationships/image" Target="media/image389.png"/><Relationship Id="rId442" Type="http://schemas.openxmlformats.org/officeDocument/2006/relationships/image" Target="media/image431.png"/><Relationship Id="rId484" Type="http://schemas.openxmlformats.org/officeDocument/2006/relationships/image" Target="media/image473.png"/><Relationship Id="rId137" Type="http://schemas.openxmlformats.org/officeDocument/2006/relationships/image" Target="media/image126.png"/><Relationship Id="rId302" Type="http://schemas.openxmlformats.org/officeDocument/2006/relationships/image" Target="media/image291.png"/><Relationship Id="rId344" Type="http://schemas.openxmlformats.org/officeDocument/2006/relationships/image" Target="media/image333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78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leksandar\Downloads\UAT%20eAkcize%20-%20Veleprodaja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E9C4CFA-01B8-434D-940B-C194B642B69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UAT eAkcize - Veleprodaja</Template>
  <TotalTime>498</TotalTime>
  <Pages>287</Pages>
  <Words>12090</Words>
  <Characters>68917</Characters>
  <Application>Microsoft Office Word</Application>
  <DocSecurity>0</DocSecurity>
  <Lines>574</Lines>
  <Paragraphs>161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80846</CharactersWithSpaces>
  <SharedDoc>false</SharedDoc>
  <HLinks>
    <vt:vector size="1254" baseType="variant">
      <vt:variant>
        <vt:i4>3801117</vt:i4>
      </vt:variant>
      <vt:variant>
        <vt:i4>960</vt:i4>
      </vt:variant>
      <vt:variant>
        <vt:i4>0</vt:i4>
      </vt:variant>
      <vt:variant>
        <vt:i4>5</vt:i4>
      </vt:variant>
      <vt:variant>
        <vt:lpwstr>mailto:test@test.com</vt:lpwstr>
      </vt:variant>
      <vt:variant>
        <vt:lpwstr/>
      </vt:variant>
      <vt:variant>
        <vt:i4>3801149</vt:i4>
      </vt:variant>
      <vt:variant>
        <vt:i4>957</vt:i4>
      </vt:variant>
      <vt:variant>
        <vt:i4>0</vt:i4>
      </vt:variant>
      <vt:variant>
        <vt:i4>5</vt:i4>
      </vt:variant>
      <vt:variant>
        <vt:lpwstr>https://eakcize-api-test.mfin.gov.rs/platform/</vt:lpwstr>
      </vt:variant>
      <vt:variant>
        <vt:lpwstr/>
      </vt:variant>
      <vt:variant>
        <vt:i4>3801149</vt:i4>
      </vt:variant>
      <vt:variant>
        <vt:i4>954</vt:i4>
      </vt:variant>
      <vt:variant>
        <vt:i4>0</vt:i4>
      </vt:variant>
      <vt:variant>
        <vt:i4>5</vt:i4>
      </vt:variant>
      <vt:variant>
        <vt:lpwstr>https://eakcize-api-test.mfin.gov.rs/platform/</vt:lpwstr>
      </vt:variant>
      <vt:variant>
        <vt:lpwstr/>
      </vt:variant>
      <vt:variant>
        <vt:i4>3801149</vt:i4>
      </vt:variant>
      <vt:variant>
        <vt:i4>951</vt:i4>
      </vt:variant>
      <vt:variant>
        <vt:i4>0</vt:i4>
      </vt:variant>
      <vt:variant>
        <vt:i4>5</vt:i4>
      </vt:variant>
      <vt:variant>
        <vt:lpwstr>https://eakcize-api-test.mfin.gov.rs/platform/</vt:lpwstr>
      </vt:variant>
      <vt:variant>
        <vt:lpwstr/>
      </vt:variant>
      <vt:variant>
        <vt:i4>3801149</vt:i4>
      </vt:variant>
      <vt:variant>
        <vt:i4>948</vt:i4>
      </vt:variant>
      <vt:variant>
        <vt:i4>0</vt:i4>
      </vt:variant>
      <vt:variant>
        <vt:i4>5</vt:i4>
      </vt:variant>
      <vt:variant>
        <vt:lpwstr>https://eakcize-api-test.mfin.gov.rs/platform/</vt:lpwstr>
      </vt:variant>
      <vt:variant>
        <vt:lpwstr/>
      </vt:variant>
      <vt:variant>
        <vt:i4>3801149</vt:i4>
      </vt:variant>
      <vt:variant>
        <vt:i4>945</vt:i4>
      </vt:variant>
      <vt:variant>
        <vt:i4>0</vt:i4>
      </vt:variant>
      <vt:variant>
        <vt:i4>5</vt:i4>
      </vt:variant>
      <vt:variant>
        <vt:lpwstr>https://eakcize-api-test.mfin.gov.rs/platform/</vt:lpwstr>
      </vt:variant>
      <vt:variant>
        <vt:lpwstr/>
      </vt:variant>
      <vt:variant>
        <vt:i4>1638452</vt:i4>
      </vt:variant>
      <vt:variant>
        <vt:i4>941</vt:i4>
      </vt:variant>
      <vt:variant>
        <vt:i4>0</vt:i4>
      </vt:variant>
      <vt:variant>
        <vt:i4>5</vt:i4>
      </vt:variant>
      <vt:variant>
        <vt:lpwstr/>
      </vt:variant>
      <vt:variant>
        <vt:lpwstr>_Toc174342584</vt:lpwstr>
      </vt:variant>
      <vt:variant>
        <vt:i4>1638452</vt:i4>
      </vt:variant>
      <vt:variant>
        <vt:i4>938</vt:i4>
      </vt:variant>
      <vt:variant>
        <vt:i4>0</vt:i4>
      </vt:variant>
      <vt:variant>
        <vt:i4>5</vt:i4>
      </vt:variant>
      <vt:variant>
        <vt:lpwstr/>
      </vt:variant>
      <vt:variant>
        <vt:lpwstr>_Toc174342583</vt:lpwstr>
      </vt:variant>
      <vt:variant>
        <vt:i4>1638452</vt:i4>
      </vt:variant>
      <vt:variant>
        <vt:i4>935</vt:i4>
      </vt:variant>
      <vt:variant>
        <vt:i4>0</vt:i4>
      </vt:variant>
      <vt:variant>
        <vt:i4>5</vt:i4>
      </vt:variant>
      <vt:variant>
        <vt:lpwstr/>
      </vt:variant>
      <vt:variant>
        <vt:lpwstr>_Toc174342582</vt:lpwstr>
      </vt:variant>
      <vt:variant>
        <vt:i4>1638452</vt:i4>
      </vt:variant>
      <vt:variant>
        <vt:i4>932</vt:i4>
      </vt:variant>
      <vt:variant>
        <vt:i4>0</vt:i4>
      </vt:variant>
      <vt:variant>
        <vt:i4>5</vt:i4>
      </vt:variant>
      <vt:variant>
        <vt:lpwstr/>
      </vt:variant>
      <vt:variant>
        <vt:lpwstr>_Toc174342581</vt:lpwstr>
      </vt:variant>
      <vt:variant>
        <vt:i4>1638452</vt:i4>
      </vt:variant>
      <vt:variant>
        <vt:i4>929</vt:i4>
      </vt:variant>
      <vt:variant>
        <vt:i4>0</vt:i4>
      </vt:variant>
      <vt:variant>
        <vt:i4>5</vt:i4>
      </vt:variant>
      <vt:variant>
        <vt:lpwstr/>
      </vt:variant>
      <vt:variant>
        <vt:lpwstr>_Toc174342580</vt:lpwstr>
      </vt:variant>
      <vt:variant>
        <vt:i4>1441844</vt:i4>
      </vt:variant>
      <vt:variant>
        <vt:i4>926</vt:i4>
      </vt:variant>
      <vt:variant>
        <vt:i4>0</vt:i4>
      </vt:variant>
      <vt:variant>
        <vt:i4>5</vt:i4>
      </vt:variant>
      <vt:variant>
        <vt:lpwstr/>
      </vt:variant>
      <vt:variant>
        <vt:lpwstr>_Toc174342579</vt:lpwstr>
      </vt:variant>
      <vt:variant>
        <vt:i4>1441844</vt:i4>
      </vt:variant>
      <vt:variant>
        <vt:i4>923</vt:i4>
      </vt:variant>
      <vt:variant>
        <vt:i4>0</vt:i4>
      </vt:variant>
      <vt:variant>
        <vt:i4>5</vt:i4>
      </vt:variant>
      <vt:variant>
        <vt:lpwstr/>
      </vt:variant>
      <vt:variant>
        <vt:lpwstr>_Toc174342578</vt:lpwstr>
      </vt:variant>
      <vt:variant>
        <vt:i4>1441844</vt:i4>
      </vt:variant>
      <vt:variant>
        <vt:i4>920</vt:i4>
      </vt:variant>
      <vt:variant>
        <vt:i4>0</vt:i4>
      </vt:variant>
      <vt:variant>
        <vt:i4>5</vt:i4>
      </vt:variant>
      <vt:variant>
        <vt:lpwstr/>
      </vt:variant>
      <vt:variant>
        <vt:lpwstr>_Toc174342577</vt:lpwstr>
      </vt:variant>
      <vt:variant>
        <vt:i4>1441844</vt:i4>
      </vt:variant>
      <vt:variant>
        <vt:i4>917</vt:i4>
      </vt:variant>
      <vt:variant>
        <vt:i4>0</vt:i4>
      </vt:variant>
      <vt:variant>
        <vt:i4>5</vt:i4>
      </vt:variant>
      <vt:variant>
        <vt:lpwstr/>
      </vt:variant>
      <vt:variant>
        <vt:lpwstr>_Toc174342576</vt:lpwstr>
      </vt:variant>
      <vt:variant>
        <vt:i4>1441844</vt:i4>
      </vt:variant>
      <vt:variant>
        <vt:i4>914</vt:i4>
      </vt:variant>
      <vt:variant>
        <vt:i4>0</vt:i4>
      </vt:variant>
      <vt:variant>
        <vt:i4>5</vt:i4>
      </vt:variant>
      <vt:variant>
        <vt:lpwstr/>
      </vt:variant>
      <vt:variant>
        <vt:lpwstr>_Toc174342575</vt:lpwstr>
      </vt:variant>
      <vt:variant>
        <vt:i4>1441844</vt:i4>
      </vt:variant>
      <vt:variant>
        <vt:i4>911</vt:i4>
      </vt:variant>
      <vt:variant>
        <vt:i4>0</vt:i4>
      </vt:variant>
      <vt:variant>
        <vt:i4>5</vt:i4>
      </vt:variant>
      <vt:variant>
        <vt:lpwstr/>
      </vt:variant>
      <vt:variant>
        <vt:lpwstr>_Toc174342574</vt:lpwstr>
      </vt:variant>
      <vt:variant>
        <vt:i4>1441844</vt:i4>
      </vt:variant>
      <vt:variant>
        <vt:i4>908</vt:i4>
      </vt:variant>
      <vt:variant>
        <vt:i4>0</vt:i4>
      </vt:variant>
      <vt:variant>
        <vt:i4>5</vt:i4>
      </vt:variant>
      <vt:variant>
        <vt:lpwstr/>
      </vt:variant>
      <vt:variant>
        <vt:lpwstr>_Toc174342573</vt:lpwstr>
      </vt:variant>
      <vt:variant>
        <vt:i4>1441844</vt:i4>
      </vt:variant>
      <vt:variant>
        <vt:i4>905</vt:i4>
      </vt:variant>
      <vt:variant>
        <vt:i4>0</vt:i4>
      </vt:variant>
      <vt:variant>
        <vt:i4>5</vt:i4>
      </vt:variant>
      <vt:variant>
        <vt:lpwstr/>
      </vt:variant>
      <vt:variant>
        <vt:lpwstr>_Toc174342572</vt:lpwstr>
      </vt:variant>
      <vt:variant>
        <vt:i4>1441844</vt:i4>
      </vt:variant>
      <vt:variant>
        <vt:i4>902</vt:i4>
      </vt:variant>
      <vt:variant>
        <vt:i4>0</vt:i4>
      </vt:variant>
      <vt:variant>
        <vt:i4>5</vt:i4>
      </vt:variant>
      <vt:variant>
        <vt:lpwstr/>
      </vt:variant>
      <vt:variant>
        <vt:lpwstr>_Toc174342571</vt:lpwstr>
      </vt:variant>
      <vt:variant>
        <vt:i4>1441844</vt:i4>
      </vt:variant>
      <vt:variant>
        <vt:i4>899</vt:i4>
      </vt:variant>
      <vt:variant>
        <vt:i4>0</vt:i4>
      </vt:variant>
      <vt:variant>
        <vt:i4>5</vt:i4>
      </vt:variant>
      <vt:variant>
        <vt:lpwstr/>
      </vt:variant>
      <vt:variant>
        <vt:lpwstr>_Toc174342570</vt:lpwstr>
      </vt:variant>
      <vt:variant>
        <vt:i4>1507380</vt:i4>
      </vt:variant>
      <vt:variant>
        <vt:i4>896</vt:i4>
      </vt:variant>
      <vt:variant>
        <vt:i4>0</vt:i4>
      </vt:variant>
      <vt:variant>
        <vt:i4>5</vt:i4>
      </vt:variant>
      <vt:variant>
        <vt:lpwstr/>
      </vt:variant>
      <vt:variant>
        <vt:lpwstr>_Toc174342569</vt:lpwstr>
      </vt:variant>
      <vt:variant>
        <vt:i4>1507380</vt:i4>
      </vt:variant>
      <vt:variant>
        <vt:i4>893</vt:i4>
      </vt:variant>
      <vt:variant>
        <vt:i4>0</vt:i4>
      </vt:variant>
      <vt:variant>
        <vt:i4>5</vt:i4>
      </vt:variant>
      <vt:variant>
        <vt:lpwstr/>
      </vt:variant>
      <vt:variant>
        <vt:lpwstr>_Toc174342568</vt:lpwstr>
      </vt:variant>
      <vt:variant>
        <vt:i4>1507380</vt:i4>
      </vt:variant>
      <vt:variant>
        <vt:i4>890</vt:i4>
      </vt:variant>
      <vt:variant>
        <vt:i4>0</vt:i4>
      </vt:variant>
      <vt:variant>
        <vt:i4>5</vt:i4>
      </vt:variant>
      <vt:variant>
        <vt:lpwstr/>
      </vt:variant>
      <vt:variant>
        <vt:lpwstr>_Toc174342567</vt:lpwstr>
      </vt:variant>
      <vt:variant>
        <vt:i4>1507380</vt:i4>
      </vt:variant>
      <vt:variant>
        <vt:i4>887</vt:i4>
      </vt:variant>
      <vt:variant>
        <vt:i4>0</vt:i4>
      </vt:variant>
      <vt:variant>
        <vt:i4>5</vt:i4>
      </vt:variant>
      <vt:variant>
        <vt:lpwstr/>
      </vt:variant>
      <vt:variant>
        <vt:lpwstr>_Toc174342566</vt:lpwstr>
      </vt:variant>
      <vt:variant>
        <vt:i4>1507380</vt:i4>
      </vt:variant>
      <vt:variant>
        <vt:i4>884</vt:i4>
      </vt:variant>
      <vt:variant>
        <vt:i4>0</vt:i4>
      </vt:variant>
      <vt:variant>
        <vt:i4>5</vt:i4>
      </vt:variant>
      <vt:variant>
        <vt:lpwstr/>
      </vt:variant>
      <vt:variant>
        <vt:lpwstr>_Toc174342565</vt:lpwstr>
      </vt:variant>
      <vt:variant>
        <vt:i4>1507380</vt:i4>
      </vt:variant>
      <vt:variant>
        <vt:i4>881</vt:i4>
      </vt:variant>
      <vt:variant>
        <vt:i4>0</vt:i4>
      </vt:variant>
      <vt:variant>
        <vt:i4>5</vt:i4>
      </vt:variant>
      <vt:variant>
        <vt:lpwstr/>
      </vt:variant>
      <vt:variant>
        <vt:lpwstr>_Toc174342564</vt:lpwstr>
      </vt:variant>
      <vt:variant>
        <vt:i4>1507380</vt:i4>
      </vt:variant>
      <vt:variant>
        <vt:i4>878</vt:i4>
      </vt:variant>
      <vt:variant>
        <vt:i4>0</vt:i4>
      </vt:variant>
      <vt:variant>
        <vt:i4>5</vt:i4>
      </vt:variant>
      <vt:variant>
        <vt:lpwstr/>
      </vt:variant>
      <vt:variant>
        <vt:lpwstr>_Toc174342563</vt:lpwstr>
      </vt:variant>
      <vt:variant>
        <vt:i4>1507380</vt:i4>
      </vt:variant>
      <vt:variant>
        <vt:i4>875</vt:i4>
      </vt:variant>
      <vt:variant>
        <vt:i4>0</vt:i4>
      </vt:variant>
      <vt:variant>
        <vt:i4>5</vt:i4>
      </vt:variant>
      <vt:variant>
        <vt:lpwstr/>
      </vt:variant>
      <vt:variant>
        <vt:lpwstr>_Toc174342562</vt:lpwstr>
      </vt:variant>
      <vt:variant>
        <vt:i4>1507380</vt:i4>
      </vt:variant>
      <vt:variant>
        <vt:i4>872</vt:i4>
      </vt:variant>
      <vt:variant>
        <vt:i4>0</vt:i4>
      </vt:variant>
      <vt:variant>
        <vt:i4>5</vt:i4>
      </vt:variant>
      <vt:variant>
        <vt:lpwstr/>
      </vt:variant>
      <vt:variant>
        <vt:lpwstr>_Toc174342561</vt:lpwstr>
      </vt:variant>
      <vt:variant>
        <vt:i4>1507380</vt:i4>
      </vt:variant>
      <vt:variant>
        <vt:i4>869</vt:i4>
      </vt:variant>
      <vt:variant>
        <vt:i4>0</vt:i4>
      </vt:variant>
      <vt:variant>
        <vt:i4>5</vt:i4>
      </vt:variant>
      <vt:variant>
        <vt:lpwstr/>
      </vt:variant>
      <vt:variant>
        <vt:lpwstr>_Toc174342560</vt:lpwstr>
      </vt:variant>
      <vt:variant>
        <vt:i4>1310772</vt:i4>
      </vt:variant>
      <vt:variant>
        <vt:i4>866</vt:i4>
      </vt:variant>
      <vt:variant>
        <vt:i4>0</vt:i4>
      </vt:variant>
      <vt:variant>
        <vt:i4>5</vt:i4>
      </vt:variant>
      <vt:variant>
        <vt:lpwstr/>
      </vt:variant>
      <vt:variant>
        <vt:lpwstr>_Toc174342559</vt:lpwstr>
      </vt:variant>
      <vt:variant>
        <vt:i4>1310772</vt:i4>
      </vt:variant>
      <vt:variant>
        <vt:i4>863</vt:i4>
      </vt:variant>
      <vt:variant>
        <vt:i4>0</vt:i4>
      </vt:variant>
      <vt:variant>
        <vt:i4>5</vt:i4>
      </vt:variant>
      <vt:variant>
        <vt:lpwstr/>
      </vt:variant>
      <vt:variant>
        <vt:lpwstr>_Toc174342558</vt:lpwstr>
      </vt:variant>
      <vt:variant>
        <vt:i4>1310772</vt:i4>
      </vt:variant>
      <vt:variant>
        <vt:i4>860</vt:i4>
      </vt:variant>
      <vt:variant>
        <vt:i4>0</vt:i4>
      </vt:variant>
      <vt:variant>
        <vt:i4>5</vt:i4>
      </vt:variant>
      <vt:variant>
        <vt:lpwstr/>
      </vt:variant>
      <vt:variant>
        <vt:lpwstr>_Toc174342557</vt:lpwstr>
      </vt:variant>
      <vt:variant>
        <vt:i4>1310772</vt:i4>
      </vt:variant>
      <vt:variant>
        <vt:i4>857</vt:i4>
      </vt:variant>
      <vt:variant>
        <vt:i4>0</vt:i4>
      </vt:variant>
      <vt:variant>
        <vt:i4>5</vt:i4>
      </vt:variant>
      <vt:variant>
        <vt:lpwstr/>
      </vt:variant>
      <vt:variant>
        <vt:lpwstr>_Toc174342556</vt:lpwstr>
      </vt:variant>
      <vt:variant>
        <vt:i4>1310772</vt:i4>
      </vt:variant>
      <vt:variant>
        <vt:i4>854</vt:i4>
      </vt:variant>
      <vt:variant>
        <vt:i4>0</vt:i4>
      </vt:variant>
      <vt:variant>
        <vt:i4>5</vt:i4>
      </vt:variant>
      <vt:variant>
        <vt:lpwstr/>
      </vt:variant>
      <vt:variant>
        <vt:lpwstr>_Toc174342555</vt:lpwstr>
      </vt:variant>
      <vt:variant>
        <vt:i4>1310772</vt:i4>
      </vt:variant>
      <vt:variant>
        <vt:i4>851</vt:i4>
      </vt:variant>
      <vt:variant>
        <vt:i4>0</vt:i4>
      </vt:variant>
      <vt:variant>
        <vt:i4>5</vt:i4>
      </vt:variant>
      <vt:variant>
        <vt:lpwstr/>
      </vt:variant>
      <vt:variant>
        <vt:lpwstr>_Toc174342554</vt:lpwstr>
      </vt:variant>
      <vt:variant>
        <vt:i4>1310772</vt:i4>
      </vt:variant>
      <vt:variant>
        <vt:i4>848</vt:i4>
      </vt:variant>
      <vt:variant>
        <vt:i4>0</vt:i4>
      </vt:variant>
      <vt:variant>
        <vt:i4>5</vt:i4>
      </vt:variant>
      <vt:variant>
        <vt:lpwstr/>
      </vt:variant>
      <vt:variant>
        <vt:lpwstr>_Toc174342553</vt:lpwstr>
      </vt:variant>
      <vt:variant>
        <vt:i4>1310772</vt:i4>
      </vt:variant>
      <vt:variant>
        <vt:i4>845</vt:i4>
      </vt:variant>
      <vt:variant>
        <vt:i4>0</vt:i4>
      </vt:variant>
      <vt:variant>
        <vt:i4>5</vt:i4>
      </vt:variant>
      <vt:variant>
        <vt:lpwstr/>
      </vt:variant>
      <vt:variant>
        <vt:lpwstr>_Toc174342552</vt:lpwstr>
      </vt:variant>
      <vt:variant>
        <vt:i4>1310772</vt:i4>
      </vt:variant>
      <vt:variant>
        <vt:i4>842</vt:i4>
      </vt:variant>
      <vt:variant>
        <vt:i4>0</vt:i4>
      </vt:variant>
      <vt:variant>
        <vt:i4>5</vt:i4>
      </vt:variant>
      <vt:variant>
        <vt:lpwstr/>
      </vt:variant>
      <vt:variant>
        <vt:lpwstr>_Toc174342551</vt:lpwstr>
      </vt:variant>
      <vt:variant>
        <vt:i4>1310772</vt:i4>
      </vt:variant>
      <vt:variant>
        <vt:i4>839</vt:i4>
      </vt:variant>
      <vt:variant>
        <vt:i4>0</vt:i4>
      </vt:variant>
      <vt:variant>
        <vt:i4>5</vt:i4>
      </vt:variant>
      <vt:variant>
        <vt:lpwstr/>
      </vt:variant>
      <vt:variant>
        <vt:lpwstr>_Toc174342550</vt:lpwstr>
      </vt:variant>
      <vt:variant>
        <vt:i4>1376308</vt:i4>
      </vt:variant>
      <vt:variant>
        <vt:i4>836</vt:i4>
      </vt:variant>
      <vt:variant>
        <vt:i4>0</vt:i4>
      </vt:variant>
      <vt:variant>
        <vt:i4>5</vt:i4>
      </vt:variant>
      <vt:variant>
        <vt:lpwstr/>
      </vt:variant>
      <vt:variant>
        <vt:lpwstr>_Toc174342549</vt:lpwstr>
      </vt:variant>
      <vt:variant>
        <vt:i4>1376308</vt:i4>
      </vt:variant>
      <vt:variant>
        <vt:i4>833</vt:i4>
      </vt:variant>
      <vt:variant>
        <vt:i4>0</vt:i4>
      </vt:variant>
      <vt:variant>
        <vt:i4>5</vt:i4>
      </vt:variant>
      <vt:variant>
        <vt:lpwstr/>
      </vt:variant>
      <vt:variant>
        <vt:lpwstr>_Toc174342548</vt:lpwstr>
      </vt:variant>
      <vt:variant>
        <vt:i4>1376308</vt:i4>
      </vt:variant>
      <vt:variant>
        <vt:i4>830</vt:i4>
      </vt:variant>
      <vt:variant>
        <vt:i4>0</vt:i4>
      </vt:variant>
      <vt:variant>
        <vt:i4>5</vt:i4>
      </vt:variant>
      <vt:variant>
        <vt:lpwstr/>
      </vt:variant>
      <vt:variant>
        <vt:lpwstr>_Toc174342547</vt:lpwstr>
      </vt:variant>
      <vt:variant>
        <vt:i4>1376308</vt:i4>
      </vt:variant>
      <vt:variant>
        <vt:i4>827</vt:i4>
      </vt:variant>
      <vt:variant>
        <vt:i4>0</vt:i4>
      </vt:variant>
      <vt:variant>
        <vt:i4>5</vt:i4>
      </vt:variant>
      <vt:variant>
        <vt:lpwstr/>
      </vt:variant>
      <vt:variant>
        <vt:lpwstr>_Toc174342546</vt:lpwstr>
      </vt:variant>
      <vt:variant>
        <vt:i4>1376308</vt:i4>
      </vt:variant>
      <vt:variant>
        <vt:i4>824</vt:i4>
      </vt:variant>
      <vt:variant>
        <vt:i4>0</vt:i4>
      </vt:variant>
      <vt:variant>
        <vt:i4>5</vt:i4>
      </vt:variant>
      <vt:variant>
        <vt:lpwstr/>
      </vt:variant>
      <vt:variant>
        <vt:lpwstr>_Toc174342545</vt:lpwstr>
      </vt:variant>
      <vt:variant>
        <vt:i4>1376308</vt:i4>
      </vt:variant>
      <vt:variant>
        <vt:i4>821</vt:i4>
      </vt:variant>
      <vt:variant>
        <vt:i4>0</vt:i4>
      </vt:variant>
      <vt:variant>
        <vt:i4>5</vt:i4>
      </vt:variant>
      <vt:variant>
        <vt:lpwstr/>
      </vt:variant>
      <vt:variant>
        <vt:lpwstr>_Toc174342544</vt:lpwstr>
      </vt:variant>
      <vt:variant>
        <vt:i4>1376308</vt:i4>
      </vt:variant>
      <vt:variant>
        <vt:i4>818</vt:i4>
      </vt:variant>
      <vt:variant>
        <vt:i4>0</vt:i4>
      </vt:variant>
      <vt:variant>
        <vt:i4>5</vt:i4>
      </vt:variant>
      <vt:variant>
        <vt:lpwstr/>
      </vt:variant>
      <vt:variant>
        <vt:lpwstr>_Toc174342543</vt:lpwstr>
      </vt:variant>
      <vt:variant>
        <vt:i4>1376308</vt:i4>
      </vt:variant>
      <vt:variant>
        <vt:i4>815</vt:i4>
      </vt:variant>
      <vt:variant>
        <vt:i4>0</vt:i4>
      </vt:variant>
      <vt:variant>
        <vt:i4>5</vt:i4>
      </vt:variant>
      <vt:variant>
        <vt:lpwstr/>
      </vt:variant>
      <vt:variant>
        <vt:lpwstr>_Toc174342542</vt:lpwstr>
      </vt:variant>
      <vt:variant>
        <vt:i4>1376308</vt:i4>
      </vt:variant>
      <vt:variant>
        <vt:i4>812</vt:i4>
      </vt:variant>
      <vt:variant>
        <vt:i4>0</vt:i4>
      </vt:variant>
      <vt:variant>
        <vt:i4>5</vt:i4>
      </vt:variant>
      <vt:variant>
        <vt:lpwstr/>
      </vt:variant>
      <vt:variant>
        <vt:lpwstr>_Toc174342541</vt:lpwstr>
      </vt:variant>
      <vt:variant>
        <vt:i4>1376308</vt:i4>
      </vt:variant>
      <vt:variant>
        <vt:i4>809</vt:i4>
      </vt:variant>
      <vt:variant>
        <vt:i4>0</vt:i4>
      </vt:variant>
      <vt:variant>
        <vt:i4>5</vt:i4>
      </vt:variant>
      <vt:variant>
        <vt:lpwstr/>
      </vt:variant>
      <vt:variant>
        <vt:lpwstr>_Toc174342540</vt:lpwstr>
      </vt:variant>
      <vt:variant>
        <vt:i4>1179700</vt:i4>
      </vt:variant>
      <vt:variant>
        <vt:i4>806</vt:i4>
      </vt:variant>
      <vt:variant>
        <vt:i4>0</vt:i4>
      </vt:variant>
      <vt:variant>
        <vt:i4>5</vt:i4>
      </vt:variant>
      <vt:variant>
        <vt:lpwstr/>
      </vt:variant>
      <vt:variant>
        <vt:lpwstr>_Toc174342539</vt:lpwstr>
      </vt:variant>
      <vt:variant>
        <vt:i4>1179700</vt:i4>
      </vt:variant>
      <vt:variant>
        <vt:i4>803</vt:i4>
      </vt:variant>
      <vt:variant>
        <vt:i4>0</vt:i4>
      </vt:variant>
      <vt:variant>
        <vt:i4>5</vt:i4>
      </vt:variant>
      <vt:variant>
        <vt:lpwstr/>
      </vt:variant>
      <vt:variant>
        <vt:lpwstr>_Toc174342538</vt:lpwstr>
      </vt:variant>
      <vt:variant>
        <vt:i4>1179700</vt:i4>
      </vt:variant>
      <vt:variant>
        <vt:i4>800</vt:i4>
      </vt:variant>
      <vt:variant>
        <vt:i4>0</vt:i4>
      </vt:variant>
      <vt:variant>
        <vt:i4>5</vt:i4>
      </vt:variant>
      <vt:variant>
        <vt:lpwstr/>
      </vt:variant>
      <vt:variant>
        <vt:lpwstr>_Toc174342537</vt:lpwstr>
      </vt:variant>
      <vt:variant>
        <vt:i4>1179700</vt:i4>
      </vt:variant>
      <vt:variant>
        <vt:i4>797</vt:i4>
      </vt:variant>
      <vt:variant>
        <vt:i4>0</vt:i4>
      </vt:variant>
      <vt:variant>
        <vt:i4>5</vt:i4>
      </vt:variant>
      <vt:variant>
        <vt:lpwstr/>
      </vt:variant>
      <vt:variant>
        <vt:lpwstr>_Toc174342536</vt:lpwstr>
      </vt:variant>
      <vt:variant>
        <vt:i4>1179700</vt:i4>
      </vt:variant>
      <vt:variant>
        <vt:i4>794</vt:i4>
      </vt:variant>
      <vt:variant>
        <vt:i4>0</vt:i4>
      </vt:variant>
      <vt:variant>
        <vt:i4>5</vt:i4>
      </vt:variant>
      <vt:variant>
        <vt:lpwstr/>
      </vt:variant>
      <vt:variant>
        <vt:lpwstr>_Toc174342535</vt:lpwstr>
      </vt:variant>
      <vt:variant>
        <vt:i4>1179700</vt:i4>
      </vt:variant>
      <vt:variant>
        <vt:i4>791</vt:i4>
      </vt:variant>
      <vt:variant>
        <vt:i4>0</vt:i4>
      </vt:variant>
      <vt:variant>
        <vt:i4>5</vt:i4>
      </vt:variant>
      <vt:variant>
        <vt:lpwstr/>
      </vt:variant>
      <vt:variant>
        <vt:lpwstr>_Toc174342534</vt:lpwstr>
      </vt:variant>
      <vt:variant>
        <vt:i4>1179700</vt:i4>
      </vt:variant>
      <vt:variant>
        <vt:i4>788</vt:i4>
      </vt:variant>
      <vt:variant>
        <vt:i4>0</vt:i4>
      </vt:variant>
      <vt:variant>
        <vt:i4>5</vt:i4>
      </vt:variant>
      <vt:variant>
        <vt:lpwstr/>
      </vt:variant>
      <vt:variant>
        <vt:lpwstr>_Toc174342533</vt:lpwstr>
      </vt:variant>
      <vt:variant>
        <vt:i4>1179700</vt:i4>
      </vt:variant>
      <vt:variant>
        <vt:i4>785</vt:i4>
      </vt:variant>
      <vt:variant>
        <vt:i4>0</vt:i4>
      </vt:variant>
      <vt:variant>
        <vt:i4>5</vt:i4>
      </vt:variant>
      <vt:variant>
        <vt:lpwstr/>
      </vt:variant>
      <vt:variant>
        <vt:lpwstr>_Toc174342532</vt:lpwstr>
      </vt:variant>
      <vt:variant>
        <vt:i4>1179700</vt:i4>
      </vt:variant>
      <vt:variant>
        <vt:i4>782</vt:i4>
      </vt:variant>
      <vt:variant>
        <vt:i4>0</vt:i4>
      </vt:variant>
      <vt:variant>
        <vt:i4>5</vt:i4>
      </vt:variant>
      <vt:variant>
        <vt:lpwstr/>
      </vt:variant>
      <vt:variant>
        <vt:lpwstr>_Toc174342531</vt:lpwstr>
      </vt:variant>
      <vt:variant>
        <vt:i4>1179700</vt:i4>
      </vt:variant>
      <vt:variant>
        <vt:i4>779</vt:i4>
      </vt:variant>
      <vt:variant>
        <vt:i4>0</vt:i4>
      </vt:variant>
      <vt:variant>
        <vt:i4>5</vt:i4>
      </vt:variant>
      <vt:variant>
        <vt:lpwstr/>
      </vt:variant>
      <vt:variant>
        <vt:lpwstr>_Toc174342530</vt:lpwstr>
      </vt:variant>
      <vt:variant>
        <vt:i4>1245236</vt:i4>
      </vt:variant>
      <vt:variant>
        <vt:i4>776</vt:i4>
      </vt:variant>
      <vt:variant>
        <vt:i4>0</vt:i4>
      </vt:variant>
      <vt:variant>
        <vt:i4>5</vt:i4>
      </vt:variant>
      <vt:variant>
        <vt:lpwstr/>
      </vt:variant>
      <vt:variant>
        <vt:lpwstr>_Toc174342529</vt:lpwstr>
      </vt:variant>
      <vt:variant>
        <vt:i4>1245236</vt:i4>
      </vt:variant>
      <vt:variant>
        <vt:i4>773</vt:i4>
      </vt:variant>
      <vt:variant>
        <vt:i4>0</vt:i4>
      </vt:variant>
      <vt:variant>
        <vt:i4>5</vt:i4>
      </vt:variant>
      <vt:variant>
        <vt:lpwstr/>
      </vt:variant>
      <vt:variant>
        <vt:lpwstr>_Toc174342528</vt:lpwstr>
      </vt:variant>
      <vt:variant>
        <vt:i4>1245236</vt:i4>
      </vt:variant>
      <vt:variant>
        <vt:i4>770</vt:i4>
      </vt:variant>
      <vt:variant>
        <vt:i4>0</vt:i4>
      </vt:variant>
      <vt:variant>
        <vt:i4>5</vt:i4>
      </vt:variant>
      <vt:variant>
        <vt:lpwstr/>
      </vt:variant>
      <vt:variant>
        <vt:lpwstr>_Toc174342527</vt:lpwstr>
      </vt:variant>
      <vt:variant>
        <vt:i4>1245236</vt:i4>
      </vt:variant>
      <vt:variant>
        <vt:i4>767</vt:i4>
      </vt:variant>
      <vt:variant>
        <vt:i4>0</vt:i4>
      </vt:variant>
      <vt:variant>
        <vt:i4>5</vt:i4>
      </vt:variant>
      <vt:variant>
        <vt:lpwstr/>
      </vt:variant>
      <vt:variant>
        <vt:lpwstr>_Toc174342526</vt:lpwstr>
      </vt:variant>
      <vt:variant>
        <vt:i4>1245236</vt:i4>
      </vt:variant>
      <vt:variant>
        <vt:i4>764</vt:i4>
      </vt:variant>
      <vt:variant>
        <vt:i4>0</vt:i4>
      </vt:variant>
      <vt:variant>
        <vt:i4>5</vt:i4>
      </vt:variant>
      <vt:variant>
        <vt:lpwstr/>
      </vt:variant>
      <vt:variant>
        <vt:lpwstr>_Toc174342525</vt:lpwstr>
      </vt:variant>
      <vt:variant>
        <vt:i4>1245236</vt:i4>
      </vt:variant>
      <vt:variant>
        <vt:i4>761</vt:i4>
      </vt:variant>
      <vt:variant>
        <vt:i4>0</vt:i4>
      </vt:variant>
      <vt:variant>
        <vt:i4>5</vt:i4>
      </vt:variant>
      <vt:variant>
        <vt:lpwstr/>
      </vt:variant>
      <vt:variant>
        <vt:lpwstr>_Toc174342524</vt:lpwstr>
      </vt:variant>
      <vt:variant>
        <vt:i4>1245236</vt:i4>
      </vt:variant>
      <vt:variant>
        <vt:i4>758</vt:i4>
      </vt:variant>
      <vt:variant>
        <vt:i4>0</vt:i4>
      </vt:variant>
      <vt:variant>
        <vt:i4>5</vt:i4>
      </vt:variant>
      <vt:variant>
        <vt:lpwstr/>
      </vt:variant>
      <vt:variant>
        <vt:lpwstr>_Toc174342522</vt:lpwstr>
      </vt:variant>
      <vt:variant>
        <vt:i4>1245236</vt:i4>
      </vt:variant>
      <vt:variant>
        <vt:i4>755</vt:i4>
      </vt:variant>
      <vt:variant>
        <vt:i4>0</vt:i4>
      </vt:variant>
      <vt:variant>
        <vt:i4>5</vt:i4>
      </vt:variant>
      <vt:variant>
        <vt:lpwstr/>
      </vt:variant>
      <vt:variant>
        <vt:lpwstr>_Toc174342521</vt:lpwstr>
      </vt:variant>
      <vt:variant>
        <vt:i4>1245236</vt:i4>
      </vt:variant>
      <vt:variant>
        <vt:i4>752</vt:i4>
      </vt:variant>
      <vt:variant>
        <vt:i4>0</vt:i4>
      </vt:variant>
      <vt:variant>
        <vt:i4>5</vt:i4>
      </vt:variant>
      <vt:variant>
        <vt:lpwstr/>
      </vt:variant>
      <vt:variant>
        <vt:lpwstr>_Toc174342520</vt:lpwstr>
      </vt:variant>
      <vt:variant>
        <vt:i4>1048628</vt:i4>
      </vt:variant>
      <vt:variant>
        <vt:i4>749</vt:i4>
      </vt:variant>
      <vt:variant>
        <vt:i4>0</vt:i4>
      </vt:variant>
      <vt:variant>
        <vt:i4>5</vt:i4>
      </vt:variant>
      <vt:variant>
        <vt:lpwstr/>
      </vt:variant>
      <vt:variant>
        <vt:lpwstr>_Toc174342519</vt:lpwstr>
      </vt:variant>
      <vt:variant>
        <vt:i4>1048628</vt:i4>
      </vt:variant>
      <vt:variant>
        <vt:i4>746</vt:i4>
      </vt:variant>
      <vt:variant>
        <vt:i4>0</vt:i4>
      </vt:variant>
      <vt:variant>
        <vt:i4>5</vt:i4>
      </vt:variant>
      <vt:variant>
        <vt:lpwstr/>
      </vt:variant>
      <vt:variant>
        <vt:lpwstr>_Toc174342518</vt:lpwstr>
      </vt:variant>
      <vt:variant>
        <vt:i4>1048628</vt:i4>
      </vt:variant>
      <vt:variant>
        <vt:i4>743</vt:i4>
      </vt:variant>
      <vt:variant>
        <vt:i4>0</vt:i4>
      </vt:variant>
      <vt:variant>
        <vt:i4>5</vt:i4>
      </vt:variant>
      <vt:variant>
        <vt:lpwstr/>
      </vt:variant>
      <vt:variant>
        <vt:lpwstr>_Toc174342517</vt:lpwstr>
      </vt:variant>
      <vt:variant>
        <vt:i4>1048628</vt:i4>
      </vt:variant>
      <vt:variant>
        <vt:i4>740</vt:i4>
      </vt:variant>
      <vt:variant>
        <vt:i4>0</vt:i4>
      </vt:variant>
      <vt:variant>
        <vt:i4>5</vt:i4>
      </vt:variant>
      <vt:variant>
        <vt:lpwstr/>
      </vt:variant>
      <vt:variant>
        <vt:lpwstr>_Toc174342516</vt:lpwstr>
      </vt:variant>
      <vt:variant>
        <vt:i4>1048628</vt:i4>
      </vt:variant>
      <vt:variant>
        <vt:i4>737</vt:i4>
      </vt:variant>
      <vt:variant>
        <vt:i4>0</vt:i4>
      </vt:variant>
      <vt:variant>
        <vt:i4>5</vt:i4>
      </vt:variant>
      <vt:variant>
        <vt:lpwstr/>
      </vt:variant>
      <vt:variant>
        <vt:lpwstr>_Toc174342515</vt:lpwstr>
      </vt:variant>
      <vt:variant>
        <vt:i4>1048628</vt:i4>
      </vt:variant>
      <vt:variant>
        <vt:i4>734</vt:i4>
      </vt:variant>
      <vt:variant>
        <vt:i4>0</vt:i4>
      </vt:variant>
      <vt:variant>
        <vt:i4>5</vt:i4>
      </vt:variant>
      <vt:variant>
        <vt:lpwstr/>
      </vt:variant>
      <vt:variant>
        <vt:lpwstr>_Toc174342514</vt:lpwstr>
      </vt:variant>
      <vt:variant>
        <vt:i4>1048628</vt:i4>
      </vt:variant>
      <vt:variant>
        <vt:i4>731</vt:i4>
      </vt:variant>
      <vt:variant>
        <vt:i4>0</vt:i4>
      </vt:variant>
      <vt:variant>
        <vt:i4>5</vt:i4>
      </vt:variant>
      <vt:variant>
        <vt:lpwstr/>
      </vt:variant>
      <vt:variant>
        <vt:lpwstr>_Toc174342513</vt:lpwstr>
      </vt:variant>
      <vt:variant>
        <vt:i4>1048628</vt:i4>
      </vt:variant>
      <vt:variant>
        <vt:i4>728</vt:i4>
      </vt:variant>
      <vt:variant>
        <vt:i4>0</vt:i4>
      </vt:variant>
      <vt:variant>
        <vt:i4>5</vt:i4>
      </vt:variant>
      <vt:variant>
        <vt:lpwstr/>
      </vt:variant>
      <vt:variant>
        <vt:lpwstr>_Toc174342512</vt:lpwstr>
      </vt:variant>
      <vt:variant>
        <vt:i4>1048628</vt:i4>
      </vt:variant>
      <vt:variant>
        <vt:i4>725</vt:i4>
      </vt:variant>
      <vt:variant>
        <vt:i4>0</vt:i4>
      </vt:variant>
      <vt:variant>
        <vt:i4>5</vt:i4>
      </vt:variant>
      <vt:variant>
        <vt:lpwstr/>
      </vt:variant>
      <vt:variant>
        <vt:lpwstr>_Toc174342511</vt:lpwstr>
      </vt:variant>
      <vt:variant>
        <vt:i4>1048628</vt:i4>
      </vt:variant>
      <vt:variant>
        <vt:i4>722</vt:i4>
      </vt:variant>
      <vt:variant>
        <vt:i4>0</vt:i4>
      </vt:variant>
      <vt:variant>
        <vt:i4>5</vt:i4>
      </vt:variant>
      <vt:variant>
        <vt:lpwstr/>
      </vt:variant>
      <vt:variant>
        <vt:lpwstr>_Toc174342510</vt:lpwstr>
      </vt:variant>
      <vt:variant>
        <vt:i4>1114164</vt:i4>
      </vt:variant>
      <vt:variant>
        <vt:i4>719</vt:i4>
      </vt:variant>
      <vt:variant>
        <vt:i4>0</vt:i4>
      </vt:variant>
      <vt:variant>
        <vt:i4>5</vt:i4>
      </vt:variant>
      <vt:variant>
        <vt:lpwstr/>
      </vt:variant>
      <vt:variant>
        <vt:lpwstr>_Toc174342509</vt:lpwstr>
      </vt:variant>
      <vt:variant>
        <vt:i4>1114164</vt:i4>
      </vt:variant>
      <vt:variant>
        <vt:i4>716</vt:i4>
      </vt:variant>
      <vt:variant>
        <vt:i4>0</vt:i4>
      </vt:variant>
      <vt:variant>
        <vt:i4>5</vt:i4>
      </vt:variant>
      <vt:variant>
        <vt:lpwstr/>
      </vt:variant>
      <vt:variant>
        <vt:lpwstr>_Toc174342508</vt:lpwstr>
      </vt:variant>
      <vt:variant>
        <vt:i4>1114164</vt:i4>
      </vt:variant>
      <vt:variant>
        <vt:i4>713</vt:i4>
      </vt:variant>
      <vt:variant>
        <vt:i4>0</vt:i4>
      </vt:variant>
      <vt:variant>
        <vt:i4>5</vt:i4>
      </vt:variant>
      <vt:variant>
        <vt:lpwstr/>
      </vt:variant>
      <vt:variant>
        <vt:lpwstr>_Toc174342507</vt:lpwstr>
      </vt:variant>
      <vt:variant>
        <vt:i4>1114164</vt:i4>
      </vt:variant>
      <vt:variant>
        <vt:i4>710</vt:i4>
      </vt:variant>
      <vt:variant>
        <vt:i4>0</vt:i4>
      </vt:variant>
      <vt:variant>
        <vt:i4>5</vt:i4>
      </vt:variant>
      <vt:variant>
        <vt:lpwstr/>
      </vt:variant>
      <vt:variant>
        <vt:lpwstr>_Toc174342506</vt:lpwstr>
      </vt:variant>
      <vt:variant>
        <vt:i4>1114164</vt:i4>
      </vt:variant>
      <vt:variant>
        <vt:i4>707</vt:i4>
      </vt:variant>
      <vt:variant>
        <vt:i4>0</vt:i4>
      </vt:variant>
      <vt:variant>
        <vt:i4>5</vt:i4>
      </vt:variant>
      <vt:variant>
        <vt:lpwstr/>
      </vt:variant>
      <vt:variant>
        <vt:lpwstr>_Toc174342505</vt:lpwstr>
      </vt:variant>
      <vt:variant>
        <vt:i4>1114164</vt:i4>
      </vt:variant>
      <vt:variant>
        <vt:i4>704</vt:i4>
      </vt:variant>
      <vt:variant>
        <vt:i4>0</vt:i4>
      </vt:variant>
      <vt:variant>
        <vt:i4>5</vt:i4>
      </vt:variant>
      <vt:variant>
        <vt:lpwstr/>
      </vt:variant>
      <vt:variant>
        <vt:lpwstr>_Toc174342504</vt:lpwstr>
      </vt:variant>
      <vt:variant>
        <vt:i4>1114164</vt:i4>
      </vt:variant>
      <vt:variant>
        <vt:i4>701</vt:i4>
      </vt:variant>
      <vt:variant>
        <vt:i4>0</vt:i4>
      </vt:variant>
      <vt:variant>
        <vt:i4>5</vt:i4>
      </vt:variant>
      <vt:variant>
        <vt:lpwstr/>
      </vt:variant>
      <vt:variant>
        <vt:lpwstr>_Toc174342503</vt:lpwstr>
      </vt:variant>
      <vt:variant>
        <vt:i4>1114164</vt:i4>
      </vt:variant>
      <vt:variant>
        <vt:i4>698</vt:i4>
      </vt:variant>
      <vt:variant>
        <vt:i4>0</vt:i4>
      </vt:variant>
      <vt:variant>
        <vt:i4>5</vt:i4>
      </vt:variant>
      <vt:variant>
        <vt:lpwstr/>
      </vt:variant>
      <vt:variant>
        <vt:lpwstr>_Toc174342502</vt:lpwstr>
      </vt:variant>
      <vt:variant>
        <vt:i4>1114164</vt:i4>
      </vt:variant>
      <vt:variant>
        <vt:i4>695</vt:i4>
      </vt:variant>
      <vt:variant>
        <vt:i4>0</vt:i4>
      </vt:variant>
      <vt:variant>
        <vt:i4>5</vt:i4>
      </vt:variant>
      <vt:variant>
        <vt:lpwstr/>
      </vt:variant>
      <vt:variant>
        <vt:lpwstr>_Toc174342501</vt:lpwstr>
      </vt:variant>
      <vt:variant>
        <vt:i4>1114164</vt:i4>
      </vt:variant>
      <vt:variant>
        <vt:i4>692</vt:i4>
      </vt:variant>
      <vt:variant>
        <vt:i4>0</vt:i4>
      </vt:variant>
      <vt:variant>
        <vt:i4>5</vt:i4>
      </vt:variant>
      <vt:variant>
        <vt:lpwstr/>
      </vt:variant>
      <vt:variant>
        <vt:lpwstr>_Toc174342500</vt:lpwstr>
      </vt:variant>
      <vt:variant>
        <vt:i4>1572917</vt:i4>
      </vt:variant>
      <vt:variant>
        <vt:i4>689</vt:i4>
      </vt:variant>
      <vt:variant>
        <vt:i4>0</vt:i4>
      </vt:variant>
      <vt:variant>
        <vt:i4>5</vt:i4>
      </vt:variant>
      <vt:variant>
        <vt:lpwstr/>
      </vt:variant>
      <vt:variant>
        <vt:lpwstr>_Toc174342499</vt:lpwstr>
      </vt:variant>
      <vt:variant>
        <vt:i4>1572917</vt:i4>
      </vt:variant>
      <vt:variant>
        <vt:i4>686</vt:i4>
      </vt:variant>
      <vt:variant>
        <vt:i4>0</vt:i4>
      </vt:variant>
      <vt:variant>
        <vt:i4>5</vt:i4>
      </vt:variant>
      <vt:variant>
        <vt:lpwstr/>
      </vt:variant>
      <vt:variant>
        <vt:lpwstr>_Toc174342498</vt:lpwstr>
      </vt:variant>
      <vt:variant>
        <vt:i4>1572917</vt:i4>
      </vt:variant>
      <vt:variant>
        <vt:i4>683</vt:i4>
      </vt:variant>
      <vt:variant>
        <vt:i4>0</vt:i4>
      </vt:variant>
      <vt:variant>
        <vt:i4>5</vt:i4>
      </vt:variant>
      <vt:variant>
        <vt:lpwstr/>
      </vt:variant>
      <vt:variant>
        <vt:lpwstr>_Toc174342497</vt:lpwstr>
      </vt:variant>
      <vt:variant>
        <vt:i4>1572917</vt:i4>
      </vt:variant>
      <vt:variant>
        <vt:i4>680</vt:i4>
      </vt:variant>
      <vt:variant>
        <vt:i4>0</vt:i4>
      </vt:variant>
      <vt:variant>
        <vt:i4>5</vt:i4>
      </vt:variant>
      <vt:variant>
        <vt:lpwstr/>
      </vt:variant>
      <vt:variant>
        <vt:lpwstr>_Toc174342496</vt:lpwstr>
      </vt:variant>
      <vt:variant>
        <vt:i4>1572917</vt:i4>
      </vt:variant>
      <vt:variant>
        <vt:i4>677</vt:i4>
      </vt:variant>
      <vt:variant>
        <vt:i4>0</vt:i4>
      </vt:variant>
      <vt:variant>
        <vt:i4>5</vt:i4>
      </vt:variant>
      <vt:variant>
        <vt:lpwstr/>
      </vt:variant>
      <vt:variant>
        <vt:lpwstr>_Toc174342495</vt:lpwstr>
      </vt:variant>
      <vt:variant>
        <vt:i4>1572917</vt:i4>
      </vt:variant>
      <vt:variant>
        <vt:i4>674</vt:i4>
      </vt:variant>
      <vt:variant>
        <vt:i4>0</vt:i4>
      </vt:variant>
      <vt:variant>
        <vt:i4>5</vt:i4>
      </vt:variant>
      <vt:variant>
        <vt:lpwstr/>
      </vt:variant>
      <vt:variant>
        <vt:lpwstr>_Toc174342494</vt:lpwstr>
      </vt:variant>
      <vt:variant>
        <vt:i4>1572917</vt:i4>
      </vt:variant>
      <vt:variant>
        <vt:i4>671</vt:i4>
      </vt:variant>
      <vt:variant>
        <vt:i4>0</vt:i4>
      </vt:variant>
      <vt:variant>
        <vt:i4>5</vt:i4>
      </vt:variant>
      <vt:variant>
        <vt:lpwstr/>
      </vt:variant>
      <vt:variant>
        <vt:lpwstr>_Toc174342493</vt:lpwstr>
      </vt:variant>
      <vt:variant>
        <vt:i4>1572917</vt:i4>
      </vt:variant>
      <vt:variant>
        <vt:i4>668</vt:i4>
      </vt:variant>
      <vt:variant>
        <vt:i4>0</vt:i4>
      </vt:variant>
      <vt:variant>
        <vt:i4>5</vt:i4>
      </vt:variant>
      <vt:variant>
        <vt:lpwstr/>
      </vt:variant>
      <vt:variant>
        <vt:lpwstr>_Toc174342492</vt:lpwstr>
      </vt:variant>
      <vt:variant>
        <vt:i4>1572917</vt:i4>
      </vt:variant>
      <vt:variant>
        <vt:i4>662</vt:i4>
      </vt:variant>
      <vt:variant>
        <vt:i4>0</vt:i4>
      </vt:variant>
      <vt:variant>
        <vt:i4>5</vt:i4>
      </vt:variant>
      <vt:variant>
        <vt:lpwstr/>
      </vt:variant>
      <vt:variant>
        <vt:lpwstr>_Toc174342491</vt:lpwstr>
      </vt:variant>
      <vt:variant>
        <vt:i4>1572917</vt:i4>
      </vt:variant>
      <vt:variant>
        <vt:i4>656</vt:i4>
      </vt:variant>
      <vt:variant>
        <vt:i4>0</vt:i4>
      </vt:variant>
      <vt:variant>
        <vt:i4>5</vt:i4>
      </vt:variant>
      <vt:variant>
        <vt:lpwstr/>
      </vt:variant>
      <vt:variant>
        <vt:lpwstr>_Toc174342490</vt:lpwstr>
      </vt:variant>
      <vt:variant>
        <vt:i4>1638453</vt:i4>
      </vt:variant>
      <vt:variant>
        <vt:i4>650</vt:i4>
      </vt:variant>
      <vt:variant>
        <vt:i4>0</vt:i4>
      </vt:variant>
      <vt:variant>
        <vt:i4>5</vt:i4>
      </vt:variant>
      <vt:variant>
        <vt:lpwstr/>
      </vt:variant>
      <vt:variant>
        <vt:lpwstr>_Toc174342489</vt:lpwstr>
      </vt:variant>
      <vt:variant>
        <vt:i4>1638453</vt:i4>
      </vt:variant>
      <vt:variant>
        <vt:i4>644</vt:i4>
      </vt:variant>
      <vt:variant>
        <vt:i4>0</vt:i4>
      </vt:variant>
      <vt:variant>
        <vt:i4>5</vt:i4>
      </vt:variant>
      <vt:variant>
        <vt:lpwstr/>
      </vt:variant>
      <vt:variant>
        <vt:lpwstr>_Toc174342488</vt:lpwstr>
      </vt:variant>
      <vt:variant>
        <vt:i4>1638453</vt:i4>
      </vt:variant>
      <vt:variant>
        <vt:i4>638</vt:i4>
      </vt:variant>
      <vt:variant>
        <vt:i4>0</vt:i4>
      </vt:variant>
      <vt:variant>
        <vt:i4>5</vt:i4>
      </vt:variant>
      <vt:variant>
        <vt:lpwstr/>
      </vt:variant>
      <vt:variant>
        <vt:lpwstr>_Toc174342487</vt:lpwstr>
      </vt:variant>
      <vt:variant>
        <vt:i4>1638453</vt:i4>
      </vt:variant>
      <vt:variant>
        <vt:i4>632</vt:i4>
      </vt:variant>
      <vt:variant>
        <vt:i4>0</vt:i4>
      </vt:variant>
      <vt:variant>
        <vt:i4>5</vt:i4>
      </vt:variant>
      <vt:variant>
        <vt:lpwstr/>
      </vt:variant>
      <vt:variant>
        <vt:lpwstr>_Toc174342486</vt:lpwstr>
      </vt:variant>
      <vt:variant>
        <vt:i4>1638453</vt:i4>
      </vt:variant>
      <vt:variant>
        <vt:i4>626</vt:i4>
      </vt:variant>
      <vt:variant>
        <vt:i4>0</vt:i4>
      </vt:variant>
      <vt:variant>
        <vt:i4>5</vt:i4>
      </vt:variant>
      <vt:variant>
        <vt:lpwstr/>
      </vt:variant>
      <vt:variant>
        <vt:lpwstr>_Toc174342485</vt:lpwstr>
      </vt:variant>
      <vt:variant>
        <vt:i4>1638453</vt:i4>
      </vt:variant>
      <vt:variant>
        <vt:i4>620</vt:i4>
      </vt:variant>
      <vt:variant>
        <vt:i4>0</vt:i4>
      </vt:variant>
      <vt:variant>
        <vt:i4>5</vt:i4>
      </vt:variant>
      <vt:variant>
        <vt:lpwstr/>
      </vt:variant>
      <vt:variant>
        <vt:lpwstr>_Toc174342484</vt:lpwstr>
      </vt:variant>
      <vt:variant>
        <vt:i4>1638453</vt:i4>
      </vt:variant>
      <vt:variant>
        <vt:i4>614</vt:i4>
      </vt:variant>
      <vt:variant>
        <vt:i4>0</vt:i4>
      </vt:variant>
      <vt:variant>
        <vt:i4>5</vt:i4>
      </vt:variant>
      <vt:variant>
        <vt:lpwstr/>
      </vt:variant>
      <vt:variant>
        <vt:lpwstr>_Toc174342483</vt:lpwstr>
      </vt:variant>
      <vt:variant>
        <vt:i4>1638453</vt:i4>
      </vt:variant>
      <vt:variant>
        <vt:i4>608</vt:i4>
      </vt:variant>
      <vt:variant>
        <vt:i4>0</vt:i4>
      </vt:variant>
      <vt:variant>
        <vt:i4>5</vt:i4>
      </vt:variant>
      <vt:variant>
        <vt:lpwstr/>
      </vt:variant>
      <vt:variant>
        <vt:lpwstr>_Toc174342482</vt:lpwstr>
      </vt:variant>
      <vt:variant>
        <vt:i4>1638453</vt:i4>
      </vt:variant>
      <vt:variant>
        <vt:i4>602</vt:i4>
      </vt:variant>
      <vt:variant>
        <vt:i4>0</vt:i4>
      </vt:variant>
      <vt:variant>
        <vt:i4>5</vt:i4>
      </vt:variant>
      <vt:variant>
        <vt:lpwstr/>
      </vt:variant>
      <vt:variant>
        <vt:lpwstr>_Toc174342481</vt:lpwstr>
      </vt:variant>
      <vt:variant>
        <vt:i4>1638453</vt:i4>
      </vt:variant>
      <vt:variant>
        <vt:i4>596</vt:i4>
      </vt:variant>
      <vt:variant>
        <vt:i4>0</vt:i4>
      </vt:variant>
      <vt:variant>
        <vt:i4>5</vt:i4>
      </vt:variant>
      <vt:variant>
        <vt:lpwstr/>
      </vt:variant>
      <vt:variant>
        <vt:lpwstr>_Toc174342480</vt:lpwstr>
      </vt:variant>
      <vt:variant>
        <vt:i4>1441845</vt:i4>
      </vt:variant>
      <vt:variant>
        <vt:i4>590</vt:i4>
      </vt:variant>
      <vt:variant>
        <vt:i4>0</vt:i4>
      </vt:variant>
      <vt:variant>
        <vt:i4>5</vt:i4>
      </vt:variant>
      <vt:variant>
        <vt:lpwstr/>
      </vt:variant>
      <vt:variant>
        <vt:lpwstr>_Toc174342479</vt:lpwstr>
      </vt:variant>
      <vt:variant>
        <vt:i4>1441845</vt:i4>
      </vt:variant>
      <vt:variant>
        <vt:i4>584</vt:i4>
      </vt:variant>
      <vt:variant>
        <vt:i4>0</vt:i4>
      </vt:variant>
      <vt:variant>
        <vt:i4>5</vt:i4>
      </vt:variant>
      <vt:variant>
        <vt:lpwstr/>
      </vt:variant>
      <vt:variant>
        <vt:lpwstr>_Toc174342478</vt:lpwstr>
      </vt:variant>
      <vt:variant>
        <vt:i4>1441845</vt:i4>
      </vt:variant>
      <vt:variant>
        <vt:i4>578</vt:i4>
      </vt:variant>
      <vt:variant>
        <vt:i4>0</vt:i4>
      </vt:variant>
      <vt:variant>
        <vt:i4>5</vt:i4>
      </vt:variant>
      <vt:variant>
        <vt:lpwstr/>
      </vt:variant>
      <vt:variant>
        <vt:lpwstr>_Toc174342477</vt:lpwstr>
      </vt:variant>
      <vt:variant>
        <vt:i4>1441845</vt:i4>
      </vt:variant>
      <vt:variant>
        <vt:i4>572</vt:i4>
      </vt:variant>
      <vt:variant>
        <vt:i4>0</vt:i4>
      </vt:variant>
      <vt:variant>
        <vt:i4>5</vt:i4>
      </vt:variant>
      <vt:variant>
        <vt:lpwstr/>
      </vt:variant>
      <vt:variant>
        <vt:lpwstr>_Toc174342476</vt:lpwstr>
      </vt:variant>
      <vt:variant>
        <vt:i4>1441845</vt:i4>
      </vt:variant>
      <vt:variant>
        <vt:i4>566</vt:i4>
      </vt:variant>
      <vt:variant>
        <vt:i4>0</vt:i4>
      </vt:variant>
      <vt:variant>
        <vt:i4>5</vt:i4>
      </vt:variant>
      <vt:variant>
        <vt:lpwstr/>
      </vt:variant>
      <vt:variant>
        <vt:lpwstr>_Toc174342475</vt:lpwstr>
      </vt:variant>
      <vt:variant>
        <vt:i4>1441845</vt:i4>
      </vt:variant>
      <vt:variant>
        <vt:i4>560</vt:i4>
      </vt:variant>
      <vt:variant>
        <vt:i4>0</vt:i4>
      </vt:variant>
      <vt:variant>
        <vt:i4>5</vt:i4>
      </vt:variant>
      <vt:variant>
        <vt:lpwstr/>
      </vt:variant>
      <vt:variant>
        <vt:lpwstr>_Toc174342474</vt:lpwstr>
      </vt:variant>
      <vt:variant>
        <vt:i4>1441845</vt:i4>
      </vt:variant>
      <vt:variant>
        <vt:i4>554</vt:i4>
      </vt:variant>
      <vt:variant>
        <vt:i4>0</vt:i4>
      </vt:variant>
      <vt:variant>
        <vt:i4>5</vt:i4>
      </vt:variant>
      <vt:variant>
        <vt:lpwstr/>
      </vt:variant>
      <vt:variant>
        <vt:lpwstr>_Toc174342473</vt:lpwstr>
      </vt:variant>
      <vt:variant>
        <vt:i4>1441845</vt:i4>
      </vt:variant>
      <vt:variant>
        <vt:i4>548</vt:i4>
      </vt:variant>
      <vt:variant>
        <vt:i4>0</vt:i4>
      </vt:variant>
      <vt:variant>
        <vt:i4>5</vt:i4>
      </vt:variant>
      <vt:variant>
        <vt:lpwstr/>
      </vt:variant>
      <vt:variant>
        <vt:lpwstr>_Toc174342472</vt:lpwstr>
      </vt:variant>
      <vt:variant>
        <vt:i4>1441845</vt:i4>
      </vt:variant>
      <vt:variant>
        <vt:i4>542</vt:i4>
      </vt:variant>
      <vt:variant>
        <vt:i4>0</vt:i4>
      </vt:variant>
      <vt:variant>
        <vt:i4>5</vt:i4>
      </vt:variant>
      <vt:variant>
        <vt:lpwstr/>
      </vt:variant>
      <vt:variant>
        <vt:lpwstr>_Toc174342471</vt:lpwstr>
      </vt:variant>
      <vt:variant>
        <vt:i4>1441845</vt:i4>
      </vt:variant>
      <vt:variant>
        <vt:i4>536</vt:i4>
      </vt:variant>
      <vt:variant>
        <vt:i4>0</vt:i4>
      </vt:variant>
      <vt:variant>
        <vt:i4>5</vt:i4>
      </vt:variant>
      <vt:variant>
        <vt:lpwstr/>
      </vt:variant>
      <vt:variant>
        <vt:lpwstr>_Toc174342470</vt:lpwstr>
      </vt:variant>
      <vt:variant>
        <vt:i4>1507381</vt:i4>
      </vt:variant>
      <vt:variant>
        <vt:i4>530</vt:i4>
      </vt:variant>
      <vt:variant>
        <vt:i4>0</vt:i4>
      </vt:variant>
      <vt:variant>
        <vt:i4>5</vt:i4>
      </vt:variant>
      <vt:variant>
        <vt:lpwstr/>
      </vt:variant>
      <vt:variant>
        <vt:lpwstr>_Toc174342469</vt:lpwstr>
      </vt:variant>
      <vt:variant>
        <vt:i4>1507381</vt:i4>
      </vt:variant>
      <vt:variant>
        <vt:i4>524</vt:i4>
      </vt:variant>
      <vt:variant>
        <vt:i4>0</vt:i4>
      </vt:variant>
      <vt:variant>
        <vt:i4>5</vt:i4>
      </vt:variant>
      <vt:variant>
        <vt:lpwstr/>
      </vt:variant>
      <vt:variant>
        <vt:lpwstr>_Toc174342468</vt:lpwstr>
      </vt:variant>
      <vt:variant>
        <vt:i4>1507381</vt:i4>
      </vt:variant>
      <vt:variant>
        <vt:i4>518</vt:i4>
      </vt:variant>
      <vt:variant>
        <vt:i4>0</vt:i4>
      </vt:variant>
      <vt:variant>
        <vt:i4>5</vt:i4>
      </vt:variant>
      <vt:variant>
        <vt:lpwstr/>
      </vt:variant>
      <vt:variant>
        <vt:lpwstr>_Toc174342467</vt:lpwstr>
      </vt:variant>
      <vt:variant>
        <vt:i4>1507381</vt:i4>
      </vt:variant>
      <vt:variant>
        <vt:i4>512</vt:i4>
      </vt:variant>
      <vt:variant>
        <vt:i4>0</vt:i4>
      </vt:variant>
      <vt:variant>
        <vt:i4>5</vt:i4>
      </vt:variant>
      <vt:variant>
        <vt:lpwstr/>
      </vt:variant>
      <vt:variant>
        <vt:lpwstr>_Toc174342466</vt:lpwstr>
      </vt:variant>
      <vt:variant>
        <vt:i4>1507381</vt:i4>
      </vt:variant>
      <vt:variant>
        <vt:i4>506</vt:i4>
      </vt:variant>
      <vt:variant>
        <vt:i4>0</vt:i4>
      </vt:variant>
      <vt:variant>
        <vt:i4>5</vt:i4>
      </vt:variant>
      <vt:variant>
        <vt:lpwstr/>
      </vt:variant>
      <vt:variant>
        <vt:lpwstr>_Toc174342465</vt:lpwstr>
      </vt:variant>
      <vt:variant>
        <vt:i4>1507381</vt:i4>
      </vt:variant>
      <vt:variant>
        <vt:i4>500</vt:i4>
      </vt:variant>
      <vt:variant>
        <vt:i4>0</vt:i4>
      </vt:variant>
      <vt:variant>
        <vt:i4>5</vt:i4>
      </vt:variant>
      <vt:variant>
        <vt:lpwstr/>
      </vt:variant>
      <vt:variant>
        <vt:lpwstr>_Toc174342464</vt:lpwstr>
      </vt:variant>
      <vt:variant>
        <vt:i4>1507381</vt:i4>
      </vt:variant>
      <vt:variant>
        <vt:i4>494</vt:i4>
      </vt:variant>
      <vt:variant>
        <vt:i4>0</vt:i4>
      </vt:variant>
      <vt:variant>
        <vt:i4>5</vt:i4>
      </vt:variant>
      <vt:variant>
        <vt:lpwstr/>
      </vt:variant>
      <vt:variant>
        <vt:lpwstr>_Toc174342463</vt:lpwstr>
      </vt:variant>
      <vt:variant>
        <vt:i4>1507381</vt:i4>
      </vt:variant>
      <vt:variant>
        <vt:i4>488</vt:i4>
      </vt:variant>
      <vt:variant>
        <vt:i4>0</vt:i4>
      </vt:variant>
      <vt:variant>
        <vt:i4>5</vt:i4>
      </vt:variant>
      <vt:variant>
        <vt:lpwstr/>
      </vt:variant>
      <vt:variant>
        <vt:lpwstr>_Toc174342462</vt:lpwstr>
      </vt:variant>
      <vt:variant>
        <vt:i4>1507381</vt:i4>
      </vt:variant>
      <vt:variant>
        <vt:i4>482</vt:i4>
      </vt:variant>
      <vt:variant>
        <vt:i4>0</vt:i4>
      </vt:variant>
      <vt:variant>
        <vt:i4>5</vt:i4>
      </vt:variant>
      <vt:variant>
        <vt:lpwstr/>
      </vt:variant>
      <vt:variant>
        <vt:lpwstr>_Toc174342461</vt:lpwstr>
      </vt:variant>
      <vt:variant>
        <vt:i4>1507381</vt:i4>
      </vt:variant>
      <vt:variant>
        <vt:i4>476</vt:i4>
      </vt:variant>
      <vt:variant>
        <vt:i4>0</vt:i4>
      </vt:variant>
      <vt:variant>
        <vt:i4>5</vt:i4>
      </vt:variant>
      <vt:variant>
        <vt:lpwstr/>
      </vt:variant>
      <vt:variant>
        <vt:lpwstr>_Toc174342460</vt:lpwstr>
      </vt:variant>
      <vt:variant>
        <vt:i4>1310773</vt:i4>
      </vt:variant>
      <vt:variant>
        <vt:i4>470</vt:i4>
      </vt:variant>
      <vt:variant>
        <vt:i4>0</vt:i4>
      </vt:variant>
      <vt:variant>
        <vt:i4>5</vt:i4>
      </vt:variant>
      <vt:variant>
        <vt:lpwstr/>
      </vt:variant>
      <vt:variant>
        <vt:lpwstr>_Toc174342459</vt:lpwstr>
      </vt:variant>
      <vt:variant>
        <vt:i4>1310773</vt:i4>
      </vt:variant>
      <vt:variant>
        <vt:i4>464</vt:i4>
      </vt:variant>
      <vt:variant>
        <vt:i4>0</vt:i4>
      </vt:variant>
      <vt:variant>
        <vt:i4>5</vt:i4>
      </vt:variant>
      <vt:variant>
        <vt:lpwstr/>
      </vt:variant>
      <vt:variant>
        <vt:lpwstr>_Toc174342458</vt:lpwstr>
      </vt:variant>
      <vt:variant>
        <vt:i4>1310773</vt:i4>
      </vt:variant>
      <vt:variant>
        <vt:i4>458</vt:i4>
      </vt:variant>
      <vt:variant>
        <vt:i4>0</vt:i4>
      </vt:variant>
      <vt:variant>
        <vt:i4>5</vt:i4>
      </vt:variant>
      <vt:variant>
        <vt:lpwstr/>
      </vt:variant>
      <vt:variant>
        <vt:lpwstr>_Toc174342457</vt:lpwstr>
      </vt:variant>
      <vt:variant>
        <vt:i4>1310773</vt:i4>
      </vt:variant>
      <vt:variant>
        <vt:i4>452</vt:i4>
      </vt:variant>
      <vt:variant>
        <vt:i4>0</vt:i4>
      </vt:variant>
      <vt:variant>
        <vt:i4>5</vt:i4>
      </vt:variant>
      <vt:variant>
        <vt:lpwstr/>
      </vt:variant>
      <vt:variant>
        <vt:lpwstr>_Toc174342456</vt:lpwstr>
      </vt:variant>
      <vt:variant>
        <vt:i4>1310773</vt:i4>
      </vt:variant>
      <vt:variant>
        <vt:i4>446</vt:i4>
      </vt:variant>
      <vt:variant>
        <vt:i4>0</vt:i4>
      </vt:variant>
      <vt:variant>
        <vt:i4>5</vt:i4>
      </vt:variant>
      <vt:variant>
        <vt:lpwstr/>
      </vt:variant>
      <vt:variant>
        <vt:lpwstr>_Toc174342455</vt:lpwstr>
      </vt:variant>
      <vt:variant>
        <vt:i4>1310773</vt:i4>
      </vt:variant>
      <vt:variant>
        <vt:i4>440</vt:i4>
      </vt:variant>
      <vt:variant>
        <vt:i4>0</vt:i4>
      </vt:variant>
      <vt:variant>
        <vt:i4>5</vt:i4>
      </vt:variant>
      <vt:variant>
        <vt:lpwstr/>
      </vt:variant>
      <vt:variant>
        <vt:lpwstr>_Toc174342454</vt:lpwstr>
      </vt:variant>
      <vt:variant>
        <vt:i4>1310773</vt:i4>
      </vt:variant>
      <vt:variant>
        <vt:i4>434</vt:i4>
      </vt:variant>
      <vt:variant>
        <vt:i4>0</vt:i4>
      </vt:variant>
      <vt:variant>
        <vt:i4>5</vt:i4>
      </vt:variant>
      <vt:variant>
        <vt:lpwstr/>
      </vt:variant>
      <vt:variant>
        <vt:lpwstr>_Toc174342453</vt:lpwstr>
      </vt:variant>
      <vt:variant>
        <vt:i4>1310773</vt:i4>
      </vt:variant>
      <vt:variant>
        <vt:i4>428</vt:i4>
      </vt:variant>
      <vt:variant>
        <vt:i4>0</vt:i4>
      </vt:variant>
      <vt:variant>
        <vt:i4>5</vt:i4>
      </vt:variant>
      <vt:variant>
        <vt:lpwstr/>
      </vt:variant>
      <vt:variant>
        <vt:lpwstr>_Toc174342452</vt:lpwstr>
      </vt:variant>
      <vt:variant>
        <vt:i4>1310773</vt:i4>
      </vt:variant>
      <vt:variant>
        <vt:i4>422</vt:i4>
      </vt:variant>
      <vt:variant>
        <vt:i4>0</vt:i4>
      </vt:variant>
      <vt:variant>
        <vt:i4>5</vt:i4>
      </vt:variant>
      <vt:variant>
        <vt:lpwstr/>
      </vt:variant>
      <vt:variant>
        <vt:lpwstr>_Toc174342451</vt:lpwstr>
      </vt:variant>
      <vt:variant>
        <vt:i4>1310773</vt:i4>
      </vt:variant>
      <vt:variant>
        <vt:i4>416</vt:i4>
      </vt:variant>
      <vt:variant>
        <vt:i4>0</vt:i4>
      </vt:variant>
      <vt:variant>
        <vt:i4>5</vt:i4>
      </vt:variant>
      <vt:variant>
        <vt:lpwstr/>
      </vt:variant>
      <vt:variant>
        <vt:lpwstr>_Toc174342450</vt:lpwstr>
      </vt:variant>
      <vt:variant>
        <vt:i4>1376309</vt:i4>
      </vt:variant>
      <vt:variant>
        <vt:i4>410</vt:i4>
      </vt:variant>
      <vt:variant>
        <vt:i4>0</vt:i4>
      </vt:variant>
      <vt:variant>
        <vt:i4>5</vt:i4>
      </vt:variant>
      <vt:variant>
        <vt:lpwstr/>
      </vt:variant>
      <vt:variant>
        <vt:lpwstr>_Toc174342449</vt:lpwstr>
      </vt:variant>
      <vt:variant>
        <vt:i4>1376309</vt:i4>
      </vt:variant>
      <vt:variant>
        <vt:i4>404</vt:i4>
      </vt:variant>
      <vt:variant>
        <vt:i4>0</vt:i4>
      </vt:variant>
      <vt:variant>
        <vt:i4>5</vt:i4>
      </vt:variant>
      <vt:variant>
        <vt:lpwstr/>
      </vt:variant>
      <vt:variant>
        <vt:lpwstr>_Toc174342448</vt:lpwstr>
      </vt:variant>
      <vt:variant>
        <vt:i4>1376309</vt:i4>
      </vt:variant>
      <vt:variant>
        <vt:i4>398</vt:i4>
      </vt:variant>
      <vt:variant>
        <vt:i4>0</vt:i4>
      </vt:variant>
      <vt:variant>
        <vt:i4>5</vt:i4>
      </vt:variant>
      <vt:variant>
        <vt:lpwstr/>
      </vt:variant>
      <vt:variant>
        <vt:lpwstr>_Toc174342447</vt:lpwstr>
      </vt:variant>
      <vt:variant>
        <vt:i4>1376309</vt:i4>
      </vt:variant>
      <vt:variant>
        <vt:i4>392</vt:i4>
      </vt:variant>
      <vt:variant>
        <vt:i4>0</vt:i4>
      </vt:variant>
      <vt:variant>
        <vt:i4>5</vt:i4>
      </vt:variant>
      <vt:variant>
        <vt:lpwstr/>
      </vt:variant>
      <vt:variant>
        <vt:lpwstr>_Toc174342446</vt:lpwstr>
      </vt:variant>
      <vt:variant>
        <vt:i4>1376309</vt:i4>
      </vt:variant>
      <vt:variant>
        <vt:i4>386</vt:i4>
      </vt:variant>
      <vt:variant>
        <vt:i4>0</vt:i4>
      </vt:variant>
      <vt:variant>
        <vt:i4>5</vt:i4>
      </vt:variant>
      <vt:variant>
        <vt:lpwstr/>
      </vt:variant>
      <vt:variant>
        <vt:lpwstr>_Toc174342445</vt:lpwstr>
      </vt:variant>
      <vt:variant>
        <vt:i4>1376309</vt:i4>
      </vt:variant>
      <vt:variant>
        <vt:i4>380</vt:i4>
      </vt:variant>
      <vt:variant>
        <vt:i4>0</vt:i4>
      </vt:variant>
      <vt:variant>
        <vt:i4>5</vt:i4>
      </vt:variant>
      <vt:variant>
        <vt:lpwstr/>
      </vt:variant>
      <vt:variant>
        <vt:lpwstr>_Toc174342444</vt:lpwstr>
      </vt:variant>
      <vt:variant>
        <vt:i4>1376309</vt:i4>
      </vt:variant>
      <vt:variant>
        <vt:i4>374</vt:i4>
      </vt:variant>
      <vt:variant>
        <vt:i4>0</vt:i4>
      </vt:variant>
      <vt:variant>
        <vt:i4>5</vt:i4>
      </vt:variant>
      <vt:variant>
        <vt:lpwstr/>
      </vt:variant>
      <vt:variant>
        <vt:lpwstr>_Toc174342443</vt:lpwstr>
      </vt:variant>
      <vt:variant>
        <vt:i4>1376309</vt:i4>
      </vt:variant>
      <vt:variant>
        <vt:i4>368</vt:i4>
      </vt:variant>
      <vt:variant>
        <vt:i4>0</vt:i4>
      </vt:variant>
      <vt:variant>
        <vt:i4>5</vt:i4>
      </vt:variant>
      <vt:variant>
        <vt:lpwstr/>
      </vt:variant>
      <vt:variant>
        <vt:lpwstr>_Toc174342442</vt:lpwstr>
      </vt:variant>
      <vt:variant>
        <vt:i4>1376309</vt:i4>
      </vt:variant>
      <vt:variant>
        <vt:i4>362</vt:i4>
      </vt:variant>
      <vt:variant>
        <vt:i4>0</vt:i4>
      </vt:variant>
      <vt:variant>
        <vt:i4>5</vt:i4>
      </vt:variant>
      <vt:variant>
        <vt:lpwstr/>
      </vt:variant>
      <vt:variant>
        <vt:lpwstr>_Toc174342441</vt:lpwstr>
      </vt:variant>
      <vt:variant>
        <vt:i4>1376309</vt:i4>
      </vt:variant>
      <vt:variant>
        <vt:i4>356</vt:i4>
      </vt:variant>
      <vt:variant>
        <vt:i4>0</vt:i4>
      </vt:variant>
      <vt:variant>
        <vt:i4>5</vt:i4>
      </vt:variant>
      <vt:variant>
        <vt:lpwstr/>
      </vt:variant>
      <vt:variant>
        <vt:lpwstr>_Toc174342440</vt:lpwstr>
      </vt:variant>
      <vt:variant>
        <vt:i4>1179701</vt:i4>
      </vt:variant>
      <vt:variant>
        <vt:i4>350</vt:i4>
      </vt:variant>
      <vt:variant>
        <vt:i4>0</vt:i4>
      </vt:variant>
      <vt:variant>
        <vt:i4>5</vt:i4>
      </vt:variant>
      <vt:variant>
        <vt:lpwstr/>
      </vt:variant>
      <vt:variant>
        <vt:lpwstr>_Toc174342439</vt:lpwstr>
      </vt:variant>
      <vt:variant>
        <vt:i4>1179701</vt:i4>
      </vt:variant>
      <vt:variant>
        <vt:i4>344</vt:i4>
      </vt:variant>
      <vt:variant>
        <vt:i4>0</vt:i4>
      </vt:variant>
      <vt:variant>
        <vt:i4>5</vt:i4>
      </vt:variant>
      <vt:variant>
        <vt:lpwstr/>
      </vt:variant>
      <vt:variant>
        <vt:lpwstr>_Toc174342438</vt:lpwstr>
      </vt:variant>
      <vt:variant>
        <vt:i4>1179701</vt:i4>
      </vt:variant>
      <vt:variant>
        <vt:i4>338</vt:i4>
      </vt:variant>
      <vt:variant>
        <vt:i4>0</vt:i4>
      </vt:variant>
      <vt:variant>
        <vt:i4>5</vt:i4>
      </vt:variant>
      <vt:variant>
        <vt:lpwstr/>
      </vt:variant>
      <vt:variant>
        <vt:lpwstr>_Toc174342437</vt:lpwstr>
      </vt:variant>
      <vt:variant>
        <vt:i4>1179701</vt:i4>
      </vt:variant>
      <vt:variant>
        <vt:i4>332</vt:i4>
      </vt:variant>
      <vt:variant>
        <vt:i4>0</vt:i4>
      </vt:variant>
      <vt:variant>
        <vt:i4>5</vt:i4>
      </vt:variant>
      <vt:variant>
        <vt:lpwstr/>
      </vt:variant>
      <vt:variant>
        <vt:lpwstr>_Toc174342436</vt:lpwstr>
      </vt:variant>
      <vt:variant>
        <vt:i4>1179701</vt:i4>
      </vt:variant>
      <vt:variant>
        <vt:i4>326</vt:i4>
      </vt:variant>
      <vt:variant>
        <vt:i4>0</vt:i4>
      </vt:variant>
      <vt:variant>
        <vt:i4>5</vt:i4>
      </vt:variant>
      <vt:variant>
        <vt:lpwstr/>
      </vt:variant>
      <vt:variant>
        <vt:lpwstr>_Toc174342435</vt:lpwstr>
      </vt:variant>
      <vt:variant>
        <vt:i4>1179701</vt:i4>
      </vt:variant>
      <vt:variant>
        <vt:i4>320</vt:i4>
      </vt:variant>
      <vt:variant>
        <vt:i4>0</vt:i4>
      </vt:variant>
      <vt:variant>
        <vt:i4>5</vt:i4>
      </vt:variant>
      <vt:variant>
        <vt:lpwstr/>
      </vt:variant>
      <vt:variant>
        <vt:lpwstr>_Toc174342434</vt:lpwstr>
      </vt:variant>
      <vt:variant>
        <vt:i4>1179701</vt:i4>
      </vt:variant>
      <vt:variant>
        <vt:i4>314</vt:i4>
      </vt:variant>
      <vt:variant>
        <vt:i4>0</vt:i4>
      </vt:variant>
      <vt:variant>
        <vt:i4>5</vt:i4>
      </vt:variant>
      <vt:variant>
        <vt:lpwstr/>
      </vt:variant>
      <vt:variant>
        <vt:lpwstr>_Toc174342433</vt:lpwstr>
      </vt:variant>
      <vt:variant>
        <vt:i4>1179701</vt:i4>
      </vt:variant>
      <vt:variant>
        <vt:i4>308</vt:i4>
      </vt:variant>
      <vt:variant>
        <vt:i4>0</vt:i4>
      </vt:variant>
      <vt:variant>
        <vt:i4>5</vt:i4>
      </vt:variant>
      <vt:variant>
        <vt:lpwstr/>
      </vt:variant>
      <vt:variant>
        <vt:lpwstr>_Toc174342432</vt:lpwstr>
      </vt:variant>
      <vt:variant>
        <vt:i4>1179701</vt:i4>
      </vt:variant>
      <vt:variant>
        <vt:i4>302</vt:i4>
      </vt:variant>
      <vt:variant>
        <vt:i4>0</vt:i4>
      </vt:variant>
      <vt:variant>
        <vt:i4>5</vt:i4>
      </vt:variant>
      <vt:variant>
        <vt:lpwstr/>
      </vt:variant>
      <vt:variant>
        <vt:lpwstr>_Toc174342431</vt:lpwstr>
      </vt:variant>
      <vt:variant>
        <vt:i4>1179701</vt:i4>
      </vt:variant>
      <vt:variant>
        <vt:i4>296</vt:i4>
      </vt:variant>
      <vt:variant>
        <vt:i4>0</vt:i4>
      </vt:variant>
      <vt:variant>
        <vt:i4>5</vt:i4>
      </vt:variant>
      <vt:variant>
        <vt:lpwstr/>
      </vt:variant>
      <vt:variant>
        <vt:lpwstr>_Toc174342430</vt:lpwstr>
      </vt:variant>
      <vt:variant>
        <vt:i4>1245237</vt:i4>
      </vt:variant>
      <vt:variant>
        <vt:i4>290</vt:i4>
      </vt:variant>
      <vt:variant>
        <vt:i4>0</vt:i4>
      </vt:variant>
      <vt:variant>
        <vt:i4>5</vt:i4>
      </vt:variant>
      <vt:variant>
        <vt:lpwstr/>
      </vt:variant>
      <vt:variant>
        <vt:lpwstr>_Toc174342429</vt:lpwstr>
      </vt:variant>
      <vt:variant>
        <vt:i4>1245237</vt:i4>
      </vt:variant>
      <vt:variant>
        <vt:i4>284</vt:i4>
      </vt:variant>
      <vt:variant>
        <vt:i4>0</vt:i4>
      </vt:variant>
      <vt:variant>
        <vt:i4>5</vt:i4>
      </vt:variant>
      <vt:variant>
        <vt:lpwstr/>
      </vt:variant>
      <vt:variant>
        <vt:lpwstr>_Toc174342428</vt:lpwstr>
      </vt:variant>
      <vt:variant>
        <vt:i4>1245237</vt:i4>
      </vt:variant>
      <vt:variant>
        <vt:i4>278</vt:i4>
      </vt:variant>
      <vt:variant>
        <vt:i4>0</vt:i4>
      </vt:variant>
      <vt:variant>
        <vt:i4>5</vt:i4>
      </vt:variant>
      <vt:variant>
        <vt:lpwstr/>
      </vt:variant>
      <vt:variant>
        <vt:lpwstr>_Toc174342427</vt:lpwstr>
      </vt:variant>
      <vt:variant>
        <vt:i4>1245237</vt:i4>
      </vt:variant>
      <vt:variant>
        <vt:i4>272</vt:i4>
      </vt:variant>
      <vt:variant>
        <vt:i4>0</vt:i4>
      </vt:variant>
      <vt:variant>
        <vt:i4>5</vt:i4>
      </vt:variant>
      <vt:variant>
        <vt:lpwstr/>
      </vt:variant>
      <vt:variant>
        <vt:lpwstr>_Toc174342426</vt:lpwstr>
      </vt:variant>
      <vt:variant>
        <vt:i4>1245237</vt:i4>
      </vt:variant>
      <vt:variant>
        <vt:i4>266</vt:i4>
      </vt:variant>
      <vt:variant>
        <vt:i4>0</vt:i4>
      </vt:variant>
      <vt:variant>
        <vt:i4>5</vt:i4>
      </vt:variant>
      <vt:variant>
        <vt:lpwstr/>
      </vt:variant>
      <vt:variant>
        <vt:lpwstr>_Toc174342425</vt:lpwstr>
      </vt:variant>
      <vt:variant>
        <vt:i4>1245237</vt:i4>
      </vt:variant>
      <vt:variant>
        <vt:i4>260</vt:i4>
      </vt:variant>
      <vt:variant>
        <vt:i4>0</vt:i4>
      </vt:variant>
      <vt:variant>
        <vt:i4>5</vt:i4>
      </vt:variant>
      <vt:variant>
        <vt:lpwstr/>
      </vt:variant>
      <vt:variant>
        <vt:lpwstr>_Toc174342424</vt:lpwstr>
      </vt:variant>
      <vt:variant>
        <vt:i4>1245237</vt:i4>
      </vt:variant>
      <vt:variant>
        <vt:i4>254</vt:i4>
      </vt:variant>
      <vt:variant>
        <vt:i4>0</vt:i4>
      </vt:variant>
      <vt:variant>
        <vt:i4>5</vt:i4>
      </vt:variant>
      <vt:variant>
        <vt:lpwstr/>
      </vt:variant>
      <vt:variant>
        <vt:lpwstr>_Toc174342423</vt:lpwstr>
      </vt:variant>
      <vt:variant>
        <vt:i4>1245237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_Toc174342422</vt:lpwstr>
      </vt:variant>
      <vt:variant>
        <vt:i4>1245237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_Toc174342421</vt:lpwstr>
      </vt:variant>
      <vt:variant>
        <vt:i4>1245237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_Toc174342420</vt:lpwstr>
      </vt:variant>
      <vt:variant>
        <vt:i4>1048629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_Toc174342419</vt:lpwstr>
      </vt:variant>
      <vt:variant>
        <vt:i4>1048629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_Toc174342418</vt:lpwstr>
      </vt:variant>
      <vt:variant>
        <vt:i4>1048629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_Toc174342417</vt:lpwstr>
      </vt:variant>
      <vt:variant>
        <vt:i4>1048629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_Toc174342416</vt:lpwstr>
      </vt:variant>
      <vt:variant>
        <vt:i4>1048629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_Toc174342415</vt:lpwstr>
      </vt:variant>
      <vt:variant>
        <vt:i4>1048629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_Toc174342414</vt:lpwstr>
      </vt:variant>
      <vt:variant>
        <vt:i4>1048629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_Toc174342413</vt:lpwstr>
      </vt:variant>
      <vt:variant>
        <vt:i4>1048629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_Toc174342412</vt:lpwstr>
      </vt:variant>
      <vt:variant>
        <vt:i4>1048629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_Toc174342411</vt:lpwstr>
      </vt:variant>
      <vt:variant>
        <vt:i4>1048629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_Toc174342410</vt:lpwstr>
      </vt:variant>
      <vt:variant>
        <vt:i4>1114165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_Toc174342409</vt:lpwstr>
      </vt:variant>
      <vt:variant>
        <vt:i4>1114165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_Toc174342408</vt:lpwstr>
      </vt:variant>
      <vt:variant>
        <vt:i4>1114165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_Toc174342407</vt:lpwstr>
      </vt:variant>
      <vt:variant>
        <vt:i4>1114165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_Toc174342406</vt:lpwstr>
      </vt:variant>
      <vt:variant>
        <vt:i4>1114165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_Toc174342405</vt:lpwstr>
      </vt:variant>
      <vt:variant>
        <vt:i4>1114165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_Toc174342404</vt:lpwstr>
      </vt:variant>
      <vt:variant>
        <vt:i4>1114165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_Toc174342403</vt:lpwstr>
      </vt:variant>
      <vt:variant>
        <vt:i4>1114165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_Toc174342402</vt:lpwstr>
      </vt:variant>
      <vt:variant>
        <vt:i4>1114165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_Toc174342401</vt:lpwstr>
      </vt:variant>
      <vt:variant>
        <vt:i4>1114165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_Toc174342400</vt:lpwstr>
      </vt:variant>
      <vt:variant>
        <vt:i4>1572914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_Toc174342399</vt:lpwstr>
      </vt:variant>
      <vt:variant>
        <vt:i4>1572914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_Toc174342398</vt:lpwstr>
      </vt:variant>
      <vt:variant>
        <vt:i4>1572914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_Toc174342397</vt:lpwstr>
      </vt:variant>
      <vt:variant>
        <vt:i4>1572914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_Toc174342396</vt:lpwstr>
      </vt:variant>
      <vt:variant>
        <vt:i4>1572914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_Toc174342395</vt:lpwstr>
      </vt:variant>
      <vt:variant>
        <vt:i4>1572914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_Toc174342394</vt:lpwstr>
      </vt:variant>
      <vt:variant>
        <vt:i4>1572914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_Toc174342393</vt:lpwstr>
      </vt:variant>
      <vt:variant>
        <vt:i4>1572914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_Toc174342392</vt:lpwstr>
      </vt:variant>
      <vt:variant>
        <vt:i4>1572914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_Toc174342391</vt:lpwstr>
      </vt:variant>
      <vt:variant>
        <vt:i4>1572914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_Toc174342390</vt:lpwstr>
      </vt:variant>
      <vt:variant>
        <vt:i4>1638450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_Toc174342389</vt:lpwstr>
      </vt:variant>
      <vt:variant>
        <vt:i4>1638450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_Toc174342388</vt:lpwstr>
      </vt:variant>
      <vt:variant>
        <vt:i4>1638450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_Toc174342387</vt:lpwstr>
      </vt:variant>
      <vt:variant>
        <vt:i4>1638450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_Toc174342386</vt:lpwstr>
      </vt:variant>
      <vt:variant>
        <vt:i4>1638450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_Toc174342385</vt:lpwstr>
      </vt:variant>
      <vt:variant>
        <vt:i4>1638450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_Toc174342384</vt:lpwstr>
      </vt:variant>
      <vt:variant>
        <vt:i4>1638450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_Toc174342383</vt:lpwstr>
      </vt:variant>
      <vt:variant>
        <vt:i4>1638450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_Toc174342382</vt:lpwstr>
      </vt:variant>
      <vt:variant>
        <vt:i4>1638450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_Toc174342381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Aleksandar</dc:creator>
  <cp:lastModifiedBy>KristinaVukobrat</cp:lastModifiedBy>
  <cp:revision>23</cp:revision>
  <cp:lastPrinted>2024-04-24T05:23:00Z</cp:lastPrinted>
  <dcterms:created xsi:type="dcterms:W3CDTF">2025-01-22T02:55:00Z</dcterms:created>
  <dcterms:modified xsi:type="dcterms:W3CDTF">2025-01-24T08:58:00Z</dcterms:modified>
</cp:coreProperties>
</file>